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5B0" w:rsidRPr="00D845B0" w:rsidRDefault="00D845B0" w:rsidP="00D845B0">
      <w:pPr>
        <w:widowControl w:val="0"/>
        <w:spacing w:after="0" w:line="240" w:lineRule="auto"/>
        <w:jc w:val="center"/>
        <w:outlineLvl w:val="0"/>
        <w:rPr>
          <w:rFonts w:eastAsia="Times New Roman"/>
          <w:b/>
          <w:caps/>
          <w:snapToGrid w:val="0"/>
          <w:sz w:val="28"/>
          <w:szCs w:val="24"/>
          <w:lang w:val="en-US"/>
        </w:rPr>
      </w:pPr>
      <w:bookmarkStart w:id="0" w:name="_GoBack"/>
      <w:bookmarkEnd w:id="0"/>
    </w:p>
    <w:p w:rsidR="00D845B0" w:rsidRPr="00D845B0" w:rsidRDefault="00D845B0" w:rsidP="00D845B0">
      <w:pPr>
        <w:widowControl w:val="0"/>
        <w:spacing w:after="0" w:line="240" w:lineRule="auto"/>
        <w:jc w:val="center"/>
        <w:outlineLvl w:val="0"/>
        <w:rPr>
          <w:rFonts w:eastAsia="Times New Roman"/>
          <w:b/>
          <w:caps/>
          <w:snapToGrid w:val="0"/>
          <w:sz w:val="28"/>
          <w:szCs w:val="24"/>
          <w:lang w:val="en-US"/>
        </w:rPr>
      </w:pPr>
    </w:p>
    <w:p w:rsidR="00D845B0" w:rsidRPr="00D845B0" w:rsidRDefault="00D845B0" w:rsidP="00D845B0">
      <w:pPr>
        <w:widowControl w:val="0"/>
        <w:spacing w:after="0" w:line="240" w:lineRule="auto"/>
        <w:jc w:val="center"/>
        <w:outlineLvl w:val="0"/>
        <w:rPr>
          <w:rFonts w:eastAsia="Times New Roman"/>
          <w:b/>
          <w:caps/>
          <w:snapToGrid w:val="0"/>
          <w:color w:val="000000"/>
          <w:sz w:val="28"/>
          <w:szCs w:val="24"/>
          <w:lang w:val="en-US"/>
        </w:rPr>
      </w:pPr>
      <w:r w:rsidRPr="00D845B0">
        <w:rPr>
          <w:rFonts w:eastAsia="Times New Roman"/>
          <w:b/>
          <w:caps/>
          <w:snapToGrid w:val="0"/>
          <w:color w:val="000000"/>
          <w:sz w:val="28"/>
          <w:szCs w:val="24"/>
          <w:lang w:val="en-US"/>
        </w:rPr>
        <w:t xml:space="preserve">ON THE MAXIMUM GROUND MOTION DIRECTION AND RESPONSE OF SEISMICALLY ISOLATED STRUCTURES </w:t>
      </w:r>
    </w:p>
    <w:p w:rsidR="00D845B0" w:rsidRPr="00D845B0" w:rsidRDefault="00D845B0" w:rsidP="00D845B0">
      <w:pPr>
        <w:widowControl w:val="0"/>
        <w:spacing w:after="0" w:line="240" w:lineRule="auto"/>
        <w:jc w:val="both"/>
        <w:rPr>
          <w:rFonts w:eastAsia="Times New Roman"/>
          <w:snapToGrid w:val="0"/>
          <w:color w:val="000000"/>
          <w:szCs w:val="24"/>
          <w:lang w:val="en-US"/>
        </w:rPr>
      </w:pPr>
    </w:p>
    <w:p w:rsidR="00D845B0" w:rsidRPr="00D845B0" w:rsidRDefault="00D845B0" w:rsidP="00D845B0">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D845B0">
        <w:rPr>
          <w:rFonts w:eastAsia="Times New Roman"/>
          <w:b/>
          <w:snapToGrid w:val="0"/>
          <w:color w:val="333333"/>
          <w:sz w:val="28"/>
          <w:szCs w:val="28"/>
          <w:shd w:val="clear" w:color="auto" w:fill="FFFFFF"/>
          <w:lang w:val="en-US" w:eastAsia="en-US"/>
        </w:rPr>
        <w:t xml:space="preserve">DOI </w:t>
      </w:r>
      <w:r w:rsidR="00EB6D87">
        <w:rPr>
          <w:rFonts w:eastAsia="Times New Roman"/>
          <w:b/>
          <w:snapToGrid w:val="0"/>
          <w:color w:val="333333"/>
          <w:sz w:val="28"/>
          <w:szCs w:val="28"/>
          <w:shd w:val="clear" w:color="auto" w:fill="FFFFFF"/>
          <w:lang w:val="en-US" w:eastAsia="en-US"/>
        </w:rPr>
        <w:t>10.37153</w:t>
      </w:r>
      <w:r w:rsidRPr="00D845B0">
        <w:rPr>
          <w:rFonts w:eastAsia="Times New Roman"/>
          <w:b/>
          <w:snapToGrid w:val="0"/>
          <w:color w:val="333333"/>
          <w:sz w:val="28"/>
          <w:szCs w:val="28"/>
          <w:shd w:val="clear" w:color="auto" w:fill="FFFFFF"/>
          <w:lang w:val="en-US" w:eastAsia="en-US"/>
        </w:rPr>
        <w:t>/2686-7974-2019-16-133-140</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widowControl w:val="0"/>
        <w:spacing w:after="0" w:line="240" w:lineRule="auto"/>
        <w:jc w:val="both"/>
        <w:rPr>
          <w:rFonts w:eastAsia="Times New Roman"/>
          <w:snapToGrid w:val="0"/>
          <w:color w:val="000000"/>
          <w:szCs w:val="24"/>
          <w:lang w:val="en-US"/>
        </w:rPr>
      </w:pPr>
    </w:p>
    <w:p w:rsidR="00D845B0" w:rsidRPr="00D845B0" w:rsidRDefault="00D845B0" w:rsidP="00D845B0">
      <w:pPr>
        <w:widowControl w:val="0"/>
        <w:tabs>
          <w:tab w:val="left" w:pos="0"/>
        </w:tabs>
        <w:suppressAutoHyphens/>
        <w:spacing w:after="0" w:line="240" w:lineRule="auto"/>
        <w:jc w:val="center"/>
        <w:rPr>
          <w:rFonts w:eastAsia="Times New Roman"/>
          <w:b/>
          <w:szCs w:val="24"/>
          <w:lang w:val="en-US"/>
        </w:rPr>
      </w:pPr>
      <w:r w:rsidRPr="00D845B0">
        <w:rPr>
          <w:rFonts w:eastAsia="Times New Roman"/>
          <w:szCs w:val="24"/>
          <w:lang w:val="en-US"/>
        </w:rPr>
        <w:t>Esengul CAVDAR</w:t>
      </w:r>
      <w:r w:rsidRPr="00D845B0">
        <w:rPr>
          <w:rFonts w:eastAsia="Times New Roman"/>
          <w:b/>
          <w:szCs w:val="24"/>
          <w:vertAlign w:val="superscript"/>
          <w:lang w:val="en-US"/>
        </w:rPr>
        <w:footnoteReference w:id="1"/>
      </w:r>
      <w:r w:rsidRPr="00D845B0">
        <w:rPr>
          <w:rFonts w:eastAsia="Times New Roman"/>
          <w:szCs w:val="24"/>
          <w:lang w:val="en-US"/>
        </w:rPr>
        <w:t>, Gokhan OZDEMIR</w:t>
      </w:r>
      <w:r w:rsidRPr="00D845B0">
        <w:rPr>
          <w:rFonts w:eastAsia="Times New Roman"/>
          <w:szCs w:val="24"/>
          <w:vertAlign w:val="superscript"/>
          <w:lang w:val="en-US"/>
        </w:rPr>
        <w:footnoteReference w:id="2"/>
      </w:r>
      <w:r w:rsidRPr="00D845B0">
        <w:rPr>
          <w:rFonts w:eastAsia="Times New Roman"/>
          <w:szCs w:val="24"/>
          <w:lang w:val="en-US"/>
        </w:rPr>
        <w:t xml:space="preserve">,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widowControl w:val="0"/>
        <w:spacing w:after="0" w:line="240" w:lineRule="auto"/>
        <w:jc w:val="center"/>
        <w:outlineLvl w:val="0"/>
        <w:rPr>
          <w:rFonts w:eastAsia="Times New Roman"/>
          <w:b/>
          <w:caps/>
          <w:snapToGrid w:val="0"/>
          <w:kern w:val="28"/>
          <w:szCs w:val="24"/>
          <w:lang w:val="en-US"/>
        </w:rPr>
      </w:pPr>
      <w:r w:rsidRPr="00D845B0">
        <w:rPr>
          <w:rFonts w:eastAsia="Times New Roman"/>
          <w:b/>
          <w:caps/>
          <w:snapToGrid w:val="0"/>
          <w:kern w:val="28"/>
          <w:szCs w:val="24"/>
          <w:lang w:val="en-US"/>
        </w:rPr>
        <w:t xml:space="preserve">ABSTRACT </w:t>
      </w:r>
    </w:p>
    <w:p w:rsidR="00D845B0" w:rsidRPr="00D845B0" w:rsidRDefault="00D845B0" w:rsidP="00D845B0">
      <w:pPr>
        <w:widowControl w:val="0"/>
        <w:suppressAutoHyphens/>
        <w:spacing w:after="0" w:line="240" w:lineRule="auto"/>
        <w:jc w:val="both"/>
        <w:rPr>
          <w:rFonts w:eastAsia="Times New Roman"/>
          <w:sz w:val="20"/>
          <w:szCs w:val="24"/>
          <w:lang w:val="en-US"/>
        </w:rPr>
      </w:pPr>
      <w:r w:rsidRPr="00D845B0">
        <w:rPr>
          <w:rFonts w:eastAsia="Times New Roman"/>
          <w:sz w:val="20"/>
          <w:szCs w:val="24"/>
          <w:lang w:val="en-US"/>
        </w:rPr>
        <w:t xml:space="preserve"> </w:t>
      </w:r>
    </w:p>
    <w:p w:rsidR="00D845B0" w:rsidRPr="00D845B0" w:rsidRDefault="00D845B0" w:rsidP="00D845B0">
      <w:pPr>
        <w:widowControl w:val="0"/>
        <w:suppressAutoHyphens/>
        <w:spacing w:after="0" w:line="240" w:lineRule="auto"/>
        <w:jc w:val="both"/>
        <w:rPr>
          <w:rFonts w:eastAsia="Times New Roman"/>
          <w:sz w:val="20"/>
          <w:szCs w:val="24"/>
          <w:lang w:val="en-US"/>
        </w:rPr>
      </w:pPr>
      <w:r w:rsidRPr="00D845B0">
        <w:rPr>
          <w:rFonts w:eastAsia="Times New Roman"/>
          <w:sz w:val="20"/>
          <w:szCs w:val="24"/>
          <w:lang w:val="en-US"/>
        </w:rPr>
        <w:t xml:space="preserve">This study investigates the dependency of the orientation of ground motions at which the maximum isolator displacement of seismically isolated structures occurs. For this purpose, a set of near-field ground motion records are selected and modified by rotating through 90° with intervals of 10°. The original and rotated forms of ground motions are used to perform nonlinear response history analyses. The seismic isolation system of the analyzed structure is composed of lead rubber bearings (LRBs). To determine the effect of seismic isolation characteristics on the maximum orientation of ground motions, isolation period and characteristic strength-to-weight ratio are the parameters considered in the analyses. Moreover, the significance of employing a deteriorating or a non-deteriorating hysteretic representation for modeling of LRBs on the orientation of maximum ground motion direction is addressed. Results revealed that maximum ground motion direction for a seismically isolated structure changes due to change in seismic isolation characteristics and the hysteretic representation of isolator unit. </w:t>
      </w:r>
    </w:p>
    <w:p w:rsidR="00D845B0" w:rsidRPr="00D845B0" w:rsidRDefault="00D845B0" w:rsidP="00D845B0">
      <w:pPr>
        <w:widowControl w:val="0"/>
        <w:suppressAutoHyphens/>
        <w:spacing w:after="0" w:line="240" w:lineRule="auto"/>
        <w:jc w:val="both"/>
        <w:rPr>
          <w:rFonts w:eastAsia="Times New Roman"/>
          <w:sz w:val="20"/>
          <w:szCs w:val="24"/>
          <w:lang w:val="en-US"/>
        </w:rPr>
      </w:pPr>
      <w:r w:rsidRPr="00D845B0">
        <w:rPr>
          <w:rFonts w:eastAsia="Times New Roman"/>
          <w:sz w:val="20"/>
          <w:szCs w:val="24"/>
          <w:lang w:val="en-US"/>
        </w:rPr>
        <w:t xml:space="preserve"> </w:t>
      </w:r>
    </w:p>
    <w:p w:rsidR="00D845B0" w:rsidRPr="00D845B0" w:rsidRDefault="00D845B0" w:rsidP="00D845B0">
      <w:pPr>
        <w:widowControl w:val="0"/>
        <w:suppressAutoHyphens/>
        <w:spacing w:after="0" w:line="240" w:lineRule="auto"/>
        <w:jc w:val="both"/>
        <w:rPr>
          <w:rFonts w:eastAsia="Times New Roman"/>
          <w:sz w:val="20"/>
          <w:szCs w:val="24"/>
          <w:lang w:val="en-US"/>
        </w:rPr>
      </w:pPr>
      <w:r w:rsidRPr="00D845B0">
        <w:rPr>
          <w:rFonts w:eastAsia="Times New Roman"/>
          <w:i/>
          <w:sz w:val="20"/>
          <w:szCs w:val="24"/>
          <w:lang w:val="en-US"/>
        </w:rPr>
        <w:t xml:space="preserve">Keywords: Maximum direction, Seismic isolation, Bidirectional analyses, Lead rubber bearing.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keepNext/>
        <w:widowControl w:val="0"/>
        <w:suppressAutoHyphens/>
        <w:spacing w:after="0" w:line="240" w:lineRule="auto"/>
        <w:jc w:val="both"/>
        <w:outlineLvl w:val="0"/>
        <w:rPr>
          <w:rFonts w:eastAsia="Calibri"/>
          <w:b/>
          <w:caps/>
          <w:snapToGrid w:val="0"/>
          <w:szCs w:val="24"/>
          <w:lang w:val="en-US" w:bidi="en-US"/>
        </w:rPr>
      </w:pPr>
      <w:r w:rsidRPr="00D845B0">
        <w:rPr>
          <w:rFonts w:eastAsia="Calibri"/>
          <w:b/>
          <w:caps/>
          <w:snapToGrid w:val="0"/>
          <w:szCs w:val="24"/>
          <w:lang w:val="en-US" w:bidi="en-US"/>
        </w:rPr>
        <w:t>1. INTRODUCTION</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To perform a code-compliant Nonlinear Response History Analysis (NRHA) of seismically isolated structures idealized by 3-Dimensional (3D) models, it is required to consider both orthogonal horizontal components of ground motion records. In such a case, horizontal components of a ground motion record are subjected to structural model simultaneously. ASCE/SEI 7-10 (2010) further states that orthogonal horizontal components of ground motions shall be rotated to Fault Normal (FN) and Fault Parallel (FP) directions when the analyzed structure is at a site with a distance less than 5 km from an active fault that dominates the earthquake hazard. According to this statement, it is assumed that maximum response quantities of the analyzed structure will be recorded at FN or FP directions. Thus, as-recorded ground motions may be used in their rotated forms. In recent studies (Tezcan and Alhan, 2001; Khoushnoudian and Poursha, 2004; Rigato and Medina, 2007; Goda and Taylor, 2012; Kalkan and Kwong, 2012,2014), rotation of ground motion records is of concern in order to obtain maximum-direction ground motion defined as the direction of rotated horizontal ground motion components so that response quantity under consideration is maximum. Outputs of the studies cited here revealed that ground motion orientation has a significant effect on the structural response. Furthermore, Athanatopoulou (2005) has performed a research on rotation of ground motions considering linear multidegree-of-freedom structures and showed that response quantity under investigation can be even 80% larger than the ones obtained by using as-recorded ground motion. The author also stated that maximum-direction varies due to change in both employed ground motion pairs and response quantity under consideration. Conclusions of Athanatopoulou (2005) are also confirmed by Kalkan and Kwong (2012, 2014).  In their study, Kalkan and Kwong (2014) have assessed the efficiency of code prescribed </w:t>
      </w:r>
      <w:r w:rsidRPr="00D845B0">
        <w:rPr>
          <w:rFonts w:eastAsia="Times New Roman"/>
          <w:snapToGrid w:val="0"/>
          <w:color w:val="000000"/>
          <w:szCs w:val="24"/>
          <w:lang w:val="en-US"/>
        </w:rPr>
        <w:lastRenderedPageBreak/>
        <w:t xml:space="preserve">dynamic analysis method restricted only for FN/FP directions where a six-story reinforced concrete structure is subjected to twenty pairs of nearfault ground motions rotated through 180° with 5° increment. Authors also showed that considering FN/FP directions of ground motions may not necessarily result in maximum response quantity among all possible rotated versions of ground motions. Discussions presented above are for short-period structures and did not address the response of seismically isolated structures. In their study, Ozdemir et al. (2016) focused on variation of maximum isolator displacements due to ground motion orientation. Ozdemir et al. (2016) demonstrated that ground motion orientation at which maximum isolator displacement is obtained, is dependent of the ground motion pairs. Similarly, in their research, Mavronicola et al. (2017) have investigated the variation in maximum-direction of motions for seismically isolated structures. In this parametric study, Mavronicola et el. (2017) pointed out that maximum-direction is sensitive to change in isolator characteristics.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The previous studies mostly focused on fixed-base structures either with linear idealizations by MDOF models or nonlinear representations by single-degree-of –freedom (SDOF) models. Only a few of them focused on the effect of ground motion orientation when seismically isolated structures are of concern. However, none of the previous studies have addressed the effect of bilinear force-deformation curve used to idealize the hysteretic behavior of seismic isolators. In the present study, maximum-direction issue is studied in a comparative manner. Accordingly, considered as-recorded ground motions are rotated through 90</w:t>
      </w:r>
      <w:r w:rsidRPr="00D845B0">
        <w:rPr>
          <w:rFonts w:eastAsia="Times New Roman"/>
          <w:snapToGrid w:val="0"/>
          <w:color w:val="000000"/>
          <w:szCs w:val="24"/>
          <w:vertAlign w:val="superscript"/>
          <w:lang w:val="en-US"/>
        </w:rPr>
        <w:t>o</w:t>
      </w:r>
      <w:r w:rsidRPr="00D845B0">
        <w:rPr>
          <w:rFonts w:eastAsia="Times New Roman"/>
          <w:snapToGrid w:val="0"/>
          <w:color w:val="000000"/>
          <w:szCs w:val="24"/>
          <w:lang w:val="en-US"/>
        </w:rPr>
        <w:t xml:space="preserve"> with 10</w:t>
      </w:r>
      <w:r w:rsidRPr="00D845B0">
        <w:rPr>
          <w:rFonts w:eastAsia="Times New Roman"/>
          <w:snapToGrid w:val="0"/>
          <w:color w:val="000000"/>
          <w:szCs w:val="24"/>
          <w:vertAlign w:val="superscript"/>
          <w:lang w:val="en-US"/>
        </w:rPr>
        <w:t>o</w:t>
      </w:r>
      <w:r w:rsidRPr="00D845B0">
        <w:rPr>
          <w:rFonts w:eastAsia="Times New Roman"/>
          <w:snapToGrid w:val="0"/>
          <w:color w:val="000000"/>
          <w:szCs w:val="24"/>
          <w:lang w:val="en-US"/>
        </w:rPr>
        <w:t xml:space="preserve"> intervals. Both as-recorded and rotated ground motions pairs are subjected to seismically isolated building via structural analysis program Opensees (2009). In order to determine whether the maximum-direction of a ground motion is dependent of hysteretic representation of seismic isolator or not, both deteriorating and non-deteriorating bilinear force-displacement curves are used in modeling of isolator units. The seismic isolation units are assumed to be composed of Lead Rubber Bearings (LRBs) and their deteriorating hysteretic behavior is modeled in accordance with the proposal of Kalpakidis et al. (2009a,b). The parameters involved in the analyses are characteristic strength to weight ratio of isolators and isolation period.  </w:t>
      </w:r>
    </w:p>
    <w:p w:rsidR="00D845B0" w:rsidRPr="00D845B0" w:rsidRDefault="00D845B0" w:rsidP="00D845B0">
      <w:pPr>
        <w:widowControl w:val="0"/>
        <w:spacing w:after="0" w:line="240" w:lineRule="auto"/>
        <w:jc w:val="both"/>
        <w:rPr>
          <w:rFonts w:eastAsia="Times New Roman"/>
          <w:snapToGrid w:val="0"/>
          <w:color w:val="000000"/>
          <w:szCs w:val="24"/>
          <w:lang w:val="en-US"/>
        </w:rPr>
      </w:pPr>
    </w:p>
    <w:p w:rsidR="00D845B0" w:rsidRPr="00D845B0" w:rsidRDefault="00D845B0" w:rsidP="00D845B0">
      <w:pPr>
        <w:keepNext/>
        <w:widowControl w:val="0"/>
        <w:suppressAutoHyphens/>
        <w:spacing w:after="0" w:line="240" w:lineRule="auto"/>
        <w:jc w:val="both"/>
        <w:outlineLvl w:val="0"/>
        <w:rPr>
          <w:rFonts w:eastAsia="Calibri"/>
          <w:b/>
          <w:caps/>
          <w:snapToGrid w:val="0"/>
          <w:szCs w:val="24"/>
          <w:lang w:val="en-US" w:bidi="en-US"/>
        </w:rPr>
      </w:pPr>
      <w:r w:rsidRPr="00D845B0">
        <w:rPr>
          <w:rFonts w:eastAsia="Calibri"/>
          <w:b/>
          <w:caps/>
          <w:snapToGrid w:val="0"/>
          <w:szCs w:val="24"/>
          <w:lang w:val="en-US" w:bidi="en-US"/>
        </w:rPr>
        <w:t xml:space="preserve">2. DIMENSIONAL STRUCTURAL MODEL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The analyzed seismically isolated structure is a three-story steel frame building designed for National Earthquake Hazard Reduction Program (NEHRP). It is symmetric in both vertical and horizontal directions. Plan dimensions are 36 m x 54 m with identical span lengths whereas the height of the building is 9 m with 3 m story height. Seismic isolation units are composed of 35 LRBs located below each column at the base level. LRBs are modeled by bilinear force-displacement curves while the frame members of superstructure are modeled to be elastic. Accordingly, modulus of elasticity and Poisson’s ratio are 200 GPa and 0.3, respectively. The first and second floor weight are equal while the third floor weight is 75% of others and the total weight above the isolation system is 73000 kN. The 3-dimensional view of the structural model and distribution of isolation units are illustrated in Figure 1.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widowControl w:val="0"/>
        <w:spacing w:after="0" w:line="240" w:lineRule="auto"/>
        <w:jc w:val="center"/>
        <w:rPr>
          <w:rFonts w:eastAsia="Times New Roman"/>
          <w:snapToGrid w:val="0"/>
          <w:color w:val="000000"/>
          <w:szCs w:val="24"/>
          <w:lang w:val="en-US"/>
        </w:rPr>
      </w:pPr>
      <w:r w:rsidRPr="00D845B0">
        <w:rPr>
          <w:rFonts w:eastAsia="Times New Roman"/>
          <w:noProof/>
          <w:snapToGrid w:val="0"/>
          <w:color w:val="000000"/>
          <w:szCs w:val="24"/>
        </w:rPr>
        <w:drawing>
          <wp:inline distT="0" distB="0" distL="0" distR="0" wp14:anchorId="3E8C794F" wp14:editId="2E169D13">
            <wp:extent cx="3277235" cy="1630553"/>
            <wp:effectExtent l="0" t="0" r="0" b="0"/>
            <wp:docPr id="3" name="Picture 498"/>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7" cstate="print"/>
                    <a:stretch>
                      <a:fillRect/>
                    </a:stretch>
                  </pic:blipFill>
                  <pic:spPr>
                    <a:xfrm>
                      <a:off x="0" y="0"/>
                      <a:ext cx="3277235" cy="1630553"/>
                    </a:xfrm>
                    <a:prstGeom prst="rect">
                      <a:avLst/>
                    </a:prstGeom>
                  </pic:spPr>
                </pic:pic>
              </a:graphicData>
            </a:graphic>
          </wp:inline>
        </w:drawing>
      </w:r>
    </w:p>
    <w:p w:rsidR="00D845B0" w:rsidRPr="00D845B0" w:rsidRDefault="00D845B0" w:rsidP="00D845B0">
      <w:pPr>
        <w:widowControl w:val="0"/>
        <w:spacing w:after="0" w:line="240" w:lineRule="auto"/>
        <w:jc w:val="center"/>
        <w:rPr>
          <w:rFonts w:eastAsia="Times New Roman"/>
          <w:snapToGrid w:val="0"/>
          <w:sz w:val="20"/>
          <w:szCs w:val="24"/>
          <w:lang w:val="en-US"/>
        </w:rPr>
      </w:pPr>
      <w:r w:rsidRPr="00D845B0">
        <w:rPr>
          <w:rFonts w:eastAsia="Times New Roman"/>
          <w:snapToGrid w:val="0"/>
          <w:sz w:val="20"/>
          <w:szCs w:val="24"/>
          <w:lang w:val="en-US"/>
        </w:rPr>
        <w:t xml:space="preserve">Figure 1. 3-Dimensional model of the analyzed seismically isolated structure.  </w:t>
      </w:r>
    </w:p>
    <w:p w:rsidR="00D845B0" w:rsidRPr="00D845B0" w:rsidRDefault="00D845B0" w:rsidP="00D845B0">
      <w:pPr>
        <w:widowControl w:val="0"/>
        <w:spacing w:after="0" w:line="240" w:lineRule="auto"/>
        <w:jc w:val="center"/>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Properties used to construct the non-deteriorating force-displacement curve for LRBs corresponds to lower bound characteristics. Based on the results of characterization tests performed with LRBs under cyclic loading compatible with design earthquake, lower bound properties are computed by taking the average of three consecutive cycles. On the other hand, the deteriorating force-displacement relation is constructed based on the initial strength of LRB obtained from the first cycle of characterization tests. Kalpakidis et al. </w:t>
      </w:r>
      <w:r w:rsidRPr="00D845B0">
        <w:rPr>
          <w:rFonts w:eastAsia="Times New Roman"/>
          <w:snapToGrid w:val="0"/>
          <w:color w:val="000000"/>
          <w:szCs w:val="24"/>
          <w:lang w:val="en-US"/>
        </w:rPr>
        <w:lastRenderedPageBreak/>
        <w:t xml:space="preserve">(2009a,b) showed that the gradual reduction in strength of LRB is mainly due to increase in lead core temperature. Accordingly, initial strength of LRB decreases as a function of lead core temperature and updated by means of Equation (1) at each loading step. In Equation (1), </w:t>
      </w:r>
      <w:r w:rsidRPr="00D845B0">
        <w:rPr>
          <w:rFonts w:eastAsia="Times New Roman"/>
          <w:snapToGrid w:val="0"/>
          <w:szCs w:val="24"/>
          <w:lang w:val="en-US" w:eastAsia="en-US"/>
        </w:rPr>
        <w:sym w:font="Symbol" w:char="F073"/>
      </w:r>
      <w:r w:rsidRPr="00D845B0">
        <w:rPr>
          <w:rFonts w:eastAsia="Times New Roman"/>
          <w:i/>
          <w:snapToGrid w:val="0"/>
          <w:color w:val="000000"/>
          <w:szCs w:val="24"/>
          <w:vertAlign w:val="subscript"/>
          <w:lang w:val="en-US"/>
        </w:rPr>
        <w:t>YL</w:t>
      </w:r>
      <w:r w:rsidRPr="00D845B0">
        <w:rPr>
          <w:rFonts w:eastAsia="Times New Roman"/>
          <w:snapToGrid w:val="0"/>
          <w:color w:val="000000"/>
          <w:szCs w:val="24"/>
          <w:lang w:val="en-US"/>
        </w:rPr>
        <w:t>(</w:t>
      </w:r>
      <w:r w:rsidRPr="00D845B0">
        <w:rPr>
          <w:rFonts w:eastAsia="Times New Roman"/>
          <w:i/>
          <w:snapToGrid w:val="0"/>
          <w:color w:val="000000"/>
          <w:szCs w:val="24"/>
          <w:lang w:val="en-US"/>
        </w:rPr>
        <w:t>T</w:t>
      </w:r>
      <w:r w:rsidRPr="00D845B0">
        <w:rPr>
          <w:rFonts w:eastAsia="Times New Roman"/>
          <w:i/>
          <w:snapToGrid w:val="0"/>
          <w:color w:val="000000"/>
          <w:szCs w:val="24"/>
          <w:vertAlign w:val="subscript"/>
          <w:lang w:val="en-US"/>
        </w:rPr>
        <w:t>L</w:t>
      </w:r>
      <w:r w:rsidRPr="00D845B0">
        <w:rPr>
          <w:rFonts w:eastAsia="Times New Roman"/>
          <w:snapToGrid w:val="0"/>
          <w:color w:val="000000"/>
          <w:szCs w:val="24"/>
          <w:lang w:val="en-US"/>
        </w:rPr>
        <w:t>) is the instantaneous temperature (</w:t>
      </w:r>
      <w:r w:rsidRPr="00D845B0">
        <w:rPr>
          <w:rFonts w:eastAsia="Times New Roman"/>
          <w:i/>
          <w:snapToGrid w:val="0"/>
          <w:color w:val="000000"/>
          <w:szCs w:val="24"/>
          <w:lang w:val="en-US"/>
        </w:rPr>
        <w:t>T</w:t>
      </w:r>
      <w:r w:rsidRPr="00D845B0">
        <w:rPr>
          <w:rFonts w:eastAsia="Times New Roman"/>
          <w:i/>
          <w:snapToGrid w:val="0"/>
          <w:color w:val="000000"/>
          <w:szCs w:val="24"/>
          <w:vertAlign w:val="subscript"/>
          <w:lang w:val="en-US"/>
        </w:rPr>
        <w:t>L</w:t>
      </w:r>
      <w:r w:rsidRPr="00D845B0">
        <w:rPr>
          <w:rFonts w:eastAsia="Times New Roman"/>
          <w:snapToGrid w:val="0"/>
          <w:color w:val="000000"/>
          <w:szCs w:val="24"/>
          <w:lang w:val="en-US"/>
        </w:rPr>
        <w:t xml:space="preserve">) dependent yield stress of lead, </w:t>
      </w:r>
      <w:r w:rsidRPr="00D845B0">
        <w:rPr>
          <w:rFonts w:ascii="Segoe UI Symbol" w:eastAsia="Segoe UI Symbol" w:hAnsi="Segoe UI Symbol" w:cs="Segoe UI Symbol"/>
          <w:snapToGrid w:val="0"/>
          <w:color w:val="000000"/>
          <w:szCs w:val="24"/>
          <w:lang w:val="en-US"/>
        </w:rPr>
        <w:t></w:t>
      </w:r>
      <w:r w:rsidRPr="00D845B0">
        <w:rPr>
          <w:rFonts w:eastAsia="Times New Roman"/>
          <w:i/>
          <w:snapToGrid w:val="0"/>
          <w:color w:val="000000"/>
          <w:szCs w:val="24"/>
          <w:vertAlign w:val="subscript"/>
          <w:lang w:val="en-US"/>
        </w:rPr>
        <w:t>YL</w:t>
      </w:r>
      <w:r w:rsidRPr="00D845B0">
        <w:rPr>
          <w:rFonts w:eastAsia="Times New Roman"/>
          <w:snapToGrid w:val="0"/>
          <w:color w:val="000000"/>
          <w:szCs w:val="24"/>
          <w:vertAlign w:val="subscript"/>
          <w:lang w:val="en-US"/>
        </w:rPr>
        <w:t>0</w:t>
      </w:r>
      <w:r w:rsidRPr="00D845B0">
        <w:rPr>
          <w:rFonts w:eastAsia="Times New Roman"/>
          <w:snapToGrid w:val="0"/>
          <w:color w:val="000000"/>
          <w:szCs w:val="24"/>
          <w:lang w:val="en-US"/>
        </w:rPr>
        <w:t xml:space="preserve"> is the initial yield stress of lead and </w:t>
      </w:r>
      <w:r w:rsidRPr="00D845B0">
        <w:rPr>
          <w:rFonts w:eastAsia="Times New Roman"/>
          <w:i/>
          <w:snapToGrid w:val="0"/>
          <w:color w:val="000000"/>
          <w:szCs w:val="24"/>
          <w:lang w:val="en-US"/>
        </w:rPr>
        <w:t>E</w:t>
      </w:r>
      <w:r w:rsidRPr="00D845B0">
        <w:rPr>
          <w:rFonts w:eastAsia="Times New Roman"/>
          <w:snapToGrid w:val="0"/>
          <w:color w:val="000000"/>
          <w:szCs w:val="24"/>
          <w:vertAlign w:val="subscript"/>
          <w:lang w:val="en-US"/>
        </w:rPr>
        <w:t>2</w:t>
      </w:r>
      <w:r w:rsidRPr="00D845B0">
        <w:rPr>
          <w:rFonts w:eastAsia="Times New Roman"/>
          <w:snapToGrid w:val="0"/>
          <w:color w:val="000000"/>
          <w:szCs w:val="24"/>
          <w:lang w:val="en-US"/>
        </w:rPr>
        <w:t xml:space="preserve"> is constant and equals to 0.0069. Figure 2 shows representative force-displacement curves for both deteriorating and non-deteriorating hysteretic behavior of LRBs.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EB6D87" w:rsidP="00D845B0">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m:rPr>
                <m:nor/>
              </m:rPr>
              <w:rPr>
                <w:rFonts w:ascii="Cambria Math" w:eastAsia="Times New Roman" w:hAnsi="Cambria Math"/>
                <w:snapToGrid w:val="0"/>
                <w:color w:val="000000"/>
                <w:szCs w:val="24"/>
                <w:lang w:val="en-US"/>
              </w:rPr>
              <m:t>σ</m:t>
            </m:r>
          </m:e>
          <m:sub>
            <m:r>
              <w:rPr>
                <w:rFonts w:ascii="Cambria Math" w:eastAsia="Times New Roman" w:hAnsi="Cambria Math"/>
                <w:snapToGrid w:val="0"/>
                <w:color w:val="000000"/>
                <w:szCs w:val="24"/>
                <w:lang w:val="en-US"/>
              </w:rPr>
              <m:t>YL</m:t>
            </m:r>
          </m:sub>
        </m:sSub>
        <m:d>
          <m:dPr>
            <m:ctrlPr>
              <w:rPr>
                <w:rFonts w:ascii="Cambria Math" w:eastAsia="Times New Roman" w:hAnsi="Cambria Math"/>
                <w:i/>
                <w:snapToGrid w:val="0"/>
                <w:color w:val="000000"/>
                <w:szCs w:val="24"/>
                <w:lang w:val="en-US"/>
              </w:rPr>
            </m:ctrlPr>
          </m:dPr>
          <m:e>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T</m:t>
                </m:r>
              </m:e>
              <m:sub>
                <m:r>
                  <w:rPr>
                    <w:rFonts w:ascii="Cambria Math" w:eastAsia="Times New Roman" w:hAnsi="Cambria Math"/>
                    <w:snapToGrid w:val="0"/>
                    <w:color w:val="000000"/>
                    <w:szCs w:val="24"/>
                    <w:lang w:val="en-US"/>
                  </w:rPr>
                  <m:t>L</m:t>
                </m:r>
              </m:sub>
            </m:sSub>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nor/>
              </m:rPr>
              <w:rPr>
                <w:rFonts w:ascii="Cambria Math" w:eastAsia="Times New Roman" w:hAnsi="Cambria Math"/>
                <w:snapToGrid w:val="0"/>
                <w:color w:val="000000"/>
                <w:szCs w:val="24"/>
                <w:lang w:val="en-US"/>
              </w:rPr>
              <m:t>σ</m:t>
            </m:r>
          </m:e>
          <m:sub>
            <m:r>
              <w:rPr>
                <w:rFonts w:ascii="Cambria Math" w:eastAsia="Times New Roman" w:hAnsi="Cambria Math"/>
                <w:snapToGrid w:val="0"/>
                <w:color w:val="000000"/>
                <w:szCs w:val="24"/>
                <w:lang w:val="en-US"/>
              </w:rPr>
              <m:t>YL0</m:t>
            </m:r>
          </m:sub>
        </m:sSub>
        <m:r>
          <w:rPr>
            <w:rFonts w:ascii="Cambria Math" w:eastAsia="Times New Roman" w:hAnsi="Cambria Math"/>
            <w:snapToGrid w:val="0"/>
            <w:color w:val="000000"/>
            <w:szCs w:val="24"/>
            <w:lang w:val="en-US"/>
          </w:rPr>
          <m:t>∙</m:t>
        </m:r>
        <m:r>
          <m:rPr>
            <m:sty m:val="p"/>
          </m:rPr>
          <w:rPr>
            <w:rFonts w:ascii="Cambria Math" w:eastAsia="Times New Roman" w:hAnsi="Cambria Math"/>
            <w:snapToGrid w:val="0"/>
            <w:color w:val="000000"/>
            <w:szCs w:val="24"/>
            <w:lang w:val="en-US"/>
          </w:rPr>
          <m:t>exp⁡</m:t>
        </m:r>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2</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T</m:t>
            </m:r>
          </m:e>
          <m:sub>
            <m:r>
              <w:rPr>
                <w:rFonts w:ascii="Cambria Math" w:eastAsia="Times New Roman" w:hAnsi="Cambria Math"/>
                <w:snapToGrid w:val="0"/>
                <w:color w:val="000000"/>
                <w:szCs w:val="24"/>
                <w:lang w:val="en-US"/>
              </w:rPr>
              <m:t>L</m:t>
            </m:r>
          </m:sub>
        </m:sSub>
        <m:r>
          <w:rPr>
            <w:rFonts w:ascii="Cambria Math" w:eastAsia="Times New Roman" w:hAnsi="Cambria Math"/>
            <w:snapToGrid w:val="0"/>
            <w:color w:val="000000"/>
            <w:szCs w:val="24"/>
            <w:lang w:val="en-US"/>
          </w:rPr>
          <m:t>)</m:t>
        </m:r>
      </m:oMath>
      <w:r w:rsidR="00D845B0" w:rsidRPr="00D845B0">
        <w:rPr>
          <w:rFonts w:eastAsia="Times New Roman"/>
          <w:snapToGrid w:val="0"/>
          <w:color w:val="000000"/>
          <w:szCs w:val="24"/>
          <w:lang w:val="en-US"/>
        </w:rPr>
        <w:tab/>
        <w:t xml:space="preserve"> </w:t>
      </w:r>
      <w:r w:rsidR="00D845B0" w:rsidRPr="00D845B0">
        <w:rPr>
          <w:rFonts w:eastAsia="Times New Roman"/>
          <w:snapToGrid w:val="0"/>
          <w:color w:val="000000"/>
          <w:szCs w:val="24"/>
          <w:lang w:val="en-US"/>
        </w:rPr>
        <w:tab/>
      </w:r>
      <w:r w:rsidR="00D845B0" w:rsidRPr="00D845B0">
        <w:rPr>
          <w:rFonts w:eastAsia="Times New Roman"/>
          <w:snapToGrid w:val="0"/>
          <w:color w:val="000000"/>
          <w:szCs w:val="24"/>
          <w:lang w:val="en-US"/>
        </w:rPr>
        <w:tab/>
        <w:t xml:space="preserve"> </w:t>
      </w:r>
      <w:r w:rsidR="00D845B0" w:rsidRPr="00D845B0">
        <w:rPr>
          <w:rFonts w:eastAsia="Times New Roman"/>
          <w:snapToGrid w:val="0"/>
          <w:color w:val="000000"/>
          <w:szCs w:val="24"/>
          <w:lang w:val="en-US"/>
        </w:rPr>
        <w:tab/>
        <w:t xml:space="preserve"> </w:t>
      </w:r>
      <w:r w:rsidR="00D845B0" w:rsidRPr="00D845B0">
        <w:rPr>
          <w:rFonts w:eastAsia="Times New Roman"/>
          <w:snapToGrid w:val="0"/>
          <w:color w:val="000000"/>
          <w:szCs w:val="24"/>
          <w:lang w:val="en-US"/>
        </w:rPr>
        <w:tab/>
        <w:t xml:space="preserve"> </w:t>
      </w:r>
      <w:r w:rsidR="00D845B0" w:rsidRPr="00D845B0">
        <w:rPr>
          <w:rFonts w:eastAsia="Times New Roman"/>
          <w:snapToGrid w:val="0"/>
          <w:color w:val="000000"/>
          <w:szCs w:val="24"/>
          <w:lang w:val="en-US"/>
        </w:rPr>
        <w:tab/>
        <w:t xml:space="preserve"> </w:t>
      </w:r>
      <w:r w:rsidR="00D845B0" w:rsidRPr="00D845B0">
        <w:rPr>
          <w:rFonts w:eastAsia="Times New Roman"/>
          <w:snapToGrid w:val="0"/>
          <w:color w:val="000000"/>
          <w:szCs w:val="24"/>
          <w:lang w:val="en-US"/>
        </w:rPr>
        <w:tab/>
        <w:t xml:space="preserve"> </w:t>
      </w:r>
      <w:r w:rsidR="00D845B0" w:rsidRPr="00D845B0">
        <w:rPr>
          <w:rFonts w:eastAsia="Times New Roman"/>
          <w:snapToGrid w:val="0"/>
          <w:color w:val="000000"/>
          <w:szCs w:val="24"/>
          <w:lang w:val="en-US"/>
        </w:rPr>
        <w:tab/>
        <w:t xml:space="preserve"> </w:t>
      </w:r>
      <w:r w:rsidR="00D845B0" w:rsidRPr="00D845B0">
        <w:rPr>
          <w:rFonts w:eastAsia="Times New Roman"/>
          <w:snapToGrid w:val="0"/>
          <w:color w:val="000000"/>
          <w:szCs w:val="24"/>
          <w:lang w:val="en-US"/>
        </w:rPr>
        <w:tab/>
        <w:t xml:space="preserve">(1) </w:t>
      </w:r>
    </w:p>
    <w:p w:rsidR="00D845B0" w:rsidRPr="00D845B0" w:rsidRDefault="00D845B0" w:rsidP="00D845B0">
      <w:pPr>
        <w:widowControl w:val="0"/>
        <w:spacing w:after="0" w:line="240" w:lineRule="auto"/>
        <w:jc w:val="center"/>
        <w:rPr>
          <w:rFonts w:eastAsia="Times New Roman"/>
          <w:snapToGrid w:val="0"/>
          <w:color w:val="000000"/>
          <w:szCs w:val="24"/>
          <w:lang w:val="en-US"/>
        </w:rPr>
      </w:pPr>
    </w:p>
    <w:p w:rsidR="00D845B0" w:rsidRPr="00D845B0" w:rsidRDefault="00D845B0" w:rsidP="00D845B0">
      <w:pPr>
        <w:widowControl w:val="0"/>
        <w:tabs>
          <w:tab w:val="center" w:pos="2741"/>
          <w:tab w:val="center" w:pos="6879"/>
        </w:tabs>
        <w:spacing w:after="0" w:line="240" w:lineRule="auto"/>
        <w:jc w:val="both"/>
        <w:rPr>
          <w:rFonts w:eastAsia="Times New Roman"/>
          <w:snapToGrid w:val="0"/>
          <w:color w:val="000000"/>
          <w:szCs w:val="24"/>
          <w:lang w:val="en-US"/>
        </w:rPr>
      </w:pPr>
      <w:r w:rsidRPr="00D845B0">
        <w:rPr>
          <w:rFonts w:ascii="Calibri" w:eastAsia="Calibri" w:hAnsi="Calibri" w:cs="Calibri"/>
          <w:snapToGrid w:val="0"/>
          <w:color w:val="000000"/>
          <w:szCs w:val="24"/>
          <w:lang w:val="en-US"/>
        </w:rPr>
        <w:tab/>
      </w:r>
      <w:r w:rsidRPr="00D845B0">
        <w:rPr>
          <w:rFonts w:eastAsia="Times New Roman"/>
          <w:snapToGrid w:val="0"/>
          <w:color w:val="000000"/>
          <w:sz w:val="18"/>
          <w:szCs w:val="24"/>
          <w:lang w:val="en-US"/>
        </w:rPr>
        <w:t>400</w:t>
      </w:r>
      <w:r w:rsidRPr="00D845B0">
        <w:rPr>
          <w:rFonts w:eastAsia="Times New Roman"/>
          <w:snapToGrid w:val="0"/>
          <w:color w:val="000000"/>
          <w:sz w:val="18"/>
          <w:szCs w:val="24"/>
          <w:lang w:val="en-US"/>
        </w:rPr>
        <w:tab/>
        <w:t>400</w:t>
      </w:r>
    </w:p>
    <w:p w:rsidR="00D845B0" w:rsidRPr="00D845B0" w:rsidRDefault="00D845B0" w:rsidP="00D845B0">
      <w:pPr>
        <w:widowControl w:val="0"/>
        <w:spacing w:after="0" w:line="240" w:lineRule="auto"/>
        <w:jc w:val="center"/>
        <w:rPr>
          <w:rFonts w:eastAsia="Times New Roman"/>
          <w:snapToGrid w:val="0"/>
          <w:color w:val="000000"/>
          <w:szCs w:val="24"/>
          <w:lang w:val="en-US"/>
        </w:rPr>
      </w:pPr>
      <w:r w:rsidRPr="00D845B0">
        <w:rPr>
          <w:rFonts w:eastAsia="Times New Roman"/>
          <w:noProof/>
          <w:snapToGrid w:val="0"/>
          <w:color w:val="000000"/>
          <w:szCs w:val="24"/>
        </w:rPr>
        <mc:AlternateContent>
          <mc:Choice Requires="wps">
            <w:drawing>
              <wp:anchor distT="0" distB="0" distL="114300" distR="114300" simplePos="0" relativeHeight="251659264" behindDoc="0" locked="0" layoutInCell="1" allowOverlap="1" wp14:anchorId="34949F6B" wp14:editId="44B4AA95">
                <wp:simplePos x="0" y="0"/>
                <wp:positionH relativeFrom="column">
                  <wp:posOffset>-184307</wp:posOffset>
                </wp:positionH>
                <wp:positionV relativeFrom="paragraph">
                  <wp:posOffset>663098</wp:posOffset>
                </wp:positionV>
                <wp:extent cx="1450655" cy="272100"/>
                <wp:effectExtent l="0" t="1270" r="15240" b="15240"/>
                <wp:wrapNone/>
                <wp:docPr id="735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1450655" cy="272100"/>
                        </a:xfrm>
                        <a:prstGeom prst="rect">
                          <a:avLst/>
                        </a:prstGeom>
                        <a:solidFill>
                          <a:srgbClr val="FFFFFF"/>
                        </a:solidFill>
                        <a:ln w="9525">
                          <a:solidFill>
                            <a:srgbClr val="000000"/>
                          </a:solidFill>
                          <a:miter lim="800000"/>
                          <a:headEnd/>
                          <a:tailEnd/>
                        </a:ln>
                      </wps:spPr>
                      <wps:txbx>
                        <w:txbxContent>
                          <w:p w:rsidR="00D845B0" w:rsidRPr="00341AE3" w:rsidRDefault="00D845B0" w:rsidP="00D845B0">
                            <w:pPr>
                              <w:rPr>
                                <w:b/>
                              </w:rPr>
                            </w:pPr>
                            <w:r w:rsidRPr="00341AE3">
                              <w:rPr>
                                <w:b/>
                              </w:rPr>
                              <w:t>Isolator Force (kN)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4.5pt;margin-top:52.2pt;width:114.2pt;height:21.45pt;rotation:9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">
                <v:textbox>
                  <w:txbxContent>
                    <w:p w:rsidR="00D845B0" w:rsidRPr="00341AE3" w:rsidRDefault="00D845B0" w:rsidP="00D845B0">
                      <w:pPr>
                        <w:rPr>
                          <w:b/>
                        </w:rPr>
                      </w:pPr>
                      <w:proofErr w:type="spellStart"/>
                      <w:r w:rsidRPr="00341AE3">
                        <w:rPr>
                          <w:b/>
                        </w:rPr>
                        <w:t>Isolator</w:t>
                      </w:r>
                      <w:proofErr w:type="spellEnd"/>
                      <w:r w:rsidRPr="00341AE3">
                        <w:rPr>
                          <w:b/>
                        </w:rPr>
                        <w:t xml:space="preserve"> </w:t>
                      </w:r>
                      <w:proofErr w:type="spellStart"/>
                      <w:r w:rsidRPr="00341AE3">
                        <w:rPr>
                          <w:b/>
                        </w:rPr>
                        <w:t>Force</w:t>
                      </w:r>
                      <w:proofErr w:type="spellEnd"/>
                      <w:r w:rsidRPr="00341AE3">
                        <w:rPr>
                          <w:b/>
                        </w:rPr>
                        <w:t xml:space="preserve"> (</w:t>
                      </w:r>
                      <w:proofErr w:type="spellStart"/>
                      <w:r w:rsidRPr="00341AE3">
                        <w:rPr>
                          <w:b/>
                        </w:rPr>
                        <w:t>kN</w:t>
                      </w:r>
                      <w:proofErr w:type="spellEnd"/>
                      <w:r w:rsidRPr="00341AE3">
                        <w:rPr>
                          <w:b/>
                        </w:rPr>
                        <w:t>)</w:t>
                      </w:r>
                    </w:p>
                  </w:txbxContent>
                </v:textbox>
              </v:shape>
            </w:pict>
          </mc:Fallback>
        </mc:AlternateContent>
      </w:r>
      <w:r w:rsidRPr="00D845B0">
        <w:rPr>
          <w:rFonts w:ascii="Calibri" w:eastAsia="Calibri" w:hAnsi="Calibri" w:cs="Calibri"/>
          <w:noProof/>
          <w:snapToGrid w:val="0"/>
          <w:color w:val="000000"/>
          <w:szCs w:val="24"/>
        </w:rPr>
        <mc:AlternateContent>
          <mc:Choice Requires="wpg">
            <w:drawing>
              <wp:inline distT="0" distB="0" distL="0" distR="0" wp14:anchorId="6200E062" wp14:editId="56ACE9AA">
                <wp:extent cx="5521494" cy="1685683"/>
                <wp:effectExtent l="0" t="0" r="3175" b="10160"/>
                <wp:docPr id="72870" name="Group 23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494" cy="1685683"/>
                          <a:chOff x="0" y="0"/>
                          <a:chExt cx="55217" cy="16859"/>
                        </a:xfrm>
                      </wpg:grpSpPr>
                      <wps:wsp>
                        <wps:cNvPr id="72872" name="Rectangle 584"/>
                        <wps:cNvSpPr>
                          <a:spLocks noChangeArrowheads="1"/>
                        </wps:cNvSpPr>
                        <wps:spPr bwMode="auto">
                          <a:xfrm rot="-5399999">
                            <a:off x="842" y="4083"/>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b/>
                                  <w:sz w:val="20"/>
                                </w:rPr>
                                <w:t xml:space="preserve"> </w:t>
                              </w:r>
                            </w:p>
                          </w:txbxContent>
                        </wps:txbx>
                        <wps:bodyPr rot="0" vert="horz" wrap="square" lIns="0" tIns="0" rIns="0" bIns="0" anchor="t" anchorCtr="0" upright="1">
                          <a:noAutofit/>
                        </wps:bodyPr>
                      </wps:wsp>
                      <wps:wsp>
                        <wps:cNvPr id="72876" name="Rectangle 586"/>
                        <wps:cNvSpPr>
                          <a:spLocks noChangeArrowheads="1"/>
                        </wps:cNvSpPr>
                        <wps:spPr bwMode="auto">
                          <a:xfrm rot="-5399999">
                            <a:off x="799" y="1181"/>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b/>
                                </w:rPr>
                                <w:t xml:space="preserve"> </w:t>
                              </w:r>
                            </w:p>
                          </w:txbxContent>
                        </wps:txbx>
                        <wps:bodyPr rot="0" vert="horz" wrap="square" lIns="0" tIns="0" rIns="0" bIns="0" anchor="t" anchorCtr="0" upright="1">
                          <a:noAutofit/>
                        </wps:bodyPr>
                      </wps:wsp>
                      <wps:wsp>
                        <wps:cNvPr id="72877" name="Rectangle 587"/>
                        <wps:cNvSpPr>
                          <a:spLocks noChangeArrowheads="1"/>
                        </wps:cNvSpPr>
                        <wps:spPr bwMode="auto">
                          <a:xfrm>
                            <a:off x="28471" y="14795"/>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t xml:space="preserve"> </w:t>
                              </w:r>
                            </w:p>
                          </w:txbxContent>
                        </wps:txbx>
                        <wps:bodyPr rot="0" vert="horz" wrap="square" lIns="0" tIns="0" rIns="0" bIns="0" anchor="t" anchorCtr="0" upright="1">
                          <a:noAutofit/>
                        </wps:bodyPr>
                      </wps:wsp>
                      <wps:wsp>
                        <wps:cNvPr id="72878" name="Rectangle 588"/>
                        <wps:cNvSpPr>
                          <a:spLocks noChangeArrowheads="1"/>
                        </wps:cNvSpPr>
                        <wps:spPr bwMode="auto">
                          <a:xfrm>
                            <a:off x="54751" y="14490"/>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t xml:space="preserve"> </w:t>
                              </w:r>
                            </w:p>
                          </w:txbxContent>
                        </wps:txbx>
                        <wps:bodyPr rot="0" vert="horz" wrap="square" lIns="0" tIns="0" rIns="0" bIns="0" anchor="t" anchorCtr="0" upright="1">
                          <a:noAutofit/>
                        </wps:bodyPr>
                      </wps:wsp>
                      <wps:wsp>
                        <wps:cNvPr id="72879" name="Shape 1018"/>
                        <wps:cNvSpPr>
                          <a:spLocks/>
                        </wps:cNvSpPr>
                        <wps:spPr bwMode="auto">
                          <a:xfrm>
                            <a:off x="5106" y="0"/>
                            <a:ext cx="21728" cy="15246"/>
                          </a:xfrm>
                          <a:custGeom>
                            <a:avLst/>
                            <a:gdLst>
                              <a:gd name="T0" fmla="*/ 0 w 2172750"/>
                              <a:gd name="T1" fmla="*/ 1524618 h 1524618"/>
                              <a:gd name="T2" fmla="*/ 2172750 w 2172750"/>
                              <a:gd name="T3" fmla="*/ 1524618 h 1524618"/>
                              <a:gd name="T4" fmla="*/ 2172750 w 2172750"/>
                              <a:gd name="T5" fmla="*/ 0 h 1524618"/>
                              <a:gd name="T6" fmla="*/ 0 w 2172750"/>
                              <a:gd name="T7" fmla="*/ 0 h 1524618"/>
                              <a:gd name="T8" fmla="*/ 0 w 2172750"/>
                              <a:gd name="T9" fmla="*/ 1524618 h 1524618"/>
                              <a:gd name="T10" fmla="*/ 0 w 2172750"/>
                              <a:gd name="T11" fmla="*/ 0 h 1524618"/>
                              <a:gd name="T12" fmla="*/ 2172750 w 2172750"/>
                              <a:gd name="T13" fmla="*/ 1524618 h 1524618"/>
                            </a:gdLst>
                            <a:ahLst/>
                            <a:cxnLst>
                              <a:cxn ang="0">
                                <a:pos x="T0" y="T1"/>
                              </a:cxn>
                              <a:cxn ang="0">
                                <a:pos x="T2" y="T3"/>
                              </a:cxn>
                              <a:cxn ang="0">
                                <a:pos x="T4" y="T5"/>
                              </a:cxn>
                              <a:cxn ang="0">
                                <a:pos x="T6" y="T7"/>
                              </a:cxn>
                              <a:cxn ang="0">
                                <a:pos x="T8" y="T9"/>
                              </a:cxn>
                            </a:cxnLst>
                            <a:rect l="T10" t="T11" r="T12" b="T13"/>
                            <a:pathLst>
                              <a:path w="2172750" h="1524618">
                                <a:moveTo>
                                  <a:pt x="0" y="1524618"/>
                                </a:moveTo>
                                <a:lnTo>
                                  <a:pt x="2172750" y="1524618"/>
                                </a:lnTo>
                                <a:lnTo>
                                  <a:pt x="2172750" y="0"/>
                                </a:lnTo>
                                <a:lnTo>
                                  <a:pt x="0" y="0"/>
                                </a:lnTo>
                                <a:lnTo>
                                  <a:pt x="0" y="1524618"/>
                                </a:lnTo>
                                <a:close/>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80" name="Shape 1019"/>
                        <wps:cNvSpPr>
                          <a:spLocks/>
                        </wps:cNvSpPr>
                        <wps:spPr bwMode="auto">
                          <a:xfrm>
                            <a:off x="15970" y="0"/>
                            <a:ext cx="0" cy="15246"/>
                          </a:xfrm>
                          <a:custGeom>
                            <a:avLst/>
                            <a:gdLst>
                              <a:gd name="T0" fmla="*/ 1524561 h 1524561"/>
                              <a:gd name="T1" fmla="*/ 0 h 1524561"/>
                              <a:gd name="T2" fmla="*/ 0 h 1524561"/>
                              <a:gd name="T3" fmla="*/ 1524561 h 1524561"/>
                            </a:gdLst>
                            <a:ahLst/>
                            <a:cxnLst>
                              <a:cxn ang="0">
                                <a:pos x="0" y="T0"/>
                              </a:cxn>
                              <a:cxn ang="0">
                                <a:pos x="0" y="T1"/>
                              </a:cxn>
                            </a:cxnLst>
                            <a:rect l="0" t="T2" r="0" b="T3"/>
                            <a:pathLst>
                              <a:path h="1524561">
                                <a:moveTo>
                                  <a:pt x="0" y="1524561"/>
                                </a:moveTo>
                                <a:lnTo>
                                  <a:pt x="0" y="0"/>
                                </a:ln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81" name="Shape 1020"/>
                        <wps:cNvSpPr>
                          <a:spLocks/>
                        </wps:cNvSpPr>
                        <wps:spPr bwMode="auto">
                          <a:xfrm>
                            <a:off x="15666" y="15246"/>
                            <a:ext cx="304" cy="0"/>
                          </a:xfrm>
                          <a:custGeom>
                            <a:avLst/>
                            <a:gdLst>
                              <a:gd name="T0" fmla="*/ 0 w 30388"/>
                              <a:gd name="T1" fmla="*/ 30388 w 30388"/>
                              <a:gd name="T2" fmla="*/ 0 w 30388"/>
                              <a:gd name="T3" fmla="*/ 30388 w 30388"/>
                            </a:gdLst>
                            <a:ahLst/>
                            <a:cxnLst>
                              <a:cxn ang="0">
                                <a:pos x="T0" y="0"/>
                              </a:cxn>
                              <a:cxn ang="0">
                                <a:pos x="T1" y="0"/>
                              </a:cxn>
                            </a:cxnLst>
                            <a:rect l="T2" t="0" r="T3" b="0"/>
                            <a:pathLst>
                              <a:path w="30388">
                                <a:moveTo>
                                  <a:pt x="0" y="0"/>
                                </a:moveTo>
                                <a:lnTo>
                                  <a:pt x="30388" y="0"/>
                                </a:ln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82" name="Shape 1021"/>
                        <wps:cNvSpPr>
                          <a:spLocks/>
                        </wps:cNvSpPr>
                        <wps:spPr bwMode="auto">
                          <a:xfrm>
                            <a:off x="15666" y="11453"/>
                            <a:ext cx="304" cy="0"/>
                          </a:xfrm>
                          <a:custGeom>
                            <a:avLst/>
                            <a:gdLst>
                              <a:gd name="T0" fmla="*/ 0 w 30388"/>
                              <a:gd name="T1" fmla="*/ 30388 w 30388"/>
                              <a:gd name="T2" fmla="*/ 0 w 30388"/>
                              <a:gd name="T3" fmla="*/ 30388 w 30388"/>
                            </a:gdLst>
                            <a:ahLst/>
                            <a:cxnLst>
                              <a:cxn ang="0">
                                <a:pos x="T0" y="0"/>
                              </a:cxn>
                              <a:cxn ang="0">
                                <a:pos x="T1" y="0"/>
                              </a:cxn>
                            </a:cxnLst>
                            <a:rect l="T2" t="0" r="T3" b="0"/>
                            <a:pathLst>
                              <a:path w="30388">
                                <a:moveTo>
                                  <a:pt x="0" y="0"/>
                                </a:moveTo>
                                <a:lnTo>
                                  <a:pt x="30388" y="0"/>
                                </a:ln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83" name="Shape 1022"/>
                        <wps:cNvSpPr>
                          <a:spLocks/>
                        </wps:cNvSpPr>
                        <wps:spPr bwMode="auto">
                          <a:xfrm>
                            <a:off x="15666" y="7585"/>
                            <a:ext cx="304" cy="0"/>
                          </a:xfrm>
                          <a:custGeom>
                            <a:avLst/>
                            <a:gdLst>
                              <a:gd name="T0" fmla="*/ 0 w 30388"/>
                              <a:gd name="T1" fmla="*/ 30388 w 30388"/>
                              <a:gd name="T2" fmla="*/ 0 w 30388"/>
                              <a:gd name="T3" fmla="*/ 30388 w 30388"/>
                            </a:gdLst>
                            <a:ahLst/>
                            <a:cxnLst>
                              <a:cxn ang="0">
                                <a:pos x="T0" y="0"/>
                              </a:cxn>
                              <a:cxn ang="0">
                                <a:pos x="T1" y="0"/>
                              </a:cxn>
                            </a:cxnLst>
                            <a:rect l="T2" t="0" r="T3" b="0"/>
                            <a:pathLst>
                              <a:path w="30388">
                                <a:moveTo>
                                  <a:pt x="0" y="0"/>
                                </a:moveTo>
                                <a:lnTo>
                                  <a:pt x="30388" y="0"/>
                                </a:ln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84" name="Shape 1023"/>
                        <wps:cNvSpPr>
                          <a:spLocks/>
                        </wps:cNvSpPr>
                        <wps:spPr bwMode="auto">
                          <a:xfrm>
                            <a:off x="15666" y="3792"/>
                            <a:ext cx="304" cy="0"/>
                          </a:xfrm>
                          <a:custGeom>
                            <a:avLst/>
                            <a:gdLst>
                              <a:gd name="T0" fmla="*/ 0 w 30388"/>
                              <a:gd name="T1" fmla="*/ 30388 w 30388"/>
                              <a:gd name="T2" fmla="*/ 0 w 30388"/>
                              <a:gd name="T3" fmla="*/ 30388 w 30388"/>
                            </a:gdLst>
                            <a:ahLst/>
                            <a:cxnLst>
                              <a:cxn ang="0">
                                <a:pos x="T0" y="0"/>
                              </a:cxn>
                              <a:cxn ang="0">
                                <a:pos x="T1" y="0"/>
                              </a:cxn>
                            </a:cxnLst>
                            <a:rect l="T2" t="0" r="T3" b="0"/>
                            <a:pathLst>
                              <a:path w="30388">
                                <a:moveTo>
                                  <a:pt x="0" y="0"/>
                                </a:moveTo>
                                <a:lnTo>
                                  <a:pt x="30388" y="0"/>
                                </a:ln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85" name="Shape 1024"/>
                        <wps:cNvSpPr>
                          <a:spLocks/>
                        </wps:cNvSpPr>
                        <wps:spPr bwMode="auto">
                          <a:xfrm>
                            <a:off x="15666" y="0"/>
                            <a:ext cx="304" cy="0"/>
                          </a:xfrm>
                          <a:custGeom>
                            <a:avLst/>
                            <a:gdLst>
                              <a:gd name="T0" fmla="*/ 0 w 30388"/>
                              <a:gd name="T1" fmla="*/ 30388 w 30388"/>
                              <a:gd name="T2" fmla="*/ 0 w 30388"/>
                              <a:gd name="T3" fmla="*/ 30388 w 30388"/>
                            </a:gdLst>
                            <a:ahLst/>
                            <a:cxnLst>
                              <a:cxn ang="0">
                                <a:pos x="T0" y="0"/>
                              </a:cxn>
                              <a:cxn ang="0">
                                <a:pos x="T1" y="0"/>
                              </a:cxn>
                            </a:cxnLst>
                            <a:rect l="T2" t="0" r="T3" b="0"/>
                            <a:pathLst>
                              <a:path w="30388">
                                <a:moveTo>
                                  <a:pt x="0" y="0"/>
                                </a:moveTo>
                                <a:lnTo>
                                  <a:pt x="30388" y="0"/>
                                </a:ln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86" name="Shape 1025"/>
                        <wps:cNvSpPr>
                          <a:spLocks/>
                        </wps:cNvSpPr>
                        <wps:spPr bwMode="auto">
                          <a:xfrm>
                            <a:off x="5106" y="7585"/>
                            <a:ext cx="21728" cy="0"/>
                          </a:xfrm>
                          <a:custGeom>
                            <a:avLst/>
                            <a:gdLst>
                              <a:gd name="T0" fmla="*/ 0 w 2172749"/>
                              <a:gd name="T1" fmla="*/ 2172749 w 2172749"/>
                              <a:gd name="T2" fmla="*/ 0 w 2172749"/>
                              <a:gd name="T3" fmla="*/ 2172749 w 2172749"/>
                            </a:gdLst>
                            <a:ahLst/>
                            <a:cxnLst>
                              <a:cxn ang="0">
                                <a:pos x="T0" y="0"/>
                              </a:cxn>
                              <a:cxn ang="0">
                                <a:pos x="T1" y="0"/>
                              </a:cxn>
                            </a:cxnLst>
                            <a:rect l="T2" t="0" r="T3" b="0"/>
                            <a:pathLst>
                              <a:path w="2172749">
                                <a:moveTo>
                                  <a:pt x="0" y="0"/>
                                </a:moveTo>
                                <a:lnTo>
                                  <a:pt x="2172749" y="0"/>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87" name="Shape 1026"/>
                        <wps:cNvSpPr>
                          <a:spLocks/>
                        </wps:cNvSpPr>
                        <wps:spPr bwMode="auto">
                          <a:xfrm>
                            <a:off x="5106" y="7585"/>
                            <a:ext cx="0" cy="379"/>
                          </a:xfrm>
                          <a:custGeom>
                            <a:avLst/>
                            <a:gdLst>
                              <a:gd name="T0" fmla="*/ 0 h 37926"/>
                              <a:gd name="T1" fmla="*/ 37926 h 37926"/>
                              <a:gd name="T2" fmla="*/ 0 h 37926"/>
                              <a:gd name="T3" fmla="*/ 37926 h 37926"/>
                            </a:gdLst>
                            <a:ahLst/>
                            <a:cxnLst>
                              <a:cxn ang="0">
                                <a:pos x="0" y="T0"/>
                              </a:cxn>
                              <a:cxn ang="0">
                                <a:pos x="0" y="T1"/>
                              </a:cxn>
                            </a:cxnLst>
                            <a:rect l="0" t="T2" r="0" b="T3"/>
                            <a:pathLst>
                              <a:path h="37926">
                                <a:moveTo>
                                  <a:pt x="0" y="0"/>
                                </a:moveTo>
                                <a:lnTo>
                                  <a:pt x="0" y="37926"/>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88" name="Shape 1027"/>
                        <wps:cNvSpPr>
                          <a:spLocks/>
                        </wps:cNvSpPr>
                        <wps:spPr bwMode="auto">
                          <a:xfrm>
                            <a:off x="10576" y="7585"/>
                            <a:ext cx="0" cy="379"/>
                          </a:xfrm>
                          <a:custGeom>
                            <a:avLst/>
                            <a:gdLst>
                              <a:gd name="T0" fmla="*/ 0 h 37926"/>
                              <a:gd name="T1" fmla="*/ 37926 h 37926"/>
                              <a:gd name="T2" fmla="*/ 0 h 37926"/>
                              <a:gd name="T3" fmla="*/ 37926 h 37926"/>
                            </a:gdLst>
                            <a:ahLst/>
                            <a:cxnLst>
                              <a:cxn ang="0">
                                <a:pos x="0" y="T0"/>
                              </a:cxn>
                              <a:cxn ang="0">
                                <a:pos x="0" y="T1"/>
                              </a:cxn>
                            </a:cxnLst>
                            <a:rect l="0" t="T2" r="0" b="T3"/>
                            <a:pathLst>
                              <a:path h="37926">
                                <a:moveTo>
                                  <a:pt x="0" y="0"/>
                                </a:moveTo>
                                <a:lnTo>
                                  <a:pt x="0" y="37926"/>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89" name="Shape 1028"/>
                        <wps:cNvSpPr>
                          <a:spLocks/>
                        </wps:cNvSpPr>
                        <wps:spPr bwMode="auto">
                          <a:xfrm>
                            <a:off x="15970" y="7585"/>
                            <a:ext cx="0" cy="379"/>
                          </a:xfrm>
                          <a:custGeom>
                            <a:avLst/>
                            <a:gdLst>
                              <a:gd name="T0" fmla="*/ 0 h 37926"/>
                              <a:gd name="T1" fmla="*/ 37926 h 37926"/>
                              <a:gd name="T2" fmla="*/ 0 h 37926"/>
                              <a:gd name="T3" fmla="*/ 37926 h 37926"/>
                            </a:gdLst>
                            <a:ahLst/>
                            <a:cxnLst>
                              <a:cxn ang="0">
                                <a:pos x="0" y="T0"/>
                              </a:cxn>
                              <a:cxn ang="0">
                                <a:pos x="0" y="T1"/>
                              </a:cxn>
                            </a:cxnLst>
                            <a:rect l="0" t="T2" r="0" b="T3"/>
                            <a:pathLst>
                              <a:path h="37926">
                                <a:moveTo>
                                  <a:pt x="0" y="0"/>
                                </a:moveTo>
                                <a:lnTo>
                                  <a:pt x="0" y="37926"/>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90" name="Shape 1029"/>
                        <wps:cNvSpPr>
                          <a:spLocks/>
                        </wps:cNvSpPr>
                        <wps:spPr bwMode="auto">
                          <a:xfrm>
                            <a:off x="21440" y="7585"/>
                            <a:ext cx="0" cy="379"/>
                          </a:xfrm>
                          <a:custGeom>
                            <a:avLst/>
                            <a:gdLst>
                              <a:gd name="T0" fmla="*/ 0 h 37926"/>
                              <a:gd name="T1" fmla="*/ 37926 h 37926"/>
                              <a:gd name="T2" fmla="*/ 0 h 37926"/>
                              <a:gd name="T3" fmla="*/ 37926 h 37926"/>
                            </a:gdLst>
                            <a:ahLst/>
                            <a:cxnLst>
                              <a:cxn ang="0">
                                <a:pos x="0" y="T0"/>
                              </a:cxn>
                              <a:cxn ang="0">
                                <a:pos x="0" y="T1"/>
                              </a:cxn>
                            </a:cxnLst>
                            <a:rect l="0" t="T2" r="0" b="T3"/>
                            <a:pathLst>
                              <a:path h="37926">
                                <a:moveTo>
                                  <a:pt x="0" y="0"/>
                                </a:moveTo>
                                <a:lnTo>
                                  <a:pt x="0" y="37926"/>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91" name="Shape 1030"/>
                        <wps:cNvSpPr>
                          <a:spLocks/>
                        </wps:cNvSpPr>
                        <wps:spPr bwMode="auto">
                          <a:xfrm>
                            <a:off x="26834" y="7585"/>
                            <a:ext cx="0" cy="379"/>
                          </a:xfrm>
                          <a:custGeom>
                            <a:avLst/>
                            <a:gdLst>
                              <a:gd name="T0" fmla="*/ 0 h 37926"/>
                              <a:gd name="T1" fmla="*/ 37926 h 37926"/>
                              <a:gd name="T2" fmla="*/ 0 h 37926"/>
                              <a:gd name="T3" fmla="*/ 37926 h 37926"/>
                            </a:gdLst>
                            <a:ahLst/>
                            <a:cxnLst>
                              <a:cxn ang="0">
                                <a:pos x="0" y="T0"/>
                              </a:cxn>
                              <a:cxn ang="0">
                                <a:pos x="0" y="T1"/>
                              </a:cxn>
                            </a:cxnLst>
                            <a:rect l="0" t="T2" r="0" b="T3"/>
                            <a:pathLst>
                              <a:path h="37926">
                                <a:moveTo>
                                  <a:pt x="0" y="0"/>
                                </a:moveTo>
                                <a:lnTo>
                                  <a:pt x="0" y="37926"/>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92" name="Shape 1031"/>
                        <wps:cNvSpPr>
                          <a:spLocks/>
                        </wps:cNvSpPr>
                        <wps:spPr bwMode="auto">
                          <a:xfrm>
                            <a:off x="15826" y="3437"/>
                            <a:ext cx="2161" cy="6705"/>
                          </a:xfrm>
                          <a:custGeom>
                            <a:avLst/>
                            <a:gdLst>
                              <a:gd name="T0" fmla="*/ 17157 w 216072"/>
                              <a:gd name="T1" fmla="*/ 417880 h 670453"/>
                              <a:gd name="T2" fmla="*/ 17663 w 216072"/>
                              <a:gd name="T3" fmla="*/ 416249 h 670453"/>
                              <a:gd name="T4" fmla="*/ 18169 w 216072"/>
                              <a:gd name="T5" fmla="*/ 413859 h 670453"/>
                              <a:gd name="T6" fmla="*/ 18929 w 216072"/>
                              <a:gd name="T7" fmla="*/ 410977 h 670453"/>
                              <a:gd name="T8" fmla="*/ 19689 w 216072"/>
                              <a:gd name="T9" fmla="*/ 407943 h 670453"/>
                              <a:gd name="T10" fmla="*/ 20449 w 216072"/>
                              <a:gd name="T11" fmla="*/ 405237 h 670453"/>
                              <a:gd name="T12" fmla="*/ 20955 w 216072"/>
                              <a:gd name="T13" fmla="*/ 403240 h 670453"/>
                              <a:gd name="T14" fmla="*/ 21208 w 216072"/>
                              <a:gd name="T15" fmla="*/ 401913 h 670453"/>
                              <a:gd name="T16" fmla="*/ 21461 w 216072"/>
                              <a:gd name="T17" fmla="*/ 401382 h 670453"/>
                              <a:gd name="T18" fmla="*/ 21208 w 216072"/>
                              <a:gd name="T19" fmla="*/ 402127 h 670453"/>
                              <a:gd name="T20" fmla="*/ 20829 w 216072"/>
                              <a:gd name="T21" fmla="*/ 403379 h 670453"/>
                              <a:gd name="T22" fmla="*/ 20829 w 216072"/>
                              <a:gd name="T23" fmla="*/ 403645 h 670453"/>
                              <a:gd name="T24" fmla="*/ 20702 w 216072"/>
                              <a:gd name="T25" fmla="*/ 404352 h 670453"/>
                              <a:gd name="T26" fmla="*/ 20575 w 216072"/>
                              <a:gd name="T27" fmla="*/ 404378 h 670453"/>
                              <a:gd name="T28" fmla="*/ 21715 w 216072"/>
                              <a:gd name="T29" fmla="*/ 400079 h 670453"/>
                              <a:gd name="T30" fmla="*/ 22475 w 216072"/>
                              <a:gd name="T31" fmla="*/ 397285 h 670453"/>
                              <a:gd name="T32" fmla="*/ 22601 w 216072"/>
                              <a:gd name="T33" fmla="*/ 396439 h 670453"/>
                              <a:gd name="T34" fmla="*/ 24880 w 216072"/>
                              <a:gd name="T35" fmla="*/ 387678 h 670453"/>
                              <a:gd name="T36" fmla="*/ 26146 w 216072"/>
                              <a:gd name="T37" fmla="*/ 383038 h 670453"/>
                              <a:gd name="T38" fmla="*/ 26906 w 216072"/>
                              <a:gd name="T39" fmla="*/ 379916 h 670453"/>
                              <a:gd name="T40" fmla="*/ 27792 w 216072"/>
                              <a:gd name="T41" fmla="*/ 376262 h 670453"/>
                              <a:gd name="T42" fmla="*/ 29565 w 216072"/>
                              <a:gd name="T43" fmla="*/ 369612 h 670453"/>
                              <a:gd name="T44" fmla="*/ 28932 w 216072"/>
                              <a:gd name="T45" fmla="*/ 371913 h 670453"/>
                              <a:gd name="T46" fmla="*/ 28299 w 216072"/>
                              <a:gd name="T47" fmla="*/ 374593 h 670453"/>
                              <a:gd name="T48" fmla="*/ 27033 w 216072"/>
                              <a:gd name="T49" fmla="*/ 379283 h 670453"/>
                              <a:gd name="T50" fmla="*/ 22221 w 216072"/>
                              <a:gd name="T51" fmla="*/ 398234 h 670453"/>
                              <a:gd name="T52" fmla="*/ 15764 w 216072"/>
                              <a:gd name="T53" fmla="*/ 423682 h 670453"/>
                              <a:gd name="T54" fmla="*/ 11016 w 216072"/>
                              <a:gd name="T55" fmla="*/ 442089 h 670453"/>
                              <a:gd name="T56" fmla="*/ 6381 w 216072"/>
                              <a:gd name="T57" fmla="*/ 460255 h 670453"/>
                              <a:gd name="T58" fmla="*/ 2684 w 216072"/>
                              <a:gd name="T59" fmla="*/ 474718 h 670453"/>
                              <a:gd name="T60" fmla="*/ 810 w 216072"/>
                              <a:gd name="T61" fmla="*/ 482075 h 670453"/>
                              <a:gd name="T62" fmla="*/ 1785 w 216072"/>
                              <a:gd name="T63" fmla="*/ 478244 h 670453"/>
                              <a:gd name="T64" fmla="*/ 1469 w 216072"/>
                              <a:gd name="T65" fmla="*/ 479484 h 670453"/>
                              <a:gd name="T66" fmla="*/ 127 w 216072"/>
                              <a:gd name="T67" fmla="*/ 484755 h 670453"/>
                              <a:gd name="T68" fmla="*/ 431 w 216072"/>
                              <a:gd name="T69" fmla="*/ 483529 h 670453"/>
                              <a:gd name="T70" fmla="*/ 1570 w 216072"/>
                              <a:gd name="T71" fmla="*/ 479067 h 670453"/>
                              <a:gd name="T72" fmla="*/ 2811 w 216072"/>
                              <a:gd name="T73" fmla="*/ 474225 h 670453"/>
                              <a:gd name="T74" fmla="*/ 5508 w 216072"/>
                              <a:gd name="T75" fmla="*/ 463643 h 670453"/>
                              <a:gd name="T76" fmla="*/ 7521 w 216072"/>
                              <a:gd name="T77" fmla="*/ 455793 h 670453"/>
                              <a:gd name="T78" fmla="*/ 6635 w 216072"/>
                              <a:gd name="T79" fmla="*/ 459256 h 670453"/>
                              <a:gd name="T80" fmla="*/ 8407 w 216072"/>
                              <a:gd name="T81" fmla="*/ 452278 h 670453"/>
                              <a:gd name="T82" fmla="*/ 8433 w 216072"/>
                              <a:gd name="T83" fmla="*/ 452189 h 670453"/>
                              <a:gd name="T84" fmla="*/ 5394 w 216072"/>
                              <a:gd name="T85" fmla="*/ 464086 h 670453"/>
                              <a:gd name="T86" fmla="*/ 4621 w 216072"/>
                              <a:gd name="T87" fmla="*/ 467132 h 670453"/>
                              <a:gd name="T88" fmla="*/ 11510 w 216072"/>
                              <a:gd name="T89" fmla="*/ 440129 h 670453"/>
                              <a:gd name="T90" fmla="*/ 24247 w 216072"/>
                              <a:gd name="T91" fmla="*/ 390105 h 670453"/>
                              <a:gd name="T92" fmla="*/ 45265 w 216072"/>
                              <a:gd name="T93" fmla="*/ 307680 h 670453"/>
                              <a:gd name="T94" fmla="*/ 77173 w 216072"/>
                              <a:gd name="T95" fmla="*/ 182878 h 670453"/>
                              <a:gd name="T96" fmla="*/ 108574 w 216072"/>
                              <a:gd name="T97" fmla="*/ 86989 h 670453"/>
                              <a:gd name="T98" fmla="*/ 130985 w 216072"/>
                              <a:gd name="T99" fmla="*/ 38330 h 670453"/>
                              <a:gd name="T100" fmla="*/ 144027 w 216072"/>
                              <a:gd name="T101" fmla="*/ 48343 h 670453"/>
                              <a:gd name="T102" fmla="*/ 168337 w 216072"/>
                              <a:gd name="T103" fmla="*/ 61882 h 670453"/>
                              <a:gd name="T104" fmla="*/ 201891 w 216072"/>
                              <a:gd name="T105" fmla="*/ 27812 h 670453"/>
                              <a:gd name="T106" fmla="*/ 214426 w 216072"/>
                              <a:gd name="T107" fmla="*/ 6586 h 670453"/>
                              <a:gd name="T108" fmla="*/ 184798 w 216072"/>
                              <a:gd name="T109" fmla="*/ 122614 h 670453"/>
                              <a:gd name="T110" fmla="*/ 157448 w 216072"/>
                              <a:gd name="T111" fmla="*/ 229641 h 670453"/>
                              <a:gd name="T112" fmla="*/ 137316 w 216072"/>
                              <a:gd name="T113" fmla="*/ 308741 h 670453"/>
                              <a:gd name="T114" fmla="*/ 108954 w 216072"/>
                              <a:gd name="T115" fmla="*/ 420028 h 670453"/>
                              <a:gd name="T116" fmla="*/ 72488 w 216072"/>
                              <a:gd name="T117" fmla="*/ 562516 h 670453"/>
                              <a:gd name="T118" fmla="*/ 51723 w 216072"/>
                              <a:gd name="T119" fmla="*/ 637027 h 670453"/>
                              <a:gd name="T120" fmla="*/ 0 w 216072"/>
                              <a:gd name="T121" fmla="*/ 0 h 670453"/>
                              <a:gd name="T122" fmla="*/ 216072 w 216072"/>
                              <a:gd name="T123" fmla="*/ 670453 h 670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216072" h="670453">
                                <a:moveTo>
                                  <a:pt x="17030" y="418436"/>
                                </a:moveTo>
                                <a:cubicBezTo>
                                  <a:pt x="17030" y="418436"/>
                                  <a:pt x="17030" y="418436"/>
                                  <a:pt x="17030" y="418436"/>
                                </a:cubicBezTo>
                                <a:cubicBezTo>
                                  <a:pt x="17030" y="418423"/>
                                  <a:pt x="17030" y="418423"/>
                                  <a:pt x="17030" y="418411"/>
                                </a:cubicBezTo>
                                <a:cubicBezTo>
                                  <a:pt x="17030" y="418398"/>
                                  <a:pt x="17030" y="418385"/>
                                  <a:pt x="17030" y="418373"/>
                                </a:cubicBezTo>
                                <a:cubicBezTo>
                                  <a:pt x="17030" y="418360"/>
                                  <a:pt x="17030" y="418347"/>
                                  <a:pt x="17030" y="418335"/>
                                </a:cubicBezTo>
                                <a:cubicBezTo>
                                  <a:pt x="17030" y="418322"/>
                                  <a:pt x="17030" y="418297"/>
                                  <a:pt x="17030" y="418284"/>
                                </a:cubicBezTo>
                                <a:cubicBezTo>
                                  <a:pt x="17157" y="418259"/>
                                  <a:pt x="17157" y="418246"/>
                                  <a:pt x="17157" y="418221"/>
                                </a:cubicBezTo>
                                <a:cubicBezTo>
                                  <a:pt x="17157" y="418195"/>
                                  <a:pt x="17157" y="418170"/>
                                  <a:pt x="17157" y="418145"/>
                                </a:cubicBezTo>
                                <a:cubicBezTo>
                                  <a:pt x="17157" y="418119"/>
                                  <a:pt x="17157" y="418094"/>
                                  <a:pt x="17157" y="418069"/>
                                </a:cubicBezTo>
                                <a:cubicBezTo>
                                  <a:pt x="17157" y="418031"/>
                                  <a:pt x="17157" y="418006"/>
                                  <a:pt x="17157" y="417968"/>
                                </a:cubicBezTo>
                                <a:cubicBezTo>
                                  <a:pt x="17157" y="417942"/>
                                  <a:pt x="17157" y="417905"/>
                                  <a:pt x="17157" y="417880"/>
                                </a:cubicBezTo>
                                <a:cubicBezTo>
                                  <a:pt x="17157" y="417842"/>
                                  <a:pt x="17157" y="417804"/>
                                  <a:pt x="17157" y="417766"/>
                                </a:cubicBezTo>
                                <a:cubicBezTo>
                                  <a:pt x="17283" y="417728"/>
                                  <a:pt x="17283" y="417690"/>
                                  <a:pt x="17283" y="417652"/>
                                </a:cubicBezTo>
                                <a:cubicBezTo>
                                  <a:pt x="17283" y="417614"/>
                                  <a:pt x="17283" y="417563"/>
                                  <a:pt x="17283" y="417525"/>
                                </a:cubicBezTo>
                                <a:cubicBezTo>
                                  <a:pt x="17283" y="417487"/>
                                  <a:pt x="17283" y="417437"/>
                                  <a:pt x="17283" y="417399"/>
                                </a:cubicBezTo>
                                <a:cubicBezTo>
                                  <a:pt x="17283" y="417349"/>
                                  <a:pt x="17283" y="417298"/>
                                  <a:pt x="17410" y="417247"/>
                                </a:cubicBezTo>
                                <a:cubicBezTo>
                                  <a:pt x="17410" y="417209"/>
                                  <a:pt x="17410" y="417159"/>
                                  <a:pt x="17410" y="417108"/>
                                </a:cubicBezTo>
                                <a:cubicBezTo>
                                  <a:pt x="17410" y="417058"/>
                                  <a:pt x="17410" y="417007"/>
                                  <a:pt x="17410" y="416944"/>
                                </a:cubicBezTo>
                                <a:cubicBezTo>
                                  <a:pt x="17410" y="416893"/>
                                  <a:pt x="17410" y="416843"/>
                                  <a:pt x="17410" y="416792"/>
                                </a:cubicBezTo>
                                <a:cubicBezTo>
                                  <a:pt x="17537" y="416729"/>
                                  <a:pt x="17537" y="416678"/>
                                  <a:pt x="17537" y="416615"/>
                                </a:cubicBezTo>
                                <a:cubicBezTo>
                                  <a:pt x="17537" y="416552"/>
                                  <a:pt x="17537" y="416501"/>
                                  <a:pt x="17537" y="416438"/>
                                </a:cubicBezTo>
                                <a:cubicBezTo>
                                  <a:pt x="17537" y="416375"/>
                                  <a:pt x="17537" y="416312"/>
                                  <a:pt x="17663" y="416249"/>
                                </a:cubicBezTo>
                                <a:cubicBezTo>
                                  <a:pt x="17663" y="416198"/>
                                  <a:pt x="17663" y="416122"/>
                                  <a:pt x="17663" y="416059"/>
                                </a:cubicBezTo>
                                <a:cubicBezTo>
                                  <a:pt x="17663" y="415996"/>
                                  <a:pt x="17663" y="415932"/>
                                  <a:pt x="17663" y="415869"/>
                                </a:cubicBezTo>
                                <a:cubicBezTo>
                                  <a:pt x="17663" y="415794"/>
                                  <a:pt x="17790" y="415730"/>
                                  <a:pt x="17790" y="415667"/>
                                </a:cubicBezTo>
                                <a:cubicBezTo>
                                  <a:pt x="17790" y="415591"/>
                                  <a:pt x="17790" y="415528"/>
                                  <a:pt x="17790" y="415452"/>
                                </a:cubicBezTo>
                                <a:cubicBezTo>
                                  <a:pt x="17790" y="415389"/>
                                  <a:pt x="17790" y="415313"/>
                                  <a:pt x="17916" y="415237"/>
                                </a:cubicBezTo>
                                <a:cubicBezTo>
                                  <a:pt x="17916" y="415174"/>
                                  <a:pt x="17916" y="415098"/>
                                  <a:pt x="17916" y="415022"/>
                                </a:cubicBezTo>
                                <a:cubicBezTo>
                                  <a:pt x="17916" y="414946"/>
                                  <a:pt x="17916" y="414870"/>
                                  <a:pt x="17916" y="414794"/>
                                </a:cubicBezTo>
                                <a:cubicBezTo>
                                  <a:pt x="18043" y="414719"/>
                                  <a:pt x="18043" y="414643"/>
                                  <a:pt x="18043" y="414567"/>
                                </a:cubicBezTo>
                                <a:cubicBezTo>
                                  <a:pt x="18043" y="414491"/>
                                  <a:pt x="18043" y="414415"/>
                                  <a:pt x="18043" y="414339"/>
                                </a:cubicBezTo>
                                <a:cubicBezTo>
                                  <a:pt x="18169" y="414264"/>
                                  <a:pt x="18169" y="414175"/>
                                  <a:pt x="18169" y="414099"/>
                                </a:cubicBezTo>
                                <a:cubicBezTo>
                                  <a:pt x="18169" y="414024"/>
                                  <a:pt x="18169" y="413935"/>
                                  <a:pt x="18169" y="413859"/>
                                </a:cubicBezTo>
                                <a:cubicBezTo>
                                  <a:pt x="18296" y="413770"/>
                                  <a:pt x="18296" y="413695"/>
                                  <a:pt x="18296" y="413606"/>
                                </a:cubicBezTo>
                                <a:cubicBezTo>
                                  <a:pt x="18296" y="413531"/>
                                  <a:pt x="18296" y="413442"/>
                                  <a:pt x="18296" y="413366"/>
                                </a:cubicBezTo>
                                <a:cubicBezTo>
                                  <a:pt x="18423" y="413278"/>
                                  <a:pt x="18423" y="413189"/>
                                  <a:pt x="18423" y="413113"/>
                                </a:cubicBezTo>
                                <a:cubicBezTo>
                                  <a:pt x="18423" y="413025"/>
                                  <a:pt x="18423" y="412936"/>
                                  <a:pt x="18423" y="412848"/>
                                </a:cubicBezTo>
                                <a:cubicBezTo>
                                  <a:pt x="18549" y="412759"/>
                                  <a:pt x="18549" y="412671"/>
                                  <a:pt x="18549" y="412582"/>
                                </a:cubicBezTo>
                                <a:cubicBezTo>
                                  <a:pt x="18549" y="412494"/>
                                  <a:pt x="18549" y="412405"/>
                                  <a:pt x="18549" y="412317"/>
                                </a:cubicBezTo>
                                <a:cubicBezTo>
                                  <a:pt x="18676" y="412228"/>
                                  <a:pt x="18676" y="412140"/>
                                  <a:pt x="18676" y="412051"/>
                                </a:cubicBezTo>
                                <a:cubicBezTo>
                                  <a:pt x="18676" y="411963"/>
                                  <a:pt x="18676" y="411874"/>
                                  <a:pt x="18803" y="411786"/>
                                </a:cubicBezTo>
                                <a:cubicBezTo>
                                  <a:pt x="18803" y="411697"/>
                                  <a:pt x="18803" y="411609"/>
                                  <a:pt x="18803" y="411521"/>
                                </a:cubicBezTo>
                                <a:cubicBezTo>
                                  <a:pt x="18803" y="411419"/>
                                  <a:pt x="18803" y="411331"/>
                                  <a:pt x="18929" y="411242"/>
                                </a:cubicBezTo>
                                <a:cubicBezTo>
                                  <a:pt x="18929" y="411154"/>
                                  <a:pt x="18929" y="411065"/>
                                  <a:pt x="18929" y="410977"/>
                                </a:cubicBezTo>
                                <a:cubicBezTo>
                                  <a:pt x="18929" y="410889"/>
                                  <a:pt x="19056" y="410787"/>
                                  <a:pt x="19056" y="410699"/>
                                </a:cubicBezTo>
                                <a:cubicBezTo>
                                  <a:pt x="19056" y="410610"/>
                                  <a:pt x="19056" y="410522"/>
                                  <a:pt x="19056" y="410433"/>
                                </a:cubicBezTo>
                                <a:cubicBezTo>
                                  <a:pt x="19056" y="410345"/>
                                  <a:pt x="19183" y="410256"/>
                                  <a:pt x="19183" y="410155"/>
                                </a:cubicBezTo>
                                <a:cubicBezTo>
                                  <a:pt x="19183" y="410067"/>
                                  <a:pt x="19183" y="409978"/>
                                  <a:pt x="19183" y="409890"/>
                                </a:cubicBezTo>
                                <a:cubicBezTo>
                                  <a:pt x="19309" y="409789"/>
                                  <a:pt x="19309" y="409700"/>
                                  <a:pt x="19309" y="409611"/>
                                </a:cubicBezTo>
                                <a:cubicBezTo>
                                  <a:pt x="19309" y="409523"/>
                                  <a:pt x="19309" y="409435"/>
                                  <a:pt x="19309" y="409334"/>
                                </a:cubicBezTo>
                                <a:cubicBezTo>
                                  <a:pt x="19436" y="409245"/>
                                  <a:pt x="19436" y="409156"/>
                                  <a:pt x="19436" y="409055"/>
                                </a:cubicBezTo>
                                <a:cubicBezTo>
                                  <a:pt x="19436" y="408967"/>
                                  <a:pt x="19436" y="408879"/>
                                  <a:pt x="19562" y="408777"/>
                                </a:cubicBezTo>
                                <a:cubicBezTo>
                                  <a:pt x="19562" y="408689"/>
                                  <a:pt x="19562" y="408600"/>
                                  <a:pt x="19562" y="408499"/>
                                </a:cubicBezTo>
                                <a:cubicBezTo>
                                  <a:pt x="19562" y="408410"/>
                                  <a:pt x="19689" y="408322"/>
                                  <a:pt x="19689" y="408221"/>
                                </a:cubicBezTo>
                                <a:cubicBezTo>
                                  <a:pt x="19689" y="408132"/>
                                  <a:pt x="19689" y="408044"/>
                                  <a:pt x="19689" y="407943"/>
                                </a:cubicBezTo>
                                <a:cubicBezTo>
                                  <a:pt x="19689" y="407854"/>
                                  <a:pt x="19816" y="407766"/>
                                  <a:pt x="19816" y="407677"/>
                                </a:cubicBezTo>
                                <a:cubicBezTo>
                                  <a:pt x="19816" y="407576"/>
                                  <a:pt x="19816" y="407488"/>
                                  <a:pt x="19816" y="407399"/>
                                </a:cubicBezTo>
                                <a:cubicBezTo>
                                  <a:pt x="19942" y="407311"/>
                                  <a:pt x="19942" y="407222"/>
                                  <a:pt x="19942" y="407134"/>
                                </a:cubicBezTo>
                                <a:cubicBezTo>
                                  <a:pt x="19942" y="407045"/>
                                  <a:pt x="19942" y="406969"/>
                                  <a:pt x="19942" y="406881"/>
                                </a:cubicBezTo>
                                <a:cubicBezTo>
                                  <a:pt x="20069" y="406793"/>
                                  <a:pt x="20069" y="406704"/>
                                  <a:pt x="20069" y="406628"/>
                                </a:cubicBezTo>
                                <a:cubicBezTo>
                                  <a:pt x="20069" y="406540"/>
                                  <a:pt x="20069" y="406464"/>
                                  <a:pt x="20069" y="406375"/>
                                </a:cubicBezTo>
                                <a:cubicBezTo>
                                  <a:pt x="20195" y="406299"/>
                                  <a:pt x="20195" y="406224"/>
                                  <a:pt x="20195" y="406135"/>
                                </a:cubicBezTo>
                                <a:cubicBezTo>
                                  <a:pt x="20195" y="406059"/>
                                  <a:pt x="20195" y="405983"/>
                                  <a:pt x="20195" y="405907"/>
                                </a:cubicBezTo>
                                <a:cubicBezTo>
                                  <a:pt x="20322" y="405831"/>
                                  <a:pt x="20322" y="405756"/>
                                  <a:pt x="20322" y="405680"/>
                                </a:cubicBezTo>
                                <a:cubicBezTo>
                                  <a:pt x="20322" y="405604"/>
                                  <a:pt x="20322" y="405528"/>
                                  <a:pt x="20322" y="405452"/>
                                </a:cubicBezTo>
                                <a:cubicBezTo>
                                  <a:pt x="20322" y="405389"/>
                                  <a:pt x="20449" y="405313"/>
                                  <a:pt x="20449" y="405237"/>
                                </a:cubicBezTo>
                                <a:cubicBezTo>
                                  <a:pt x="20449" y="405174"/>
                                  <a:pt x="20449" y="405098"/>
                                  <a:pt x="20449" y="405035"/>
                                </a:cubicBezTo>
                                <a:cubicBezTo>
                                  <a:pt x="20449" y="404959"/>
                                  <a:pt x="20449" y="404896"/>
                                  <a:pt x="20575" y="404833"/>
                                </a:cubicBezTo>
                                <a:cubicBezTo>
                                  <a:pt x="20575" y="404757"/>
                                  <a:pt x="20575" y="404694"/>
                                  <a:pt x="20575" y="404631"/>
                                </a:cubicBezTo>
                                <a:cubicBezTo>
                                  <a:pt x="20575" y="404567"/>
                                  <a:pt x="20575" y="404492"/>
                                  <a:pt x="20575" y="404428"/>
                                </a:cubicBezTo>
                                <a:cubicBezTo>
                                  <a:pt x="20702" y="404365"/>
                                  <a:pt x="20702" y="404302"/>
                                  <a:pt x="20702" y="404251"/>
                                </a:cubicBezTo>
                                <a:cubicBezTo>
                                  <a:pt x="20702" y="404188"/>
                                  <a:pt x="20702" y="404125"/>
                                  <a:pt x="20702" y="404062"/>
                                </a:cubicBezTo>
                                <a:cubicBezTo>
                                  <a:pt x="20702" y="403999"/>
                                  <a:pt x="20702" y="403948"/>
                                  <a:pt x="20702" y="403885"/>
                                </a:cubicBezTo>
                                <a:cubicBezTo>
                                  <a:pt x="20829" y="403834"/>
                                  <a:pt x="20829" y="403771"/>
                                  <a:pt x="20829" y="403720"/>
                                </a:cubicBezTo>
                                <a:cubicBezTo>
                                  <a:pt x="20829" y="403657"/>
                                  <a:pt x="20829" y="403607"/>
                                  <a:pt x="20829" y="403556"/>
                                </a:cubicBezTo>
                                <a:cubicBezTo>
                                  <a:pt x="20829" y="403506"/>
                                  <a:pt x="20829" y="403442"/>
                                  <a:pt x="20829" y="403392"/>
                                </a:cubicBezTo>
                                <a:cubicBezTo>
                                  <a:pt x="20955" y="403341"/>
                                  <a:pt x="20955" y="403291"/>
                                  <a:pt x="20955" y="403240"/>
                                </a:cubicBezTo>
                                <a:cubicBezTo>
                                  <a:pt x="20955" y="403189"/>
                                  <a:pt x="20955" y="403139"/>
                                  <a:pt x="20955" y="403088"/>
                                </a:cubicBezTo>
                                <a:cubicBezTo>
                                  <a:pt x="20955" y="403038"/>
                                  <a:pt x="20955" y="402987"/>
                                  <a:pt x="20955" y="402949"/>
                                </a:cubicBezTo>
                                <a:cubicBezTo>
                                  <a:pt x="20955" y="402899"/>
                                  <a:pt x="21082" y="402848"/>
                                  <a:pt x="21082" y="402810"/>
                                </a:cubicBezTo>
                                <a:cubicBezTo>
                                  <a:pt x="21082" y="402760"/>
                                  <a:pt x="21082" y="402722"/>
                                  <a:pt x="21082" y="402671"/>
                                </a:cubicBezTo>
                                <a:cubicBezTo>
                                  <a:pt x="21082" y="402633"/>
                                  <a:pt x="21082" y="402595"/>
                                  <a:pt x="21082" y="402545"/>
                                </a:cubicBezTo>
                                <a:cubicBezTo>
                                  <a:pt x="21082" y="402507"/>
                                  <a:pt x="21082" y="402469"/>
                                  <a:pt x="21082" y="402431"/>
                                </a:cubicBezTo>
                                <a:cubicBezTo>
                                  <a:pt x="21082" y="402393"/>
                                  <a:pt x="21208" y="402355"/>
                                  <a:pt x="21208" y="402317"/>
                                </a:cubicBezTo>
                                <a:cubicBezTo>
                                  <a:pt x="21208" y="402279"/>
                                  <a:pt x="21208" y="402241"/>
                                  <a:pt x="21208" y="402203"/>
                                </a:cubicBezTo>
                                <a:cubicBezTo>
                                  <a:pt x="21208" y="402165"/>
                                  <a:pt x="21208" y="402140"/>
                                  <a:pt x="21208" y="402102"/>
                                </a:cubicBezTo>
                                <a:cubicBezTo>
                                  <a:pt x="21208" y="402064"/>
                                  <a:pt x="21208" y="402039"/>
                                  <a:pt x="21208" y="402001"/>
                                </a:cubicBezTo>
                                <a:cubicBezTo>
                                  <a:pt x="21208" y="401976"/>
                                  <a:pt x="21208" y="401938"/>
                                  <a:pt x="21208" y="401913"/>
                                </a:cubicBezTo>
                                <a:cubicBezTo>
                                  <a:pt x="21335" y="401888"/>
                                  <a:pt x="21335" y="401862"/>
                                  <a:pt x="21335" y="401837"/>
                                </a:cubicBezTo>
                                <a:cubicBezTo>
                                  <a:pt x="21335" y="401812"/>
                                  <a:pt x="21335" y="401786"/>
                                  <a:pt x="21335" y="401761"/>
                                </a:cubicBezTo>
                                <a:cubicBezTo>
                                  <a:pt x="21335" y="401736"/>
                                  <a:pt x="21335" y="401710"/>
                                  <a:pt x="21335" y="401685"/>
                                </a:cubicBezTo>
                                <a:cubicBezTo>
                                  <a:pt x="21335" y="401672"/>
                                  <a:pt x="21335" y="401647"/>
                                  <a:pt x="21335" y="401622"/>
                                </a:cubicBezTo>
                                <a:cubicBezTo>
                                  <a:pt x="21335" y="401609"/>
                                  <a:pt x="21335" y="401584"/>
                                  <a:pt x="21335" y="401571"/>
                                </a:cubicBezTo>
                                <a:cubicBezTo>
                                  <a:pt x="21335" y="401559"/>
                                  <a:pt x="21335" y="401533"/>
                                  <a:pt x="21335" y="401521"/>
                                </a:cubicBezTo>
                                <a:cubicBezTo>
                                  <a:pt x="21335" y="401508"/>
                                  <a:pt x="21335" y="401495"/>
                                  <a:pt x="21335" y="401483"/>
                                </a:cubicBezTo>
                                <a:cubicBezTo>
                                  <a:pt x="21335" y="401470"/>
                                  <a:pt x="21335" y="401457"/>
                                  <a:pt x="21335" y="401445"/>
                                </a:cubicBezTo>
                                <a:cubicBezTo>
                                  <a:pt x="21335" y="401432"/>
                                  <a:pt x="21335" y="401419"/>
                                  <a:pt x="21335" y="401419"/>
                                </a:cubicBezTo>
                                <a:cubicBezTo>
                                  <a:pt x="21335" y="401407"/>
                                  <a:pt x="21335" y="401407"/>
                                  <a:pt x="21335" y="401395"/>
                                </a:cubicBezTo>
                                <a:cubicBezTo>
                                  <a:pt x="21335" y="401395"/>
                                  <a:pt x="21461" y="401382"/>
                                  <a:pt x="21461" y="401382"/>
                                </a:cubicBezTo>
                                <a:cubicBezTo>
                                  <a:pt x="21461" y="401382"/>
                                  <a:pt x="21461" y="401382"/>
                                  <a:pt x="21461" y="401382"/>
                                </a:cubicBezTo>
                                <a:cubicBezTo>
                                  <a:pt x="21461" y="401382"/>
                                  <a:pt x="21461" y="401395"/>
                                  <a:pt x="21335" y="401395"/>
                                </a:cubicBezTo>
                                <a:cubicBezTo>
                                  <a:pt x="21335" y="401407"/>
                                  <a:pt x="21335" y="401407"/>
                                  <a:pt x="21335" y="401419"/>
                                </a:cubicBezTo>
                                <a:cubicBezTo>
                                  <a:pt x="21335" y="401432"/>
                                  <a:pt x="21335" y="401445"/>
                                  <a:pt x="21335" y="401457"/>
                                </a:cubicBezTo>
                                <a:cubicBezTo>
                                  <a:pt x="21335" y="401483"/>
                                  <a:pt x="21335" y="401495"/>
                                  <a:pt x="21335" y="401521"/>
                                </a:cubicBezTo>
                                <a:cubicBezTo>
                                  <a:pt x="21335" y="401533"/>
                                  <a:pt x="21335" y="401559"/>
                                  <a:pt x="21335" y="401584"/>
                                </a:cubicBezTo>
                                <a:cubicBezTo>
                                  <a:pt x="21335" y="401609"/>
                                  <a:pt x="21335" y="401634"/>
                                  <a:pt x="21335" y="401672"/>
                                </a:cubicBezTo>
                                <a:cubicBezTo>
                                  <a:pt x="21335" y="401698"/>
                                  <a:pt x="21335" y="401736"/>
                                  <a:pt x="21335" y="401774"/>
                                </a:cubicBezTo>
                                <a:cubicBezTo>
                                  <a:pt x="21335" y="401799"/>
                                  <a:pt x="21335" y="401837"/>
                                  <a:pt x="21335" y="401875"/>
                                </a:cubicBezTo>
                                <a:cubicBezTo>
                                  <a:pt x="21208" y="401913"/>
                                  <a:pt x="21208" y="401950"/>
                                  <a:pt x="21208" y="402001"/>
                                </a:cubicBezTo>
                                <a:cubicBezTo>
                                  <a:pt x="21208" y="402039"/>
                                  <a:pt x="21208" y="402077"/>
                                  <a:pt x="21208" y="402127"/>
                                </a:cubicBezTo>
                                <a:cubicBezTo>
                                  <a:pt x="21208" y="402178"/>
                                  <a:pt x="21208" y="402229"/>
                                  <a:pt x="21208" y="402267"/>
                                </a:cubicBezTo>
                                <a:cubicBezTo>
                                  <a:pt x="21208" y="402317"/>
                                  <a:pt x="21208" y="402368"/>
                                  <a:pt x="21082" y="402418"/>
                                </a:cubicBezTo>
                                <a:cubicBezTo>
                                  <a:pt x="21082" y="402469"/>
                                  <a:pt x="21082" y="402519"/>
                                  <a:pt x="21082" y="402570"/>
                                </a:cubicBezTo>
                                <a:cubicBezTo>
                                  <a:pt x="21082" y="402620"/>
                                  <a:pt x="21082" y="402671"/>
                                  <a:pt x="21082" y="402722"/>
                                </a:cubicBezTo>
                                <a:cubicBezTo>
                                  <a:pt x="21082" y="402772"/>
                                  <a:pt x="21082" y="402823"/>
                                  <a:pt x="21082" y="402861"/>
                                </a:cubicBezTo>
                                <a:cubicBezTo>
                                  <a:pt x="20955" y="402911"/>
                                  <a:pt x="20955" y="402949"/>
                                  <a:pt x="20955" y="402987"/>
                                </a:cubicBezTo>
                                <a:cubicBezTo>
                                  <a:pt x="20955" y="403025"/>
                                  <a:pt x="20955" y="403063"/>
                                  <a:pt x="20955" y="403101"/>
                                </a:cubicBezTo>
                                <a:cubicBezTo>
                                  <a:pt x="20955" y="403139"/>
                                  <a:pt x="20955" y="403164"/>
                                  <a:pt x="20955" y="403189"/>
                                </a:cubicBezTo>
                                <a:cubicBezTo>
                                  <a:pt x="20955" y="403227"/>
                                  <a:pt x="20955" y="403253"/>
                                  <a:pt x="20955" y="403265"/>
                                </a:cubicBezTo>
                                <a:cubicBezTo>
                                  <a:pt x="20955" y="403291"/>
                                  <a:pt x="20955" y="403316"/>
                                  <a:pt x="20955" y="403328"/>
                                </a:cubicBezTo>
                                <a:cubicBezTo>
                                  <a:pt x="20955" y="403354"/>
                                  <a:pt x="20955" y="403366"/>
                                  <a:pt x="20829" y="403379"/>
                                </a:cubicBezTo>
                                <a:cubicBezTo>
                                  <a:pt x="20829" y="403392"/>
                                  <a:pt x="20829" y="403404"/>
                                  <a:pt x="20829" y="403417"/>
                                </a:cubicBezTo>
                                <a:cubicBezTo>
                                  <a:pt x="20829" y="403430"/>
                                  <a:pt x="20829" y="403442"/>
                                  <a:pt x="20829" y="403455"/>
                                </a:cubicBezTo>
                                <a:cubicBezTo>
                                  <a:pt x="20829" y="403468"/>
                                  <a:pt x="20829" y="403480"/>
                                  <a:pt x="20829" y="403480"/>
                                </a:cubicBezTo>
                                <a:cubicBezTo>
                                  <a:pt x="20829" y="403493"/>
                                  <a:pt x="20829" y="403493"/>
                                  <a:pt x="20829" y="403506"/>
                                </a:cubicBezTo>
                                <a:cubicBezTo>
                                  <a:pt x="20829" y="403518"/>
                                  <a:pt x="20829" y="403518"/>
                                  <a:pt x="20829" y="403518"/>
                                </a:cubicBezTo>
                                <a:cubicBezTo>
                                  <a:pt x="20829" y="403531"/>
                                  <a:pt x="20829" y="403531"/>
                                  <a:pt x="20829" y="403531"/>
                                </a:cubicBezTo>
                                <a:cubicBezTo>
                                  <a:pt x="20829" y="403543"/>
                                  <a:pt x="20829" y="403543"/>
                                  <a:pt x="20829" y="403543"/>
                                </a:cubicBezTo>
                                <a:cubicBezTo>
                                  <a:pt x="20829" y="403556"/>
                                  <a:pt x="20829" y="403556"/>
                                  <a:pt x="20829" y="403569"/>
                                </a:cubicBezTo>
                                <a:cubicBezTo>
                                  <a:pt x="20829" y="403569"/>
                                  <a:pt x="20829" y="403581"/>
                                  <a:pt x="20829" y="403581"/>
                                </a:cubicBezTo>
                                <a:cubicBezTo>
                                  <a:pt x="20829" y="403594"/>
                                  <a:pt x="20829" y="403607"/>
                                  <a:pt x="20829" y="403607"/>
                                </a:cubicBezTo>
                                <a:cubicBezTo>
                                  <a:pt x="20829" y="403619"/>
                                  <a:pt x="20829" y="403632"/>
                                  <a:pt x="20829" y="403645"/>
                                </a:cubicBezTo>
                                <a:cubicBezTo>
                                  <a:pt x="20829" y="403645"/>
                                  <a:pt x="20829" y="403657"/>
                                  <a:pt x="20829" y="403670"/>
                                </a:cubicBezTo>
                                <a:cubicBezTo>
                                  <a:pt x="20829" y="403682"/>
                                  <a:pt x="20829" y="403695"/>
                                  <a:pt x="20829" y="403708"/>
                                </a:cubicBezTo>
                                <a:cubicBezTo>
                                  <a:pt x="20829" y="403720"/>
                                  <a:pt x="20829" y="403733"/>
                                  <a:pt x="20829" y="403746"/>
                                </a:cubicBezTo>
                                <a:cubicBezTo>
                                  <a:pt x="20829" y="403758"/>
                                  <a:pt x="20829" y="403771"/>
                                  <a:pt x="20829" y="403784"/>
                                </a:cubicBezTo>
                                <a:cubicBezTo>
                                  <a:pt x="20829" y="403796"/>
                                  <a:pt x="20829" y="403809"/>
                                  <a:pt x="20829" y="403821"/>
                                </a:cubicBezTo>
                                <a:cubicBezTo>
                                  <a:pt x="20829" y="403847"/>
                                  <a:pt x="20829" y="403859"/>
                                  <a:pt x="20702" y="403872"/>
                                </a:cubicBezTo>
                                <a:cubicBezTo>
                                  <a:pt x="20702" y="403897"/>
                                  <a:pt x="20702" y="403910"/>
                                  <a:pt x="20702" y="403935"/>
                                </a:cubicBezTo>
                                <a:cubicBezTo>
                                  <a:pt x="20702" y="403961"/>
                                  <a:pt x="20702" y="403986"/>
                                  <a:pt x="20702" y="404011"/>
                                </a:cubicBezTo>
                                <a:cubicBezTo>
                                  <a:pt x="20702" y="404036"/>
                                  <a:pt x="20702" y="404062"/>
                                  <a:pt x="20702" y="404100"/>
                                </a:cubicBezTo>
                                <a:cubicBezTo>
                                  <a:pt x="20702" y="404138"/>
                                  <a:pt x="20702" y="404176"/>
                                  <a:pt x="20702" y="404213"/>
                                </a:cubicBezTo>
                                <a:cubicBezTo>
                                  <a:pt x="20702" y="404251"/>
                                  <a:pt x="20702" y="404302"/>
                                  <a:pt x="20702" y="404352"/>
                                </a:cubicBezTo>
                                <a:cubicBezTo>
                                  <a:pt x="20575" y="404403"/>
                                  <a:pt x="20575" y="404454"/>
                                  <a:pt x="20575" y="404504"/>
                                </a:cubicBezTo>
                                <a:cubicBezTo>
                                  <a:pt x="20575" y="404567"/>
                                  <a:pt x="20575" y="404618"/>
                                  <a:pt x="20575" y="404669"/>
                                </a:cubicBezTo>
                                <a:cubicBezTo>
                                  <a:pt x="20575" y="404732"/>
                                  <a:pt x="20575" y="404782"/>
                                  <a:pt x="20575" y="404833"/>
                                </a:cubicBezTo>
                                <a:cubicBezTo>
                                  <a:pt x="20449" y="404883"/>
                                  <a:pt x="20449" y="404921"/>
                                  <a:pt x="20449" y="404959"/>
                                </a:cubicBezTo>
                                <a:cubicBezTo>
                                  <a:pt x="20449" y="404997"/>
                                  <a:pt x="20449" y="405035"/>
                                  <a:pt x="20449" y="405061"/>
                                </a:cubicBezTo>
                                <a:cubicBezTo>
                                  <a:pt x="20449" y="405073"/>
                                  <a:pt x="20449" y="405098"/>
                                  <a:pt x="20449" y="405098"/>
                                </a:cubicBezTo>
                                <a:cubicBezTo>
                                  <a:pt x="20449" y="405098"/>
                                  <a:pt x="20449" y="405086"/>
                                  <a:pt x="20449" y="405073"/>
                                </a:cubicBezTo>
                                <a:cubicBezTo>
                                  <a:pt x="20449" y="405061"/>
                                  <a:pt x="20449" y="405035"/>
                                  <a:pt x="20449" y="404997"/>
                                </a:cubicBezTo>
                                <a:cubicBezTo>
                                  <a:pt x="20449" y="404959"/>
                                  <a:pt x="20449" y="404909"/>
                                  <a:pt x="20575" y="404845"/>
                                </a:cubicBezTo>
                                <a:cubicBezTo>
                                  <a:pt x="20575" y="404782"/>
                                  <a:pt x="20575" y="404719"/>
                                  <a:pt x="20575" y="404643"/>
                                </a:cubicBezTo>
                                <a:cubicBezTo>
                                  <a:pt x="20575" y="404555"/>
                                  <a:pt x="20575" y="404466"/>
                                  <a:pt x="20575" y="404378"/>
                                </a:cubicBezTo>
                                <a:cubicBezTo>
                                  <a:pt x="20702" y="404289"/>
                                  <a:pt x="20702" y="404188"/>
                                  <a:pt x="20702" y="404074"/>
                                </a:cubicBezTo>
                                <a:cubicBezTo>
                                  <a:pt x="20702" y="403973"/>
                                  <a:pt x="20829" y="403859"/>
                                  <a:pt x="20829" y="403733"/>
                                </a:cubicBezTo>
                                <a:cubicBezTo>
                                  <a:pt x="20829" y="403619"/>
                                  <a:pt x="20829" y="403506"/>
                                  <a:pt x="20829" y="403379"/>
                                </a:cubicBezTo>
                                <a:cubicBezTo>
                                  <a:pt x="20955" y="403253"/>
                                  <a:pt x="20955" y="403126"/>
                                  <a:pt x="20955" y="403000"/>
                                </a:cubicBezTo>
                                <a:cubicBezTo>
                                  <a:pt x="21082" y="402873"/>
                                  <a:pt x="21082" y="402747"/>
                                  <a:pt x="21082" y="402608"/>
                                </a:cubicBezTo>
                                <a:cubicBezTo>
                                  <a:pt x="21082" y="402481"/>
                                  <a:pt x="21208" y="402343"/>
                                  <a:pt x="21208" y="402203"/>
                                </a:cubicBezTo>
                                <a:cubicBezTo>
                                  <a:pt x="21208" y="402077"/>
                                  <a:pt x="21208" y="401938"/>
                                  <a:pt x="21335" y="401799"/>
                                </a:cubicBezTo>
                                <a:cubicBezTo>
                                  <a:pt x="21335" y="401660"/>
                                  <a:pt x="21335" y="401508"/>
                                  <a:pt x="21461" y="401369"/>
                                </a:cubicBezTo>
                                <a:cubicBezTo>
                                  <a:pt x="21461" y="401230"/>
                                  <a:pt x="21461" y="401078"/>
                                  <a:pt x="21461" y="400939"/>
                                </a:cubicBezTo>
                                <a:cubicBezTo>
                                  <a:pt x="21588" y="400800"/>
                                  <a:pt x="21588" y="400648"/>
                                  <a:pt x="21588" y="400509"/>
                                </a:cubicBezTo>
                                <a:cubicBezTo>
                                  <a:pt x="21715" y="400370"/>
                                  <a:pt x="21715" y="400219"/>
                                  <a:pt x="21715" y="400079"/>
                                </a:cubicBezTo>
                                <a:cubicBezTo>
                                  <a:pt x="21715" y="399940"/>
                                  <a:pt x="21841" y="399802"/>
                                  <a:pt x="21841" y="399675"/>
                                </a:cubicBezTo>
                                <a:cubicBezTo>
                                  <a:pt x="21841" y="399536"/>
                                  <a:pt x="21968" y="399397"/>
                                  <a:pt x="21968" y="399271"/>
                                </a:cubicBezTo>
                                <a:cubicBezTo>
                                  <a:pt x="21968" y="399144"/>
                                  <a:pt x="21968" y="399018"/>
                                  <a:pt x="22095" y="398904"/>
                                </a:cubicBezTo>
                                <a:cubicBezTo>
                                  <a:pt x="22095" y="398778"/>
                                  <a:pt x="22095" y="398664"/>
                                  <a:pt x="22095" y="398550"/>
                                </a:cubicBezTo>
                                <a:cubicBezTo>
                                  <a:pt x="22095" y="398436"/>
                                  <a:pt x="22221" y="398335"/>
                                  <a:pt x="22221" y="398247"/>
                                </a:cubicBezTo>
                                <a:cubicBezTo>
                                  <a:pt x="22221" y="398145"/>
                                  <a:pt x="22221" y="398057"/>
                                  <a:pt x="22221" y="397968"/>
                                </a:cubicBezTo>
                                <a:cubicBezTo>
                                  <a:pt x="22348" y="397892"/>
                                  <a:pt x="22348" y="397816"/>
                                  <a:pt x="22348" y="397741"/>
                                </a:cubicBezTo>
                                <a:cubicBezTo>
                                  <a:pt x="22348" y="397678"/>
                                  <a:pt x="22348" y="397614"/>
                                  <a:pt x="22348" y="397564"/>
                                </a:cubicBezTo>
                                <a:cubicBezTo>
                                  <a:pt x="22348" y="397513"/>
                                  <a:pt x="22348" y="397463"/>
                                  <a:pt x="22348" y="397425"/>
                                </a:cubicBezTo>
                                <a:cubicBezTo>
                                  <a:pt x="22475" y="397387"/>
                                  <a:pt x="22475" y="397361"/>
                                  <a:pt x="22475" y="397336"/>
                                </a:cubicBezTo>
                                <a:cubicBezTo>
                                  <a:pt x="22475" y="397311"/>
                                  <a:pt x="22475" y="397298"/>
                                  <a:pt x="22475" y="397285"/>
                                </a:cubicBezTo>
                                <a:cubicBezTo>
                                  <a:pt x="22475" y="397285"/>
                                  <a:pt x="22475" y="397273"/>
                                  <a:pt x="22475" y="397273"/>
                                </a:cubicBezTo>
                                <a:cubicBezTo>
                                  <a:pt x="22475" y="397273"/>
                                  <a:pt x="22475" y="397285"/>
                                  <a:pt x="22475" y="397285"/>
                                </a:cubicBezTo>
                                <a:cubicBezTo>
                                  <a:pt x="22475" y="397298"/>
                                  <a:pt x="22475" y="397311"/>
                                  <a:pt x="22475" y="397336"/>
                                </a:cubicBezTo>
                                <a:cubicBezTo>
                                  <a:pt x="22475" y="397349"/>
                                  <a:pt x="22475" y="397361"/>
                                  <a:pt x="22475" y="397387"/>
                                </a:cubicBezTo>
                                <a:cubicBezTo>
                                  <a:pt x="22475" y="397399"/>
                                  <a:pt x="22475" y="397425"/>
                                  <a:pt x="22348" y="397437"/>
                                </a:cubicBezTo>
                                <a:cubicBezTo>
                                  <a:pt x="22348" y="397450"/>
                                  <a:pt x="22348" y="397463"/>
                                  <a:pt x="22348" y="397463"/>
                                </a:cubicBezTo>
                                <a:cubicBezTo>
                                  <a:pt x="22348" y="397463"/>
                                  <a:pt x="22348" y="397450"/>
                                  <a:pt x="22348" y="397437"/>
                                </a:cubicBezTo>
                                <a:cubicBezTo>
                                  <a:pt x="22475" y="397412"/>
                                  <a:pt x="22475" y="397387"/>
                                  <a:pt x="22475" y="397336"/>
                                </a:cubicBezTo>
                                <a:cubicBezTo>
                                  <a:pt x="22475" y="397298"/>
                                  <a:pt x="22475" y="397235"/>
                                  <a:pt x="22475" y="397159"/>
                                </a:cubicBezTo>
                                <a:cubicBezTo>
                                  <a:pt x="22475" y="397071"/>
                                  <a:pt x="22475" y="396970"/>
                                  <a:pt x="22601" y="396856"/>
                                </a:cubicBezTo>
                                <a:cubicBezTo>
                                  <a:pt x="22601" y="396742"/>
                                  <a:pt x="22601" y="396603"/>
                                  <a:pt x="22601" y="396439"/>
                                </a:cubicBezTo>
                                <a:cubicBezTo>
                                  <a:pt x="22728" y="396287"/>
                                  <a:pt x="22728" y="396110"/>
                                  <a:pt x="22854" y="395908"/>
                                </a:cubicBezTo>
                                <a:cubicBezTo>
                                  <a:pt x="22854" y="395718"/>
                                  <a:pt x="22854" y="395503"/>
                                  <a:pt x="22981" y="395263"/>
                                </a:cubicBezTo>
                                <a:cubicBezTo>
                                  <a:pt x="22981" y="395035"/>
                                  <a:pt x="23108" y="394783"/>
                                  <a:pt x="23108" y="394530"/>
                                </a:cubicBezTo>
                                <a:cubicBezTo>
                                  <a:pt x="23234" y="394264"/>
                                  <a:pt x="23234" y="393986"/>
                                  <a:pt x="23361" y="393708"/>
                                </a:cubicBezTo>
                                <a:cubicBezTo>
                                  <a:pt x="23488" y="393430"/>
                                  <a:pt x="23488" y="393139"/>
                                  <a:pt x="23614" y="392849"/>
                                </a:cubicBezTo>
                                <a:cubicBezTo>
                                  <a:pt x="23614" y="392545"/>
                                  <a:pt x="23741" y="392254"/>
                                  <a:pt x="23867" y="391951"/>
                                </a:cubicBezTo>
                                <a:cubicBezTo>
                                  <a:pt x="23867" y="391647"/>
                                  <a:pt x="23994" y="391344"/>
                                  <a:pt x="23994" y="391053"/>
                                </a:cubicBezTo>
                                <a:cubicBezTo>
                                  <a:pt x="24121" y="390750"/>
                                  <a:pt x="24247" y="390446"/>
                                  <a:pt x="24247" y="390156"/>
                                </a:cubicBezTo>
                                <a:cubicBezTo>
                                  <a:pt x="24374" y="389865"/>
                                  <a:pt x="24374" y="389574"/>
                                  <a:pt x="24500" y="389283"/>
                                </a:cubicBezTo>
                                <a:cubicBezTo>
                                  <a:pt x="24500" y="389005"/>
                                  <a:pt x="24627" y="388727"/>
                                  <a:pt x="24754" y="388449"/>
                                </a:cubicBezTo>
                                <a:cubicBezTo>
                                  <a:pt x="24754" y="388184"/>
                                  <a:pt x="24880" y="387931"/>
                                  <a:pt x="24880" y="387678"/>
                                </a:cubicBezTo>
                                <a:cubicBezTo>
                                  <a:pt x="25007" y="387425"/>
                                  <a:pt x="25007" y="387185"/>
                                  <a:pt x="25134" y="386957"/>
                                </a:cubicBezTo>
                                <a:cubicBezTo>
                                  <a:pt x="25134" y="386730"/>
                                  <a:pt x="25134" y="386515"/>
                                  <a:pt x="25260" y="386325"/>
                                </a:cubicBezTo>
                                <a:cubicBezTo>
                                  <a:pt x="25260" y="386123"/>
                                  <a:pt x="25387" y="385933"/>
                                  <a:pt x="25387" y="385756"/>
                                </a:cubicBezTo>
                                <a:cubicBezTo>
                                  <a:pt x="25387" y="385579"/>
                                  <a:pt x="25513" y="385415"/>
                                  <a:pt x="25513" y="385263"/>
                                </a:cubicBezTo>
                                <a:cubicBezTo>
                                  <a:pt x="25513" y="385111"/>
                                  <a:pt x="25640" y="384972"/>
                                  <a:pt x="25640" y="384846"/>
                                </a:cubicBezTo>
                                <a:cubicBezTo>
                                  <a:pt x="25640" y="384720"/>
                                  <a:pt x="25640" y="384606"/>
                                  <a:pt x="25767" y="384492"/>
                                </a:cubicBezTo>
                                <a:cubicBezTo>
                                  <a:pt x="25767" y="384391"/>
                                  <a:pt x="25767" y="384290"/>
                                  <a:pt x="25767" y="384189"/>
                                </a:cubicBezTo>
                                <a:cubicBezTo>
                                  <a:pt x="25767" y="384087"/>
                                  <a:pt x="25893" y="383999"/>
                                  <a:pt x="25893" y="383910"/>
                                </a:cubicBezTo>
                                <a:cubicBezTo>
                                  <a:pt x="25893" y="383822"/>
                                  <a:pt x="25893" y="383734"/>
                                  <a:pt x="25893" y="383632"/>
                                </a:cubicBezTo>
                                <a:cubicBezTo>
                                  <a:pt x="25893" y="383544"/>
                                  <a:pt x="26020" y="383443"/>
                                  <a:pt x="26020" y="383341"/>
                                </a:cubicBezTo>
                                <a:cubicBezTo>
                                  <a:pt x="26020" y="383241"/>
                                  <a:pt x="26020" y="383139"/>
                                  <a:pt x="26146" y="383038"/>
                                </a:cubicBezTo>
                                <a:cubicBezTo>
                                  <a:pt x="26146" y="382924"/>
                                  <a:pt x="26146" y="382811"/>
                                  <a:pt x="26146" y="382697"/>
                                </a:cubicBezTo>
                                <a:cubicBezTo>
                                  <a:pt x="26146" y="382570"/>
                                  <a:pt x="26273" y="382457"/>
                                  <a:pt x="26273" y="382330"/>
                                </a:cubicBezTo>
                                <a:cubicBezTo>
                                  <a:pt x="26273" y="382217"/>
                                  <a:pt x="26273" y="382090"/>
                                  <a:pt x="26400" y="381964"/>
                                </a:cubicBezTo>
                                <a:cubicBezTo>
                                  <a:pt x="26400" y="381837"/>
                                  <a:pt x="26400" y="381724"/>
                                  <a:pt x="26400" y="381610"/>
                                </a:cubicBezTo>
                                <a:cubicBezTo>
                                  <a:pt x="26526" y="381483"/>
                                  <a:pt x="26526" y="381369"/>
                                  <a:pt x="26526" y="381255"/>
                                </a:cubicBezTo>
                                <a:cubicBezTo>
                                  <a:pt x="26526" y="381142"/>
                                  <a:pt x="26653" y="381041"/>
                                  <a:pt x="26653" y="380940"/>
                                </a:cubicBezTo>
                                <a:cubicBezTo>
                                  <a:pt x="26653" y="380838"/>
                                  <a:pt x="26653" y="380737"/>
                                  <a:pt x="26653" y="380649"/>
                                </a:cubicBezTo>
                                <a:cubicBezTo>
                                  <a:pt x="26653" y="380548"/>
                                  <a:pt x="26779" y="380472"/>
                                  <a:pt x="26779" y="380396"/>
                                </a:cubicBezTo>
                                <a:cubicBezTo>
                                  <a:pt x="26779" y="380320"/>
                                  <a:pt x="26779" y="380257"/>
                                  <a:pt x="26779" y="380194"/>
                                </a:cubicBezTo>
                                <a:cubicBezTo>
                                  <a:pt x="26779" y="380131"/>
                                  <a:pt x="26779" y="380080"/>
                                  <a:pt x="26906" y="380042"/>
                                </a:cubicBezTo>
                                <a:cubicBezTo>
                                  <a:pt x="26906" y="379992"/>
                                  <a:pt x="26906" y="379954"/>
                                  <a:pt x="26906" y="379916"/>
                                </a:cubicBezTo>
                                <a:cubicBezTo>
                                  <a:pt x="26906" y="379878"/>
                                  <a:pt x="26906" y="379852"/>
                                  <a:pt x="26906" y="379827"/>
                                </a:cubicBezTo>
                                <a:cubicBezTo>
                                  <a:pt x="26906" y="379789"/>
                                  <a:pt x="26906" y="379764"/>
                                  <a:pt x="26906" y="379726"/>
                                </a:cubicBezTo>
                                <a:cubicBezTo>
                                  <a:pt x="26906" y="379688"/>
                                  <a:pt x="26906" y="379663"/>
                                  <a:pt x="26906" y="379612"/>
                                </a:cubicBezTo>
                                <a:cubicBezTo>
                                  <a:pt x="26906" y="379574"/>
                                  <a:pt x="27033" y="379524"/>
                                  <a:pt x="27033" y="379461"/>
                                </a:cubicBezTo>
                                <a:cubicBezTo>
                                  <a:pt x="27033" y="379397"/>
                                  <a:pt x="27033" y="379334"/>
                                  <a:pt x="27033" y="379245"/>
                                </a:cubicBezTo>
                                <a:cubicBezTo>
                                  <a:pt x="27033" y="379157"/>
                                  <a:pt x="27159" y="379056"/>
                                  <a:pt x="27159" y="378955"/>
                                </a:cubicBezTo>
                                <a:cubicBezTo>
                                  <a:pt x="27159" y="378841"/>
                                  <a:pt x="27159" y="378714"/>
                                  <a:pt x="27286" y="378576"/>
                                </a:cubicBezTo>
                                <a:cubicBezTo>
                                  <a:pt x="27286" y="378424"/>
                                  <a:pt x="27286" y="378272"/>
                                  <a:pt x="27286" y="378095"/>
                                </a:cubicBezTo>
                                <a:cubicBezTo>
                                  <a:pt x="27413" y="377931"/>
                                  <a:pt x="27413" y="377741"/>
                                  <a:pt x="27539" y="377552"/>
                                </a:cubicBezTo>
                                <a:cubicBezTo>
                                  <a:pt x="27539" y="377349"/>
                                  <a:pt x="27539" y="377147"/>
                                  <a:pt x="27666" y="376932"/>
                                </a:cubicBezTo>
                                <a:cubicBezTo>
                                  <a:pt x="27666" y="376717"/>
                                  <a:pt x="27792" y="376490"/>
                                  <a:pt x="27792" y="376262"/>
                                </a:cubicBezTo>
                                <a:cubicBezTo>
                                  <a:pt x="27919" y="376035"/>
                                  <a:pt x="27919" y="375795"/>
                                  <a:pt x="28046" y="375554"/>
                                </a:cubicBezTo>
                                <a:cubicBezTo>
                                  <a:pt x="28046" y="375326"/>
                                  <a:pt x="28172" y="375074"/>
                                  <a:pt x="28172" y="374846"/>
                                </a:cubicBezTo>
                                <a:cubicBezTo>
                                  <a:pt x="28299" y="374606"/>
                                  <a:pt x="28299" y="374366"/>
                                  <a:pt x="28299" y="374126"/>
                                </a:cubicBezTo>
                                <a:cubicBezTo>
                                  <a:pt x="28426" y="373885"/>
                                  <a:pt x="28426" y="373645"/>
                                  <a:pt x="28552" y="373405"/>
                                </a:cubicBezTo>
                                <a:cubicBezTo>
                                  <a:pt x="28552" y="373178"/>
                                  <a:pt x="28679" y="372937"/>
                                  <a:pt x="28679" y="372710"/>
                                </a:cubicBezTo>
                                <a:cubicBezTo>
                                  <a:pt x="28805" y="372482"/>
                                  <a:pt x="28805" y="372254"/>
                                  <a:pt x="28932" y="372040"/>
                                </a:cubicBezTo>
                                <a:cubicBezTo>
                                  <a:pt x="28932" y="371825"/>
                                  <a:pt x="29059" y="371610"/>
                                  <a:pt x="29059" y="371408"/>
                                </a:cubicBezTo>
                                <a:cubicBezTo>
                                  <a:pt x="29059" y="371205"/>
                                  <a:pt x="29185" y="371016"/>
                                  <a:pt x="29185" y="370839"/>
                                </a:cubicBezTo>
                                <a:cubicBezTo>
                                  <a:pt x="29185" y="370649"/>
                                  <a:pt x="29312" y="370485"/>
                                  <a:pt x="29312" y="370333"/>
                                </a:cubicBezTo>
                                <a:cubicBezTo>
                                  <a:pt x="29312" y="370181"/>
                                  <a:pt x="29439" y="370042"/>
                                  <a:pt x="29439" y="369916"/>
                                </a:cubicBezTo>
                                <a:cubicBezTo>
                                  <a:pt x="29439" y="369802"/>
                                  <a:pt x="29439" y="369688"/>
                                  <a:pt x="29565" y="369612"/>
                                </a:cubicBezTo>
                                <a:cubicBezTo>
                                  <a:pt x="29565" y="369524"/>
                                  <a:pt x="29565" y="369448"/>
                                  <a:pt x="29565" y="369410"/>
                                </a:cubicBezTo>
                                <a:cubicBezTo>
                                  <a:pt x="29565" y="369360"/>
                                  <a:pt x="29565" y="369322"/>
                                  <a:pt x="29565" y="369322"/>
                                </a:cubicBezTo>
                                <a:cubicBezTo>
                                  <a:pt x="29565" y="369309"/>
                                  <a:pt x="29565" y="369334"/>
                                  <a:pt x="29565" y="369347"/>
                                </a:cubicBezTo>
                                <a:cubicBezTo>
                                  <a:pt x="29565" y="369385"/>
                                  <a:pt x="29565" y="369435"/>
                                  <a:pt x="29565" y="369499"/>
                                </a:cubicBezTo>
                                <a:cubicBezTo>
                                  <a:pt x="29565" y="369562"/>
                                  <a:pt x="29565" y="369638"/>
                                  <a:pt x="29439" y="369726"/>
                                </a:cubicBezTo>
                                <a:cubicBezTo>
                                  <a:pt x="29439" y="369815"/>
                                  <a:pt x="29439" y="369929"/>
                                  <a:pt x="29439" y="370030"/>
                                </a:cubicBezTo>
                                <a:cubicBezTo>
                                  <a:pt x="29312" y="370143"/>
                                  <a:pt x="29312" y="370270"/>
                                  <a:pt x="29312" y="370396"/>
                                </a:cubicBezTo>
                                <a:cubicBezTo>
                                  <a:pt x="29312" y="370523"/>
                                  <a:pt x="29185" y="370649"/>
                                  <a:pt x="29185" y="370775"/>
                                </a:cubicBezTo>
                                <a:cubicBezTo>
                                  <a:pt x="29185" y="370902"/>
                                  <a:pt x="29185" y="371041"/>
                                  <a:pt x="29059" y="371167"/>
                                </a:cubicBezTo>
                                <a:cubicBezTo>
                                  <a:pt x="29059" y="371294"/>
                                  <a:pt x="29059" y="371420"/>
                                  <a:pt x="29059" y="371547"/>
                                </a:cubicBezTo>
                                <a:cubicBezTo>
                                  <a:pt x="28932" y="371673"/>
                                  <a:pt x="28932" y="371799"/>
                                  <a:pt x="28932" y="371913"/>
                                </a:cubicBezTo>
                                <a:cubicBezTo>
                                  <a:pt x="28932" y="372027"/>
                                  <a:pt x="28805" y="372141"/>
                                  <a:pt x="28805" y="372254"/>
                                </a:cubicBezTo>
                                <a:cubicBezTo>
                                  <a:pt x="28805" y="372368"/>
                                  <a:pt x="28805" y="372470"/>
                                  <a:pt x="28805" y="372571"/>
                                </a:cubicBezTo>
                                <a:cubicBezTo>
                                  <a:pt x="28679" y="372672"/>
                                  <a:pt x="28679" y="372773"/>
                                  <a:pt x="28679" y="372874"/>
                                </a:cubicBezTo>
                                <a:cubicBezTo>
                                  <a:pt x="28679" y="372963"/>
                                  <a:pt x="28679" y="373064"/>
                                  <a:pt x="28552" y="373152"/>
                                </a:cubicBezTo>
                                <a:cubicBezTo>
                                  <a:pt x="28552" y="373241"/>
                                  <a:pt x="28552" y="373329"/>
                                  <a:pt x="28552" y="373405"/>
                                </a:cubicBezTo>
                                <a:cubicBezTo>
                                  <a:pt x="28552" y="373493"/>
                                  <a:pt x="28552" y="373569"/>
                                  <a:pt x="28426" y="373645"/>
                                </a:cubicBezTo>
                                <a:cubicBezTo>
                                  <a:pt x="28426" y="373721"/>
                                  <a:pt x="28426" y="373784"/>
                                  <a:pt x="28426" y="373860"/>
                                </a:cubicBezTo>
                                <a:cubicBezTo>
                                  <a:pt x="28426" y="373923"/>
                                  <a:pt x="28426" y="373986"/>
                                  <a:pt x="28426" y="374050"/>
                                </a:cubicBezTo>
                                <a:cubicBezTo>
                                  <a:pt x="28299" y="374113"/>
                                  <a:pt x="28299" y="374176"/>
                                  <a:pt x="28299" y="374240"/>
                                </a:cubicBezTo>
                                <a:cubicBezTo>
                                  <a:pt x="28299" y="374290"/>
                                  <a:pt x="28299" y="374353"/>
                                  <a:pt x="28299" y="374404"/>
                                </a:cubicBezTo>
                                <a:cubicBezTo>
                                  <a:pt x="28299" y="374467"/>
                                  <a:pt x="28299" y="374530"/>
                                  <a:pt x="28299" y="374593"/>
                                </a:cubicBezTo>
                                <a:cubicBezTo>
                                  <a:pt x="28172" y="374657"/>
                                  <a:pt x="28172" y="374707"/>
                                  <a:pt x="28172" y="374783"/>
                                </a:cubicBezTo>
                                <a:cubicBezTo>
                                  <a:pt x="28172" y="374846"/>
                                  <a:pt x="28172" y="374922"/>
                                  <a:pt x="28172" y="374998"/>
                                </a:cubicBezTo>
                                <a:cubicBezTo>
                                  <a:pt x="28172" y="375074"/>
                                  <a:pt x="28046" y="375150"/>
                                  <a:pt x="28046" y="375238"/>
                                </a:cubicBezTo>
                                <a:cubicBezTo>
                                  <a:pt x="28046" y="375326"/>
                                  <a:pt x="28046" y="375428"/>
                                  <a:pt x="28046" y="375529"/>
                                </a:cubicBezTo>
                                <a:cubicBezTo>
                                  <a:pt x="27919" y="375630"/>
                                  <a:pt x="27919" y="375744"/>
                                  <a:pt x="27919" y="375857"/>
                                </a:cubicBezTo>
                                <a:cubicBezTo>
                                  <a:pt x="27919" y="375971"/>
                                  <a:pt x="27792" y="376098"/>
                                  <a:pt x="27792" y="376237"/>
                                </a:cubicBezTo>
                                <a:cubicBezTo>
                                  <a:pt x="27792" y="376376"/>
                                  <a:pt x="27792" y="376527"/>
                                  <a:pt x="27666" y="376692"/>
                                </a:cubicBezTo>
                                <a:cubicBezTo>
                                  <a:pt x="27666" y="376856"/>
                                  <a:pt x="27666" y="377021"/>
                                  <a:pt x="27539" y="377210"/>
                                </a:cubicBezTo>
                                <a:cubicBezTo>
                                  <a:pt x="27539" y="377387"/>
                                  <a:pt x="27413" y="377589"/>
                                  <a:pt x="27413" y="377804"/>
                                </a:cubicBezTo>
                                <a:cubicBezTo>
                                  <a:pt x="27413" y="378019"/>
                                  <a:pt x="27286" y="378247"/>
                                  <a:pt x="27286" y="378487"/>
                                </a:cubicBezTo>
                                <a:cubicBezTo>
                                  <a:pt x="27159" y="378740"/>
                                  <a:pt x="27159" y="379005"/>
                                  <a:pt x="27033" y="379283"/>
                                </a:cubicBezTo>
                                <a:cubicBezTo>
                                  <a:pt x="26906" y="379574"/>
                                  <a:pt x="26906" y="379878"/>
                                  <a:pt x="26779" y="380219"/>
                                </a:cubicBezTo>
                                <a:cubicBezTo>
                                  <a:pt x="26779" y="380548"/>
                                  <a:pt x="26653" y="380902"/>
                                  <a:pt x="26526" y="381293"/>
                                </a:cubicBezTo>
                                <a:cubicBezTo>
                                  <a:pt x="26400" y="381673"/>
                                  <a:pt x="26273" y="382077"/>
                                  <a:pt x="26273" y="382520"/>
                                </a:cubicBezTo>
                                <a:cubicBezTo>
                                  <a:pt x="26146" y="382950"/>
                                  <a:pt x="26020" y="383417"/>
                                  <a:pt x="25893" y="383910"/>
                                </a:cubicBezTo>
                                <a:cubicBezTo>
                                  <a:pt x="25767" y="384416"/>
                                  <a:pt x="25640" y="384934"/>
                                  <a:pt x="25513" y="385491"/>
                                </a:cubicBezTo>
                                <a:cubicBezTo>
                                  <a:pt x="25260" y="386047"/>
                                  <a:pt x="25134" y="386629"/>
                                  <a:pt x="25007" y="387235"/>
                                </a:cubicBezTo>
                                <a:cubicBezTo>
                                  <a:pt x="24880" y="387855"/>
                                  <a:pt x="24627" y="388500"/>
                                  <a:pt x="24500" y="389170"/>
                                </a:cubicBezTo>
                                <a:cubicBezTo>
                                  <a:pt x="24374" y="389827"/>
                                  <a:pt x="24121" y="390535"/>
                                  <a:pt x="23994" y="391256"/>
                                </a:cubicBezTo>
                                <a:cubicBezTo>
                                  <a:pt x="23741" y="391963"/>
                                  <a:pt x="23614" y="392709"/>
                                  <a:pt x="23361" y="393468"/>
                                </a:cubicBezTo>
                                <a:cubicBezTo>
                                  <a:pt x="23234" y="394226"/>
                                  <a:pt x="22981" y="395023"/>
                                  <a:pt x="22854" y="395806"/>
                                </a:cubicBezTo>
                                <a:cubicBezTo>
                                  <a:pt x="22601" y="396603"/>
                                  <a:pt x="22475" y="397412"/>
                                  <a:pt x="22221" y="398234"/>
                                </a:cubicBezTo>
                                <a:cubicBezTo>
                                  <a:pt x="21968" y="399043"/>
                                  <a:pt x="21841" y="399877"/>
                                  <a:pt x="21588" y="400699"/>
                                </a:cubicBezTo>
                                <a:cubicBezTo>
                                  <a:pt x="21335" y="401521"/>
                                  <a:pt x="21208" y="402355"/>
                                  <a:pt x="20955" y="403177"/>
                                </a:cubicBezTo>
                                <a:cubicBezTo>
                                  <a:pt x="20702" y="404011"/>
                                  <a:pt x="20575" y="404833"/>
                                  <a:pt x="20322" y="405655"/>
                                </a:cubicBezTo>
                                <a:cubicBezTo>
                                  <a:pt x="20069" y="406476"/>
                                  <a:pt x="19942" y="407285"/>
                                  <a:pt x="19689" y="408094"/>
                                </a:cubicBezTo>
                                <a:cubicBezTo>
                                  <a:pt x="19436" y="408904"/>
                                  <a:pt x="19309" y="409713"/>
                                  <a:pt x="19056" y="410509"/>
                                </a:cubicBezTo>
                                <a:cubicBezTo>
                                  <a:pt x="18929" y="411293"/>
                                  <a:pt x="18676" y="412089"/>
                                  <a:pt x="18423" y="412860"/>
                                </a:cubicBezTo>
                                <a:cubicBezTo>
                                  <a:pt x="18296" y="413632"/>
                                  <a:pt x="18043" y="414403"/>
                                  <a:pt x="17916" y="415161"/>
                                </a:cubicBezTo>
                                <a:cubicBezTo>
                                  <a:pt x="17663" y="415907"/>
                                  <a:pt x="17537" y="416653"/>
                                  <a:pt x="17283" y="417387"/>
                                </a:cubicBezTo>
                                <a:cubicBezTo>
                                  <a:pt x="17157" y="418119"/>
                                  <a:pt x="16903" y="418853"/>
                                  <a:pt x="16777" y="419561"/>
                                </a:cubicBezTo>
                                <a:cubicBezTo>
                                  <a:pt x="16523" y="420269"/>
                                  <a:pt x="16397" y="420964"/>
                                  <a:pt x="16270" y="421659"/>
                                </a:cubicBezTo>
                                <a:cubicBezTo>
                                  <a:pt x="16017" y="422342"/>
                                  <a:pt x="15891" y="423025"/>
                                  <a:pt x="15764" y="423682"/>
                                </a:cubicBezTo>
                                <a:cubicBezTo>
                                  <a:pt x="15536" y="424352"/>
                                  <a:pt x="15371" y="425009"/>
                                  <a:pt x="15207" y="425654"/>
                                </a:cubicBezTo>
                                <a:cubicBezTo>
                                  <a:pt x="15042" y="426286"/>
                                  <a:pt x="14878" y="426931"/>
                                  <a:pt x="14725" y="427550"/>
                                </a:cubicBezTo>
                                <a:cubicBezTo>
                                  <a:pt x="14561" y="428170"/>
                                  <a:pt x="14409" y="428789"/>
                                  <a:pt x="14257" y="429396"/>
                                </a:cubicBezTo>
                                <a:cubicBezTo>
                                  <a:pt x="14093" y="429990"/>
                                  <a:pt x="13941" y="430585"/>
                                  <a:pt x="13801" y="431179"/>
                                </a:cubicBezTo>
                                <a:cubicBezTo>
                                  <a:pt x="13649" y="431760"/>
                                  <a:pt x="13497" y="432329"/>
                                  <a:pt x="13358" y="432885"/>
                                </a:cubicBezTo>
                                <a:cubicBezTo>
                                  <a:pt x="13219" y="433454"/>
                                  <a:pt x="13079" y="433998"/>
                                  <a:pt x="12940" y="434541"/>
                                </a:cubicBezTo>
                                <a:cubicBezTo>
                                  <a:pt x="12801" y="435072"/>
                                  <a:pt x="12662" y="435603"/>
                                  <a:pt x="12535" y="436122"/>
                                </a:cubicBezTo>
                                <a:cubicBezTo>
                                  <a:pt x="12409" y="436640"/>
                                  <a:pt x="12269" y="437146"/>
                                  <a:pt x="12143" y="437651"/>
                                </a:cubicBezTo>
                                <a:cubicBezTo>
                                  <a:pt x="12016" y="438157"/>
                                  <a:pt x="11889" y="438650"/>
                                  <a:pt x="11763" y="439143"/>
                                </a:cubicBezTo>
                                <a:cubicBezTo>
                                  <a:pt x="11636" y="439636"/>
                                  <a:pt x="11510" y="440117"/>
                                  <a:pt x="11383" y="440610"/>
                                </a:cubicBezTo>
                                <a:cubicBezTo>
                                  <a:pt x="11256" y="441103"/>
                                  <a:pt x="11142" y="441596"/>
                                  <a:pt x="11016" y="442089"/>
                                </a:cubicBezTo>
                                <a:cubicBezTo>
                                  <a:pt x="10889" y="442582"/>
                                  <a:pt x="10763" y="443087"/>
                                  <a:pt x="10623" y="443593"/>
                                </a:cubicBezTo>
                                <a:cubicBezTo>
                                  <a:pt x="10497" y="444099"/>
                                  <a:pt x="10370" y="444604"/>
                                  <a:pt x="10243" y="445123"/>
                                </a:cubicBezTo>
                                <a:cubicBezTo>
                                  <a:pt x="10104" y="445641"/>
                                  <a:pt x="9977" y="446159"/>
                                  <a:pt x="9838" y="446703"/>
                                </a:cubicBezTo>
                                <a:cubicBezTo>
                                  <a:pt x="9699" y="447234"/>
                                  <a:pt x="9559" y="447778"/>
                                  <a:pt x="9420" y="448334"/>
                                </a:cubicBezTo>
                                <a:cubicBezTo>
                                  <a:pt x="9281" y="448877"/>
                                  <a:pt x="9129" y="449446"/>
                                  <a:pt x="8990" y="450015"/>
                                </a:cubicBezTo>
                                <a:cubicBezTo>
                                  <a:pt x="8851" y="450584"/>
                                  <a:pt x="8699" y="451153"/>
                                  <a:pt x="8547" y="451734"/>
                                </a:cubicBezTo>
                                <a:cubicBezTo>
                                  <a:pt x="8407" y="452316"/>
                                  <a:pt x="8255" y="452898"/>
                                  <a:pt x="8103" y="453479"/>
                                </a:cubicBezTo>
                                <a:cubicBezTo>
                                  <a:pt x="7951" y="454061"/>
                                  <a:pt x="7812" y="454655"/>
                                  <a:pt x="7660" y="455224"/>
                                </a:cubicBezTo>
                                <a:cubicBezTo>
                                  <a:pt x="7508" y="455805"/>
                                  <a:pt x="7369" y="456386"/>
                                  <a:pt x="7217" y="456955"/>
                                </a:cubicBezTo>
                                <a:cubicBezTo>
                                  <a:pt x="7078" y="457512"/>
                                  <a:pt x="6926" y="458081"/>
                                  <a:pt x="6787" y="458624"/>
                                </a:cubicBezTo>
                                <a:cubicBezTo>
                                  <a:pt x="6647" y="459181"/>
                                  <a:pt x="6508" y="459724"/>
                                  <a:pt x="6381" y="460255"/>
                                </a:cubicBezTo>
                                <a:cubicBezTo>
                                  <a:pt x="6242" y="460786"/>
                                  <a:pt x="6103" y="461304"/>
                                  <a:pt x="5976" y="461810"/>
                                </a:cubicBezTo>
                                <a:cubicBezTo>
                                  <a:pt x="5850" y="462328"/>
                                  <a:pt x="5723" y="462821"/>
                                  <a:pt x="5597" y="463314"/>
                                </a:cubicBezTo>
                                <a:cubicBezTo>
                                  <a:pt x="5470" y="463795"/>
                                  <a:pt x="5343" y="464275"/>
                                  <a:pt x="5229" y="464743"/>
                                </a:cubicBezTo>
                                <a:cubicBezTo>
                                  <a:pt x="5115" y="465211"/>
                                  <a:pt x="4989" y="465666"/>
                                  <a:pt x="4875" y="466121"/>
                                </a:cubicBezTo>
                                <a:cubicBezTo>
                                  <a:pt x="4761" y="466563"/>
                                  <a:pt x="4647" y="467006"/>
                                  <a:pt x="4545" y="467436"/>
                                </a:cubicBezTo>
                                <a:cubicBezTo>
                                  <a:pt x="4432" y="467866"/>
                                  <a:pt x="4318" y="468295"/>
                                  <a:pt x="4216" y="468712"/>
                                </a:cubicBezTo>
                                <a:cubicBezTo>
                                  <a:pt x="4115" y="469142"/>
                                  <a:pt x="4001" y="469547"/>
                                  <a:pt x="3900" y="469964"/>
                                </a:cubicBezTo>
                                <a:cubicBezTo>
                                  <a:pt x="3799" y="470369"/>
                                  <a:pt x="3685" y="470786"/>
                                  <a:pt x="3583" y="471190"/>
                                </a:cubicBezTo>
                                <a:cubicBezTo>
                                  <a:pt x="3482" y="471582"/>
                                  <a:pt x="3381" y="471987"/>
                                  <a:pt x="3279" y="472379"/>
                                </a:cubicBezTo>
                                <a:cubicBezTo>
                                  <a:pt x="3178" y="472783"/>
                                  <a:pt x="3077" y="473175"/>
                                  <a:pt x="2975" y="473567"/>
                                </a:cubicBezTo>
                                <a:cubicBezTo>
                                  <a:pt x="2874" y="473946"/>
                                  <a:pt x="2785" y="474338"/>
                                  <a:pt x="2684" y="474718"/>
                                </a:cubicBezTo>
                                <a:cubicBezTo>
                                  <a:pt x="2583" y="475097"/>
                                  <a:pt x="2494" y="475463"/>
                                  <a:pt x="2406" y="475830"/>
                                </a:cubicBezTo>
                                <a:cubicBezTo>
                                  <a:pt x="2305" y="476197"/>
                                  <a:pt x="2216" y="476563"/>
                                  <a:pt x="2127" y="476905"/>
                                </a:cubicBezTo>
                                <a:cubicBezTo>
                                  <a:pt x="2039" y="477258"/>
                                  <a:pt x="1950" y="477600"/>
                                  <a:pt x="1874" y="477916"/>
                                </a:cubicBezTo>
                                <a:cubicBezTo>
                                  <a:pt x="1785" y="478244"/>
                                  <a:pt x="1709" y="478561"/>
                                  <a:pt x="1633" y="478851"/>
                                </a:cubicBezTo>
                                <a:cubicBezTo>
                                  <a:pt x="1557" y="479142"/>
                                  <a:pt x="1481" y="479420"/>
                                  <a:pt x="1418" y="479673"/>
                                </a:cubicBezTo>
                                <a:cubicBezTo>
                                  <a:pt x="1355" y="479926"/>
                                  <a:pt x="1291" y="480166"/>
                                  <a:pt x="1241" y="480381"/>
                                </a:cubicBezTo>
                                <a:cubicBezTo>
                                  <a:pt x="1190" y="480596"/>
                                  <a:pt x="1140" y="480786"/>
                                  <a:pt x="1089" y="480963"/>
                                </a:cubicBezTo>
                                <a:cubicBezTo>
                                  <a:pt x="1051" y="481127"/>
                                  <a:pt x="1013" y="481279"/>
                                  <a:pt x="975" y="481418"/>
                                </a:cubicBezTo>
                                <a:cubicBezTo>
                                  <a:pt x="937" y="481544"/>
                                  <a:pt x="912" y="481645"/>
                                  <a:pt x="886" y="481747"/>
                                </a:cubicBezTo>
                                <a:cubicBezTo>
                                  <a:pt x="874" y="481835"/>
                                  <a:pt x="848" y="481911"/>
                                  <a:pt x="836" y="481961"/>
                                </a:cubicBezTo>
                                <a:cubicBezTo>
                                  <a:pt x="823" y="482012"/>
                                  <a:pt x="810" y="482050"/>
                                  <a:pt x="810" y="482075"/>
                                </a:cubicBezTo>
                                <a:cubicBezTo>
                                  <a:pt x="798" y="482100"/>
                                  <a:pt x="798" y="482113"/>
                                  <a:pt x="798" y="482113"/>
                                </a:cubicBezTo>
                                <a:cubicBezTo>
                                  <a:pt x="798" y="482113"/>
                                  <a:pt x="798" y="482088"/>
                                  <a:pt x="810" y="482062"/>
                                </a:cubicBezTo>
                                <a:cubicBezTo>
                                  <a:pt x="823" y="482037"/>
                                  <a:pt x="823" y="481986"/>
                                  <a:pt x="848" y="481936"/>
                                </a:cubicBezTo>
                                <a:cubicBezTo>
                                  <a:pt x="861" y="481873"/>
                                  <a:pt x="874" y="481810"/>
                                  <a:pt x="899" y="481721"/>
                                </a:cubicBezTo>
                                <a:cubicBezTo>
                                  <a:pt x="924" y="481633"/>
                                  <a:pt x="950" y="481531"/>
                                  <a:pt x="975" y="481418"/>
                                </a:cubicBezTo>
                                <a:cubicBezTo>
                                  <a:pt x="1000" y="481304"/>
                                  <a:pt x="1038" y="481165"/>
                                  <a:pt x="1076" y="481013"/>
                                </a:cubicBezTo>
                                <a:cubicBezTo>
                                  <a:pt x="1114" y="480874"/>
                                  <a:pt x="1152" y="480710"/>
                                  <a:pt x="1203" y="480533"/>
                                </a:cubicBezTo>
                                <a:cubicBezTo>
                                  <a:pt x="1241" y="480368"/>
                                  <a:pt x="1291" y="480179"/>
                                  <a:pt x="1342" y="479989"/>
                                </a:cubicBezTo>
                                <a:cubicBezTo>
                                  <a:pt x="1393" y="479799"/>
                                  <a:pt x="1443" y="479597"/>
                                  <a:pt x="1494" y="479395"/>
                                </a:cubicBezTo>
                                <a:cubicBezTo>
                                  <a:pt x="1545" y="479205"/>
                                  <a:pt x="1595" y="478991"/>
                                  <a:pt x="1646" y="478801"/>
                                </a:cubicBezTo>
                                <a:cubicBezTo>
                                  <a:pt x="1697" y="478611"/>
                                  <a:pt x="1735" y="478422"/>
                                  <a:pt x="1785" y="478244"/>
                                </a:cubicBezTo>
                                <a:cubicBezTo>
                                  <a:pt x="1823" y="478068"/>
                                  <a:pt x="1874" y="477903"/>
                                  <a:pt x="1912" y="477764"/>
                                </a:cubicBezTo>
                                <a:cubicBezTo>
                                  <a:pt x="1950" y="477612"/>
                                  <a:pt x="1975" y="477486"/>
                                  <a:pt x="2001" y="477385"/>
                                </a:cubicBezTo>
                                <a:cubicBezTo>
                                  <a:pt x="2026" y="477284"/>
                                  <a:pt x="2051" y="477195"/>
                                  <a:pt x="2064" y="477145"/>
                                </a:cubicBezTo>
                                <a:cubicBezTo>
                                  <a:pt x="2077" y="477094"/>
                                  <a:pt x="2089" y="477044"/>
                                  <a:pt x="2089" y="477044"/>
                                </a:cubicBezTo>
                                <a:cubicBezTo>
                                  <a:pt x="2089" y="477031"/>
                                  <a:pt x="2089" y="477056"/>
                                  <a:pt x="2089" y="477081"/>
                                </a:cubicBezTo>
                                <a:cubicBezTo>
                                  <a:pt x="2077" y="477107"/>
                                  <a:pt x="2064" y="477170"/>
                                  <a:pt x="2039" y="477246"/>
                                </a:cubicBezTo>
                                <a:cubicBezTo>
                                  <a:pt x="2026" y="477322"/>
                                  <a:pt x="2001" y="477423"/>
                                  <a:pt x="1963" y="477537"/>
                                </a:cubicBezTo>
                                <a:cubicBezTo>
                                  <a:pt x="1937" y="477638"/>
                                  <a:pt x="1899" y="477777"/>
                                  <a:pt x="1874" y="477916"/>
                                </a:cubicBezTo>
                                <a:cubicBezTo>
                                  <a:pt x="1836" y="478055"/>
                                  <a:pt x="1785" y="478219"/>
                                  <a:pt x="1747" y="478384"/>
                                </a:cubicBezTo>
                                <a:cubicBezTo>
                                  <a:pt x="1709" y="478548"/>
                                  <a:pt x="1659" y="478725"/>
                                  <a:pt x="1621" y="478915"/>
                                </a:cubicBezTo>
                                <a:cubicBezTo>
                                  <a:pt x="1570" y="479092"/>
                                  <a:pt x="1519" y="479281"/>
                                  <a:pt x="1469" y="479484"/>
                                </a:cubicBezTo>
                                <a:cubicBezTo>
                                  <a:pt x="1418" y="479673"/>
                                  <a:pt x="1367" y="479875"/>
                                  <a:pt x="1317" y="480065"/>
                                </a:cubicBezTo>
                                <a:cubicBezTo>
                                  <a:pt x="1266" y="480267"/>
                                  <a:pt x="1215" y="480457"/>
                                  <a:pt x="1165" y="480659"/>
                                </a:cubicBezTo>
                                <a:cubicBezTo>
                                  <a:pt x="1114" y="480849"/>
                                  <a:pt x="1064" y="481051"/>
                                  <a:pt x="1026" y="481241"/>
                                </a:cubicBezTo>
                                <a:cubicBezTo>
                                  <a:pt x="975" y="481430"/>
                                  <a:pt x="924" y="481607"/>
                                  <a:pt x="874" y="481797"/>
                                </a:cubicBezTo>
                                <a:cubicBezTo>
                                  <a:pt x="836" y="481986"/>
                                  <a:pt x="785" y="482164"/>
                                  <a:pt x="734" y="482341"/>
                                </a:cubicBezTo>
                                <a:cubicBezTo>
                                  <a:pt x="696" y="482517"/>
                                  <a:pt x="646" y="482695"/>
                                  <a:pt x="608" y="482859"/>
                                </a:cubicBezTo>
                                <a:cubicBezTo>
                                  <a:pt x="570" y="483023"/>
                                  <a:pt x="519" y="483175"/>
                                  <a:pt x="481" y="483327"/>
                                </a:cubicBezTo>
                                <a:cubicBezTo>
                                  <a:pt x="443" y="483478"/>
                                  <a:pt x="405" y="483630"/>
                                  <a:pt x="380" y="483757"/>
                                </a:cubicBezTo>
                                <a:cubicBezTo>
                                  <a:pt x="342" y="483896"/>
                                  <a:pt x="304" y="484022"/>
                                  <a:pt x="279" y="484148"/>
                                </a:cubicBezTo>
                                <a:cubicBezTo>
                                  <a:pt x="253" y="484262"/>
                                  <a:pt x="228" y="484376"/>
                                  <a:pt x="190" y="484477"/>
                                </a:cubicBezTo>
                                <a:cubicBezTo>
                                  <a:pt x="165" y="484578"/>
                                  <a:pt x="139" y="484667"/>
                                  <a:pt x="127" y="484755"/>
                                </a:cubicBezTo>
                                <a:cubicBezTo>
                                  <a:pt x="101" y="484831"/>
                                  <a:pt x="89" y="484907"/>
                                  <a:pt x="63" y="484970"/>
                                </a:cubicBezTo>
                                <a:cubicBezTo>
                                  <a:pt x="51" y="485033"/>
                                  <a:pt x="38" y="485084"/>
                                  <a:pt x="25" y="485134"/>
                                </a:cubicBezTo>
                                <a:cubicBezTo>
                                  <a:pt x="13" y="485172"/>
                                  <a:pt x="13" y="485198"/>
                                  <a:pt x="0" y="485223"/>
                                </a:cubicBezTo>
                                <a:cubicBezTo>
                                  <a:pt x="0" y="485236"/>
                                  <a:pt x="0" y="485248"/>
                                  <a:pt x="0" y="485248"/>
                                </a:cubicBezTo>
                                <a:cubicBezTo>
                                  <a:pt x="0" y="485248"/>
                                  <a:pt x="0" y="485223"/>
                                  <a:pt x="13" y="485210"/>
                                </a:cubicBezTo>
                                <a:cubicBezTo>
                                  <a:pt x="13" y="485185"/>
                                  <a:pt x="25" y="485147"/>
                                  <a:pt x="38" y="485109"/>
                                </a:cubicBezTo>
                                <a:cubicBezTo>
                                  <a:pt x="51" y="485059"/>
                                  <a:pt x="63" y="485008"/>
                                  <a:pt x="76" y="484932"/>
                                </a:cubicBezTo>
                                <a:cubicBezTo>
                                  <a:pt x="89" y="484869"/>
                                  <a:pt x="114" y="484793"/>
                                  <a:pt x="139" y="484705"/>
                                </a:cubicBezTo>
                                <a:cubicBezTo>
                                  <a:pt x="165" y="484603"/>
                                  <a:pt x="190" y="484503"/>
                                  <a:pt x="215" y="484389"/>
                                </a:cubicBezTo>
                                <a:cubicBezTo>
                                  <a:pt x="253" y="484262"/>
                                  <a:pt x="279" y="484136"/>
                                  <a:pt x="317" y="483997"/>
                                </a:cubicBezTo>
                                <a:cubicBezTo>
                                  <a:pt x="355" y="483845"/>
                                  <a:pt x="393" y="483693"/>
                                  <a:pt x="431" y="483529"/>
                                </a:cubicBezTo>
                                <a:cubicBezTo>
                                  <a:pt x="481" y="483365"/>
                                  <a:pt x="519" y="483188"/>
                                  <a:pt x="570" y="483010"/>
                                </a:cubicBezTo>
                                <a:cubicBezTo>
                                  <a:pt x="608" y="482834"/>
                                  <a:pt x="658" y="482657"/>
                                  <a:pt x="709" y="482479"/>
                                </a:cubicBezTo>
                                <a:cubicBezTo>
                                  <a:pt x="747" y="482290"/>
                                  <a:pt x="798" y="482113"/>
                                  <a:pt x="848" y="481936"/>
                                </a:cubicBezTo>
                                <a:cubicBezTo>
                                  <a:pt x="886" y="481759"/>
                                  <a:pt x="937" y="481582"/>
                                  <a:pt x="975" y="481418"/>
                                </a:cubicBezTo>
                                <a:cubicBezTo>
                                  <a:pt x="1013" y="481254"/>
                                  <a:pt x="1064" y="481089"/>
                                  <a:pt x="1101" y="480937"/>
                                </a:cubicBezTo>
                                <a:cubicBezTo>
                                  <a:pt x="1140" y="480798"/>
                                  <a:pt x="1165" y="480647"/>
                                  <a:pt x="1203" y="480520"/>
                                </a:cubicBezTo>
                                <a:cubicBezTo>
                                  <a:pt x="1241" y="480381"/>
                                  <a:pt x="1266" y="480267"/>
                                  <a:pt x="1304" y="480154"/>
                                </a:cubicBezTo>
                                <a:cubicBezTo>
                                  <a:pt x="1330" y="480040"/>
                                  <a:pt x="1355" y="479926"/>
                                  <a:pt x="1380" y="479837"/>
                                </a:cubicBezTo>
                                <a:cubicBezTo>
                                  <a:pt x="1405" y="479736"/>
                                  <a:pt x="1431" y="479648"/>
                                  <a:pt x="1443" y="479560"/>
                                </a:cubicBezTo>
                                <a:cubicBezTo>
                                  <a:pt x="1469" y="479471"/>
                                  <a:pt x="1494" y="479395"/>
                                  <a:pt x="1507" y="479306"/>
                                </a:cubicBezTo>
                                <a:cubicBezTo>
                                  <a:pt x="1532" y="479231"/>
                                  <a:pt x="1557" y="479155"/>
                                  <a:pt x="1570" y="479067"/>
                                </a:cubicBezTo>
                                <a:cubicBezTo>
                                  <a:pt x="1595" y="478991"/>
                                  <a:pt x="1621" y="478902"/>
                                  <a:pt x="1633" y="478813"/>
                                </a:cubicBezTo>
                                <a:cubicBezTo>
                                  <a:pt x="1659" y="478725"/>
                                  <a:pt x="1684" y="478637"/>
                                  <a:pt x="1709" y="478548"/>
                                </a:cubicBezTo>
                                <a:cubicBezTo>
                                  <a:pt x="1735" y="478447"/>
                                  <a:pt x="1760" y="478346"/>
                                  <a:pt x="1785" y="478232"/>
                                </a:cubicBezTo>
                                <a:cubicBezTo>
                                  <a:pt x="1811" y="478131"/>
                                  <a:pt x="1849" y="478017"/>
                                  <a:pt x="1874" y="477891"/>
                                </a:cubicBezTo>
                                <a:cubicBezTo>
                                  <a:pt x="1899" y="477777"/>
                                  <a:pt x="1937" y="477650"/>
                                  <a:pt x="1975" y="477512"/>
                                </a:cubicBezTo>
                                <a:cubicBezTo>
                                  <a:pt x="2001" y="477385"/>
                                  <a:pt x="2039" y="477246"/>
                                  <a:pt x="2077" y="477094"/>
                                </a:cubicBezTo>
                                <a:cubicBezTo>
                                  <a:pt x="2115" y="476955"/>
                                  <a:pt x="2153" y="476791"/>
                                  <a:pt x="2191" y="476639"/>
                                </a:cubicBezTo>
                                <a:cubicBezTo>
                                  <a:pt x="2241" y="476475"/>
                                  <a:pt x="2279" y="476298"/>
                                  <a:pt x="2330" y="476121"/>
                                </a:cubicBezTo>
                                <a:cubicBezTo>
                                  <a:pt x="2368" y="475944"/>
                                  <a:pt x="2418" y="475754"/>
                                  <a:pt x="2469" y="475564"/>
                                </a:cubicBezTo>
                                <a:cubicBezTo>
                                  <a:pt x="2520" y="475362"/>
                                  <a:pt x="2570" y="475160"/>
                                  <a:pt x="2634" y="474933"/>
                                </a:cubicBezTo>
                                <a:cubicBezTo>
                                  <a:pt x="2684" y="474705"/>
                                  <a:pt x="2748" y="474477"/>
                                  <a:pt x="2811" y="474225"/>
                                </a:cubicBezTo>
                                <a:cubicBezTo>
                                  <a:pt x="2874" y="473971"/>
                                  <a:pt x="2937" y="473706"/>
                                  <a:pt x="3013" y="473428"/>
                                </a:cubicBezTo>
                                <a:cubicBezTo>
                                  <a:pt x="3090" y="473150"/>
                                  <a:pt x="3165" y="472859"/>
                                  <a:pt x="3241" y="472556"/>
                                </a:cubicBezTo>
                                <a:cubicBezTo>
                                  <a:pt x="3317" y="472252"/>
                                  <a:pt x="3393" y="471924"/>
                                  <a:pt x="3482" y="471608"/>
                                </a:cubicBezTo>
                                <a:cubicBezTo>
                                  <a:pt x="3558" y="471279"/>
                                  <a:pt x="3647" y="470950"/>
                                  <a:pt x="3735" y="470609"/>
                                </a:cubicBezTo>
                                <a:cubicBezTo>
                                  <a:pt x="3824" y="470267"/>
                                  <a:pt x="3913" y="469926"/>
                                  <a:pt x="3989" y="469585"/>
                                </a:cubicBezTo>
                                <a:cubicBezTo>
                                  <a:pt x="4077" y="469243"/>
                                  <a:pt x="4166" y="468902"/>
                                  <a:pt x="4254" y="468561"/>
                                </a:cubicBezTo>
                                <a:cubicBezTo>
                                  <a:pt x="4343" y="468207"/>
                                  <a:pt x="4432" y="467866"/>
                                  <a:pt x="4520" y="467537"/>
                                </a:cubicBezTo>
                                <a:cubicBezTo>
                                  <a:pt x="4609" y="467196"/>
                                  <a:pt x="4685" y="466867"/>
                                  <a:pt x="4773" y="466538"/>
                                </a:cubicBezTo>
                                <a:cubicBezTo>
                                  <a:pt x="4862" y="466210"/>
                                  <a:pt x="4938" y="465894"/>
                                  <a:pt x="5027" y="465565"/>
                                </a:cubicBezTo>
                                <a:cubicBezTo>
                                  <a:pt x="5103" y="465236"/>
                                  <a:pt x="5179" y="464920"/>
                                  <a:pt x="5267" y="464604"/>
                                </a:cubicBezTo>
                                <a:cubicBezTo>
                                  <a:pt x="5343" y="464275"/>
                                  <a:pt x="5432" y="463959"/>
                                  <a:pt x="5508" y="463643"/>
                                </a:cubicBezTo>
                                <a:cubicBezTo>
                                  <a:pt x="5597" y="463314"/>
                                  <a:pt x="5673" y="462998"/>
                                  <a:pt x="5761" y="462682"/>
                                </a:cubicBezTo>
                                <a:cubicBezTo>
                                  <a:pt x="5837" y="462354"/>
                                  <a:pt x="5926" y="462038"/>
                                  <a:pt x="6002" y="461721"/>
                                </a:cubicBezTo>
                                <a:cubicBezTo>
                                  <a:pt x="6078" y="461406"/>
                                  <a:pt x="6166" y="461089"/>
                                  <a:pt x="6242" y="460773"/>
                                </a:cubicBezTo>
                                <a:cubicBezTo>
                                  <a:pt x="6318" y="460470"/>
                                  <a:pt x="6407" y="460154"/>
                                  <a:pt x="6483" y="459863"/>
                                </a:cubicBezTo>
                                <a:cubicBezTo>
                                  <a:pt x="6559" y="459560"/>
                                  <a:pt x="6635" y="459256"/>
                                  <a:pt x="6698" y="458978"/>
                                </a:cubicBezTo>
                                <a:cubicBezTo>
                                  <a:pt x="6774" y="458688"/>
                                  <a:pt x="6850" y="458409"/>
                                  <a:pt x="6913" y="458157"/>
                                </a:cubicBezTo>
                                <a:cubicBezTo>
                                  <a:pt x="6977" y="457891"/>
                                  <a:pt x="7040" y="457638"/>
                                  <a:pt x="7103" y="457423"/>
                                </a:cubicBezTo>
                                <a:cubicBezTo>
                                  <a:pt x="7154" y="457196"/>
                                  <a:pt x="7217" y="456981"/>
                                  <a:pt x="7255" y="456791"/>
                                </a:cubicBezTo>
                                <a:cubicBezTo>
                                  <a:pt x="7306" y="456614"/>
                                  <a:pt x="7344" y="456437"/>
                                  <a:pt x="7382" y="456311"/>
                                </a:cubicBezTo>
                                <a:cubicBezTo>
                                  <a:pt x="7420" y="456172"/>
                                  <a:pt x="7445" y="456058"/>
                                  <a:pt x="7470" y="455969"/>
                                </a:cubicBezTo>
                                <a:cubicBezTo>
                                  <a:pt x="7496" y="455881"/>
                                  <a:pt x="7508" y="455818"/>
                                  <a:pt x="7521" y="455793"/>
                                </a:cubicBezTo>
                                <a:cubicBezTo>
                                  <a:pt x="7521" y="455780"/>
                                  <a:pt x="7521" y="455767"/>
                                  <a:pt x="7521" y="455767"/>
                                </a:cubicBezTo>
                                <a:cubicBezTo>
                                  <a:pt x="7521" y="455793"/>
                                  <a:pt x="7508" y="455843"/>
                                  <a:pt x="7483" y="455906"/>
                                </a:cubicBezTo>
                                <a:cubicBezTo>
                                  <a:pt x="7470" y="455969"/>
                                  <a:pt x="7445" y="456071"/>
                                  <a:pt x="7420" y="456172"/>
                                </a:cubicBezTo>
                                <a:cubicBezTo>
                                  <a:pt x="7395" y="456273"/>
                                  <a:pt x="7357" y="456412"/>
                                  <a:pt x="7319" y="456538"/>
                                </a:cubicBezTo>
                                <a:cubicBezTo>
                                  <a:pt x="7293" y="456678"/>
                                  <a:pt x="7255" y="456829"/>
                                  <a:pt x="7205" y="456981"/>
                                </a:cubicBezTo>
                                <a:cubicBezTo>
                                  <a:pt x="7167" y="457145"/>
                                  <a:pt x="7129" y="457310"/>
                                  <a:pt x="7091" y="457474"/>
                                </a:cubicBezTo>
                                <a:cubicBezTo>
                                  <a:pt x="7040" y="457626"/>
                                  <a:pt x="7002" y="457803"/>
                                  <a:pt x="6964" y="457954"/>
                                </a:cubicBezTo>
                                <a:cubicBezTo>
                                  <a:pt x="6926" y="458106"/>
                                  <a:pt x="6888" y="458270"/>
                                  <a:pt x="6850" y="458409"/>
                                </a:cubicBezTo>
                                <a:cubicBezTo>
                                  <a:pt x="6812" y="458548"/>
                                  <a:pt x="6774" y="458688"/>
                                  <a:pt x="6749" y="458801"/>
                                </a:cubicBezTo>
                                <a:cubicBezTo>
                                  <a:pt x="6711" y="458915"/>
                                  <a:pt x="6685" y="459016"/>
                                  <a:pt x="6673" y="459092"/>
                                </a:cubicBezTo>
                                <a:cubicBezTo>
                                  <a:pt x="6647" y="459168"/>
                                  <a:pt x="6635" y="459231"/>
                                  <a:pt x="6635" y="459256"/>
                                </a:cubicBezTo>
                                <a:cubicBezTo>
                                  <a:pt x="6635" y="459256"/>
                                  <a:pt x="6635" y="459256"/>
                                  <a:pt x="6635" y="459256"/>
                                </a:cubicBezTo>
                                <a:cubicBezTo>
                                  <a:pt x="6635" y="459218"/>
                                  <a:pt x="6660" y="459168"/>
                                  <a:pt x="6673" y="459067"/>
                                </a:cubicBezTo>
                                <a:cubicBezTo>
                                  <a:pt x="6698" y="458978"/>
                                  <a:pt x="6736" y="458865"/>
                                  <a:pt x="6774" y="458713"/>
                                </a:cubicBezTo>
                                <a:cubicBezTo>
                                  <a:pt x="6812" y="458561"/>
                                  <a:pt x="6850" y="458384"/>
                                  <a:pt x="6901" y="458182"/>
                                </a:cubicBezTo>
                                <a:cubicBezTo>
                                  <a:pt x="6964" y="457967"/>
                                  <a:pt x="7015" y="457740"/>
                                  <a:pt x="7078" y="457486"/>
                                </a:cubicBezTo>
                                <a:cubicBezTo>
                                  <a:pt x="7154" y="457221"/>
                                  <a:pt x="7217" y="456943"/>
                                  <a:pt x="7293" y="456652"/>
                                </a:cubicBezTo>
                                <a:cubicBezTo>
                                  <a:pt x="7369" y="456361"/>
                                  <a:pt x="7445" y="456058"/>
                                  <a:pt x="7534" y="455742"/>
                                </a:cubicBezTo>
                                <a:cubicBezTo>
                                  <a:pt x="7610" y="455438"/>
                                  <a:pt x="7686" y="455110"/>
                                  <a:pt x="7774" y="454794"/>
                                </a:cubicBezTo>
                                <a:cubicBezTo>
                                  <a:pt x="7850" y="454490"/>
                                  <a:pt x="7926" y="454174"/>
                                  <a:pt x="8002" y="453871"/>
                                </a:cubicBezTo>
                                <a:cubicBezTo>
                                  <a:pt x="8078" y="453580"/>
                                  <a:pt x="8154" y="453289"/>
                                  <a:pt x="8218" y="453024"/>
                                </a:cubicBezTo>
                                <a:cubicBezTo>
                                  <a:pt x="8293" y="452758"/>
                                  <a:pt x="8357" y="452506"/>
                                  <a:pt x="8407" y="452278"/>
                                </a:cubicBezTo>
                                <a:cubicBezTo>
                                  <a:pt x="8471" y="452063"/>
                                  <a:pt x="8521" y="451861"/>
                                  <a:pt x="8559" y="451684"/>
                                </a:cubicBezTo>
                                <a:cubicBezTo>
                                  <a:pt x="8610" y="451507"/>
                                  <a:pt x="8648" y="451355"/>
                                  <a:pt x="8673" y="451229"/>
                                </a:cubicBezTo>
                                <a:cubicBezTo>
                                  <a:pt x="8711" y="451102"/>
                                  <a:pt x="8737" y="451014"/>
                                  <a:pt x="8749" y="450938"/>
                                </a:cubicBezTo>
                                <a:cubicBezTo>
                                  <a:pt x="8775" y="450862"/>
                                  <a:pt x="8787" y="450812"/>
                                  <a:pt x="8800" y="450786"/>
                                </a:cubicBezTo>
                                <a:cubicBezTo>
                                  <a:pt x="8800" y="450761"/>
                                  <a:pt x="8800" y="450736"/>
                                  <a:pt x="8800" y="450736"/>
                                </a:cubicBezTo>
                                <a:cubicBezTo>
                                  <a:pt x="8800" y="450748"/>
                                  <a:pt x="8800" y="450774"/>
                                  <a:pt x="8787" y="450799"/>
                                </a:cubicBezTo>
                                <a:cubicBezTo>
                                  <a:pt x="8787" y="450824"/>
                                  <a:pt x="8775" y="450862"/>
                                  <a:pt x="8762" y="450926"/>
                                </a:cubicBezTo>
                                <a:cubicBezTo>
                                  <a:pt x="8749" y="450976"/>
                                  <a:pt x="8724" y="451026"/>
                                  <a:pt x="8711" y="451102"/>
                                </a:cubicBezTo>
                                <a:cubicBezTo>
                                  <a:pt x="8686" y="451178"/>
                                  <a:pt x="8673" y="451267"/>
                                  <a:pt x="8648" y="451368"/>
                                </a:cubicBezTo>
                                <a:cubicBezTo>
                                  <a:pt x="8623" y="451469"/>
                                  <a:pt x="8585" y="451583"/>
                                  <a:pt x="8559" y="451722"/>
                                </a:cubicBezTo>
                                <a:cubicBezTo>
                                  <a:pt x="8521" y="451861"/>
                                  <a:pt x="8483" y="452013"/>
                                  <a:pt x="8433" y="452189"/>
                                </a:cubicBezTo>
                                <a:cubicBezTo>
                                  <a:pt x="8395" y="452367"/>
                                  <a:pt x="8344" y="452556"/>
                                  <a:pt x="8281" y="452771"/>
                                </a:cubicBezTo>
                                <a:cubicBezTo>
                                  <a:pt x="8230" y="452986"/>
                                  <a:pt x="8167" y="453226"/>
                                  <a:pt x="8103" y="453479"/>
                                </a:cubicBezTo>
                                <a:cubicBezTo>
                                  <a:pt x="8040" y="453744"/>
                                  <a:pt x="7964" y="454023"/>
                                  <a:pt x="7888" y="454326"/>
                                </a:cubicBezTo>
                                <a:cubicBezTo>
                                  <a:pt x="7812" y="454630"/>
                                  <a:pt x="7736" y="454946"/>
                                  <a:pt x="7648" y="455287"/>
                                </a:cubicBezTo>
                                <a:cubicBezTo>
                                  <a:pt x="7559" y="455628"/>
                                  <a:pt x="7458" y="455995"/>
                                  <a:pt x="7369" y="456374"/>
                                </a:cubicBezTo>
                                <a:cubicBezTo>
                                  <a:pt x="7268" y="456741"/>
                                  <a:pt x="7167" y="457145"/>
                                  <a:pt x="7065" y="457550"/>
                                </a:cubicBezTo>
                                <a:cubicBezTo>
                                  <a:pt x="6964" y="457942"/>
                                  <a:pt x="6863" y="458359"/>
                                  <a:pt x="6749" y="458789"/>
                                </a:cubicBezTo>
                                <a:cubicBezTo>
                                  <a:pt x="6647" y="459218"/>
                                  <a:pt x="6533" y="459648"/>
                                  <a:pt x="6420" y="460091"/>
                                </a:cubicBezTo>
                                <a:cubicBezTo>
                                  <a:pt x="6305" y="460533"/>
                                  <a:pt x="6191" y="460976"/>
                                  <a:pt x="6078" y="461418"/>
                                </a:cubicBezTo>
                                <a:cubicBezTo>
                                  <a:pt x="5964" y="461861"/>
                                  <a:pt x="5850" y="462316"/>
                                  <a:pt x="5736" y="462758"/>
                                </a:cubicBezTo>
                                <a:cubicBezTo>
                                  <a:pt x="5622" y="463201"/>
                                  <a:pt x="5508" y="463656"/>
                                  <a:pt x="5394" y="464086"/>
                                </a:cubicBezTo>
                                <a:cubicBezTo>
                                  <a:pt x="5293" y="464528"/>
                                  <a:pt x="5179" y="464958"/>
                                  <a:pt x="5065" y="465375"/>
                                </a:cubicBezTo>
                                <a:cubicBezTo>
                                  <a:pt x="4963" y="465780"/>
                                  <a:pt x="4862" y="466197"/>
                                  <a:pt x="4761" y="466576"/>
                                </a:cubicBezTo>
                                <a:cubicBezTo>
                                  <a:pt x="4672" y="466955"/>
                                  <a:pt x="4571" y="467322"/>
                                  <a:pt x="4495" y="467651"/>
                                </a:cubicBezTo>
                                <a:cubicBezTo>
                                  <a:pt x="4406" y="467979"/>
                                  <a:pt x="4330" y="468283"/>
                                  <a:pt x="4267" y="468548"/>
                                </a:cubicBezTo>
                                <a:cubicBezTo>
                                  <a:pt x="4191" y="468814"/>
                                  <a:pt x="4140" y="469041"/>
                                  <a:pt x="4090" y="469218"/>
                                </a:cubicBezTo>
                                <a:cubicBezTo>
                                  <a:pt x="4039" y="469395"/>
                                  <a:pt x="4001" y="469547"/>
                                  <a:pt x="3989" y="469635"/>
                                </a:cubicBezTo>
                                <a:cubicBezTo>
                                  <a:pt x="3963" y="469686"/>
                                  <a:pt x="3951" y="469762"/>
                                  <a:pt x="3951" y="469749"/>
                                </a:cubicBezTo>
                                <a:cubicBezTo>
                                  <a:pt x="3951" y="469749"/>
                                  <a:pt x="3976" y="469661"/>
                                  <a:pt x="4001" y="469572"/>
                                </a:cubicBezTo>
                                <a:cubicBezTo>
                                  <a:pt x="4026" y="469459"/>
                                  <a:pt x="4077" y="469281"/>
                                  <a:pt x="4128" y="469067"/>
                                </a:cubicBezTo>
                                <a:cubicBezTo>
                                  <a:pt x="4178" y="468852"/>
                                  <a:pt x="4254" y="468573"/>
                                  <a:pt x="4330" y="468257"/>
                                </a:cubicBezTo>
                                <a:cubicBezTo>
                                  <a:pt x="4419" y="467929"/>
                                  <a:pt x="4507" y="467549"/>
                                  <a:pt x="4621" y="467132"/>
                                </a:cubicBezTo>
                                <a:cubicBezTo>
                                  <a:pt x="4723" y="466715"/>
                                  <a:pt x="4850" y="466248"/>
                                  <a:pt x="4976" y="465742"/>
                                </a:cubicBezTo>
                                <a:cubicBezTo>
                                  <a:pt x="5103" y="465224"/>
                                  <a:pt x="5255" y="464667"/>
                                  <a:pt x="5407" y="464073"/>
                                </a:cubicBezTo>
                                <a:cubicBezTo>
                                  <a:pt x="5546" y="463479"/>
                                  <a:pt x="5711" y="462847"/>
                                  <a:pt x="5888" y="462177"/>
                                </a:cubicBezTo>
                                <a:cubicBezTo>
                                  <a:pt x="6052" y="461520"/>
                                  <a:pt x="6230" y="460811"/>
                                  <a:pt x="6420" y="460078"/>
                                </a:cubicBezTo>
                                <a:cubicBezTo>
                                  <a:pt x="6609" y="459332"/>
                                  <a:pt x="6812" y="458561"/>
                                  <a:pt x="7015" y="457765"/>
                                </a:cubicBezTo>
                                <a:cubicBezTo>
                                  <a:pt x="7217" y="456968"/>
                                  <a:pt x="7420" y="456134"/>
                                  <a:pt x="7648" y="455274"/>
                                </a:cubicBezTo>
                                <a:cubicBezTo>
                                  <a:pt x="7863" y="454415"/>
                                  <a:pt x="8091" y="453530"/>
                                  <a:pt x="8331" y="452607"/>
                                </a:cubicBezTo>
                                <a:cubicBezTo>
                                  <a:pt x="8559" y="451684"/>
                                  <a:pt x="8800" y="450736"/>
                                  <a:pt x="9053" y="449750"/>
                                </a:cubicBezTo>
                                <a:cubicBezTo>
                                  <a:pt x="9306" y="448776"/>
                                  <a:pt x="9559" y="447765"/>
                                  <a:pt x="9825" y="446728"/>
                                </a:cubicBezTo>
                                <a:cubicBezTo>
                                  <a:pt x="10091" y="445692"/>
                                  <a:pt x="10370" y="444617"/>
                                  <a:pt x="10649" y="443517"/>
                                </a:cubicBezTo>
                                <a:cubicBezTo>
                                  <a:pt x="10927" y="442418"/>
                                  <a:pt x="11218" y="441292"/>
                                  <a:pt x="11510" y="440129"/>
                                </a:cubicBezTo>
                                <a:cubicBezTo>
                                  <a:pt x="11813" y="438979"/>
                                  <a:pt x="12117" y="437778"/>
                                  <a:pt x="12421" y="436564"/>
                                </a:cubicBezTo>
                                <a:cubicBezTo>
                                  <a:pt x="12738" y="435338"/>
                                  <a:pt x="13054" y="434074"/>
                                  <a:pt x="13383" y="432784"/>
                                </a:cubicBezTo>
                                <a:cubicBezTo>
                                  <a:pt x="13713" y="431495"/>
                                  <a:pt x="14055" y="430180"/>
                                  <a:pt x="14396" y="428815"/>
                                </a:cubicBezTo>
                                <a:cubicBezTo>
                                  <a:pt x="14751" y="427462"/>
                                  <a:pt x="15093" y="426071"/>
                                  <a:pt x="15460" y="424655"/>
                                </a:cubicBezTo>
                                <a:cubicBezTo>
                                  <a:pt x="15764" y="423240"/>
                                  <a:pt x="16144" y="421786"/>
                                  <a:pt x="16523" y="420307"/>
                                </a:cubicBezTo>
                                <a:cubicBezTo>
                                  <a:pt x="16903" y="418828"/>
                                  <a:pt x="17283" y="417311"/>
                                  <a:pt x="17790" y="415768"/>
                                </a:cubicBezTo>
                                <a:cubicBezTo>
                                  <a:pt x="18169" y="414226"/>
                                  <a:pt x="18549" y="412658"/>
                                  <a:pt x="18929" y="411053"/>
                                </a:cubicBezTo>
                                <a:cubicBezTo>
                                  <a:pt x="19309" y="409460"/>
                                  <a:pt x="19816" y="407829"/>
                                  <a:pt x="20195" y="406160"/>
                                </a:cubicBezTo>
                                <a:cubicBezTo>
                                  <a:pt x="20575" y="404492"/>
                                  <a:pt x="21082" y="402785"/>
                                  <a:pt x="21461" y="401040"/>
                                </a:cubicBezTo>
                                <a:cubicBezTo>
                                  <a:pt x="21968" y="399296"/>
                                  <a:pt x="22348" y="397526"/>
                                  <a:pt x="22854" y="395705"/>
                                </a:cubicBezTo>
                                <a:cubicBezTo>
                                  <a:pt x="23361" y="393872"/>
                                  <a:pt x="23741" y="392014"/>
                                  <a:pt x="24247" y="390105"/>
                                </a:cubicBezTo>
                                <a:cubicBezTo>
                                  <a:pt x="24754" y="388196"/>
                                  <a:pt x="25260" y="386237"/>
                                  <a:pt x="25767" y="384227"/>
                                </a:cubicBezTo>
                                <a:cubicBezTo>
                                  <a:pt x="26273" y="382229"/>
                                  <a:pt x="26779" y="380169"/>
                                  <a:pt x="27413" y="378070"/>
                                </a:cubicBezTo>
                                <a:cubicBezTo>
                                  <a:pt x="27919" y="375971"/>
                                  <a:pt x="28426" y="373822"/>
                                  <a:pt x="29059" y="371623"/>
                                </a:cubicBezTo>
                                <a:cubicBezTo>
                                  <a:pt x="29565" y="369410"/>
                                  <a:pt x="30072" y="367160"/>
                                  <a:pt x="30705" y="364859"/>
                                </a:cubicBezTo>
                                <a:cubicBezTo>
                                  <a:pt x="31338" y="362558"/>
                                  <a:pt x="31971" y="360207"/>
                                  <a:pt x="32477" y="357792"/>
                                </a:cubicBezTo>
                                <a:cubicBezTo>
                                  <a:pt x="33110" y="355378"/>
                                  <a:pt x="33743" y="352913"/>
                                  <a:pt x="34377" y="350384"/>
                                </a:cubicBezTo>
                                <a:cubicBezTo>
                                  <a:pt x="35009" y="347856"/>
                                  <a:pt x="35769" y="345277"/>
                                  <a:pt x="36402" y="342635"/>
                                </a:cubicBezTo>
                                <a:cubicBezTo>
                                  <a:pt x="37036" y="339980"/>
                                  <a:pt x="37795" y="337274"/>
                                  <a:pt x="38428" y="334506"/>
                                </a:cubicBezTo>
                                <a:cubicBezTo>
                                  <a:pt x="39188" y="331724"/>
                                  <a:pt x="39948" y="328893"/>
                                  <a:pt x="40581" y="325985"/>
                                </a:cubicBezTo>
                                <a:cubicBezTo>
                                  <a:pt x="41341" y="323078"/>
                                  <a:pt x="42100" y="320094"/>
                                  <a:pt x="42987" y="317047"/>
                                </a:cubicBezTo>
                                <a:cubicBezTo>
                                  <a:pt x="43746" y="314001"/>
                                  <a:pt x="44506" y="310878"/>
                                  <a:pt x="45265" y="307680"/>
                                </a:cubicBezTo>
                                <a:cubicBezTo>
                                  <a:pt x="46152" y="304494"/>
                                  <a:pt x="46912" y="301220"/>
                                  <a:pt x="47798" y="297882"/>
                                </a:cubicBezTo>
                                <a:cubicBezTo>
                                  <a:pt x="48684" y="294557"/>
                                  <a:pt x="49571" y="291144"/>
                                  <a:pt x="50457" y="287667"/>
                                </a:cubicBezTo>
                                <a:cubicBezTo>
                                  <a:pt x="51343" y="284191"/>
                                  <a:pt x="52230" y="280651"/>
                                  <a:pt x="53116" y="277048"/>
                                </a:cubicBezTo>
                                <a:cubicBezTo>
                                  <a:pt x="54002" y="273445"/>
                                  <a:pt x="55015" y="269766"/>
                                  <a:pt x="55901" y="266050"/>
                                </a:cubicBezTo>
                                <a:cubicBezTo>
                                  <a:pt x="56914" y="262333"/>
                                  <a:pt x="57801" y="258553"/>
                                  <a:pt x="58814" y="254722"/>
                                </a:cubicBezTo>
                                <a:cubicBezTo>
                                  <a:pt x="59827" y="250904"/>
                                  <a:pt x="60840" y="247036"/>
                                  <a:pt x="61726" y="243130"/>
                                </a:cubicBezTo>
                                <a:cubicBezTo>
                                  <a:pt x="62739" y="239223"/>
                                  <a:pt x="63752" y="235279"/>
                                  <a:pt x="64765" y="231310"/>
                                </a:cubicBezTo>
                                <a:cubicBezTo>
                                  <a:pt x="65778" y="227353"/>
                                  <a:pt x="66791" y="223345"/>
                                  <a:pt x="67804" y="219325"/>
                                </a:cubicBezTo>
                                <a:cubicBezTo>
                                  <a:pt x="68943" y="215317"/>
                                  <a:pt x="69956" y="211272"/>
                                  <a:pt x="70969" y="207227"/>
                                </a:cubicBezTo>
                                <a:cubicBezTo>
                                  <a:pt x="71982" y="203181"/>
                                  <a:pt x="72995" y="199123"/>
                                  <a:pt x="74008" y="195065"/>
                                </a:cubicBezTo>
                                <a:cubicBezTo>
                                  <a:pt x="75147" y="191007"/>
                                  <a:pt x="76160" y="186936"/>
                                  <a:pt x="77173" y="182878"/>
                                </a:cubicBezTo>
                                <a:cubicBezTo>
                                  <a:pt x="78186" y="178833"/>
                                  <a:pt x="79199" y="174775"/>
                                  <a:pt x="80212" y="170742"/>
                                </a:cubicBezTo>
                                <a:cubicBezTo>
                                  <a:pt x="81352" y="166722"/>
                                  <a:pt x="82364" y="162702"/>
                                  <a:pt x="83377" y="158720"/>
                                </a:cubicBezTo>
                                <a:cubicBezTo>
                                  <a:pt x="84390" y="154725"/>
                                  <a:pt x="85403" y="150262"/>
                                  <a:pt x="86416" y="146836"/>
                                </a:cubicBezTo>
                                <a:cubicBezTo>
                                  <a:pt x="87429" y="143410"/>
                                  <a:pt x="88316" y="140970"/>
                                  <a:pt x="89328" y="138151"/>
                                </a:cubicBezTo>
                                <a:cubicBezTo>
                                  <a:pt x="90341" y="135332"/>
                                  <a:pt x="91354" y="132601"/>
                                  <a:pt x="92240" y="129909"/>
                                </a:cubicBezTo>
                                <a:cubicBezTo>
                                  <a:pt x="93254" y="127203"/>
                                  <a:pt x="94140" y="124561"/>
                                  <a:pt x="95153" y="121982"/>
                                </a:cubicBezTo>
                                <a:cubicBezTo>
                                  <a:pt x="96039" y="119391"/>
                                  <a:pt x="97052" y="116849"/>
                                  <a:pt x="97938" y="114372"/>
                                </a:cubicBezTo>
                                <a:cubicBezTo>
                                  <a:pt x="98825" y="111894"/>
                                  <a:pt x="99838" y="109467"/>
                                  <a:pt x="100724" y="107077"/>
                                </a:cubicBezTo>
                                <a:cubicBezTo>
                                  <a:pt x="101610" y="104701"/>
                                  <a:pt x="102496" y="102374"/>
                                  <a:pt x="103383" y="100099"/>
                                </a:cubicBezTo>
                                <a:cubicBezTo>
                                  <a:pt x="104269" y="97811"/>
                                  <a:pt x="105156" y="95586"/>
                                  <a:pt x="106042" y="93399"/>
                                </a:cubicBezTo>
                                <a:cubicBezTo>
                                  <a:pt x="106802" y="91211"/>
                                  <a:pt x="107688" y="89075"/>
                                  <a:pt x="108574" y="86989"/>
                                </a:cubicBezTo>
                                <a:cubicBezTo>
                                  <a:pt x="109334" y="84891"/>
                                  <a:pt x="110220" y="82843"/>
                                  <a:pt x="110980" y="80845"/>
                                </a:cubicBezTo>
                                <a:cubicBezTo>
                                  <a:pt x="111866" y="78848"/>
                                  <a:pt x="112626" y="76888"/>
                                  <a:pt x="113512" y="74980"/>
                                </a:cubicBezTo>
                                <a:cubicBezTo>
                                  <a:pt x="114272" y="73070"/>
                                  <a:pt x="115032" y="71212"/>
                                  <a:pt x="115791" y="69404"/>
                                </a:cubicBezTo>
                                <a:cubicBezTo>
                                  <a:pt x="116551" y="67584"/>
                                  <a:pt x="117311" y="65827"/>
                                  <a:pt x="118070" y="64120"/>
                                </a:cubicBezTo>
                                <a:cubicBezTo>
                                  <a:pt x="118830" y="62401"/>
                                  <a:pt x="119590" y="60732"/>
                                  <a:pt x="120223" y="59126"/>
                                </a:cubicBezTo>
                                <a:cubicBezTo>
                                  <a:pt x="120983" y="57521"/>
                                  <a:pt x="121616" y="55953"/>
                                  <a:pt x="122375" y="54474"/>
                                </a:cubicBezTo>
                                <a:cubicBezTo>
                                  <a:pt x="123009" y="52995"/>
                                  <a:pt x="123642" y="51579"/>
                                  <a:pt x="124275" y="50252"/>
                                </a:cubicBezTo>
                                <a:cubicBezTo>
                                  <a:pt x="124908" y="48925"/>
                                  <a:pt x="125541" y="47673"/>
                                  <a:pt x="126174" y="46497"/>
                                </a:cubicBezTo>
                                <a:cubicBezTo>
                                  <a:pt x="126807" y="45334"/>
                                  <a:pt x="127314" y="44234"/>
                                  <a:pt x="127947" y="43236"/>
                                </a:cubicBezTo>
                                <a:cubicBezTo>
                                  <a:pt x="128453" y="42249"/>
                                  <a:pt x="128960" y="41327"/>
                                  <a:pt x="129466" y="40505"/>
                                </a:cubicBezTo>
                                <a:cubicBezTo>
                                  <a:pt x="129972" y="39696"/>
                                  <a:pt x="130479" y="38963"/>
                                  <a:pt x="130985" y="38330"/>
                                </a:cubicBezTo>
                                <a:cubicBezTo>
                                  <a:pt x="131492" y="37698"/>
                                  <a:pt x="131872" y="37155"/>
                                  <a:pt x="132378" y="36712"/>
                                </a:cubicBezTo>
                                <a:cubicBezTo>
                                  <a:pt x="132758" y="36270"/>
                                  <a:pt x="133265" y="35928"/>
                                  <a:pt x="133644" y="35688"/>
                                </a:cubicBezTo>
                                <a:cubicBezTo>
                                  <a:pt x="134024" y="35435"/>
                                  <a:pt x="134404" y="35284"/>
                                  <a:pt x="134784" y="35233"/>
                                </a:cubicBezTo>
                                <a:cubicBezTo>
                                  <a:pt x="135164" y="35170"/>
                                  <a:pt x="135544" y="35208"/>
                                  <a:pt x="135923" y="35347"/>
                                </a:cubicBezTo>
                                <a:cubicBezTo>
                                  <a:pt x="136303" y="35473"/>
                                  <a:pt x="136683" y="35701"/>
                                  <a:pt x="137063" y="36017"/>
                                </a:cubicBezTo>
                                <a:cubicBezTo>
                                  <a:pt x="137316" y="36320"/>
                                  <a:pt x="137696" y="36725"/>
                                  <a:pt x="138076" y="37205"/>
                                </a:cubicBezTo>
                                <a:cubicBezTo>
                                  <a:pt x="138456" y="37673"/>
                                  <a:pt x="138709" y="38229"/>
                                  <a:pt x="139089" y="38849"/>
                                </a:cubicBezTo>
                                <a:cubicBezTo>
                                  <a:pt x="139469" y="39456"/>
                                  <a:pt x="139848" y="40151"/>
                                  <a:pt x="140228" y="40872"/>
                                </a:cubicBezTo>
                                <a:cubicBezTo>
                                  <a:pt x="140608" y="41605"/>
                                  <a:pt x="140988" y="42388"/>
                                  <a:pt x="141368" y="43198"/>
                                </a:cubicBezTo>
                                <a:cubicBezTo>
                                  <a:pt x="141748" y="44007"/>
                                  <a:pt x="142254" y="44866"/>
                                  <a:pt x="142634" y="45726"/>
                                </a:cubicBezTo>
                                <a:cubicBezTo>
                                  <a:pt x="143014" y="46586"/>
                                  <a:pt x="143521" y="47471"/>
                                  <a:pt x="144027" y="48343"/>
                                </a:cubicBezTo>
                                <a:cubicBezTo>
                                  <a:pt x="144533" y="49215"/>
                                  <a:pt x="145040" y="50100"/>
                                  <a:pt x="145546" y="50960"/>
                                </a:cubicBezTo>
                                <a:cubicBezTo>
                                  <a:pt x="146053" y="51819"/>
                                  <a:pt x="146559" y="52667"/>
                                  <a:pt x="147192" y="53475"/>
                                </a:cubicBezTo>
                                <a:cubicBezTo>
                                  <a:pt x="147699" y="54285"/>
                                  <a:pt x="148332" y="55081"/>
                                  <a:pt x="148965" y="55814"/>
                                </a:cubicBezTo>
                                <a:cubicBezTo>
                                  <a:pt x="149598" y="56548"/>
                                  <a:pt x="150231" y="57255"/>
                                  <a:pt x="150864" y="57888"/>
                                </a:cubicBezTo>
                                <a:cubicBezTo>
                                  <a:pt x="151497" y="58532"/>
                                  <a:pt x="152257" y="59126"/>
                                  <a:pt x="153017" y="59657"/>
                                </a:cubicBezTo>
                                <a:cubicBezTo>
                                  <a:pt x="153650" y="60188"/>
                                  <a:pt x="154410" y="60656"/>
                                  <a:pt x="155169" y="61061"/>
                                </a:cubicBezTo>
                                <a:cubicBezTo>
                                  <a:pt x="155929" y="61465"/>
                                  <a:pt x="156815" y="61807"/>
                                  <a:pt x="157575" y="62072"/>
                                </a:cubicBezTo>
                                <a:cubicBezTo>
                                  <a:pt x="158461" y="62350"/>
                                  <a:pt x="159221" y="62552"/>
                                  <a:pt x="160107" y="62679"/>
                                </a:cubicBezTo>
                                <a:cubicBezTo>
                                  <a:pt x="160994" y="62805"/>
                                  <a:pt x="161880" y="62868"/>
                                  <a:pt x="162766" y="62843"/>
                                </a:cubicBezTo>
                                <a:cubicBezTo>
                                  <a:pt x="163653" y="62831"/>
                                  <a:pt x="164539" y="62742"/>
                                  <a:pt x="165425" y="62590"/>
                                </a:cubicBezTo>
                                <a:cubicBezTo>
                                  <a:pt x="166438" y="62426"/>
                                  <a:pt x="167325" y="62186"/>
                                  <a:pt x="168337" y="61882"/>
                                </a:cubicBezTo>
                                <a:cubicBezTo>
                                  <a:pt x="169224" y="61579"/>
                                  <a:pt x="170237" y="61212"/>
                                  <a:pt x="171250" y="60770"/>
                                </a:cubicBezTo>
                                <a:cubicBezTo>
                                  <a:pt x="172136" y="60327"/>
                                  <a:pt x="173149" y="59809"/>
                                  <a:pt x="174162" y="59228"/>
                                </a:cubicBezTo>
                                <a:cubicBezTo>
                                  <a:pt x="175175" y="58646"/>
                                  <a:pt x="176188" y="57989"/>
                                  <a:pt x="177201" y="57268"/>
                                </a:cubicBezTo>
                                <a:cubicBezTo>
                                  <a:pt x="178214" y="56548"/>
                                  <a:pt x="179226" y="55764"/>
                                  <a:pt x="180239" y="54917"/>
                                </a:cubicBezTo>
                                <a:cubicBezTo>
                                  <a:pt x="181253" y="54057"/>
                                  <a:pt x="182392" y="53134"/>
                                  <a:pt x="183405" y="52161"/>
                                </a:cubicBezTo>
                                <a:cubicBezTo>
                                  <a:pt x="184418" y="51175"/>
                                  <a:pt x="185431" y="50125"/>
                                  <a:pt x="186570" y="49000"/>
                                </a:cubicBezTo>
                                <a:cubicBezTo>
                                  <a:pt x="187583" y="47888"/>
                                  <a:pt x="188596" y="46712"/>
                                  <a:pt x="189736" y="45473"/>
                                </a:cubicBezTo>
                                <a:cubicBezTo>
                                  <a:pt x="190749" y="44222"/>
                                  <a:pt x="191762" y="42919"/>
                                  <a:pt x="192774" y="41541"/>
                                </a:cubicBezTo>
                                <a:cubicBezTo>
                                  <a:pt x="193914" y="40176"/>
                                  <a:pt x="194927" y="38735"/>
                                  <a:pt x="195940" y="37256"/>
                                </a:cubicBezTo>
                                <a:cubicBezTo>
                                  <a:pt x="196953" y="35777"/>
                                  <a:pt x="197966" y="34222"/>
                                  <a:pt x="198979" y="32654"/>
                                </a:cubicBezTo>
                                <a:cubicBezTo>
                                  <a:pt x="199992" y="31074"/>
                                  <a:pt x="201005" y="29456"/>
                                  <a:pt x="201891" y="27812"/>
                                </a:cubicBezTo>
                                <a:cubicBezTo>
                                  <a:pt x="202904" y="26182"/>
                                  <a:pt x="203790" y="24513"/>
                                  <a:pt x="204803" y="22857"/>
                                </a:cubicBezTo>
                                <a:cubicBezTo>
                                  <a:pt x="205689" y="21188"/>
                                  <a:pt x="206576" y="19507"/>
                                  <a:pt x="207335" y="17850"/>
                                </a:cubicBezTo>
                                <a:cubicBezTo>
                                  <a:pt x="208222" y="16207"/>
                                  <a:pt x="208981" y="14475"/>
                                  <a:pt x="209741" y="12945"/>
                                </a:cubicBezTo>
                                <a:cubicBezTo>
                                  <a:pt x="210501" y="11428"/>
                                  <a:pt x="211134" y="9987"/>
                                  <a:pt x="211767" y="8698"/>
                                </a:cubicBezTo>
                                <a:cubicBezTo>
                                  <a:pt x="212400" y="7408"/>
                                  <a:pt x="213033" y="6245"/>
                                  <a:pt x="213540" y="5221"/>
                                </a:cubicBezTo>
                                <a:cubicBezTo>
                                  <a:pt x="214046" y="4210"/>
                                  <a:pt x="214426" y="3312"/>
                                  <a:pt x="214806" y="2592"/>
                                </a:cubicBezTo>
                                <a:cubicBezTo>
                                  <a:pt x="215186" y="1858"/>
                                  <a:pt x="215439" y="1264"/>
                                  <a:pt x="215692" y="847"/>
                                </a:cubicBezTo>
                                <a:cubicBezTo>
                                  <a:pt x="215945" y="443"/>
                                  <a:pt x="216072" y="114"/>
                                  <a:pt x="216072" y="38"/>
                                </a:cubicBezTo>
                                <a:cubicBezTo>
                                  <a:pt x="216072" y="0"/>
                                  <a:pt x="216072" y="164"/>
                                  <a:pt x="216072" y="303"/>
                                </a:cubicBezTo>
                                <a:cubicBezTo>
                                  <a:pt x="215945" y="721"/>
                                  <a:pt x="215692" y="1454"/>
                                  <a:pt x="215439" y="2503"/>
                                </a:cubicBezTo>
                                <a:cubicBezTo>
                                  <a:pt x="215186" y="3540"/>
                                  <a:pt x="214806" y="4918"/>
                                  <a:pt x="214426" y="6586"/>
                                </a:cubicBezTo>
                                <a:cubicBezTo>
                                  <a:pt x="214046" y="8243"/>
                                  <a:pt x="213540" y="10240"/>
                                  <a:pt x="212907" y="12478"/>
                                </a:cubicBezTo>
                                <a:cubicBezTo>
                                  <a:pt x="212400" y="14728"/>
                                  <a:pt x="211641" y="17294"/>
                                  <a:pt x="211007" y="20063"/>
                                </a:cubicBezTo>
                                <a:cubicBezTo>
                                  <a:pt x="210248" y="22832"/>
                                  <a:pt x="209488" y="25903"/>
                                  <a:pt x="208728" y="29115"/>
                                </a:cubicBezTo>
                                <a:cubicBezTo>
                                  <a:pt x="207842" y="32338"/>
                                  <a:pt x="206956" y="35802"/>
                                  <a:pt x="206069" y="39380"/>
                                </a:cubicBezTo>
                                <a:cubicBezTo>
                                  <a:pt x="205183" y="42945"/>
                                  <a:pt x="204170" y="46725"/>
                                  <a:pt x="203157" y="50543"/>
                                </a:cubicBezTo>
                                <a:cubicBezTo>
                                  <a:pt x="202271" y="54360"/>
                                  <a:pt x="201258" y="58330"/>
                                  <a:pt x="200245" y="62312"/>
                                </a:cubicBezTo>
                                <a:cubicBezTo>
                                  <a:pt x="199232" y="66294"/>
                                  <a:pt x="198093" y="70352"/>
                                  <a:pt x="197079" y="74411"/>
                                </a:cubicBezTo>
                                <a:cubicBezTo>
                                  <a:pt x="196067" y="78468"/>
                                  <a:pt x="195054" y="82565"/>
                                  <a:pt x="194041" y="86635"/>
                                </a:cubicBezTo>
                                <a:cubicBezTo>
                                  <a:pt x="192901" y="90693"/>
                                  <a:pt x="191888" y="94777"/>
                                  <a:pt x="190875" y="98822"/>
                                </a:cubicBezTo>
                                <a:cubicBezTo>
                                  <a:pt x="189862" y="102855"/>
                                  <a:pt x="188849" y="106875"/>
                                  <a:pt x="187837" y="110845"/>
                                </a:cubicBezTo>
                                <a:cubicBezTo>
                                  <a:pt x="186823" y="114814"/>
                                  <a:pt x="185811" y="118746"/>
                                  <a:pt x="184798" y="122614"/>
                                </a:cubicBezTo>
                                <a:cubicBezTo>
                                  <a:pt x="183785" y="126483"/>
                                  <a:pt x="182899" y="130313"/>
                                  <a:pt x="181885" y="134068"/>
                                </a:cubicBezTo>
                                <a:cubicBezTo>
                                  <a:pt x="180873" y="137823"/>
                                  <a:pt x="179986" y="141527"/>
                                  <a:pt x="179100" y="145168"/>
                                </a:cubicBezTo>
                                <a:cubicBezTo>
                                  <a:pt x="178087" y="148808"/>
                                  <a:pt x="177201" y="152386"/>
                                  <a:pt x="176314" y="155913"/>
                                </a:cubicBezTo>
                                <a:cubicBezTo>
                                  <a:pt x="175428" y="159427"/>
                                  <a:pt x="174542" y="162892"/>
                                  <a:pt x="173655" y="166279"/>
                                </a:cubicBezTo>
                                <a:cubicBezTo>
                                  <a:pt x="172769" y="169680"/>
                                  <a:pt x="172009" y="173018"/>
                                  <a:pt x="171123" y="176305"/>
                                </a:cubicBezTo>
                                <a:cubicBezTo>
                                  <a:pt x="170237" y="179579"/>
                                  <a:pt x="169477" y="182802"/>
                                  <a:pt x="168591" y="185963"/>
                                </a:cubicBezTo>
                                <a:cubicBezTo>
                                  <a:pt x="167831" y="189136"/>
                                  <a:pt x="167071" y="192233"/>
                                  <a:pt x="166312" y="195293"/>
                                </a:cubicBezTo>
                                <a:cubicBezTo>
                                  <a:pt x="165425" y="198352"/>
                                  <a:pt x="164666" y="201348"/>
                                  <a:pt x="163906" y="204307"/>
                                </a:cubicBezTo>
                                <a:cubicBezTo>
                                  <a:pt x="163273" y="207252"/>
                                  <a:pt x="162513" y="210160"/>
                                  <a:pt x="161753" y="213017"/>
                                </a:cubicBezTo>
                                <a:cubicBezTo>
                                  <a:pt x="160994" y="215874"/>
                                  <a:pt x="160234" y="218693"/>
                                  <a:pt x="159601" y="221462"/>
                                </a:cubicBezTo>
                                <a:cubicBezTo>
                                  <a:pt x="158841" y="224230"/>
                                  <a:pt x="158208" y="226961"/>
                                  <a:pt x="157448" y="229641"/>
                                </a:cubicBezTo>
                                <a:cubicBezTo>
                                  <a:pt x="156815" y="232334"/>
                                  <a:pt x="156182" y="234976"/>
                                  <a:pt x="155422" y="237580"/>
                                </a:cubicBezTo>
                                <a:cubicBezTo>
                                  <a:pt x="154789" y="240184"/>
                                  <a:pt x="154156" y="242751"/>
                                  <a:pt x="153523" y="245279"/>
                                </a:cubicBezTo>
                                <a:cubicBezTo>
                                  <a:pt x="152890" y="247807"/>
                                  <a:pt x="152257" y="250298"/>
                                  <a:pt x="151624" y="252750"/>
                                </a:cubicBezTo>
                                <a:cubicBezTo>
                                  <a:pt x="150991" y="255215"/>
                                  <a:pt x="150358" y="257630"/>
                                  <a:pt x="149725" y="260019"/>
                                </a:cubicBezTo>
                                <a:cubicBezTo>
                                  <a:pt x="149092" y="262409"/>
                                  <a:pt x="148585" y="264773"/>
                                  <a:pt x="147952" y="267112"/>
                                </a:cubicBezTo>
                                <a:cubicBezTo>
                                  <a:pt x="147319" y="269437"/>
                                  <a:pt x="146813" y="271751"/>
                                  <a:pt x="146179" y="274039"/>
                                </a:cubicBezTo>
                                <a:cubicBezTo>
                                  <a:pt x="145546" y="276340"/>
                                  <a:pt x="145040" y="278616"/>
                                  <a:pt x="144407" y="280891"/>
                                </a:cubicBezTo>
                                <a:cubicBezTo>
                                  <a:pt x="143900" y="283154"/>
                                  <a:pt x="143267" y="285417"/>
                                  <a:pt x="142634" y="287693"/>
                                </a:cubicBezTo>
                                <a:cubicBezTo>
                                  <a:pt x="142128" y="289968"/>
                                  <a:pt x="141495" y="292244"/>
                                  <a:pt x="140988" y="294544"/>
                                </a:cubicBezTo>
                                <a:cubicBezTo>
                                  <a:pt x="140355" y="296858"/>
                                  <a:pt x="139722" y="299172"/>
                                  <a:pt x="139216" y="301535"/>
                                </a:cubicBezTo>
                                <a:cubicBezTo>
                                  <a:pt x="138582" y="303900"/>
                                  <a:pt x="137949" y="306276"/>
                                  <a:pt x="137316" y="308741"/>
                                </a:cubicBezTo>
                                <a:cubicBezTo>
                                  <a:pt x="136683" y="311194"/>
                                  <a:pt x="136050" y="313684"/>
                                  <a:pt x="135417" y="316251"/>
                                </a:cubicBezTo>
                                <a:cubicBezTo>
                                  <a:pt x="134784" y="318817"/>
                                  <a:pt x="134024" y="321447"/>
                                  <a:pt x="133391" y="324165"/>
                                </a:cubicBezTo>
                                <a:cubicBezTo>
                                  <a:pt x="132631" y="326870"/>
                                  <a:pt x="131998" y="329651"/>
                                  <a:pt x="131239" y="332534"/>
                                </a:cubicBezTo>
                                <a:cubicBezTo>
                                  <a:pt x="130479" y="335403"/>
                                  <a:pt x="129719" y="338362"/>
                                  <a:pt x="128960" y="341421"/>
                                </a:cubicBezTo>
                                <a:cubicBezTo>
                                  <a:pt x="128200" y="344468"/>
                                  <a:pt x="127440" y="347616"/>
                                  <a:pt x="126554" y="350852"/>
                                </a:cubicBezTo>
                                <a:cubicBezTo>
                                  <a:pt x="125794" y="354101"/>
                                  <a:pt x="124908" y="357426"/>
                                  <a:pt x="124022" y="360864"/>
                                </a:cubicBezTo>
                                <a:cubicBezTo>
                                  <a:pt x="123135" y="364303"/>
                                  <a:pt x="122249" y="367843"/>
                                  <a:pt x="121362" y="371484"/>
                                </a:cubicBezTo>
                                <a:cubicBezTo>
                                  <a:pt x="120350" y="375124"/>
                                  <a:pt x="119463" y="378866"/>
                                  <a:pt x="118450" y="382722"/>
                                </a:cubicBezTo>
                                <a:cubicBezTo>
                                  <a:pt x="117437" y="386565"/>
                                  <a:pt x="116424" y="390522"/>
                                  <a:pt x="115412" y="394568"/>
                                </a:cubicBezTo>
                                <a:cubicBezTo>
                                  <a:pt x="114399" y="398613"/>
                                  <a:pt x="113259" y="402772"/>
                                  <a:pt x="112246" y="407020"/>
                                </a:cubicBezTo>
                                <a:cubicBezTo>
                                  <a:pt x="111106" y="411268"/>
                                  <a:pt x="110094" y="415617"/>
                                  <a:pt x="108954" y="420028"/>
                                </a:cubicBezTo>
                                <a:cubicBezTo>
                                  <a:pt x="107814" y="424453"/>
                                  <a:pt x="106675" y="428966"/>
                                  <a:pt x="105409" y="433517"/>
                                </a:cubicBezTo>
                                <a:cubicBezTo>
                                  <a:pt x="104269" y="438069"/>
                                  <a:pt x="103130" y="442695"/>
                                  <a:pt x="101990" y="447335"/>
                                </a:cubicBezTo>
                                <a:cubicBezTo>
                                  <a:pt x="100724" y="451975"/>
                                  <a:pt x="99584" y="456665"/>
                                  <a:pt x="98318" y="461317"/>
                                </a:cubicBezTo>
                                <a:cubicBezTo>
                                  <a:pt x="97179" y="465982"/>
                                  <a:pt x="96039" y="470659"/>
                                  <a:pt x="94773" y="475287"/>
                                </a:cubicBezTo>
                                <a:cubicBezTo>
                                  <a:pt x="93633" y="479913"/>
                                  <a:pt x="92494" y="484540"/>
                                  <a:pt x="91228" y="489079"/>
                                </a:cubicBezTo>
                                <a:cubicBezTo>
                                  <a:pt x="90088" y="493630"/>
                                  <a:pt x="88948" y="498143"/>
                                  <a:pt x="87809" y="502580"/>
                                </a:cubicBezTo>
                                <a:cubicBezTo>
                                  <a:pt x="86670" y="507005"/>
                                  <a:pt x="85656" y="511392"/>
                                  <a:pt x="84517" y="515665"/>
                                </a:cubicBezTo>
                                <a:cubicBezTo>
                                  <a:pt x="83377" y="519950"/>
                                  <a:pt x="82364" y="524160"/>
                                  <a:pt x="81225" y="528269"/>
                                </a:cubicBezTo>
                                <a:cubicBezTo>
                                  <a:pt x="80212" y="532377"/>
                                  <a:pt x="79199" y="536398"/>
                                  <a:pt x="78186" y="540317"/>
                                </a:cubicBezTo>
                                <a:cubicBezTo>
                                  <a:pt x="77173" y="544223"/>
                                  <a:pt x="76287" y="548041"/>
                                  <a:pt x="75274" y="551732"/>
                                </a:cubicBezTo>
                                <a:cubicBezTo>
                                  <a:pt x="74388" y="555436"/>
                                  <a:pt x="73375" y="559039"/>
                                  <a:pt x="72488" y="562516"/>
                                </a:cubicBezTo>
                                <a:cubicBezTo>
                                  <a:pt x="71602" y="565992"/>
                                  <a:pt x="70842" y="569355"/>
                                  <a:pt x="69956" y="572604"/>
                                </a:cubicBezTo>
                                <a:cubicBezTo>
                                  <a:pt x="69196" y="575840"/>
                                  <a:pt x="68310" y="578976"/>
                                  <a:pt x="67550" y="581997"/>
                                </a:cubicBezTo>
                                <a:cubicBezTo>
                                  <a:pt x="66791" y="585006"/>
                                  <a:pt x="66031" y="587901"/>
                                  <a:pt x="65398" y="590695"/>
                                </a:cubicBezTo>
                                <a:cubicBezTo>
                                  <a:pt x="64638" y="593476"/>
                                  <a:pt x="64005" y="596156"/>
                                  <a:pt x="63245" y="598722"/>
                                </a:cubicBezTo>
                                <a:cubicBezTo>
                                  <a:pt x="62612" y="601301"/>
                                  <a:pt x="61979" y="603754"/>
                                  <a:pt x="61473" y="606143"/>
                                </a:cubicBezTo>
                                <a:cubicBezTo>
                                  <a:pt x="60840" y="608520"/>
                                  <a:pt x="60206" y="610795"/>
                                  <a:pt x="59700" y="613020"/>
                                </a:cubicBezTo>
                                <a:cubicBezTo>
                                  <a:pt x="59067" y="615233"/>
                                  <a:pt x="58560" y="617395"/>
                                  <a:pt x="58054" y="619468"/>
                                </a:cubicBezTo>
                                <a:cubicBezTo>
                                  <a:pt x="57421" y="621541"/>
                                  <a:pt x="56914" y="623842"/>
                                  <a:pt x="56408" y="625460"/>
                                </a:cubicBezTo>
                                <a:cubicBezTo>
                                  <a:pt x="55901" y="627066"/>
                                  <a:pt x="55395" y="627912"/>
                                  <a:pt x="54889" y="629164"/>
                                </a:cubicBezTo>
                                <a:cubicBezTo>
                                  <a:pt x="54382" y="630416"/>
                                  <a:pt x="53876" y="631667"/>
                                  <a:pt x="53369" y="632982"/>
                                </a:cubicBezTo>
                                <a:cubicBezTo>
                                  <a:pt x="52736" y="634297"/>
                                  <a:pt x="52230" y="635624"/>
                                  <a:pt x="51723" y="637027"/>
                                </a:cubicBezTo>
                                <a:cubicBezTo>
                                  <a:pt x="51217" y="638430"/>
                                  <a:pt x="50584" y="639859"/>
                                  <a:pt x="50077" y="641389"/>
                                </a:cubicBezTo>
                                <a:cubicBezTo>
                                  <a:pt x="49444" y="642906"/>
                                  <a:pt x="48811" y="644486"/>
                                  <a:pt x="48178" y="646155"/>
                                </a:cubicBezTo>
                                <a:cubicBezTo>
                                  <a:pt x="47671" y="647836"/>
                                  <a:pt x="47038" y="649568"/>
                                  <a:pt x="46279" y="651414"/>
                                </a:cubicBezTo>
                                <a:cubicBezTo>
                                  <a:pt x="45645" y="653260"/>
                                  <a:pt x="45012" y="655207"/>
                                  <a:pt x="44253" y="657242"/>
                                </a:cubicBezTo>
                                <a:cubicBezTo>
                                  <a:pt x="43493" y="659264"/>
                                  <a:pt x="42733" y="661426"/>
                                  <a:pt x="41974" y="663626"/>
                                </a:cubicBezTo>
                                <a:cubicBezTo>
                                  <a:pt x="41214" y="665826"/>
                                  <a:pt x="40454" y="668101"/>
                                  <a:pt x="39568" y="670453"/>
                                </a:cubicBez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93" name="Shape 1032"/>
                        <wps:cNvSpPr>
                          <a:spLocks/>
                        </wps:cNvSpPr>
                        <wps:spPr bwMode="auto">
                          <a:xfrm>
                            <a:off x="9546" y="1419"/>
                            <a:ext cx="11970" cy="12820"/>
                          </a:xfrm>
                          <a:custGeom>
                            <a:avLst/>
                            <a:gdLst>
                              <a:gd name="T0" fmla="*/ 633605 w 1197013"/>
                              <a:gd name="T1" fmla="*/ 956451 h 1282082"/>
                              <a:gd name="T2" fmla="*/ 549088 w 1197013"/>
                              <a:gd name="T3" fmla="*/ 1084375 h 1282082"/>
                              <a:gd name="T4" fmla="*/ 410860 w 1197013"/>
                              <a:gd name="T5" fmla="*/ 1170340 h 1282082"/>
                              <a:gd name="T6" fmla="*/ 267428 w 1197013"/>
                              <a:gd name="T7" fmla="*/ 1220680 h 1282082"/>
                              <a:gd name="T8" fmla="*/ 154435 w 1197013"/>
                              <a:gd name="T9" fmla="*/ 1257253 h 1282082"/>
                              <a:gd name="T10" fmla="*/ 74514 w 1197013"/>
                              <a:gd name="T11" fmla="*/ 1281185 h 1282082"/>
                              <a:gd name="T12" fmla="*/ 20107 w 1197013"/>
                              <a:gd name="T13" fmla="*/ 1259567 h 1282082"/>
                              <a:gd name="T14" fmla="*/ 38 w 1197013"/>
                              <a:gd name="T15" fmla="*/ 1160012 h 1282082"/>
                              <a:gd name="T16" fmla="*/ 13991 w 1197013"/>
                              <a:gd name="T17" fmla="*/ 1027246 h 1282082"/>
                              <a:gd name="T18" fmla="*/ 66360 w 1197013"/>
                              <a:gd name="T19" fmla="*/ 819665 h 1282082"/>
                              <a:gd name="T20" fmla="*/ 163703 w 1197013"/>
                              <a:gd name="T21" fmla="*/ 462998 h 1282082"/>
                              <a:gd name="T22" fmla="*/ 284103 w 1197013"/>
                              <a:gd name="T23" fmla="*/ 316820 h 1282082"/>
                              <a:gd name="T24" fmla="*/ 383067 w 1197013"/>
                              <a:gd name="T25" fmla="*/ 342141 h 1282082"/>
                              <a:gd name="T26" fmla="*/ 426662 w 1197013"/>
                              <a:gd name="T27" fmla="*/ 443239 h 1282082"/>
                              <a:gd name="T28" fmla="*/ 404060 w 1197013"/>
                              <a:gd name="T29" fmla="*/ 614828 h 1282082"/>
                              <a:gd name="T30" fmla="*/ 341664 w 1197013"/>
                              <a:gd name="T31" fmla="*/ 859361 h 1282082"/>
                              <a:gd name="T32" fmla="*/ 284939 w 1197013"/>
                              <a:gd name="T33" fmla="*/ 1048965 h 1282082"/>
                              <a:gd name="T34" fmla="*/ 261958 w 1197013"/>
                              <a:gd name="T35" fmla="*/ 1094463 h 1282082"/>
                              <a:gd name="T36" fmla="*/ 284293 w 1197013"/>
                              <a:gd name="T37" fmla="*/ 1006855 h 1282082"/>
                              <a:gd name="T38" fmla="*/ 350767 w 1197013"/>
                              <a:gd name="T39" fmla="*/ 746405 h 1282082"/>
                              <a:gd name="T40" fmla="*/ 425649 w 1197013"/>
                              <a:gd name="T41" fmla="*/ 467954 h 1282082"/>
                              <a:gd name="T42" fmla="*/ 501353 w 1197013"/>
                              <a:gd name="T43" fmla="*/ 355605 h 1282082"/>
                              <a:gd name="T44" fmla="*/ 606749 w 1197013"/>
                              <a:gd name="T45" fmla="*/ 318349 h 1282082"/>
                              <a:gd name="T46" fmla="*/ 748155 w 1197013"/>
                              <a:gd name="T47" fmla="*/ 259830 h 1282082"/>
                              <a:gd name="T48" fmla="*/ 901488 w 1197013"/>
                              <a:gd name="T49" fmla="*/ 171930 h 1282082"/>
                              <a:gd name="T50" fmla="*/ 1032031 w 1197013"/>
                              <a:gd name="T51" fmla="*/ 87735 h 1282082"/>
                              <a:gd name="T52" fmla="*/ 1134590 w 1197013"/>
                              <a:gd name="T53" fmla="*/ 19721 h 1282082"/>
                              <a:gd name="T54" fmla="*/ 1192328 w 1197013"/>
                              <a:gd name="T55" fmla="*/ 4930 h 1282082"/>
                              <a:gd name="T56" fmla="*/ 1183338 w 1197013"/>
                              <a:gd name="T57" fmla="*/ 130086 h 1282082"/>
                              <a:gd name="T58" fmla="*/ 1105975 w 1197013"/>
                              <a:gd name="T59" fmla="*/ 451229 h 1282082"/>
                              <a:gd name="T60" fmla="*/ 977459 w 1197013"/>
                              <a:gd name="T61" fmla="*/ 842130 h 1282082"/>
                              <a:gd name="T62" fmla="*/ 823112 w 1197013"/>
                              <a:gd name="T63" fmla="*/ 994617 h 1282082"/>
                              <a:gd name="T64" fmla="*/ 657371 w 1197013"/>
                              <a:gd name="T65" fmla="*/ 1056854 h 1282082"/>
                              <a:gd name="T66" fmla="*/ 495453 w 1197013"/>
                              <a:gd name="T67" fmla="*/ 1084767 h 1282082"/>
                              <a:gd name="T68" fmla="*/ 345779 w 1197013"/>
                              <a:gd name="T69" fmla="*/ 1106928 h 1282082"/>
                              <a:gd name="T70" fmla="*/ 214932 w 1197013"/>
                              <a:gd name="T71" fmla="*/ 1131959 h 1282082"/>
                              <a:gd name="T72" fmla="*/ 120198 w 1197013"/>
                              <a:gd name="T73" fmla="*/ 1137888 h 1282082"/>
                              <a:gd name="T74" fmla="*/ 67867 w 1197013"/>
                              <a:gd name="T75" fmla="*/ 1116612 h 1282082"/>
                              <a:gd name="T76" fmla="*/ 35744 w 1197013"/>
                              <a:gd name="T77" fmla="*/ 1100544 h 1282082"/>
                              <a:gd name="T78" fmla="*/ 25881 w 1197013"/>
                              <a:gd name="T79" fmla="*/ 1071442 h 1282082"/>
                              <a:gd name="T80" fmla="*/ 52660 w 1197013"/>
                              <a:gd name="T81" fmla="*/ 960509 h 1282082"/>
                              <a:gd name="T82" fmla="*/ 108283 w 1197013"/>
                              <a:gd name="T83" fmla="*/ 742587 h 1282082"/>
                              <a:gd name="T84" fmla="*/ 172136 w 1197013"/>
                              <a:gd name="T85" fmla="*/ 523781 h 1282082"/>
                              <a:gd name="T86" fmla="*/ 243371 w 1197013"/>
                              <a:gd name="T87" fmla="*/ 392621 h 1282082"/>
                              <a:gd name="T88" fmla="*/ 322051 w 1197013"/>
                              <a:gd name="T89" fmla="*/ 317060 h 1282082"/>
                              <a:gd name="T90" fmla="*/ 400034 w 1197013"/>
                              <a:gd name="T91" fmla="*/ 274937 h 1282082"/>
                              <a:gd name="T92" fmla="*/ 462279 w 1197013"/>
                              <a:gd name="T93" fmla="*/ 253066 h 1282082"/>
                              <a:gd name="T94" fmla="*/ 501708 w 1197013"/>
                              <a:gd name="T95" fmla="*/ 251815 h 1282082"/>
                              <a:gd name="T96" fmla="*/ 532741 w 1197013"/>
                              <a:gd name="T97" fmla="*/ 264002 h 1282082"/>
                              <a:gd name="T98" fmla="*/ 550835 w 1197013"/>
                              <a:gd name="T99" fmla="*/ 300259 h 1282082"/>
                              <a:gd name="T100" fmla="*/ 555229 w 1197013"/>
                              <a:gd name="T101" fmla="*/ 363911 h 1282082"/>
                              <a:gd name="T102" fmla="*/ 548429 w 1197013"/>
                              <a:gd name="T103" fmla="*/ 445578 h 1282082"/>
                              <a:gd name="T104" fmla="*/ 531374 w 1197013"/>
                              <a:gd name="T105" fmla="*/ 528471 h 1282082"/>
                              <a:gd name="T106" fmla="*/ 514141 w 1197013"/>
                              <a:gd name="T107" fmla="*/ 595992 h 1282082"/>
                              <a:gd name="T108" fmla="*/ 514889 w 1197013"/>
                              <a:gd name="T109" fmla="*/ 593046 h 1282082"/>
                              <a:gd name="T110" fmla="*/ 540731 w 1197013"/>
                              <a:gd name="T111" fmla="*/ 503402 h 1282082"/>
                              <a:gd name="T112" fmla="*/ 584882 w 1197013"/>
                              <a:gd name="T113" fmla="*/ 385402 h 1282082"/>
                              <a:gd name="T114" fmla="*/ 645342 w 1197013"/>
                              <a:gd name="T115" fmla="*/ 273319 h 1282082"/>
                              <a:gd name="T116" fmla="*/ 726630 w 1197013"/>
                              <a:gd name="T117" fmla="*/ 194800 h 1282082"/>
                              <a:gd name="T118" fmla="*/ 817415 w 1197013"/>
                              <a:gd name="T119" fmla="*/ 148796 h 1282082"/>
                              <a:gd name="T120" fmla="*/ 0 w 1197013"/>
                              <a:gd name="T121" fmla="*/ 0 h 1282082"/>
                              <a:gd name="T122" fmla="*/ 1197013 w 1197013"/>
                              <a:gd name="T123" fmla="*/ 1282082 h 1282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1197013" h="1282082">
                                <a:moveTo>
                                  <a:pt x="670032" y="865480"/>
                                </a:moveTo>
                                <a:cubicBezTo>
                                  <a:pt x="669273" y="867679"/>
                                  <a:pt x="668513" y="869955"/>
                                  <a:pt x="667627" y="872306"/>
                                </a:cubicBezTo>
                                <a:cubicBezTo>
                                  <a:pt x="666740" y="874670"/>
                                  <a:pt x="665854" y="877098"/>
                                  <a:pt x="664968" y="879614"/>
                                </a:cubicBezTo>
                                <a:cubicBezTo>
                                  <a:pt x="664081" y="882142"/>
                                  <a:pt x="663068" y="884733"/>
                                  <a:pt x="662056" y="887426"/>
                                </a:cubicBezTo>
                                <a:cubicBezTo>
                                  <a:pt x="661169" y="890119"/>
                                  <a:pt x="660030" y="892900"/>
                                  <a:pt x="659017" y="895757"/>
                                </a:cubicBezTo>
                                <a:cubicBezTo>
                                  <a:pt x="657877" y="898627"/>
                                  <a:pt x="656738" y="901585"/>
                                  <a:pt x="655598" y="904632"/>
                                </a:cubicBezTo>
                                <a:cubicBezTo>
                                  <a:pt x="654332" y="907679"/>
                                  <a:pt x="653192" y="910814"/>
                                  <a:pt x="651800" y="914037"/>
                                </a:cubicBezTo>
                                <a:cubicBezTo>
                                  <a:pt x="650533" y="917261"/>
                                  <a:pt x="649140" y="920573"/>
                                  <a:pt x="647748" y="923961"/>
                                </a:cubicBezTo>
                                <a:cubicBezTo>
                                  <a:pt x="646355" y="927349"/>
                                  <a:pt x="644962" y="930826"/>
                                  <a:pt x="643418" y="934378"/>
                                </a:cubicBezTo>
                                <a:cubicBezTo>
                                  <a:pt x="641898" y="937918"/>
                                  <a:pt x="640328" y="941546"/>
                                  <a:pt x="638695" y="945225"/>
                                </a:cubicBezTo>
                                <a:cubicBezTo>
                                  <a:pt x="637049" y="948904"/>
                                  <a:pt x="635365" y="952659"/>
                                  <a:pt x="633605" y="956451"/>
                                </a:cubicBezTo>
                                <a:cubicBezTo>
                                  <a:pt x="631845" y="960244"/>
                                  <a:pt x="630021" y="964087"/>
                                  <a:pt x="628135" y="967981"/>
                                </a:cubicBezTo>
                                <a:cubicBezTo>
                                  <a:pt x="626248" y="971849"/>
                                  <a:pt x="624311" y="975781"/>
                                  <a:pt x="622285" y="979738"/>
                                </a:cubicBezTo>
                                <a:cubicBezTo>
                                  <a:pt x="620272" y="983682"/>
                                  <a:pt x="618195" y="987664"/>
                                  <a:pt x="616043" y="991659"/>
                                </a:cubicBezTo>
                                <a:cubicBezTo>
                                  <a:pt x="613890" y="995641"/>
                                  <a:pt x="611662" y="999661"/>
                                  <a:pt x="609370" y="1003682"/>
                                </a:cubicBezTo>
                                <a:cubicBezTo>
                                  <a:pt x="607066" y="1007689"/>
                                  <a:pt x="604698" y="1011709"/>
                                  <a:pt x="602242" y="1015717"/>
                                </a:cubicBezTo>
                                <a:cubicBezTo>
                                  <a:pt x="599785" y="1019724"/>
                                  <a:pt x="597266" y="1023744"/>
                                  <a:pt x="594645" y="1027726"/>
                                </a:cubicBezTo>
                                <a:cubicBezTo>
                                  <a:pt x="592036" y="1031696"/>
                                  <a:pt x="589339" y="1035678"/>
                                  <a:pt x="586566" y="1039597"/>
                                </a:cubicBezTo>
                                <a:cubicBezTo>
                                  <a:pt x="583781" y="1043529"/>
                                  <a:pt x="580919" y="1047435"/>
                                  <a:pt x="577969" y="1051291"/>
                                </a:cubicBezTo>
                                <a:cubicBezTo>
                                  <a:pt x="575019" y="1055134"/>
                                  <a:pt x="571993" y="1058939"/>
                                  <a:pt x="568865" y="1062682"/>
                                </a:cubicBezTo>
                                <a:cubicBezTo>
                                  <a:pt x="565738" y="1066424"/>
                                  <a:pt x="562534" y="1070115"/>
                                  <a:pt x="559242" y="1073730"/>
                                </a:cubicBezTo>
                                <a:cubicBezTo>
                                  <a:pt x="555938" y="1077346"/>
                                  <a:pt x="552557" y="1080898"/>
                                  <a:pt x="549088" y="1084375"/>
                                </a:cubicBezTo>
                                <a:cubicBezTo>
                                  <a:pt x="545618" y="1087839"/>
                                  <a:pt x="542061" y="1091239"/>
                                  <a:pt x="538414" y="1094564"/>
                                </a:cubicBezTo>
                                <a:cubicBezTo>
                                  <a:pt x="534780" y="1097877"/>
                                  <a:pt x="531045" y="1101113"/>
                                  <a:pt x="527246" y="1104261"/>
                                </a:cubicBezTo>
                                <a:cubicBezTo>
                                  <a:pt x="523435" y="1107409"/>
                                  <a:pt x="519548" y="1110481"/>
                                  <a:pt x="515585" y="1113451"/>
                                </a:cubicBezTo>
                                <a:cubicBezTo>
                                  <a:pt x="511622" y="1116422"/>
                                  <a:pt x="507583" y="1119292"/>
                                  <a:pt x="503493" y="1122073"/>
                                </a:cubicBezTo>
                                <a:cubicBezTo>
                                  <a:pt x="499390" y="1124867"/>
                                  <a:pt x="495212" y="1127560"/>
                                  <a:pt x="490996" y="1130177"/>
                                </a:cubicBezTo>
                                <a:cubicBezTo>
                                  <a:pt x="486779" y="1132794"/>
                                  <a:pt x="482487" y="1135334"/>
                                  <a:pt x="478169" y="1137800"/>
                                </a:cubicBezTo>
                                <a:cubicBezTo>
                                  <a:pt x="473839" y="1140278"/>
                                  <a:pt x="469458" y="1142667"/>
                                  <a:pt x="465052" y="1145006"/>
                                </a:cubicBezTo>
                                <a:cubicBezTo>
                                  <a:pt x="460633" y="1147345"/>
                                  <a:pt x="456176" y="1149607"/>
                                  <a:pt x="451706" y="1151832"/>
                                </a:cubicBezTo>
                                <a:cubicBezTo>
                                  <a:pt x="447224" y="1154045"/>
                                  <a:pt x="442717" y="1156206"/>
                                  <a:pt x="438184" y="1158318"/>
                                </a:cubicBezTo>
                                <a:cubicBezTo>
                                  <a:pt x="433664" y="1160429"/>
                                  <a:pt x="429118" y="1162477"/>
                                  <a:pt x="424560" y="1164487"/>
                                </a:cubicBezTo>
                                <a:cubicBezTo>
                                  <a:pt x="420002" y="1166484"/>
                                  <a:pt x="415431" y="1168431"/>
                                  <a:pt x="410860" y="1170340"/>
                                </a:cubicBezTo>
                                <a:cubicBezTo>
                                  <a:pt x="406289" y="1172249"/>
                                  <a:pt x="401706" y="1174107"/>
                                  <a:pt x="397147" y="1175940"/>
                                </a:cubicBezTo>
                                <a:cubicBezTo>
                                  <a:pt x="392576" y="1177761"/>
                                  <a:pt x="388005" y="1179543"/>
                                  <a:pt x="383460" y="1181288"/>
                                </a:cubicBezTo>
                                <a:cubicBezTo>
                                  <a:pt x="378902" y="1183045"/>
                                  <a:pt x="374369" y="1184752"/>
                                  <a:pt x="369849" y="1186433"/>
                                </a:cubicBezTo>
                                <a:cubicBezTo>
                                  <a:pt x="365328" y="1188115"/>
                                  <a:pt x="360821" y="1189745"/>
                                  <a:pt x="356339" y="1191351"/>
                                </a:cubicBezTo>
                                <a:cubicBezTo>
                                  <a:pt x="351869" y="1192957"/>
                                  <a:pt x="347412" y="1194511"/>
                                  <a:pt x="342993" y="1196054"/>
                                </a:cubicBezTo>
                                <a:cubicBezTo>
                                  <a:pt x="338561" y="1197583"/>
                                  <a:pt x="334168" y="1199075"/>
                                  <a:pt x="329812" y="1200542"/>
                                </a:cubicBezTo>
                                <a:cubicBezTo>
                                  <a:pt x="325457" y="1202021"/>
                                  <a:pt x="321126" y="1203449"/>
                                  <a:pt x="316847" y="1204865"/>
                                </a:cubicBezTo>
                                <a:cubicBezTo>
                                  <a:pt x="312554" y="1206268"/>
                                  <a:pt x="308300" y="1207646"/>
                                  <a:pt x="304096" y="1209012"/>
                                </a:cubicBezTo>
                                <a:cubicBezTo>
                                  <a:pt x="299893" y="1210377"/>
                                  <a:pt x="295727" y="1211705"/>
                                  <a:pt x="291612" y="1213019"/>
                                </a:cubicBezTo>
                                <a:cubicBezTo>
                                  <a:pt x="287484" y="1214334"/>
                                  <a:pt x="283407" y="1215624"/>
                                  <a:pt x="279381" y="1216900"/>
                                </a:cubicBezTo>
                                <a:cubicBezTo>
                                  <a:pt x="275354" y="1218177"/>
                                  <a:pt x="271366" y="1219429"/>
                                  <a:pt x="267428" y="1220680"/>
                                </a:cubicBezTo>
                                <a:cubicBezTo>
                                  <a:pt x="263490" y="1221919"/>
                                  <a:pt x="259590" y="1223145"/>
                                  <a:pt x="255741" y="1224359"/>
                                </a:cubicBezTo>
                                <a:cubicBezTo>
                                  <a:pt x="251892" y="1225573"/>
                                  <a:pt x="248094" y="1226761"/>
                                  <a:pt x="244346" y="1227949"/>
                                </a:cubicBezTo>
                                <a:cubicBezTo>
                                  <a:pt x="240585" y="1229138"/>
                                  <a:pt x="236875" y="1230314"/>
                                  <a:pt x="233216" y="1231477"/>
                                </a:cubicBezTo>
                                <a:cubicBezTo>
                                  <a:pt x="229557" y="1232640"/>
                                  <a:pt x="225936" y="1233790"/>
                                  <a:pt x="222365" y="1234928"/>
                                </a:cubicBezTo>
                                <a:cubicBezTo>
                                  <a:pt x="218794" y="1236066"/>
                                  <a:pt x="215274" y="1237203"/>
                                  <a:pt x="211792" y="1238316"/>
                                </a:cubicBezTo>
                                <a:cubicBezTo>
                                  <a:pt x="208323" y="1239441"/>
                                  <a:pt x="204892" y="1240541"/>
                                  <a:pt x="201511" y="1241641"/>
                                </a:cubicBezTo>
                                <a:cubicBezTo>
                                  <a:pt x="198130" y="1242741"/>
                                  <a:pt x="194800" y="1243828"/>
                                  <a:pt x="191508" y="1244902"/>
                                </a:cubicBezTo>
                                <a:cubicBezTo>
                                  <a:pt x="188229" y="1245977"/>
                                  <a:pt x="185000" y="1247039"/>
                                  <a:pt x="181809" y="1248101"/>
                                </a:cubicBezTo>
                                <a:cubicBezTo>
                                  <a:pt x="178619" y="1249150"/>
                                  <a:pt x="175479" y="1250199"/>
                                  <a:pt x="172389" y="1251223"/>
                                </a:cubicBezTo>
                                <a:cubicBezTo>
                                  <a:pt x="169300" y="1252260"/>
                                  <a:pt x="166261" y="1253271"/>
                                  <a:pt x="163273" y="1254283"/>
                                </a:cubicBezTo>
                                <a:cubicBezTo>
                                  <a:pt x="160272" y="1255281"/>
                                  <a:pt x="157322" y="1256280"/>
                                  <a:pt x="154435" y="1257253"/>
                                </a:cubicBezTo>
                                <a:cubicBezTo>
                                  <a:pt x="151535" y="1258227"/>
                                  <a:pt x="148686" y="1259175"/>
                                  <a:pt x="145876" y="1260098"/>
                                </a:cubicBezTo>
                                <a:cubicBezTo>
                                  <a:pt x="143077" y="1261033"/>
                                  <a:pt x="140330" y="1261944"/>
                                  <a:pt x="137620" y="1262841"/>
                                </a:cubicBezTo>
                                <a:cubicBezTo>
                                  <a:pt x="134911" y="1263739"/>
                                  <a:pt x="132251" y="1264624"/>
                                  <a:pt x="129631" y="1265483"/>
                                </a:cubicBezTo>
                                <a:cubicBezTo>
                                  <a:pt x="127022" y="1266343"/>
                                  <a:pt x="124452" y="1267178"/>
                                  <a:pt x="121920" y="1268012"/>
                                </a:cubicBezTo>
                                <a:cubicBezTo>
                                  <a:pt x="119387" y="1268834"/>
                                  <a:pt x="116905" y="1269655"/>
                                  <a:pt x="114475" y="1270452"/>
                                </a:cubicBezTo>
                                <a:cubicBezTo>
                                  <a:pt x="112031" y="1271248"/>
                                  <a:pt x="109625" y="1272032"/>
                                  <a:pt x="107257" y="1272803"/>
                                </a:cubicBezTo>
                                <a:cubicBezTo>
                                  <a:pt x="104902" y="1273562"/>
                                  <a:pt x="102573" y="1274320"/>
                                  <a:pt x="100293" y="1275028"/>
                                </a:cubicBezTo>
                                <a:cubicBezTo>
                                  <a:pt x="98002" y="1275723"/>
                                  <a:pt x="95748" y="1276393"/>
                                  <a:pt x="93532" y="1277013"/>
                                </a:cubicBezTo>
                                <a:cubicBezTo>
                                  <a:pt x="91316" y="1277632"/>
                                  <a:pt x="89138" y="1278214"/>
                                  <a:pt x="86999" y="1278732"/>
                                </a:cubicBezTo>
                                <a:cubicBezTo>
                                  <a:pt x="84846" y="1279250"/>
                                  <a:pt x="82744" y="1279731"/>
                                  <a:pt x="80655" y="1280135"/>
                                </a:cubicBezTo>
                                <a:cubicBezTo>
                                  <a:pt x="78579" y="1280553"/>
                                  <a:pt x="76540" y="1280907"/>
                                  <a:pt x="74514" y="1281185"/>
                                </a:cubicBezTo>
                                <a:cubicBezTo>
                                  <a:pt x="72501" y="1281476"/>
                                  <a:pt x="70513" y="1281703"/>
                                  <a:pt x="68550" y="1281855"/>
                                </a:cubicBezTo>
                                <a:cubicBezTo>
                                  <a:pt x="66601" y="1281994"/>
                                  <a:pt x="64663" y="1282082"/>
                                  <a:pt x="62764" y="1282082"/>
                                </a:cubicBezTo>
                                <a:cubicBezTo>
                                  <a:pt x="60865" y="1282082"/>
                                  <a:pt x="59004" y="1282007"/>
                                  <a:pt x="57168" y="1281842"/>
                                </a:cubicBezTo>
                                <a:cubicBezTo>
                                  <a:pt x="55319" y="1281678"/>
                                  <a:pt x="53508" y="1281438"/>
                                  <a:pt x="51736" y="1281109"/>
                                </a:cubicBezTo>
                                <a:cubicBezTo>
                                  <a:pt x="49963" y="1280767"/>
                                  <a:pt x="48216" y="1280350"/>
                                  <a:pt x="46506" y="1279832"/>
                                </a:cubicBezTo>
                                <a:cubicBezTo>
                                  <a:pt x="44810" y="1279314"/>
                                  <a:pt x="43138" y="1278707"/>
                                  <a:pt x="41492" y="1277999"/>
                                </a:cubicBezTo>
                                <a:cubicBezTo>
                                  <a:pt x="39859" y="1277291"/>
                                  <a:pt x="38264" y="1276482"/>
                                  <a:pt x="36706" y="1275572"/>
                                </a:cubicBezTo>
                                <a:cubicBezTo>
                                  <a:pt x="35149" y="1274662"/>
                                  <a:pt x="33642" y="1273650"/>
                                  <a:pt x="32161" y="1272525"/>
                                </a:cubicBezTo>
                                <a:cubicBezTo>
                                  <a:pt x="30692" y="1271413"/>
                                  <a:pt x="29261" y="1270186"/>
                                  <a:pt x="27868" y="1268859"/>
                                </a:cubicBezTo>
                                <a:cubicBezTo>
                                  <a:pt x="26488" y="1267531"/>
                                  <a:pt x="25146" y="1266090"/>
                                  <a:pt x="23855" y="1264535"/>
                                </a:cubicBezTo>
                                <a:cubicBezTo>
                                  <a:pt x="22563" y="1262993"/>
                                  <a:pt x="21310" y="1261337"/>
                                  <a:pt x="20107" y="1259567"/>
                                </a:cubicBezTo>
                                <a:cubicBezTo>
                                  <a:pt x="18916" y="1257797"/>
                                  <a:pt x="17764" y="1255914"/>
                                  <a:pt x="16663" y="1253903"/>
                                </a:cubicBezTo>
                                <a:cubicBezTo>
                                  <a:pt x="15561" y="1251906"/>
                                  <a:pt x="14510" y="1249782"/>
                                  <a:pt x="13510" y="1247545"/>
                                </a:cubicBezTo>
                                <a:cubicBezTo>
                                  <a:pt x="12522" y="1245294"/>
                                  <a:pt x="11573" y="1242943"/>
                                  <a:pt x="10686" y="1240452"/>
                                </a:cubicBezTo>
                                <a:cubicBezTo>
                                  <a:pt x="9800" y="1237962"/>
                                  <a:pt x="8964" y="1235358"/>
                                  <a:pt x="8180" y="1232614"/>
                                </a:cubicBezTo>
                                <a:cubicBezTo>
                                  <a:pt x="7407" y="1229884"/>
                                  <a:pt x="6685" y="1227014"/>
                                  <a:pt x="6027" y="1224043"/>
                                </a:cubicBezTo>
                                <a:cubicBezTo>
                                  <a:pt x="5356" y="1221059"/>
                                  <a:pt x="4748" y="1217950"/>
                                  <a:pt x="4204" y="1214726"/>
                                </a:cubicBezTo>
                                <a:cubicBezTo>
                                  <a:pt x="3646" y="1211515"/>
                                  <a:pt x="3153" y="1208165"/>
                                  <a:pt x="2722" y="1204739"/>
                                </a:cubicBezTo>
                                <a:cubicBezTo>
                                  <a:pt x="2279" y="1201313"/>
                                  <a:pt x="1912" y="1197760"/>
                                  <a:pt x="1583" y="1194145"/>
                                </a:cubicBezTo>
                                <a:cubicBezTo>
                                  <a:pt x="1254" y="1190542"/>
                                  <a:pt x="988" y="1186825"/>
                                  <a:pt x="760" y="1183071"/>
                                </a:cubicBezTo>
                                <a:cubicBezTo>
                                  <a:pt x="544" y="1179329"/>
                                  <a:pt x="380" y="1175485"/>
                                  <a:pt x="253" y="1171642"/>
                                </a:cubicBezTo>
                                <a:cubicBezTo>
                                  <a:pt x="139" y="1167799"/>
                                  <a:pt x="63" y="1163918"/>
                                  <a:pt x="38" y="1160012"/>
                                </a:cubicBezTo>
                                <a:cubicBezTo>
                                  <a:pt x="0" y="1156105"/>
                                  <a:pt x="25" y="1152199"/>
                                  <a:pt x="76" y="1148242"/>
                                </a:cubicBezTo>
                                <a:cubicBezTo>
                                  <a:pt x="139" y="1144273"/>
                                  <a:pt x="240" y="1140240"/>
                                  <a:pt x="367" y="1136220"/>
                                </a:cubicBezTo>
                                <a:cubicBezTo>
                                  <a:pt x="506" y="1132199"/>
                                  <a:pt x="684" y="1128154"/>
                                  <a:pt x="886" y="1124121"/>
                                </a:cubicBezTo>
                                <a:cubicBezTo>
                                  <a:pt x="1102" y="1120088"/>
                                  <a:pt x="1355" y="1116056"/>
                                  <a:pt x="1646" y="1112035"/>
                                </a:cubicBezTo>
                                <a:cubicBezTo>
                                  <a:pt x="1937" y="1108016"/>
                                  <a:pt x="2266" y="1104008"/>
                                  <a:pt x="2634" y="1100013"/>
                                </a:cubicBezTo>
                                <a:cubicBezTo>
                                  <a:pt x="3014" y="1096018"/>
                                  <a:pt x="3419" y="1092036"/>
                                  <a:pt x="3862" y="1088054"/>
                                </a:cubicBezTo>
                                <a:cubicBezTo>
                                  <a:pt x="4318" y="1084084"/>
                                  <a:pt x="4799" y="1080115"/>
                                  <a:pt x="5330" y="1076145"/>
                                </a:cubicBezTo>
                                <a:cubicBezTo>
                                  <a:pt x="5875" y="1072163"/>
                                  <a:pt x="6445" y="1068193"/>
                                  <a:pt x="7078" y="1064198"/>
                                </a:cubicBezTo>
                                <a:cubicBezTo>
                                  <a:pt x="7698" y="1060191"/>
                                  <a:pt x="8357" y="1056183"/>
                                  <a:pt x="9079" y="1052138"/>
                                </a:cubicBezTo>
                                <a:cubicBezTo>
                                  <a:pt x="9800" y="1048080"/>
                                  <a:pt x="10560" y="1043997"/>
                                  <a:pt x="11383" y="1039850"/>
                                </a:cubicBezTo>
                                <a:cubicBezTo>
                                  <a:pt x="12193" y="1035703"/>
                                  <a:pt x="13067" y="1031519"/>
                                  <a:pt x="13991" y="1027246"/>
                                </a:cubicBezTo>
                                <a:cubicBezTo>
                                  <a:pt x="14903" y="1022973"/>
                                  <a:pt x="15878" y="1018637"/>
                                  <a:pt x="16916" y="1014200"/>
                                </a:cubicBezTo>
                                <a:cubicBezTo>
                                  <a:pt x="17954" y="1009762"/>
                                  <a:pt x="19043" y="1005249"/>
                                  <a:pt x="20183" y="1000622"/>
                                </a:cubicBezTo>
                                <a:cubicBezTo>
                                  <a:pt x="21335" y="995982"/>
                                  <a:pt x="22538" y="991356"/>
                                  <a:pt x="23804" y="986375"/>
                                </a:cubicBezTo>
                                <a:cubicBezTo>
                                  <a:pt x="25070" y="981406"/>
                                  <a:pt x="26400" y="976210"/>
                                  <a:pt x="27792" y="970762"/>
                                </a:cubicBezTo>
                                <a:cubicBezTo>
                                  <a:pt x="29185" y="965313"/>
                                  <a:pt x="30641" y="959624"/>
                                  <a:pt x="32148" y="953683"/>
                                </a:cubicBezTo>
                                <a:cubicBezTo>
                                  <a:pt x="33668" y="947741"/>
                                  <a:pt x="35250" y="941559"/>
                                  <a:pt x="36896" y="935124"/>
                                </a:cubicBezTo>
                                <a:cubicBezTo>
                                  <a:pt x="38530" y="928677"/>
                                  <a:pt x="40239" y="921989"/>
                                  <a:pt x="42012" y="915049"/>
                                </a:cubicBezTo>
                                <a:cubicBezTo>
                                  <a:pt x="43784" y="908108"/>
                                  <a:pt x="45620" y="900915"/>
                                  <a:pt x="47519" y="893469"/>
                                </a:cubicBezTo>
                                <a:cubicBezTo>
                                  <a:pt x="49419" y="886023"/>
                                  <a:pt x="51394" y="878324"/>
                                  <a:pt x="53420" y="870372"/>
                                </a:cubicBezTo>
                                <a:cubicBezTo>
                                  <a:pt x="55446" y="862420"/>
                                  <a:pt x="57547" y="854216"/>
                                  <a:pt x="59700" y="845771"/>
                                </a:cubicBezTo>
                                <a:cubicBezTo>
                                  <a:pt x="61852" y="837313"/>
                                  <a:pt x="64068" y="828603"/>
                                  <a:pt x="66360" y="819665"/>
                                </a:cubicBezTo>
                                <a:cubicBezTo>
                                  <a:pt x="68639" y="810715"/>
                                  <a:pt x="70982" y="801524"/>
                                  <a:pt x="73400" y="792093"/>
                                </a:cubicBezTo>
                                <a:cubicBezTo>
                                  <a:pt x="75806" y="782663"/>
                                  <a:pt x="78275" y="772979"/>
                                  <a:pt x="80807" y="763067"/>
                                </a:cubicBezTo>
                                <a:cubicBezTo>
                                  <a:pt x="83327" y="753156"/>
                                  <a:pt x="85922" y="742992"/>
                                  <a:pt x="88581" y="732588"/>
                                </a:cubicBezTo>
                                <a:cubicBezTo>
                                  <a:pt x="91228" y="722183"/>
                                  <a:pt x="93950" y="711539"/>
                                  <a:pt x="96735" y="700629"/>
                                </a:cubicBezTo>
                                <a:cubicBezTo>
                                  <a:pt x="99521" y="689719"/>
                                  <a:pt x="102370" y="678556"/>
                                  <a:pt x="105282" y="667153"/>
                                </a:cubicBezTo>
                                <a:cubicBezTo>
                                  <a:pt x="108194" y="655737"/>
                                  <a:pt x="111170" y="644069"/>
                                  <a:pt x="114209" y="632160"/>
                                </a:cubicBezTo>
                                <a:cubicBezTo>
                                  <a:pt x="117247" y="620264"/>
                                  <a:pt x="120349" y="608103"/>
                                  <a:pt x="123502" y="595739"/>
                                </a:cubicBezTo>
                                <a:cubicBezTo>
                                  <a:pt x="126668" y="583375"/>
                                  <a:pt x="129884" y="570758"/>
                                  <a:pt x="133138" y="557977"/>
                                </a:cubicBezTo>
                                <a:cubicBezTo>
                                  <a:pt x="136405" y="545196"/>
                                  <a:pt x="139722" y="530873"/>
                                  <a:pt x="143077" y="519040"/>
                                </a:cubicBezTo>
                                <a:cubicBezTo>
                                  <a:pt x="146433" y="507194"/>
                                  <a:pt x="149839" y="496272"/>
                                  <a:pt x="153283" y="486942"/>
                                </a:cubicBezTo>
                                <a:cubicBezTo>
                                  <a:pt x="156714" y="477600"/>
                                  <a:pt x="160196" y="470723"/>
                                  <a:pt x="163703" y="462998"/>
                                </a:cubicBezTo>
                                <a:cubicBezTo>
                                  <a:pt x="167211" y="455274"/>
                                  <a:pt x="170768" y="447778"/>
                                  <a:pt x="174339" y="440571"/>
                                </a:cubicBezTo>
                                <a:cubicBezTo>
                                  <a:pt x="177910" y="433366"/>
                                  <a:pt x="181518" y="426425"/>
                                  <a:pt x="185139" y="419763"/>
                                </a:cubicBezTo>
                                <a:cubicBezTo>
                                  <a:pt x="188773" y="413101"/>
                                  <a:pt x="192433" y="406729"/>
                                  <a:pt x="196092" y="400623"/>
                                </a:cubicBezTo>
                                <a:cubicBezTo>
                                  <a:pt x="199764" y="394517"/>
                                  <a:pt x="203448" y="388689"/>
                                  <a:pt x="207146" y="383139"/>
                                </a:cubicBezTo>
                                <a:cubicBezTo>
                                  <a:pt x="210830" y="377577"/>
                                  <a:pt x="214540" y="372293"/>
                                  <a:pt x="218250" y="367286"/>
                                </a:cubicBezTo>
                                <a:cubicBezTo>
                                  <a:pt x="221947" y="362267"/>
                                  <a:pt x="225657" y="357375"/>
                                  <a:pt x="229367" y="353052"/>
                                </a:cubicBezTo>
                                <a:cubicBezTo>
                                  <a:pt x="233077" y="348741"/>
                                  <a:pt x="236787" y="344859"/>
                                  <a:pt x="240484" y="341383"/>
                                </a:cubicBezTo>
                                <a:cubicBezTo>
                                  <a:pt x="244181" y="337906"/>
                                  <a:pt x="247878" y="334885"/>
                                  <a:pt x="251550" y="332192"/>
                                </a:cubicBezTo>
                                <a:cubicBezTo>
                                  <a:pt x="255222" y="329487"/>
                                  <a:pt x="258894" y="327211"/>
                                  <a:pt x="262541" y="325214"/>
                                </a:cubicBezTo>
                                <a:cubicBezTo>
                                  <a:pt x="266174" y="323204"/>
                                  <a:pt x="269796" y="321573"/>
                                  <a:pt x="273392" y="320182"/>
                                </a:cubicBezTo>
                                <a:cubicBezTo>
                                  <a:pt x="276988" y="318779"/>
                                  <a:pt x="280558" y="317705"/>
                                  <a:pt x="284103" y="316820"/>
                                </a:cubicBezTo>
                                <a:cubicBezTo>
                                  <a:pt x="287636" y="315935"/>
                                  <a:pt x="291156" y="315328"/>
                                  <a:pt x="294625" y="314885"/>
                                </a:cubicBezTo>
                                <a:cubicBezTo>
                                  <a:pt x="298095" y="314430"/>
                                  <a:pt x="301539" y="314203"/>
                                  <a:pt x="304932" y="314114"/>
                                </a:cubicBezTo>
                                <a:cubicBezTo>
                                  <a:pt x="308325" y="314026"/>
                                  <a:pt x="311681" y="314127"/>
                                  <a:pt x="314998" y="314354"/>
                                </a:cubicBezTo>
                                <a:cubicBezTo>
                                  <a:pt x="318303" y="314569"/>
                                  <a:pt x="321569" y="314949"/>
                                  <a:pt x="324773" y="315442"/>
                                </a:cubicBezTo>
                                <a:cubicBezTo>
                                  <a:pt x="327989" y="315935"/>
                                  <a:pt x="331154" y="316567"/>
                                  <a:pt x="334257" y="317300"/>
                                </a:cubicBezTo>
                                <a:cubicBezTo>
                                  <a:pt x="337359" y="318021"/>
                                  <a:pt x="340410" y="318880"/>
                                  <a:pt x="343398" y="319841"/>
                                </a:cubicBezTo>
                                <a:cubicBezTo>
                                  <a:pt x="346374" y="320789"/>
                                  <a:pt x="349311" y="321864"/>
                                  <a:pt x="352160" y="323039"/>
                                </a:cubicBezTo>
                                <a:cubicBezTo>
                                  <a:pt x="355022" y="324203"/>
                                  <a:pt x="357820" y="325492"/>
                                  <a:pt x="360542" y="326870"/>
                                </a:cubicBezTo>
                                <a:cubicBezTo>
                                  <a:pt x="363264" y="328261"/>
                                  <a:pt x="365923" y="329740"/>
                                  <a:pt x="368494" y="331333"/>
                                </a:cubicBezTo>
                                <a:cubicBezTo>
                                  <a:pt x="371077" y="332925"/>
                                  <a:pt x="373584" y="334632"/>
                                  <a:pt x="376002" y="336427"/>
                                </a:cubicBezTo>
                                <a:cubicBezTo>
                                  <a:pt x="378433" y="338223"/>
                                  <a:pt x="380788" y="340131"/>
                                  <a:pt x="383067" y="342141"/>
                                </a:cubicBezTo>
                                <a:cubicBezTo>
                                  <a:pt x="385334" y="344139"/>
                                  <a:pt x="387524" y="346250"/>
                                  <a:pt x="389639" y="348450"/>
                                </a:cubicBezTo>
                                <a:cubicBezTo>
                                  <a:pt x="391753" y="350662"/>
                                  <a:pt x="393792" y="352963"/>
                                  <a:pt x="395742" y="355365"/>
                                </a:cubicBezTo>
                                <a:cubicBezTo>
                                  <a:pt x="397692" y="357767"/>
                                  <a:pt x="399553" y="360270"/>
                                  <a:pt x="401338" y="362862"/>
                                </a:cubicBezTo>
                                <a:cubicBezTo>
                                  <a:pt x="403111" y="365453"/>
                                  <a:pt x="404808" y="368146"/>
                                  <a:pt x="406416" y="370927"/>
                                </a:cubicBezTo>
                                <a:cubicBezTo>
                                  <a:pt x="408024" y="373708"/>
                                  <a:pt x="409556" y="376591"/>
                                  <a:pt x="410986" y="379549"/>
                                </a:cubicBezTo>
                                <a:cubicBezTo>
                                  <a:pt x="412417" y="382520"/>
                                  <a:pt x="413759" y="385579"/>
                                  <a:pt x="415013" y="388740"/>
                                </a:cubicBezTo>
                                <a:cubicBezTo>
                                  <a:pt x="416266" y="391888"/>
                                  <a:pt x="417419" y="395137"/>
                                  <a:pt x="418495" y="398474"/>
                                </a:cubicBezTo>
                                <a:cubicBezTo>
                                  <a:pt x="419558" y="401811"/>
                                  <a:pt x="420533" y="405250"/>
                                  <a:pt x="421407" y="408777"/>
                                </a:cubicBezTo>
                                <a:cubicBezTo>
                                  <a:pt x="422281" y="412304"/>
                                  <a:pt x="423066" y="415932"/>
                                  <a:pt x="423750" y="419662"/>
                                </a:cubicBezTo>
                                <a:cubicBezTo>
                                  <a:pt x="424420" y="423391"/>
                                  <a:pt x="425016" y="427222"/>
                                  <a:pt x="425497" y="431153"/>
                                </a:cubicBezTo>
                                <a:cubicBezTo>
                                  <a:pt x="425990" y="435085"/>
                                  <a:pt x="426370" y="439105"/>
                                  <a:pt x="426662" y="443239"/>
                                </a:cubicBezTo>
                                <a:cubicBezTo>
                                  <a:pt x="426953" y="447373"/>
                                  <a:pt x="427143" y="451608"/>
                                  <a:pt x="427244" y="455944"/>
                                </a:cubicBezTo>
                                <a:cubicBezTo>
                                  <a:pt x="427333" y="460280"/>
                                  <a:pt x="427333" y="464667"/>
                                  <a:pt x="427231" y="469256"/>
                                </a:cubicBezTo>
                                <a:cubicBezTo>
                                  <a:pt x="427130" y="473833"/>
                                  <a:pt x="426940" y="478586"/>
                                  <a:pt x="426649" y="483428"/>
                                </a:cubicBezTo>
                                <a:cubicBezTo>
                                  <a:pt x="426370" y="488270"/>
                                  <a:pt x="425990" y="493250"/>
                                  <a:pt x="425522" y="498320"/>
                                </a:cubicBezTo>
                                <a:cubicBezTo>
                                  <a:pt x="425054" y="503377"/>
                                  <a:pt x="424496" y="508547"/>
                                  <a:pt x="423851" y="513781"/>
                                </a:cubicBezTo>
                                <a:cubicBezTo>
                                  <a:pt x="423218" y="519027"/>
                                  <a:pt x="422483" y="524362"/>
                                  <a:pt x="421686" y="529748"/>
                                </a:cubicBezTo>
                                <a:cubicBezTo>
                                  <a:pt x="420875" y="535133"/>
                                  <a:pt x="419989" y="540607"/>
                                  <a:pt x="419027" y="546132"/>
                                </a:cubicBezTo>
                                <a:cubicBezTo>
                                  <a:pt x="418064" y="551644"/>
                                  <a:pt x="417014" y="557231"/>
                                  <a:pt x="415899" y="562870"/>
                                </a:cubicBezTo>
                                <a:cubicBezTo>
                                  <a:pt x="414785" y="568495"/>
                                  <a:pt x="413595" y="574184"/>
                                  <a:pt x="412354" y="579911"/>
                                </a:cubicBezTo>
                                <a:cubicBezTo>
                                  <a:pt x="411100" y="585638"/>
                                  <a:pt x="409771" y="591428"/>
                                  <a:pt x="408391" y="597243"/>
                                </a:cubicBezTo>
                                <a:cubicBezTo>
                                  <a:pt x="407011" y="603058"/>
                                  <a:pt x="405567" y="608848"/>
                                  <a:pt x="404060" y="614828"/>
                                </a:cubicBezTo>
                                <a:cubicBezTo>
                                  <a:pt x="402566" y="620808"/>
                                  <a:pt x="401009" y="626825"/>
                                  <a:pt x="399401" y="633121"/>
                                </a:cubicBezTo>
                                <a:cubicBezTo>
                                  <a:pt x="397793" y="639429"/>
                                  <a:pt x="396122" y="645953"/>
                                  <a:pt x="394412" y="652627"/>
                                </a:cubicBezTo>
                                <a:cubicBezTo>
                                  <a:pt x="392716" y="659315"/>
                                  <a:pt x="390956" y="666192"/>
                                  <a:pt x="389170" y="673208"/>
                                </a:cubicBezTo>
                                <a:cubicBezTo>
                                  <a:pt x="387372" y="680225"/>
                                  <a:pt x="385536" y="687418"/>
                                  <a:pt x="383675" y="694725"/>
                                </a:cubicBezTo>
                                <a:cubicBezTo>
                                  <a:pt x="381814" y="702019"/>
                                  <a:pt x="379902" y="709478"/>
                                  <a:pt x="377990" y="717013"/>
                                </a:cubicBezTo>
                                <a:cubicBezTo>
                                  <a:pt x="376065" y="724547"/>
                                  <a:pt x="374103" y="732221"/>
                                  <a:pt x="372128" y="739945"/>
                                </a:cubicBezTo>
                                <a:cubicBezTo>
                                  <a:pt x="370165" y="747682"/>
                                  <a:pt x="368165" y="755508"/>
                                  <a:pt x="366151" y="763383"/>
                                </a:cubicBezTo>
                                <a:cubicBezTo>
                                  <a:pt x="364138" y="771247"/>
                                  <a:pt x="362112" y="779211"/>
                                  <a:pt x="360074" y="787176"/>
                                </a:cubicBezTo>
                                <a:cubicBezTo>
                                  <a:pt x="358048" y="795140"/>
                                  <a:pt x="355997" y="803168"/>
                                  <a:pt x="353945" y="811195"/>
                                </a:cubicBezTo>
                                <a:cubicBezTo>
                                  <a:pt x="351907" y="819210"/>
                                  <a:pt x="349843" y="827276"/>
                                  <a:pt x="347792" y="835304"/>
                                </a:cubicBezTo>
                                <a:cubicBezTo>
                                  <a:pt x="345753" y="843331"/>
                                  <a:pt x="343689" y="851372"/>
                                  <a:pt x="341664" y="859361"/>
                                </a:cubicBezTo>
                                <a:cubicBezTo>
                                  <a:pt x="339612" y="867351"/>
                                  <a:pt x="337587" y="875328"/>
                                  <a:pt x="335573" y="883216"/>
                                </a:cubicBezTo>
                                <a:cubicBezTo>
                                  <a:pt x="333547" y="891118"/>
                                  <a:pt x="331547" y="898981"/>
                                  <a:pt x="329572" y="906731"/>
                                </a:cubicBezTo>
                                <a:cubicBezTo>
                                  <a:pt x="327584" y="914480"/>
                                  <a:pt x="325621" y="922166"/>
                                  <a:pt x="323697" y="929726"/>
                                </a:cubicBezTo>
                                <a:cubicBezTo>
                                  <a:pt x="321772" y="937273"/>
                                  <a:pt x="319873" y="944732"/>
                                  <a:pt x="317999" y="952039"/>
                                </a:cubicBezTo>
                                <a:cubicBezTo>
                                  <a:pt x="316138" y="959346"/>
                                  <a:pt x="314302" y="966539"/>
                                  <a:pt x="312516" y="973556"/>
                                </a:cubicBezTo>
                                <a:cubicBezTo>
                                  <a:pt x="310718" y="980572"/>
                                  <a:pt x="308971" y="988309"/>
                                  <a:pt x="307262" y="994149"/>
                                </a:cubicBezTo>
                                <a:cubicBezTo>
                                  <a:pt x="305552" y="999990"/>
                                  <a:pt x="303881" y="1004263"/>
                                  <a:pt x="302248" y="1008599"/>
                                </a:cubicBezTo>
                                <a:cubicBezTo>
                                  <a:pt x="300627" y="1012935"/>
                                  <a:pt x="299044" y="1016488"/>
                                  <a:pt x="297512" y="1020179"/>
                                </a:cubicBezTo>
                                <a:cubicBezTo>
                                  <a:pt x="295980" y="1023871"/>
                                  <a:pt x="294486" y="1027372"/>
                                  <a:pt x="293043" y="1030735"/>
                                </a:cubicBezTo>
                                <a:cubicBezTo>
                                  <a:pt x="291599" y="1034085"/>
                                  <a:pt x="290207" y="1037271"/>
                                  <a:pt x="288852" y="1040305"/>
                                </a:cubicBezTo>
                                <a:cubicBezTo>
                                  <a:pt x="287497" y="1043352"/>
                                  <a:pt x="286193" y="1046222"/>
                                  <a:pt x="284939" y="1048965"/>
                                </a:cubicBezTo>
                                <a:cubicBezTo>
                                  <a:pt x="283686" y="1051708"/>
                                  <a:pt x="282470" y="1054287"/>
                                  <a:pt x="281318" y="1056752"/>
                                </a:cubicBezTo>
                                <a:cubicBezTo>
                                  <a:pt x="280153" y="1059205"/>
                                  <a:pt x="279039" y="1061518"/>
                                  <a:pt x="277975" y="1063718"/>
                                </a:cubicBezTo>
                                <a:cubicBezTo>
                                  <a:pt x="276912" y="1065905"/>
                                  <a:pt x="275899" y="1067953"/>
                                  <a:pt x="274924" y="1069900"/>
                                </a:cubicBezTo>
                                <a:cubicBezTo>
                                  <a:pt x="273961" y="1071834"/>
                                  <a:pt x="273050" y="1073654"/>
                                  <a:pt x="272176" y="1075349"/>
                                </a:cubicBezTo>
                                <a:cubicBezTo>
                                  <a:pt x="271315" y="1077043"/>
                                  <a:pt x="270492" y="1078623"/>
                                  <a:pt x="269732" y="1080089"/>
                                </a:cubicBezTo>
                                <a:cubicBezTo>
                                  <a:pt x="268973" y="1081556"/>
                                  <a:pt x="268264" y="1082896"/>
                                  <a:pt x="267605" y="1084135"/>
                                </a:cubicBezTo>
                                <a:cubicBezTo>
                                  <a:pt x="266947" y="1085374"/>
                                  <a:pt x="266339" y="1086499"/>
                                  <a:pt x="265795" y="1087523"/>
                                </a:cubicBezTo>
                                <a:cubicBezTo>
                                  <a:pt x="265238" y="1088534"/>
                                  <a:pt x="264744" y="1089444"/>
                                  <a:pt x="264313" y="1090241"/>
                                </a:cubicBezTo>
                                <a:cubicBezTo>
                                  <a:pt x="263870" y="1091037"/>
                                  <a:pt x="263490" y="1091732"/>
                                  <a:pt x="263174" y="1092314"/>
                                </a:cubicBezTo>
                                <a:cubicBezTo>
                                  <a:pt x="262844" y="1092883"/>
                                  <a:pt x="262579" y="1093363"/>
                                  <a:pt x="262376" y="1093717"/>
                                </a:cubicBezTo>
                                <a:cubicBezTo>
                                  <a:pt x="262186" y="1094071"/>
                                  <a:pt x="262034" y="1094324"/>
                                  <a:pt x="261958" y="1094463"/>
                                </a:cubicBezTo>
                                <a:cubicBezTo>
                                  <a:pt x="261945" y="1094488"/>
                                  <a:pt x="261907" y="1094552"/>
                                  <a:pt x="261920" y="1094526"/>
                                </a:cubicBezTo>
                                <a:cubicBezTo>
                                  <a:pt x="261971" y="1094311"/>
                                  <a:pt x="262097" y="1093831"/>
                                  <a:pt x="262275" y="1093149"/>
                                </a:cubicBezTo>
                                <a:cubicBezTo>
                                  <a:pt x="262452" y="1092415"/>
                                  <a:pt x="262705" y="1091442"/>
                                  <a:pt x="263022" y="1090178"/>
                                </a:cubicBezTo>
                                <a:cubicBezTo>
                                  <a:pt x="263351" y="1088913"/>
                                  <a:pt x="263743" y="1087384"/>
                                  <a:pt x="264199" y="1085576"/>
                                </a:cubicBezTo>
                                <a:cubicBezTo>
                                  <a:pt x="264655" y="1083768"/>
                                  <a:pt x="265187" y="1081682"/>
                                  <a:pt x="265795" y="1079318"/>
                                </a:cubicBezTo>
                                <a:cubicBezTo>
                                  <a:pt x="266403" y="1076967"/>
                                  <a:pt x="267073" y="1074325"/>
                                  <a:pt x="267820" y="1071404"/>
                                </a:cubicBezTo>
                                <a:cubicBezTo>
                                  <a:pt x="268568" y="1068484"/>
                                  <a:pt x="269378" y="1065286"/>
                                  <a:pt x="270264" y="1061809"/>
                                </a:cubicBezTo>
                                <a:cubicBezTo>
                                  <a:pt x="271151" y="1058345"/>
                                  <a:pt x="272113" y="1054591"/>
                                  <a:pt x="273138" y="1050558"/>
                                </a:cubicBezTo>
                                <a:cubicBezTo>
                                  <a:pt x="274164" y="1046525"/>
                                  <a:pt x="275266" y="1042227"/>
                                  <a:pt x="276431" y="1037638"/>
                                </a:cubicBezTo>
                                <a:cubicBezTo>
                                  <a:pt x="277608" y="1033061"/>
                                  <a:pt x="278849" y="1028194"/>
                                  <a:pt x="280153" y="1023061"/>
                                </a:cubicBezTo>
                                <a:cubicBezTo>
                                  <a:pt x="281457" y="1017929"/>
                                  <a:pt x="282837" y="1012531"/>
                                  <a:pt x="284293" y="1006855"/>
                                </a:cubicBezTo>
                                <a:cubicBezTo>
                                  <a:pt x="285737" y="1001191"/>
                                  <a:pt x="287256" y="995237"/>
                                  <a:pt x="288839" y="989042"/>
                                </a:cubicBezTo>
                                <a:cubicBezTo>
                                  <a:pt x="290422" y="982848"/>
                                  <a:pt x="292068" y="976375"/>
                                  <a:pt x="293777" y="969687"/>
                                </a:cubicBezTo>
                                <a:cubicBezTo>
                                  <a:pt x="295486" y="962987"/>
                                  <a:pt x="297259" y="956021"/>
                                  <a:pt x="299095" y="948854"/>
                                </a:cubicBezTo>
                                <a:cubicBezTo>
                                  <a:pt x="300918" y="941685"/>
                                  <a:pt x="302817" y="934265"/>
                                  <a:pt x="304755" y="926654"/>
                                </a:cubicBezTo>
                                <a:cubicBezTo>
                                  <a:pt x="306692" y="919056"/>
                                  <a:pt x="308693" y="911231"/>
                                  <a:pt x="310731" y="903241"/>
                                </a:cubicBezTo>
                                <a:cubicBezTo>
                                  <a:pt x="312769" y="895264"/>
                                  <a:pt x="314859" y="887072"/>
                                  <a:pt x="316973" y="878779"/>
                                </a:cubicBezTo>
                                <a:cubicBezTo>
                                  <a:pt x="319100" y="870473"/>
                                  <a:pt x="321265" y="861991"/>
                                  <a:pt x="323443" y="853419"/>
                                </a:cubicBezTo>
                                <a:cubicBezTo>
                                  <a:pt x="325634" y="844848"/>
                                  <a:pt x="327862" y="836138"/>
                                  <a:pt x="330103" y="827364"/>
                                </a:cubicBezTo>
                                <a:cubicBezTo>
                                  <a:pt x="332345" y="818578"/>
                                  <a:pt x="334611" y="809691"/>
                                  <a:pt x="336890" y="800740"/>
                                </a:cubicBezTo>
                                <a:cubicBezTo>
                                  <a:pt x="339169" y="791803"/>
                                  <a:pt x="341474" y="782776"/>
                                  <a:pt x="343791" y="773712"/>
                                </a:cubicBezTo>
                                <a:cubicBezTo>
                                  <a:pt x="346095" y="764660"/>
                                  <a:pt x="348425" y="755533"/>
                                  <a:pt x="350767" y="746405"/>
                                </a:cubicBezTo>
                                <a:cubicBezTo>
                                  <a:pt x="353097" y="737265"/>
                                  <a:pt x="355440" y="728087"/>
                                  <a:pt x="357782" y="718922"/>
                                </a:cubicBezTo>
                                <a:cubicBezTo>
                                  <a:pt x="360112" y="709744"/>
                                  <a:pt x="362467" y="700553"/>
                                  <a:pt x="364809" y="691375"/>
                                </a:cubicBezTo>
                                <a:cubicBezTo>
                                  <a:pt x="367151" y="682210"/>
                                  <a:pt x="369481" y="673019"/>
                                  <a:pt x="371824" y="663879"/>
                                </a:cubicBezTo>
                                <a:cubicBezTo>
                                  <a:pt x="374154" y="654739"/>
                                  <a:pt x="376483" y="645598"/>
                                  <a:pt x="378800" y="636521"/>
                                </a:cubicBezTo>
                                <a:cubicBezTo>
                                  <a:pt x="381117" y="627432"/>
                                  <a:pt x="383435" y="618368"/>
                                  <a:pt x="385739" y="609367"/>
                                </a:cubicBezTo>
                                <a:cubicBezTo>
                                  <a:pt x="388031" y="600366"/>
                                  <a:pt x="390323" y="591415"/>
                                  <a:pt x="392589" y="582503"/>
                                </a:cubicBezTo>
                                <a:cubicBezTo>
                                  <a:pt x="394855" y="573603"/>
                                  <a:pt x="397122" y="564753"/>
                                  <a:pt x="399363" y="555967"/>
                                </a:cubicBezTo>
                                <a:cubicBezTo>
                                  <a:pt x="401604" y="547168"/>
                                  <a:pt x="403833" y="538445"/>
                                  <a:pt x="406048" y="529761"/>
                                </a:cubicBezTo>
                                <a:cubicBezTo>
                                  <a:pt x="408264" y="521088"/>
                                  <a:pt x="410467" y="511354"/>
                                  <a:pt x="412658" y="503895"/>
                                </a:cubicBezTo>
                                <a:cubicBezTo>
                                  <a:pt x="414836" y="496436"/>
                                  <a:pt x="417014" y="491000"/>
                                  <a:pt x="419178" y="485008"/>
                                </a:cubicBezTo>
                                <a:cubicBezTo>
                                  <a:pt x="421344" y="479016"/>
                                  <a:pt x="423496" y="473441"/>
                                  <a:pt x="425649" y="467954"/>
                                </a:cubicBezTo>
                                <a:cubicBezTo>
                                  <a:pt x="427801" y="462480"/>
                                  <a:pt x="429941" y="457208"/>
                                  <a:pt x="432094" y="452126"/>
                                </a:cubicBezTo>
                                <a:cubicBezTo>
                                  <a:pt x="434246" y="447044"/>
                                  <a:pt x="436386" y="442164"/>
                                  <a:pt x="438551" y="437487"/>
                                </a:cubicBezTo>
                                <a:cubicBezTo>
                                  <a:pt x="440704" y="432797"/>
                                  <a:pt x="442869" y="428322"/>
                                  <a:pt x="445034" y="424023"/>
                                </a:cubicBezTo>
                                <a:cubicBezTo>
                                  <a:pt x="447212" y="419725"/>
                                  <a:pt x="449389" y="415629"/>
                                  <a:pt x="451593" y="411723"/>
                                </a:cubicBezTo>
                                <a:cubicBezTo>
                                  <a:pt x="453796" y="407816"/>
                                  <a:pt x="456012" y="404100"/>
                                  <a:pt x="458240" y="400573"/>
                                </a:cubicBezTo>
                                <a:cubicBezTo>
                                  <a:pt x="460468" y="397045"/>
                                  <a:pt x="462722" y="393721"/>
                                  <a:pt x="465001" y="390560"/>
                                </a:cubicBezTo>
                                <a:cubicBezTo>
                                  <a:pt x="467268" y="387400"/>
                                  <a:pt x="469560" y="384441"/>
                                  <a:pt x="471889" y="381635"/>
                                </a:cubicBezTo>
                                <a:cubicBezTo>
                                  <a:pt x="474219" y="378841"/>
                                  <a:pt x="476561" y="376224"/>
                                  <a:pt x="478955" y="373759"/>
                                </a:cubicBezTo>
                                <a:cubicBezTo>
                                  <a:pt x="481335" y="371294"/>
                                  <a:pt x="483740" y="369006"/>
                                  <a:pt x="486197" y="366856"/>
                                </a:cubicBezTo>
                                <a:cubicBezTo>
                                  <a:pt x="488641" y="364695"/>
                                  <a:pt x="491122" y="362710"/>
                                  <a:pt x="493655" y="360839"/>
                                </a:cubicBezTo>
                                <a:cubicBezTo>
                                  <a:pt x="496174" y="358955"/>
                                  <a:pt x="498745" y="357236"/>
                                  <a:pt x="501353" y="355605"/>
                                </a:cubicBezTo>
                                <a:cubicBezTo>
                                  <a:pt x="503961" y="353974"/>
                                  <a:pt x="506608" y="352483"/>
                                  <a:pt x="509305" y="351067"/>
                                </a:cubicBezTo>
                                <a:cubicBezTo>
                                  <a:pt x="512002" y="349651"/>
                                  <a:pt x="514737" y="348336"/>
                                  <a:pt x="517535" y="347084"/>
                                </a:cubicBezTo>
                                <a:cubicBezTo>
                                  <a:pt x="520333" y="345833"/>
                                  <a:pt x="523169" y="344670"/>
                                  <a:pt x="526069" y="343545"/>
                                </a:cubicBezTo>
                                <a:cubicBezTo>
                                  <a:pt x="528968" y="342420"/>
                                  <a:pt x="531919" y="341358"/>
                                  <a:pt x="534932" y="340308"/>
                                </a:cubicBezTo>
                                <a:cubicBezTo>
                                  <a:pt x="537945" y="339259"/>
                                  <a:pt x="541009" y="338260"/>
                                  <a:pt x="544137" y="337249"/>
                                </a:cubicBezTo>
                                <a:cubicBezTo>
                                  <a:pt x="547264" y="336250"/>
                                  <a:pt x="550443" y="335264"/>
                                  <a:pt x="553697" y="334278"/>
                                </a:cubicBezTo>
                                <a:cubicBezTo>
                                  <a:pt x="556938" y="333292"/>
                                  <a:pt x="560243" y="332306"/>
                                  <a:pt x="563611" y="331307"/>
                                </a:cubicBezTo>
                                <a:cubicBezTo>
                                  <a:pt x="566966" y="330296"/>
                                  <a:pt x="570397" y="329297"/>
                                  <a:pt x="573879" y="328273"/>
                                </a:cubicBezTo>
                                <a:cubicBezTo>
                                  <a:pt x="577361" y="327237"/>
                                  <a:pt x="580907" y="326200"/>
                                  <a:pt x="584503" y="325125"/>
                                </a:cubicBezTo>
                                <a:cubicBezTo>
                                  <a:pt x="588098" y="324051"/>
                                  <a:pt x="591758" y="322964"/>
                                  <a:pt x="595455" y="321826"/>
                                </a:cubicBezTo>
                                <a:cubicBezTo>
                                  <a:pt x="599165" y="320701"/>
                                  <a:pt x="602938" y="319550"/>
                                  <a:pt x="606749" y="318349"/>
                                </a:cubicBezTo>
                                <a:cubicBezTo>
                                  <a:pt x="610560" y="317148"/>
                                  <a:pt x="614435" y="315909"/>
                                  <a:pt x="618347" y="314633"/>
                                </a:cubicBezTo>
                                <a:cubicBezTo>
                                  <a:pt x="622260" y="313343"/>
                                  <a:pt x="626236" y="312016"/>
                                  <a:pt x="630249" y="310625"/>
                                </a:cubicBezTo>
                                <a:cubicBezTo>
                                  <a:pt x="634250" y="309247"/>
                                  <a:pt x="638315" y="307819"/>
                                  <a:pt x="642417" y="306339"/>
                                </a:cubicBezTo>
                                <a:cubicBezTo>
                                  <a:pt x="646482" y="304848"/>
                                  <a:pt x="650660" y="303318"/>
                                  <a:pt x="654838" y="301725"/>
                                </a:cubicBezTo>
                                <a:cubicBezTo>
                                  <a:pt x="659017" y="300132"/>
                                  <a:pt x="663322" y="298489"/>
                                  <a:pt x="667627" y="296782"/>
                                </a:cubicBezTo>
                                <a:cubicBezTo>
                                  <a:pt x="671805" y="295076"/>
                                  <a:pt x="676110" y="293318"/>
                                  <a:pt x="680542" y="291510"/>
                                </a:cubicBezTo>
                                <a:cubicBezTo>
                                  <a:pt x="684847" y="289690"/>
                                  <a:pt x="689278" y="287819"/>
                                  <a:pt x="693710" y="285885"/>
                                </a:cubicBezTo>
                                <a:cubicBezTo>
                                  <a:pt x="698015" y="283951"/>
                                  <a:pt x="702573" y="281953"/>
                                  <a:pt x="707005" y="279905"/>
                                </a:cubicBezTo>
                                <a:cubicBezTo>
                                  <a:pt x="711436" y="277844"/>
                                  <a:pt x="715995" y="275733"/>
                                  <a:pt x="720553" y="273559"/>
                                </a:cubicBezTo>
                                <a:cubicBezTo>
                                  <a:pt x="725111" y="271384"/>
                                  <a:pt x="729669" y="269160"/>
                                  <a:pt x="734227" y="266871"/>
                                </a:cubicBezTo>
                                <a:cubicBezTo>
                                  <a:pt x="738912" y="264583"/>
                                  <a:pt x="743470" y="262232"/>
                                  <a:pt x="748155" y="259830"/>
                                </a:cubicBezTo>
                                <a:cubicBezTo>
                                  <a:pt x="752840" y="257428"/>
                                  <a:pt x="757525" y="254975"/>
                                  <a:pt x="762210" y="252472"/>
                                </a:cubicBezTo>
                                <a:cubicBezTo>
                                  <a:pt x="766894" y="249969"/>
                                  <a:pt x="771579" y="247415"/>
                                  <a:pt x="776391" y="244836"/>
                                </a:cubicBezTo>
                                <a:cubicBezTo>
                                  <a:pt x="781075" y="242258"/>
                                  <a:pt x="785760" y="239628"/>
                                  <a:pt x="790572" y="236986"/>
                                </a:cubicBezTo>
                                <a:cubicBezTo>
                                  <a:pt x="795257" y="234344"/>
                                  <a:pt x="800068" y="231664"/>
                                  <a:pt x="804753" y="228971"/>
                                </a:cubicBezTo>
                                <a:cubicBezTo>
                                  <a:pt x="809438" y="226278"/>
                                  <a:pt x="814249" y="223560"/>
                                  <a:pt x="818934" y="220855"/>
                                </a:cubicBezTo>
                                <a:cubicBezTo>
                                  <a:pt x="823619" y="218137"/>
                                  <a:pt x="828430" y="215393"/>
                                  <a:pt x="833115" y="212663"/>
                                </a:cubicBezTo>
                                <a:cubicBezTo>
                                  <a:pt x="837800" y="209932"/>
                                  <a:pt x="842485" y="207201"/>
                                  <a:pt x="847043" y="204458"/>
                                </a:cubicBezTo>
                                <a:cubicBezTo>
                                  <a:pt x="851728" y="201727"/>
                                  <a:pt x="856413" y="198984"/>
                                  <a:pt x="860971" y="196253"/>
                                </a:cubicBezTo>
                                <a:cubicBezTo>
                                  <a:pt x="865529" y="193535"/>
                                  <a:pt x="870087" y="190805"/>
                                  <a:pt x="874646" y="188112"/>
                                </a:cubicBezTo>
                                <a:cubicBezTo>
                                  <a:pt x="879204" y="185331"/>
                                  <a:pt x="883762" y="182676"/>
                                  <a:pt x="888194" y="180021"/>
                                </a:cubicBezTo>
                                <a:cubicBezTo>
                                  <a:pt x="892625" y="177240"/>
                                  <a:pt x="897057" y="174585"/>
                                  <a:pt x="901488" y="171930"/>
                                </a:cubicBezTo>
                                <a:cubicBezTo>
                                  <a:pt x="905920" y="169276"/>
                                  <a:pt x="910225" y="166621"/>
                                  <a:pt x="914530" y="163966"/>
                                </a:cubicBezTo>
                                <a:cubicBezTo>
                                  <a:pt x="918835" y="161311"/>
                                  <a:pt x="923140" y="158783"/>
                                  <a:pt x="927445" y="156128"/>
                                </a:cubicBezTo>
                                <a:cubicBezTo>
                                  <a:pt x="931623" y="153473"/>
                                  <a:pt x="935802" y="150945"/>
                                  <a:pt x="939980" y="148290"/>
                                </a:cubicBezTo>
                                <a:cubicBezTo>
                                  <a:pt x="944158" y="145761"/>
                                  <a:pt x="948210" y="143233"/>
                                  <a:pt x="952262" y="140578"/>
                                </a:cubicBezTo>
                                <a:cubicBezTo>
                                  <a:pt x="956440" y="138050"/>
                                  <a:pt x="960365" y="135522"/>
                                  <a:pt x="964417" y="132993"/>
                                </a:cubicBezTo>
                                <a:cubicBezTo>
                                  <a:pt x="968342" y="130465"/>
                                  <a:pt x="972267" y="127937"/>
                                  <a:pt x="976193" y="125408"/>
                                </a:cubicBezTo>
                                <a:cubicBezTo>
                                  <a:pt x="980118" y="122880"/>
                                  <a:pt x="984043" y="120351"/>
                                  <a:pt x="987841" y="117823"/>
                                </a:cubicBezTo>
                                <a:cubicBezTo>
                                  <a:pt x="991640" y="115295"/>
                                  <a:pt x="995438" y="112766"/>
                                  <a:pt x="999237" y="110238"/>
                                </a:cubicBezTo>
                                <a:cubicBezTo>
                                  <a:pt x="1002909" y="107709"/>
                                  <a:pt x="1006707" y="105181"/>
                                  <a:pt x="1010379" y="102779"/>
                                </a:cubicBezTo>
                                <a:cubicBezTo>
                                  <a:pt x="1014051" y="100251"/>
                                  <a:pt x="1017723" y="97722"/>
                                  <a:pt x="1021268" y="95194"/>
                                </a:cubicBezTo>
                                <a:cubicBezTo>
                                  <a:pt x="1024940" y="92665"/>
                                  <a:pt x="1028485" y="90263"/>
                                  <a:pt x="1032031" y="87735"/>
                                </a:cubicBezTo>
                                <a:cubicBezTo>
                                  <a:pt x="1035576" y="85207"/>
                                  <a:pt x="1039121" y="82805"/>
                                  <a:pt x="1042540" y="80276"/>
                                </a:cubicBezTo>
                                <a:cubicBezTo>
                                  <a:pt x="1046085" y="77875"/>
                                  <a:pt x="1049504" y="75346"/>
                                  <a:pt x="1052923" y="72944"/>
                                </a:cubicBezTo>
                                <a:cubicBezTo>
                                  <a:pt x="1056341" y="70542"/>
                                  <a:pt x="1059760" y="68014"/>
                                  <a:pt x="1063052" y="65612"/>
                                </a:cubicBezTo>
                                <a:cubicBezTo>
                                  <a:pt x="1066344" y="63210"/>
                                  <a:pt x="1069636" y="60808"/>
                                  <a:pt x="1072928" y="58532"/>
                                </a:cubicBezTo>
                                <a:cubicBezTo>
                                  <a:pt x="1076220" y="56130"/>
                                  <a:pt x="1079386" y="53728"/>
                                  <a:pt x="1082551" y="51453"/>
                                </a:cubicBezTo>
                                <a:cubicBezTo>
                                  <a:pt x="1085716" y="49177"/>
                                  <a:pt x="1088882" y="46902"/>
                                  <a:pt x="1092047" y="44879"/>
                                </a:cubicBezTo>
                                <a:cubicBezTo>
                                  <a:pt x="1095086" y="42730"/>
                                  <a:pt x="1098125" y="40833"/>
                                  <a:pt x="1101164" y="38811"/>
                                </a:cubicBezTo>
                                <a:cubicBezTo>
                                  <a:pt x="1104076" y="36914"/>
                                  <a:pt x="1107115" y="35145"/>
                                  <a:pt x="1110027" y="33375"/>
                                </a:cubicBezTo>
                                <a:cubicBezTo>
                                  <a:pt x="1112812" y="31731"/>
                                  <a:pt x="1115725" y="30088"/>
                                  <a:pt x="1118510" y="28444"/>
                                </a:cubicBezTo>
                                <a:cubicBezTo>
                                  <a:pt x="1121296" y="26927"/>
                                  <a:pt x="1124081" y="25410"/>
                                  <a:pt x="1126740" y="23893"/>
                                </a:cubicBezTo>
                                <a:cubicBezTo>
                                  <a:pt x="1129399" y="22503"/>
                                  <a:pt x="1132058" y="21112"/>
                                  <a:pt x="1134590" y="19721"/>
                                </a:cubicBezTo>
                                <a:cubicBezTo>
                                  <a:pt x="1137123" y="18457"/>
                                  <a:pt x="1139655" y="17193"/>
                                  <a:pt x="1142061" y="15929"/>
                                </a:cubicBezTo>
                                <a:cubicBezTo>
                                  <a:pt x="1144593" y="14791"/>
                                  <a:pt x="1146873" y="13653"/>
                                  <a:pt x="1149278" y="12516"/>
                                </a:cubicBezTo>
                                <a:cubicBezTo>
                                  <a:pt x="1151557" y="11378"/>
                                  <a:pt x="1153836" y="10366"/>
                                  <a:pt x="1155989" y="9355"/>
                                </a:cubicBezTo>
                                <a:cubicBezTo>
                                  <a:pt x="1158141" y="8344"/>
                                  <a:pt x="1160294" y="7459"/>
                                  <a:pt x="1162320" y="6447"/>
                                </a:cubicBezTo>
                                <a:cubicBezTo>
                                  <a:pt x="1164345" y="5562"/>
                                  <a:pt x="1166245" y="4677"/>
                                  <a:pt x="1168144" y="3919"/>
                                </a:cubicBezTo>
                                <a:cubicBezTo>
                                  <a:pt x="1170043" y="3160"/>
                                  <a:pt x="1171816" y="2276"/>
                                  <a:pt x="1173462" y="1770"/>
                                </a:cubicBezTo>
                                <a:cubicBezTo>
                                  <a:pt x="1175235" y="1138"/>
                                  <a:pt x="1176754" y="759"/>
                                  <a:pt x="1178400" y="379"/>
                                </a:cubicBezTo>
                                <a:cubicBezTo>
                                  <a:pt x="1179920" y="127"/>
                                  <a:pt x="1181312" y="0"/>
                                  <a:pt x="1182705" y="127"/>
                                </a:cubicBezTo>
                                <a:cubicBezTo>
                                  <a:pt x="1184098" y="127"/>
                                  <a:pt x="1185364" y="253"/>
                                  <a:pt x="1186503" y="632"/>
                                </a:cubicBezTo>
                                <a:cubicBezTo>
                                  <a:pt x="1187643" y="1011"/>
                                  <a:pt x="1188783" y="1517"/>
                                  <a:pt x="1189669" y="2276"/>
                                </a:cubicBezTo>
                                <a:cubicBezTo>
                                  <a:pt x="1190682" y="3034"/>
                                  <a:pt x="1191568" y="3919"/>
                                  <a:pt x="1192328" y="4930"/>
                                </a:cubicBezTo>
                                <a:cubicBezTo>
                                  <a:pt x="1193088" y="5942"/>
                                  <a:pt x="1193847" y="7206"/>
                                  <a:pt x="1194480" y="8597"/>
                                </a:cubicBezTo>
                                <a:cubicBezTo>
                                  <a:pt x="1194987" y="9987"/>
                                  <a:pt x="1195493" y="11630"/>
                                  <a:pt x="1195873" y="13274"/>
                                </a:cubicBezTo>
                                <a:cubicBezTo>
                                  <a:pt x="1196253" y="15044"/>
                                  <a:pt x="1196506" y="17067"/>
                                  <a:pt x="1196759" y="19216"/>
                                </a:cubicBezTo>
                                <a:cubicBezTo>
                                  <a:pt x="1196886" y="21238"/>
                                  <a:pt x="1197013" y="23514"/>
                                  <a:pt x="1197013" y="26042"/>
                                </a:cubicBezTo>
                                <a:cubicBezTo>
                                  <a:pt x="1197013" y="28697"/>
                                  <a:pt x="1196886" y="31479"/>
                                  <a:pt x="1196759" y="34765"/>
                                </a:cubicBezTo>
                                <a:cubicBezTo>
                                  <a:pt x="1196506" y="38052"/>
                                  <a:pt x="1196253" y="41845"/>
                                  <a:pt x="1195873" y="45764"/>
                                </a:cubicBezTo>
                                <a:cubicBezTo>
                                  <a:pt x="1195493" y="49809"/>
                                  <a:pt x="1194987" y="54234"/>
                                  <a:pt x="1194480" y="59038"/>
                                </a:cubicBezTo>
                                <a:cubicBezTo>
                                  <a:pt x="1193974" y="63715"/>
                                  <a:pt x="1193214" y="68772"/>
                                  <a:pt x="1192581" y="74208"/>
                                </a:cubicBezTo>
                                <a:cubicBezTo>
                                  <a:pt x="1191821" y="79518"/>
                                  <a:pt x="1190935" y="85207"/>
                                  <a:pt x="1190049" y="91148"/>
                                </a:cubicBezTo>
                                <a:cubicBezTo>
                                  <a:pt x="1189036" y="97090"/>
                                  <a:pt x="1188023" y="103285"/>
                                  <a:pt x="1186883" y="109859"/>
                                </a:cubicBezTo>
                                <a:cubicBezTo>
                                  <a:pt x="1185871" y="116306"/>
                                  <a:pt x="1184604" y="123133"/>
                                  <a:pt x="1183338" y="130086"/>
                                </a:cubicBezTo>
                                <a:cubicBezTo>
                                  <a:pt x="1181945" y="137165"/>
                                  <a:pt x="1180552" y="144371"/>
                                  <a:pt x="1179160" y="151956"/>
                                </a:cubicBezTo>
                                <a:cubicBezTo>
                                  <a:pt x="1177640" y="159415"/>
                                  <a:pt x="1175994" y="167126"/>
                                  <a:pt x="1174348" y="175091"/>
                                </a:cubicBezTo>
                                <a:cubicBezTo>
                                  <a:pt x="1172702" y="183055"/>
                                  <a:pt x="1170930" y="191323"/>
                                  <a:pt x="1169030" y="199743"/>
                                </a:cubicBezTo>
                                <a:cubicBezTo>
                                  <a:pt x="1167131" y="208162"/>
                                  <a:pt x="1165105" y="216797"/>
                                  <a:pt x="1163079" y="225633"/>
                                </a:cubicBezTo>
                                <a:cubicBezTo>
                                  <a:pt x="1160927" y="234470"/>
                                  <a:pt x="1158774" y="243522"/>
                                  <a:pt x="1156495" y="252738"/>
                                </a:cubicBezTo>
                                <a:cubicBezTo>
                                  <a:pt x="1154343" y="261966"/>
                                  <a:pt x="1151937" y="271283"/>
                                  <a:pt x="1149531" y="280980"/>
                                </a:cubicBezTo>
                                <a:cubicBezTo>
                                  <a:pt x="1146999" y="290676"/>
                                  <a:pt x="1144467" y="300575"/>
                                  <a:pt x="1141808" y="310916"/>
                                </a:cubicBezTo>
                                <a:cubicBezTo>
                                  <a:pt x="1139149" y="321257"/>
                                  <a:pt x="1136490" y="331965"/>
                                  <a:pt x="1133704" y="343001"/>
                                </a:cubicBezTo>
                                <a:cubicBezTo>
                                  <a:pt x="1130792" y="354050"/>
                                  <a:pt x="1127880" y="365441"/>
                                  <a:pt x="1124968" y="377160"/>
                                </a:cubicBezTo>
                                <a:cubicBezTo>
                                  <a:pt x="1121929" y="388866"/>
                                  <a:pt x="1118890" y="400927"/>
                                  <a:pt x="1115725" y="413278"/>
                                </a:cubicBezTo>
                                <a:cubicBezTo>
                                  <a:pt x="1112559" y="425616"/>
                                  <a:pt x="1109267" y="438296"/>
                                  <a:pt x="1105975" y="451229"/>
                                </a:cubicBezTo>
                                <a:cubicBezTo>
                                  <a:pt x="1102683" y="464161"/>
                                  <a:pt x="1099391" y="477410"/>
                                  <a:pt x="1095846" y="490887"/>
                                </a:cubicBezTo>
                                <a:cubicBezTo>
                                  <a:pt x="1092427" y="504363"/>
                                  <a:pt x="1089008" y="518130"/>
                                  <a:pt x="1085337" y="532112"/>
                                </a:cubicBezTo>
                                <a:cubicBezTo>
                                  <a:pt x="1081791" y="546094"/>
                                  <a:pt x="1078119" y="560341"/>
                                  <a:pt x="1074447" y="574778"/>
                                </a:cubicBezTo>
                                <a:cubicBezTo>
                                  <a:pt x="1070775" y="589203"/>
                                  <a:pt x="1067104" y="603880"/>
                                  <a:pt x="1063305" y="618735"/>
                                </a:cubicBezTo>
                                <a:cubicBezTo>
                                  <a:pt x="1059507" y="633576"/>
                                  <a:pt x="1055581" y="648645"/>
                                  <a:pt x="1051783" y="663866"/>
                                </a:cubicBezTo>
                                <a:cubicBezTo>
                                  <a:pt x="1047858" y="679087"/>
                                  <a:pt x="1043933" y="697127"/>
                                  <a:pt x="1040007" y="710072"/>
                                </a:cubicBezTo>
                                <a:cubicBezTo>
                                  <a:pt x="1035956" y="723018"/>
                                  <a:pt x="1032031" y="731690"/>
                                  <a:pt x="1027979" y="741538"/>
                                </a:cubicBezTo>
                                <a:cubicBezTo>
                                  <a:pt x="1023927" y="751386"/>
                                  <a:pt x="1019749" y="760236"/>
                                  <a:pt x="1015697" y="769173"/>
                                </a:cubicBezTo>
                                <a:cubicBezTo>
                                  <a:pt x="1011519" y="778124"/>
                                  <a:pt x="1007340" y="786796"/>
                                  <a:pt x="1003162" y="795190"/>
                                </a:cubicBezTo>
                                <a:cubicBezTo>
                                  <a:pt x="998983" y="803572"/>
                                  <a:pt x="994679" y="811688"/>
                                  <a:pt x="990373" y="819514"/>
                                </a:cubicBezTo>
                                <a:cubicBezTo>
                                  <a:pt x="986069" y="827339"/>
                                  <a:pt x="981764" y="834874"/>
                                  <a:pt x="977459" y="842130"/>
                                </a:cubicBezTo>
                                <a:cubicBezTo>
                                  <a:pt x="973027" y="849399"/>
                                  <a:pt x="968722" y="856365"/>
                                  <a:pt x="964291" y="863078"/>
                                </a:cubicBezTo>
                                <a:cubicBezTo>
                                  <a:pt x="959859" y="869778"/>
                                  <a:pt x="955301" y="876213"/>
                                  <a:pt x="950869" y="882382"/>
                                </a:cubicBezTo>
                                <a:cubicBezTo>
                                  <a:pt x="946311" y="888551"/>
                                  <a:pt x="941879" y="894455"/>
                                  <a:pt x="937321" y="900119"/>
                                </a:cubicBezTo>
                                <a:cubicBezTo>
                                  <a:pt x="932763" y="905795"/>
                                  <a:pt x="928078" y="911193"/>
                                  <a:pt x="923520" y="916389"/>
                                </a:cubicBezTo>
                                <a:cubicBezTo>
                                  <a:pt x="918835" y="921585"/>
                                  <a:pt x="914277" y="926540"/>
                                  <a:pt x="909592" y="931281"/>
                                </a:cubicBezTo>
                                <a:cubicBezTo>
                                  <a:pt x="904907" y="936009"/>
                                  <a:pt x="900222" y="940522"/>
                                  <a:pt x="895411" y="944782"/>
                                </a:cubicBezTo>
                                <a:cubicBezTo>
                                  <a:pt x="890726" y="949055"/>
                                  <a:pt x="886041" y="953051"/>
                                  <a:pt x="881230" y="956869"/>
                                </a:cubicBezTo>
                                <a:cubicBezTo>
                                  <a:pt x="876418" y="960699"/>
                                  <a:pt x="871607" y="964289"/>
                                  <a:pt x="866795" y="967728"/>
                                </a:cubicBezTo>
                                <a:cubicBezTo>
                                  <a:pt x="861984" y="971167"/>
                                  <a:pt x="857172" y="974403"/>
                                  <a:pt x="852361" y="977525"/>
                                </a:cubicBezTo>
                                <a:cubicBezTo>
                                  <a:pt x="847550" y="980648"/>
                                  <a:pt x="842612" y="983593"/>
                                  <a:pt x="837800" y="986438"/>
                                </a:cubicBezTo>
                                <a:cubicBezTo>
                                  <a:pt x="832862" y="989295"/>
                                  <a:pt x="828050" y="991988"/>
                                  <a:pt x="823112" y="994617"/>
                                </a:cubicBezTo>
                                <a:cubicBezTo>
                                  <a:pt x="818174" y="997234"/>
                                  <a:pt x="813236" y="999737"/>
                                  <a:pt x="808298" y="1002177"/>
                                </a:cubicBezTo>
                                <a:cubicBezTo>
                                  <a:pt x="803360" y="1004604"/>
                                  <a:pt x="798422" y="1006943"/>
                                  <a:pt x="793484" y="1009231"/>
                                </a:cubicBezTo>
                                <a:cubicBezTo>
                                  <a:pt x="788419" y="1011519"/>
                                  <a:pt x="783481" y="1013719"/>
                                  <a:pt x="778543" y="1015881"/>
                                </a:cubicBezTo>
                                <a:cubicBezTo>
                                  <a:pt x="773479" y="1018043"/>
                                  <a:pt x="768541" y="1020129"/>
                                  <a:pt x="763476" y="1022189"/>
                                </a:cubicBezTo>
                                <a:cubicBezTo>
                                  <a:pt x="758411" y="1024250"/>
                                  <a:pt x="753346" y="1026247"/>
                                  <a:pt x="748408" y="1028220"/>
                                </a:cubicBezTo>
                                <a:cubicBezTo>
                                  <a:pt x="743344" y="1030204"/>
                                  <a:pt x="738279" y="1032151"/>
                                  <a:pt x="733214" y="1034035"/>
                                </a:cubicBezTo>
                                <a:cubicBezTo>
                                  <a:pt x="728150" y="1035918"/>
                                  <a:pt x="723085" y="1037777"/>
                                  <a:pt x="718020" y="1039521"/>
                                </a:cubicBezTo>
                                <a:cubicBezTo>
                                  <a:pt x="712956" y="1041266"/>
                                  <a:pt x="707891" y="1042922"/>
                                  <a:pt x="702826" y="1044502"/>
                                </a:cubicBezTo>
                                <a:cubicBezTo>
                                  <a:pt x="697762" y="1046082"/>
                                  <a:pt x="692697" y="1047574"/>
                                  <a:pt x="687632" y="1049015"/>
                                </a:cubicBezTo>
                                <a:cubicBezTo>
                                  <a:pt x="682567" y="1050444"/>
                                  <a:pt x="677629" y="1051809"/>
                                  <a:pt x="672565" y="1053112"/>
                                </a:cubicBezTo>
                                <a:cubicBezTo>
                                  <a:pt x="667500" y="1054426"/>
                                  <a:pt x="662435" y="1055665"/>
                                  <a:pt x="657371" y="1056854"/>
                                </a:cubicBezTo>
                                <a:cubicBezTo>
                                  <a:pt x="652432" y="1058042"/>
                                  <a:pt x="647368" y="1059179"/>
                                  <a:pt x="642354" y="1060279"/>
                                </a:cubicBezTo>
                                <a:cubicBezTo>
                                  <a:pt x="637340" y="1061366"/>
                                  <a:pt x="632338" y="1062403"/>
                                  <a:pt x="627350" y="1063415"/>
                                </a:cubicBezTo>
                                <a:cubicBezTo>
                                  <a:pt x="622361" y="1064426"/>
                                  <a:pt x="617385" y="1065387"/>
                                  <a:pt x="612409" y="1066335"/>
                                </a:cubicBezTo>
                                <a:cubicBezTo>
                                  <a:pt x="607446" y="1067270"/>
                                  <a:pt x="602482" y="1068168"/>
                                  <a:pt x="597531" y="1069053"/>
                                </a:cubicBezTo>
                                <a:cubicBezTo>
                                  <a:pt x="592593" y="1069925"/>
                                  <a:pt x="587655" y="1070772"/>
                                  <a:pt x="582730" y="1071607"/>
                                </a:cubicBezTo>
                                <a:cubicBezTo>
                                  <a:pt x="577804" y="1072441"/>
                                  <a:pt x="572879" y="1073250"/>
                                  <a:pt x="567979" y="1074034"/>
                                </a:cubicBezTo>
                                <a:cubicBezTo>
                                  <a:pt x="563079" y="1074830"/>
                                  <a:pt x="558192" y="1075602"/>
                                  <a:pt x="553317" y="1076360"/>
                                </a:cubicBezTo>
                                <a:cubicBezTo>
                                  <a:pt x="548429" y="1077106"/>
                                  <a:pt x="543567" y="1077852"/>
                                  <a:pt x="538718" y="1078572"/>
                                </a:cubicBezTo>
                                <a:cubicBezTo>
                                  <a:pt x="533868" y="1079293"/>
                                  <a:pt x="529019" y="1080013"/>
                                  <a:pt x="524195" y="1080709"/>
                                </a:cubicBezTo>
                                <a:cubicBezTo>
                                  <a:pt x="519371" y="1081404"/>
                                  <a:pt x="514572" y="1082087"/>
                                  <a:pt x="509773" y="1082769"/>
                                </a:cubicBezTo>
                                <a:cubicBezTo>
                                  <a:pt x="504987" y="1083440"/>
                                  <a:pt x="500213" y="1084110"/>
                                  <a:pt x="495453" y="1084767"/>
                                </a:cubicBezTo>
                                <a:cubicBezTo>
                                  <a:pt x="490705" y="1085424"/>
                                  <a:pt x="485969" y="1086069"/>
                                  <a:pt x="481246" y="1086714"/>
                                </a:cubicBezTo>
                                <a:cubicBezTo>
                                  <a:pt x="476523" y="1087358"/>
                                  <a:pt x="471826" y="1087990"/>
                                  <a:pt x="467154" y="1088623"/>
                                </a:cubicBezTo>
                                <a:cubicBezTo>
                                  <a:pt x="462469" y="1089255"/>
                                  <a:pt x="457822" y="1089887"/>
                                  <a:pt x="453175" y="1090519"/>
                                </a:cubicBezTo>
                                <a:cubicBezTo>
                                  <a:pt x="448541" y="1091138"/>
                                  <a:pt x="443920" y="1091770"/>
                                  <a:pt x="439323" y="1092403"/>
                                </a:cubicBezTo>
                                <a:cubicBezTo>
                                  <a:pt x="434727" y="1093035"/>
                                  <a:pt x="430156" y="1093654"/>
                                  <a:pt x="425598" y="1094299"/>
                                </a:cubicBezTo>
                                <a:cubicBezTo>
                                  <a:pt x="421040" y="1094943"/>
                                  <a:pt x="416507" y="1095588"/>
                                  <a:pt x="411987" y="1096246"/>
                                </a:cubicBezTo>
                                <a:cubicBezTo>
                                  <a:pt x="407466" y="1096903"/>
                                  <a:pt x="402972" y="1097560"/>
                                  <a:pt x="398502" y="1098243"/>
                                </a:cubicBezTo>
                                <a:cubicBezTo>
                                  <a:pt x="394020" y="1098913"/>
                                  <a:pt x="389563" y="1099596"/>
                                  <a:pt x="385131" y="1100304"/>
                                </a:cubicBezTo>
                                <a:cubicBezTo>
                                  <a:pt x="380687" y="1100999"/>
                                  <a:pt x="376268" y="1101720"/>
                                  <a:pt x="371874" y="1102440"/>
                                </a:cubicBezTo>
                                <a:cubicBezTo>
                                  <a:pt x="367481" y="1103161"/>
                                  <a:pt x="363113" y="1103907"/>
                                  <a:pt x="358757" y="1104653"/>
                                </a:cubicBezTo>
                                <a:cubicBezTo>
                                  <a:pt x="354414" y="1105399"/>
                                  <a:pt x="350083" y="1106157"/>
                                  <a:pt x="345779" y="1106928"/>
                                </a:cubicBezTo>
                                <a:cubicBezTo>
                                  <a:pt x="341474" y="1107699"/>
                                  <a:pt x="337194" y="1108483"/>
                                  <a:pt x="332940" y="1109279"/>
                                </a:cubicBezTo>
                                <a:cubicBezTo>
                                  <a:pt x="328685" y="1110064"/>
                                  <a:pt x="324456" y="1110860"/>
                                  <a:pt x="320253" y="1111656"/>
                                </a:cubicBezTo>
                                <a:cubicBezTo>
                                  <a:pt x="316062" y="1112453"/>
                                  <a:pt x="311883" y="1113262"/>
                                  <a:pt x="307730" y="1114071"/>
                                </a:cubicBezTo>
                                <a:cubicBezTo>
                                  <a:pt x="303590" y="1114880"/>
                                  <a:pt x="299475" y="1115689"/>
                                  <a:pt x="295385" y="1116486"/>
                                </a:cubicBezTo>
                                <a:cubicBezTo>
                                  <a:pt x="291295" y="1117294"/>
                                  <a:pt x="287244" y="1118104"/>
                                  <a:pt x="283217" y="1118900"/>
                                </a:cubicBezTo>
                                <a:cubicBezTo>
                                  <a:pt x="279191" y="1119697"/>
                                  <a:pt x="275202" y="1120493"/>
                                  <a:pt x="271239" y="1121277"/>
                                </a:cubicBezTo>
                                <a:cubicBezTo>
                                  <a:pt x="267289" y="1122060"/>
                                  <a:pt x="263364" y="1122845"/>
                                  <a:pt x="259489" y="1123615"/>
                                </a:cubicBezTo>
                                <a:cubicBezTo>
                                  <a:pt x="255602" y="1124374"/>
                                  <a:pt x="251753" y="1125133"/>
                                  <a:pt x="247954" y="1125866"/>
                                </a:cubicBezTo>
                                <a:cubicBezTo>
                                  <a:pt x="244156" y="1126599"/>
                                  <a:pt x="240383" y="1127332"/>
                                  <a:pt x="236673" y="1128028"/>
                                </a:cubicBezTo>
                                <a:cubicBezTo>
                                  <a:pt x="232950" y="1128723"/>
                                  <a:pt x="229278" y="1129418"/>
                                  <a:pt x="225657" y="1130063"/>
                                </a:cubicBezTo>
                                <a:cubicBezTo>
                                  <a:pt x="222036" y="1130720"/>
                                  <a:pt x="218452" y="1131353"/>
                                  <a:pt x="214932" y="1131959"/>
                                </a:cubicBezTo>
                                <a:cubicBezTo>
                                  <a:pt x="211412" y="1132553"/>
                                  <a:pt x="207931" y="1133135"/>
                                  <a:pt x="204512" y="1133666"/>
                                </a:cubicBezTo>
                                <a:cubicBezTo>
                                  <a:pt x="201093" y="1134209"/>
                                  <a:pt x="197738" y="1134715"/>
                                  <a:pt x="194433" y="1135196"/>
                                </a:cubicBezTo>
                                <a:cubicBezTo>
                                  <a:pt x="191116" y="1135663"/>
                                  <a:pt x="187874" y="1136106"/>
                                  <a:pt x="184684" y="1136510"/>
                                </a:cubicBezTo>
                                <a:cubicBezTo>
                                  <a:pt x="181493" y="1136902"/>
                                  <a:pt x="178365" y="1137269"/>
                                  <a:pt x="175289" y="1137585"/>
                                </a:cubicBezTo>
                                <a:cubicBezTo>
                                  <a:pt x="172225" y="1137914"/>
                                  <a:pt x="169211" y="1138192"/>
                                  <a:pt x="166274" y="1138432"/>
                                </a:cubicBezTo>
                                <a:cubicBezTo>
                                  <a:pt x="163323" y="1138672"/>
                                  <a:pt x="160437" y="1138862"/>
                                  <a:pt x="157626" y="1139013"/>
                                </a:cubicBezTo>
                                <a:cubicBezTo>
                                  <a:pt x="154802" y="1139165"/>
                                  <a:pt x="152042" y="1139279"/>
                                  <a:pt x="149358" y="1139342"/>
                                </a:cubicBezTo>
                                <a:cubicBezTo>
                                  <a:pt x="146661" y="1139406"/>
                                  <a:pt x="144039" y="1139418"/>
                                  <a:pt x="141482" y="1139393"/>
                                </a:cubicBezTo>
                                <a:cubicBezTo>
                                  <a:pt x="138911" y="1139355"/>
                                  <a:pt x="136417" y="1139279"/>
                                  <a:pt x="133986" y="1139165"/>
                                </a:cubicBezTo>
                                <a:cubicBezTo>
                                  <a:pt x="131555" y="1139039"/>
                                  <a:pt x="129200" y="1138875"/>
                                  <a:pt x="126896" y="1138659"/>
                                </a:cubicBezTo>
                                <a:cubicBezTo>
                                  <a:pt x="124591" y="1138444"/>
                                  <a:pt x="122363" y="1138192"/>
                                  <a:pt x="120198" y="1137888"/>
                                </a:cubicBezTo>
                                <a:cubicBezTo>
                                  <a:pt x="118020" y="1137585"/>
                                  <a:pt x="115918" y="1137231"/>
                                  <a:pt x="113879" y="1136839"/>
                                </a:cubicBezTo>
                                <a:cubicBezTo>
                                  <a:pt x="111828" y="1136447"/>
                                  <a:pt x="109853" y="1136017"/>
                                  <a:pt x="107928" y="1135537"/>
                                </a:cubicBezTo>
                                <a:cubicBezTo>
                                  <a:pt x="106004" y="1135057"/>
                                  <a:pt x="104155" y="1134538"/>
                                  <a:pt x="102345" y="1133982"/>
                                </a:cubicBezTo>
                                <a:cubicBezTo>
                                  <a:pt x="100547" y="1133426"/>
                                  <a:pt x="98799" y="1132819"/>
                                  <a:pt x="97115" y="1132187"/>
                                </a:cubicBezTo>
                                <a:cubicBezTo>
                                  <a:pt x="95419" y="1131567"/>
                                  <a:pt x="93785" y="1130897"/>
                                  <a:pt x="92203" y="1130202"/>
                                </a:cubicBezTo>
                                <a:cubicBezTo>
                                  <a:pt x="90620" y="1129519"/>
                                  <a:pt x="89088" y="1128786"/>
                                  <a:pt x="87594" y="1128053"/>
                                </a:cubicBezTo>
                                <a:cubicBezTo>
                                  <a:pt x="86100" y="1127319"/>
                                  <a:pt x="84643" y="1126549"/>
                                  <a:pt x="83238" y="1125790"/>
                                </a:cubicBezTo>
                                <a:cubicBezTo>
                                  <a:pt x="81820" y="1125019"/>
                                  <a:pt x="80452" y="1124235"/>
                                  <a:pt x="79123" y="1123451"/>
                                </a:cubicBezTo>
                                <a:cubicBezTo>
                                  <a:pt x="77781" y="1122680"/>
                                  <a:pt x="76477" y="1121884"/>
                                  <a:pt x="75198" y="1121112"/>
                                </a:cubicBezTo>
                                <a:cubicBezTo>
                                  <a:pt x="73919" y="1120341"/>
                                  <a:pt x="72678" y="1119570"/>
                                  <a:pt x="71463" y="1118824"/>
                                </a:cubicBezTo>
                                <a:cubicBezTo>
                                  <a:pt x="70234" y="1118066"/>
                                  <a:pt x="69044" y="1117320"/>
                                  <a:pt x="67867" y="1116612"/>
                                </a:cubicBezTo>
                                <a:cubicBezTo>
                                  <a:pt x="66689" y="1115891"/>
                                  <a:pt x="65537" y="1115196"/>
                                  <a:pt x="64397" y="1114526"/>
                                </a:cubicBezTo>
                                <a:cubicBezTo>
                                  <a:pt x="63271" y="1113856"/>
                                  <a:pt x="62156" y="1113199"/>
                                  <a:pt x="61055" y="1112579"/>
                                </a:cubicBezTo>
                                <a:cubicBezTo>
                                  <a:pt x="59953" y="1111960"/>
                                  <a:pt x="58877" y="1111365"/>
                                  <a:pt x="57813" y="1110796"/>
                                </a:cubicBezTo>
                                <a:cubicBezTo>
                                  <a:pt x="56750" y="1110240"/>
                                  <a:pt x="55712" y="1109697"/>
                                  <a:pt x="54673" y="1109178"/>
                                </a:cubicBezTo>
                                <a:cubicBezTo>
                                  <a:pt x="53648" y="1108660"/>
                                  <a:pt x="52622" y="1108180"/>
                                  <a:pt x="51622" y="1107699"/>
                                </a:cubicBezTo>
                                <a:cubicBezTo>
                                  <a:pt x="50622" y="1107232"/>
                                  <a:pt x="49647" y="1106789"/>
                                  <a:pt x="48672" y="1106359"/>
                                </a:cubicBezTo>
                                <a:cubicBezTo>
                                  <a:pt x="47709" y="1105929"/>
                                  <a:pt x="46772" y="1105525"/>
                                  <a:pt x="45835" y="1105120"/>
                                </a:cubicBezTo>
                                <a:cubicBezTo>
                                  <a:pt x="44911" y="1104729"/>
                                  <a:pt x="43999" y="1104337"/>
                                  <a:pt x="43113" y="1103957"/>
                                </a:cubicBezTo>
                                <a:cubicBezTo>
                                  <a:pt x="42227" y="1103578"/>
                                  <a:pt x="41353" y="1103212"/>
                                  <a:pt x="40505" y="1102845"/>
                                </a:cubicBezTo>
                                <a:cubicBezTo>
                                  <a:pt x="39669" y="1102466"/>
                                  <a:pt x="38846" y="1102099"/>
                                  <a:pt x="38048" y="1101720"/>
                                </a:cubicBezTo>
                                <a:cubicBezTo>
                                  <a:pt x="37251" y="1101328"/>
                                  <a:pt x="36478" y="1100949"/>
                                  <a:pt x="35744" y="1100544"/>
                                </a:cubicBezTo>
                                <a:cubicBezTo>
                                  <a:pt x="35010" y="1100139"/>
                                  <a:pt x="34300" y="1099722"/>
                                  <a:pt x="33617" y="1099280"/>
                                </a:cubicBezTo>
                                <a:cubicBezTo>
                                  <a:pt x="32946" y="1098837"/>
                                  <a:pt x="32300" y="1098382"/>
                                  <a:pt x="31692" y="1097889"/>
                                </a:cubicBezTo>
                                <a:cubicBezTo>
                                  <a:pt x="31085" y="1097384"/>
                                  <a:pt x="30502" y="1096865"/>
                                  <a:pt x="29970" y="1096297"/>
                                </a:cubicBezTo>
                                <a:cubicBezTo>
                                  <a:pt x="29439" y="1095728"/>
                                  <a:pt x="28932" y="1095133"/>
                                  <a:pt x="28489" y="1094488"/>
                                </a:cubicBezTo>
                                <a:cubicBezTo>
                                  <a:pt x="28033" y="1093831"/>
                                  <a:pt x="27628" y="1093136"/>
                                  <a:pt x="27261" y="1092390"/>
                                </a:cubicBezTo>
                                <a:cubicBezTo>
                                  <a:pt x="26894" y="1091644"/>
                                  <a:pt x="26564" y="1090848"/>
                                  <a:pt x="26298" y="1089988"/>
                                </a:cubicBezTo>
                                <a:cubicBezTo>
                                  <a:pt x="26020" y="1089128"/>
                                  <a:pt x="25792" y="1088218"/>
                                  <a:pt x="25615" y="1087232"/>
                                </a:cubicBezTo>
                                <a:cubicBezTo>
                                  <a:pt x="25425" y="1086246"/>
                                  <a:pt x="25298" y="1085209"/>
                                  <a:pt x="25222" y="1084097"/>
                                </a:cubicBezTo>
                                <a:cubicBezTo>
                                  <a:pt x="25134" y="1082985"/>
                                  <a:pt x="25108" y="1081834"/>
                                  <a:pt x="25121" y="1080532"/>
                                </a:cubicBezTo>
                                <a:cubicBezTo>
                                  <a:pt x="25146" y="1079243"/>
                                  <a:pt x="25222" y="1077864"/>
                                  <a:pt x="25349" y="1076347"/>
                                </a:cubicBezTo>
                                <a:cubicBezTo>
                                  <a:pt x="25475" y="1074830"/>
                                  <a:pt x="25653" y="1073199"/>
                                  <a:pt x="25881" y="1071442"/>
                                </a:cubicBezTo>
                                <a:cubicBezTo>
                                  <a:pt x="26121" y="1069685"/>
                                  <a:pt x="26400" y="1067814"/>
                                  <a:pt x="26742" y="1065829"/>
                                </a:cubicBezTo>
                                <a:cubicBezTo>
                                  <a:pt x="27083" y="1063832"/>
                                  <a:pt x="27476" y="1061721"/>
                                  <a:pt x="27919" y="1059496"/>
                                </a:cubicBezTo>
                                <a:cubicBezTo>
                                  <a:pt x="28362" y="1057258"/>
                                  <a:pt x="28856" y="1054919"/>
                                  <a:pt x="29413" y="1052441"/>
                                </a:cubicBezTo>
                                <a:cubicBezTo>
                                  <a:pt x="29970" y="1049976"/>
                                  <a:pt x="30565" y="1047385"/>
                                  <a:pt x="31224" y="1044679"/>
                                </a:cubicBezTo>
                                <a:cubicBezTo>
                                  <a:pt x="31882" y="1041961"/>
                                  <a:pt x="32591" y="1039180"/>
                                  <a:pt x="33364" y="1036159"/>
                                </a:cubicBezTo>
                                <a:cubicBezTo>
                                  <a:pt x="34123" y="1033137"/>
                                  <a:pt x="34934" y="1029964"/>
                                  <a:pt x="35807" y="1026551"/>
                                </a:cubicBezTo>
                                <a:cubicBezTo>
                                  <a:pt x="36681" y="1023137"/>
                                  <a:pt x="37605" y="1019522"/>
                                  <a:pt x="38580" y="1015704"/>
                                </a:cubicBezTo>
                                <a:cubicBezTo>
                                  <a:pt x="39555" y="1011886"/>
                                  <a:pt x="40581" y="1007853"/>
                                  <a:pt x="41657" y="1003631"/>
                                </a:cubicBezTo>
                                <a:cubicBezTo>
                                  <a:pt x="42733" y="999409"/>
                                  <a:pt x="43873" y="994984"/>
                                  <a:pt x="45050" y="990370"/>
                                </a:cubicBezTo>
                                <a:cubicBezTo>
                                  <a:pt x="46228" y="985768"/>
                                  <a:pt x="47456" y="980951"/>
                                  <a:pt x="48722" y="975970"/>
                                </a:cubicBezTo>
                                <a:cubicBezTo>
                                  <a:pt x="49988" y="971002"/>
                                  <a:pt x="51305" y="965832"/>
                                  <a:pt x="52660" y="960509"/>
                                </a:cubicBezTo>
                                <a:cubicBezTo>
                                  <a:pt x="54028" y="955187"/>
                                  <a:pt x="55433" y="949675"/>
                                  <a:pt x="56876" y="944037"/>
                                </a:cubicBezTo>
                                <a:cubicBezTo>
                                  <a:pt x="58307" y="938386"/>
                                  <a:pt x="59789" y="932570"/>
                                  <a:pt x="61308" y="926641"/>
                                </a:cubicBezTo>
                                <a:cubicBezTo>
                                  <a:pt x="62827" y="920700"/>
                                  <a:pt x="64385" y="914594"/>
                                  <a:pt x="65967" y="908399"/>
                                </a:cubicBezTo>
                                <a:cubicBezTo>
                                  <a:pt x="67550" y="902192"/>
                                  <a:pt x="69171" y="895833"/>
                                  <a:pt x="70817" y="889386"/>
                                </a:cubicBezTo>
                                <a:cubicBezTo>
                                  <a:pt x="72463" y="882951"/>
                                  <a:pt x="74134" y="876377"/>
                                  <a:pt x="75831" y="869727"/>
                                </a:cubicBezTo>
                                <a:cubicBezTo>
                                  <a:pt x="77528" y="863078"/>
                                  <a:pt x="79262" y="856314"/>
                                  <a:pt x="80997" y="849488"/>
                                </a:cubicBezTo>
                                <a:cubicBezTo>
                                  <a:pt x="82744" y="842661"/>
                                  <a:pt x="84504" y="835746"/>
                                  <a:pt x="86290" y="828767"/>
                                </a:cubicBezTo>
                                <a:cubicBezTo>
                                  <a:pt x="88062" y="821802"/>
                                  <a:pt x="89860" y="814748"/>
                                  <a:pt x="91671" y="807656"/>
                                </a:cubicBezTo>
                                <a:cubicBezTo>
                                  <a:pt x="93481" y="800563"/>
                                  <a:pt x="95305" y="793408"/>
                                  <a:pt x="97141" y="786215"/>
                                </a:cubicBezTo>
                                <a:cubicBezTo>
                                  <a:pt x="98977" y="779022"/>
                                  <a:pt x="100825" y="771790"/>
                                  <a:pt x="102687" y="764509"/>
                                </a:cubicBezTo>
                                <a:cubicBezTo>
                                  <a:pt x="104548" y="757240"/>
                                  <a:pt x="106409" y="749932"/>
                                  <a:pt x="108283" y="742587"/>
                                </a:cubicBezTo>
                                <a:cubicBezTo>
                                  <a:pt x="110157" y="735255"/>
                                  <a:pt x="112031" y="727885"/>
                                  <a:pt x="113917" y="720489"/>
                                </a:cubicBezTo>
                                <a:cubicBezTo>
                                  <a:pt x="115804" y="713107"/>
                                  <a:pt x="117703" y="705686"/>
                                  <a:pt x="119603" y="698252"/>
                                </a:cubicBezTo>
                                <a:cubicBezTo>
                                  <a:pt x="121502" y="690806"/>
                                  <a:pt x="123401" y="683347"/>
                                  <a:pt x="125313" y="675876"/>
                                </a:cubicBezTo>
                                <a:cubicBezTo>
                                  <a:pt x="127212" y="668392"/>
                                  <a:pt x="129124" y="660908"/>
                                  <a:pt x="131049" y="653386"/>
                                </a:cubicBezTo>
                                <a:cubicBezTo>
                                  <a:pt x="132961" y="645877"/>
                                  <a:pt x="134885" y="638342"/>
                                  <a:pt x="136810" y="630795"/>
                                </a:cubicBezTo>
                                <a:cubicBezTo>
                                  <a:pt x="138734" y="623248"/>
                                  <a:pt x="140671" y="615662"/>
                                  <a:pt x="142609" y="608090"/>
                                </a:cubicBezTo>
                                <a:cubicBezTo>
                                  <a:pt x="144546" y="600517"/>
                                  <a:pt x="146483" y="591820"/>
                                  <a:pt x="148433" y="585360"/>
                                </a:cubicBezTo>
                                <a:cubicBezTo>
                                  <a:pt x="150383" y="578900"/>
                                  <a:pt x="152333" y="574601"/>
                                  <a:pt x="154283" y="569330"/>
                                </a:cubicBezTo>
                                <a:cubicBezTo>
                                  <a:pt x="156246" y="564058"/>
                                  <a:pt x="158208" y="558862"/>
                                  <a:pt x="160183" y="553730"/>
                                </a:cubicBezTo>
                                <a:cubicBezTo>
                                  <a:pt x="162159" y="548597"/>
                                  <a:pt x="164134" y="543528"/>
                                  <a:pt x="166122" y="538547"/>
                                </a:cubicBezTo>
                                <a:cubicBezTo>
                                  <a:pt x="168122" y="533553"/>
                                  <a:pt x="170110" y="528635"/>
                                  <a:pt x="172136" y="523781"/>
                                </a:cubicBezTo>
                                <a:cubicBezTo>
                                  <a:pt x="174149" y="518939"/>
                                  <a:pt x="176162" y="514160"/>
                                  <a:pt x="178201" y="509470"/>
                                </a:cubicBezTo>
                                <a:cubicBezTo>
                                  <a:pt x="180239" y="504767"/>
                                  <a:pt x="182291" y="500141"/>
                                  <a:pt x="184354" y="495589"/>
                                </a:cubicBezTo>
                                <a:cubicBezTo>
                                  <a:pt x="186418" y="491038"/>
                                  <a:pt x="188495" y="486576"/>
                                  <a:pt x="190584" y="482176"/>
                                </a:cubicBezTo>
                                <a:cubicBezTo>
                                  <a:pt x="192673" y="477789"/>
                                  <a:pt x="194775" y="473466"/>
                                  <a:pt x="196902" y="469231"/>
                                </a:cubicBezTo>
                                <a:cubicBezTo>
                                  <a:pt x="199017" y="465009"/>
                                  <a:pt x="201144" y="460849"/>
                                  <a:pt x="203296" y="456779"/>
                                </a:cubicBezTo>
                                <a:cubicBezTo>
                                  <a:pt x="205449" y="452708"/>
                                  <a:pt x="207601" y="448713"/>
                                  <a:pt x="209779" y="444819"/>
                                </a:cubicBezTo>
                                <a:cubicBezTo>
                                  <a:pt x="211957" y="440913"/>
                                  <a:pt x="214148" y="437082"/>
                                  <a:pt x="216351" y="433353"/>
                                </a:cubicBezTo>
                                <a:cubicBezTo>
                                  <a:pt x="218554" y="429611"/>
                                  <a:pt x="220770" y="425970"/>
                                  <a:pt x="222998" y="422405"/>
                                </a:cubicBezTo>
                                <a:cubicBezTo>
                                  <a:pt x="225226" y="418840"/>
                                  <a:pt x="227468" y="415364"/>
                                  <a:pt x="229721" y="411963"/>
                                </a:cubicBezTo>
                                <a:cubicBezTo>
                                  <a:pt x="231962" y="408575"/>
                                  <a:pt x="234229" y="405263"/>
                                  <a:pt x="236508" y="402039"/>
                                </a:cubicBezTo>
                                <a:cubicBezTo>
                                  <a:pt x="238787" y="398815"/>
                                  <a:pt x="241066" y="395680"/>
                                  <a:pt x="243371" y="392621"/>
                                </a:cubicBezTo>
                                <a:cubicBezTo>
                                  <a:pt x="245663" y="389549"/>
                                  <a:pt x="247967" y="386578"/>
                                  <a:pt x="250284" y="383683"/>
                                </a:cubicBezTo>
                                <a:cubicBezTo>
                                  <a:pt x="252601" y="380788"/>
                                  <a:pt x="254931" y="377969"/>
                                  <a:pt x="257261" y="375225"/>
                                </a:cubicBezTo>
                                <a:cubicBezTo>
                                  <a:pt x="259603" y="372482"/>
                                  <a:pt x="261945" y="369814"/>
                                  <a:pt x="264301" y="367223"/>
                                </a:cubicBezTo>
                                <a:cubicBezTo>
                                  <a:pt x="266656" y="364631"/>
                                  <a:pt x="269011" y="362116"/>
                                  <a:pt x="271391" y="359663"/>
                                </a:cubicBezTo>
                                <a:cubicBezTo>
                                  <a:pt x="273759" y="357198"/>
                                  <a:pt x="276139" y="354821"/>
                                  <a:pt x="278520" y="352508"/>
                                </a:cubicBezTo>
                                <a:cubicBezTo>
                                  <a:pt x="280900" y="350182"/>
                                  <a:pt x="283306" y="347931"/>
                                  <a:pt x="285699" y="345744"/>
                                </a:cubicBezTo>
                                <a:cubicBezTo>
                                  <a:pt x="288105" y="343545"/>
                                  <a:pt x="290510" y="341421"/>
                                  <a:pt x="292916" y="339348"/>
                                </a:cubicBezTo>
                                <a:cubicBezTo>
                                  <a:pt x="295335" y="337274"/>
                                  <a:pt x="297753" y="335264"/>
                                  <a:pt x="300171" y="333305"/>
                                </a:cubicBezTo>
                                <a:cubicBezTo>
                                  <a:pt x="302589" y="331345"/>
                                  <a:pt x="305021" y="329449"/>
                                  <a:pt x="307452" y="327591"/>
                                </a:cubicBezTo>
                                <a:cubicBezTo>
                                  <a:pt x="309883" y="325732"/>
                                  <a:pt x="312314" y="323937"/>
                                  <a:pt x="314745" y="322180"/>
                                </a:cubicBezTo>
                                <a:cubicBezTo>
                                  <a:pt x="317176" y="320423"/>
                                  <a:pt x="319607" y="318716"/>
                                  <a:pt x="322051" y="317060"/>
                                </a:cubicBezTo>
                                <a:cubicBezTo>
                                  <a:pt x="324482" y="315391"/>
                                  <a:pt x="326913" y="313786"/>
                                  <a:pt x="329344" y="312205"/>
                                </a:cubicBezTo>
                                <a:cubicBezTo>
                                  <a:pt x="331775" y="310625"/>
                                  <a:pt x="334206" y="309095"/>
                                  <a:pt x="336637" y="307604"/>
                                </a:cubicBezTo>
                                <a:cubicBezTo>
                                  <a:pt x="339055" y="306112"/>
                                  <a:pt x="341474" y="304658"/>
                                  <a:pt x="343892" y="303242"/>
                                </a:cubicBezTo>
                                <a:cubicBezTo>
                                  <a:pt x="346310" y="301814"/>
                                  <a:pt x="348716" y="300436"/>
                                  <a:pt x="351122" y="299096"/>
                                </a:cubicBezTo>
                                <a:cubicBezTo>
                                  <a:pt x="353515" y="297743"/>
                                  <a:pt x="355921" y="296428"/>
                                  <a:pt x="358301" y="295139"/>
                                </a:cubicBezTo>
                                <a:cubicBezTo>
                                  <a:pt x="360681" y="293862"/>
                                  <a:pt x="363062" y="292610"/>
                                  <a:pt x="365430" y="291384"/>
                                </a:cubicBezTo>
                                <a:cubicBezTo>
                                  <a:pt x="367797" y="290158"/>
                                  <a:pt x="370165" y="288969"/>
                                  <a:pt x="372508" y="287794"/>
                                </a:cubicBezTo>
                                <a:cubicBezTo>
                                  <a:pt x="374850" y="286631"/>
                                  <a:pt x="377192" y="285480"/>
                                  <a:pt x="379522" y="284368"/>
                                </a:cubicBezTo>
                                <a:cubicBezTo>
                                  <a:pt x="381839" y="283243"/>
                                  <a:pt x="384156" y="282155"/>
                                  <a:pt x="386448" y="281081"/>
                                </a:cubicBezTo>
                                <a:cubicBezTo>
                                  <a:pt x="388752" y="280019"/>
                                  <a:pt x="391032" y="278970"/>
                                  <a:pt x="393298" y="277946"/>
                                </a:cubicBezTo>
                                <a:cubicBezTo>
                                  <a:pt x="395564" y="276922"/>
                                  <a:pt x="397806" y="275923"/>
                                  <a:pt x="400034" y="274937"/>
                                </a:cubicBezTo>
                                <a:cubicBezTo>
                                  <a:pt x="402262" y="273964"/>
                                  <a:pt x="404478" y="273003"/>
                                  <a:pt x="406656" y="272067"/>
                                </a:cubicBezTo>
                                <a:cubicBezTo>
                                  <a:pt x="408834" y="271144"/>
                                  <a:pt x="410999" y="270234"/>
                                  <a:pt x="413126" y="269362"/>
                                </a:cubicBezTo>
                                <a:cubicBezTo>
                                  <a:pt x="415254" y="268502"/>
                                  <a:pt x="417368" y="267655"/>
                                  <a:pt x="419432" y="266846"/>
                                </a:cubicBezTo>
                                <a:cubicBezTo>
                                  <a:pt x="421508" y="266024"/>
                                  <a:pt x="423547" y="265241"/>
                                  <a:pt x="425560" y="264495"/>
                                </a:cubicBezTo>
                                <a:cubicBezTo>
                                  <a:pt x="427573" y="263736"/>
                                  <a:pt x="429548" y="263016"/>
                                  <a:pt x="431486" y="262320"/>
                                </a:cubicBezTo>
                                <a:cubicBezTo>
                                  <a:pt x="433423" y="261612"/>
                                  <a:pt x="435335" y="260955"/>
                                  <a:pt x="437196" y="260310"/>
                                </a:cubicBezTo>
                                <a:cubicBezTo>
                                  <a:pt x="439058" y="259678"/>
                                  <a:pt x="440893" y="259071"/>
                                  <a:pt x="442679" y="258502"/>
                                </a:cubicBezTo>
                                <a:cubicBezTo>
                                  <a:pt x="444477" y="257921"/>
                                  <a:pt x="446224" y="257377"/>
                                  <a:pt x="447933" y="256859"/>
                                </a:cubicBezTo>
                                <a:cubicBezTo>
                                  <a:pt x="449643" y="256341"/>
                                  <a:pt x="451314" y="255860"/>
                                  <a:pt x="452947" y="255405"/>
                                </a:cubicBezTo>
                                <a:cubicBezTo>
                                  <a:pt x="454581" y="254950"/>
                                  <a:pt x="456176" y="254533"/>
                                  <a:pt x="457734" y="254141"/>
                                </a:cubicBezTo>
                                <a:cubicBezTo>
                                  <a:pt x="459291" y="253749"/>
                                  <a:pt x="460810" y="253395"/>
                                  <a:pt x="462279" y="253066"/>
                                </a:cubicBezTo>
                                <a:cubicBezTo>
                                  <a:pt x="463760" y="252738"/>
                                  <a:pt x="465204" y="252447"/>
                                  <a:pt x="466609" y="252181"/>
                                </a:cubicBezTo>
                                <a:cubicBezTo>
                                  <a:pt x="468015" y="251916"/>
                                  <a:pt x="469382" y="251688"/>
                                  <a:pt x="470712" y="251486"/>
                                </a:cubicBezTo>
                                <a:cubicBezTo>
                                  <a:pt x="472054" y="251284"/>
                                  <a:pt x="473358" y="251107"/>
                                  <a:pt x="474624" y="250968"/>
                                </a:cubicBezTo>
                                <a:cubicBezTo>
                                  <a:pt x="475903" y="250829"/>
                                  <a:pt x="477144" y="250715"/>
                                  <a:pt x="478372" y="250626"/>
                                </a:cubicBezTo>
                                <a:cubicBezTo>
                                  <a:pt x="479588" y="250538"/>
                                  <a:pt x="480778" y="250475"/>
                                  <a:pt x="481955" y="250449"/>
                                </a:cubicBezTo>
                                <a:cubicBezTo>
                                  <a:pt x="483133" y="250411"/>
                                  <a:pt x="484285" y="250399"/>
                                  <a:pt x="485425" y="250399"/>
                                </a:cubicBezTo>
                                <a:cubicBezTo>
                                  <a:pt x="486564" y="250411"/>
                                  <a:pt x="487691" y="250449"/>
                                  <a:pt x="488805" y="250487"/>
                                </a:cubicBezTo>
                                <a:cubicBezTo>
                                  <a:pt x="489920" y="250538"/>
                                  <a:pt x="491009" y="250601"/>
                                  <a:pt x="492110" y="250690"/>
                                </a:cubicBezTo>
                                <a:cubicBezTo>
                                  <a:pt x="493199" y="250766"/>
                                  <a:pt x="494275" y="250867"/>
                                  <a:pt x="495351" y="250980"/>
                                </a:cubicBezTo>
                                <a:cubicBezTo>
                                  <a:pt x="496428" y="251094"/>
                                  <a:pt x="497491" y="251221"/>
                                  <a:pt x="498555" y="251360"/>
                                </a:cubicBezTo>
                                <a:cubicBezTo>
                                  <a:pt x="499606" y="251499"/>
                                  <a:pt x="500657" y="251650"/>
                                  <a:pt x="501708" y="251815"/>
                                </a:cubicBezTo>
                                <a:cubicBezTo>
                                  <a:pt x="502759" y="251979"/>
                                  <a:pt x="503797" y="252156"/>
                                  <a:pt x="504835" y="252346"/>
                                </a:cubicBezTo>
                                <a:cubicBezTo>
                                  <a:pt x="505861" y="252536"/>
                                  <a:pt x="506886" y="252738"/>
                                  <a:pt x="507912" y="252953"/>
                                </a:cubicBezTo>
                                <a:cubicBezTo>
                                  <a:pt x="508925" y="253168"/>
                                  <a:pt x="509938" y="253408"/>
                                  <a:pt x="510951" y="253648"/>
                                </a:cubicBezTo>
                                <a:cubicBezTo>
                                  <a:pt x="511951" y="253901"/>
                                  <a:pt x="512938" y="254166"/>
                                  <a:pt x="513926" y="254444"/>
                                </a:cubicBezTo>
                                <a:cubicBezTo>
                                  <a:pt x="514914" y="254735"/>
                                  <a:pt x="515889" y="255039"/>
                                  <a:pt x="516851" y="255355"/>
                                </a:cubicBezTo>
                                <a:cubicBezTo>
                                  <a:pt x="517813" y="255683"/>
                                  <a:pt x="518763" y="256024"/>
                                  <a:pt x="519713" y="256404"/>
                                </a:cubicBezTo>
                                <a:cubicBezTo>
                                  <a:pt x="520649" y="256771"/>
                                  <a:pt x="521587" y="257162"/>
                                  <a:pt x="522498" y="257579"/>
                                </a:cubicBezTo>
                                <a:cubicBezTo>
                                  <a:pt x="523410" y="257997"/>
                                  <a:pt x="524309" y="258439"/>
                                  <a:pt x="525195" y="258920"/>
                                </a:cubicBezTo>
                                <a:cubicBezTo>
                                  <a:pt x="526081" y="259400"/>
                                  <a:pt x="526955" y="259893"/>
                                  <a:pt x="527816" y="260424"/>
                                </a:cubicBezTo>
                                <a:cubicBezTo>
                                  <a:pt x="528677" y="260955"/>
                                  <a:pt x="529513" y="261524"/>
                                  <a:pt x="530336" y="262118"/>
                                </a:cubicBezTo>
                                <a:cubicBezTo>
                                  <a:pt x="531159" y="262712"/>
                                  <a:pt x="531957" y="263344"/>
                                  <a:pt x="532741" y="264002"/>
                                </a:cubicBezTo>
                                <a:cubicBezTo>
                                  <a:pt x="533539" y="264659"/>
                                  <a:pt x="534299" y="265354"/>
                                  <a:pt x="535046" y="266075"/>
                                </a:cubicBezTo>
                                <a:cubicBezTo>
                                  <a:pt x="535793" y="266796"/>
                                  <a:pt x="536527" y="267554"/>
                                  <a:pt x="537236" y="268350"/>
                                </a:cubicBezTo>
                                <a:cubicBezTo>
                                  <a:pt x="537945" y="269147"/>
                                  <a:pt x="538629" y="269981"/>
                                  <a:pt x="539287" y="270853"/>
                                </a:cubicBezTo>
                                <a:cubicBezTo>
                                  <a:pt x="539959" y="271726"/>
                                  <a:pt x="540604" y="272636"/>
                                  <a:pt x="541225" y="273584"/>
                                </a:cubicBezTo>
                                <a:cubicBezTo>
                                  <a:pt x="541833" y="274545"/>
                                  <a:pt x="542428" y="275531"/>
                                  <a:pt x="543010" y="276580"/>
                                </a:cubicBezTo>
                                <a:cubicBezTo>
                                  <a:pt x="543580" y="277617"/>
                                  <a:pt x="544124" y="278704"/>
                                  <a:pt x="544644" y="279829"/>
                                </a:cubicBezTo>
                                <a:cubicBezTo>
                                  <a:pt x="545175" y="280967"/>
                                  <a:pt x="545669" y="282143"/>
                                  <a:pt x="546150" y="283369"/>
                                </a:cubicBezTo>
                                <a:cubicBezTo>
                                  <a:pt x="546619" y="284595"/>
                                  <a:pt x="547075" y="285872"/>
                                  <a:pt x="547505" y="287187"/>
                                </a:cubicBezTo>
                                <a:cubicBezTo>
                                  <a:pt x="547935" y="288514"/>
                                  <a:pt x="548353" y="289880"/>
                                  <a:pt x="548733" y="291283"/>
                                </a:cubicBezTo>
                                <a:cubicBezTo>
                                  <a:pt x="549126" y="292699"/>
                                  <a:pt x="549493" y="294153"/>
                                  <a:pt x="549847" y="295644"/>
                                </a:cubicBezTo>
                                <a:cubicBezTo>
                                  <a:pt x="550189" y="297136"/>
                                  <a:pt x="550519" y="298678"/>
                                  <a:pt x="550835" y="300259"/>
                                </a:cubicBezTo>
                                <a:cubicBezTo>
                                  <a:pt x="551151" y="301826"/>
                                  <a:pt x="551443" y="303444"/>
                                  <a:pt x="551721" y="305088"/>
                                </a:cubicBezTo>
                                <a:cubicBezTo>
                                  <a:pt x="552000" y="306731"/>
                                  <a:pt x="552266" y="308413"/>
                                  <a:pt x="552519" y="310132"/>
                                </a:cubicBezTo>
                                <a:cubicBezTo>
                                  <a:pt x="552760" y="311851"/>
                                  <a:pt x="552987" y="313596"/>
                                  <a:pt x="553203" y="315366"/>
                                </a:cubicBezTo>
                                <a:cubicBezTo>
                                  <a:pt x="553418" y="317148"/>
                                  <a:pt x="553621" y="318956"/>
                                  <a:pt x="553811" y="320789"/>
                                </a:cubicBezTo>
                                <a:cubicBezTo>
                                  <a:pt x="553988" y="322622"/>
                                  <a:pt x="554152" y="324493"/>
                                  <a:pt x="554304" y="326390"/>
                                </a:cubicBezTo>
                                <a:cubicBezTo>
                                  <a:pt x="554456" y="328286"/>
                                  <a:pt x="554595" y="330208"/>
                                  <a:pt x="554709" y="332167"/>
                                </a:cubicBezTo>
                                <a:cubicBezTo>
                                  <a:pt x="554836" y="334126"/>
                                  <a:pt x="554937" y="336111"/>
                                  <a:pt x="555013" y="338134"/>
                                </a:cubicBezTo>
                                <a:cubicBezTo>
                                  <a:pt x="555102" y="340144"/>
                                  <a:pt x="555165" y="342205"/>
                                  <a:pt x="555216" y="344278"/>
                                </a:cubicBezTo>
                                <a:cubicBezTo>
                                  <a:pt x="555267" y="346364"/>
                                  <a:pt x="555305" y="348475"/>
                                  <a:pt x="555317" y="350612"/>
                                </a:cubicBezTo>
                                <a:cubicBezTo>
                                  <a:pt x="555343" y="352748"/>
                                  <a:pt x="555343" y="354910"/>
                                  <a:pt x="555317" y="357122"/>
                                </a:cubicBezTo>
                                <a:cubicBezTo>
                                  <a:pt x="555305" y="359347"/>
                                  <a:pt x="555279" y="361610"/>
                                  <a:pt x="555229" y="363911"/>
                                </a:cubicBezTo>
                                <a:cubicBezTo>
                                  <a:pt x="555178" y="366212"/>
                                  <a:pt x="555115" y="368563"/>
                                  <a:pt x="555026" y="370927"/>
                                </a:cubicBezTo>
                                <a:cubicBezTo>
                                  <a:pt x="554950" y="373304"/>
                                  <a:pt x="554862" y="375706"/>
                                  <a:pt x="554747" y="378121"/>
                                </a:cubicBezTo>
                                <a:cubicBezTo>
                                  <a:pt x="554646" y="380535"/>
                                  <a:pt x="554519" y="382987"/>
                                  <a:pt x="554380" y="385440"/>
                                </a:cubicBezTo>
                                <a:cubicBezTo>
                                  <a:pt x="554254" y="387893"/>
                                  <a:pt x="554102" y="390358"/>
                                  <a:pt x="553937" y="392823"/>
                                </a:cubicBezTo>
                                <a:cubicBezTo>
                                  <a:pt x="553773" y="395288"/>
                                  <a:pt x="553595" y="397766"/>
                                  <a:pt x="553405" y="400256"/>
                                </a:cubicBezTo>
                                <a:cubicBezTo>
                                  <a:pt x="553215" y="402734"/>
                                  <a:pt x="553013" y="405225"/>
                                  <a:pt x="552797" y="407715"/>
                                </a:cubicBezTo>
                                <a:cubicBezTo>
                                  <a:pt x="552582" y="410206"/>
                                  <a:pt x="552354" y="412696"/>
                                  <a:pt x="552101" y="415199"/>
                                </a:cubicBezTo>
                                <a:cubicBezTo>
                                  <a:pt x="551861" y="417702"/>
                                  <a:pt x="551595" y="420218"/>
                                  <a:pt x="551329" y="422734"/>
                                </a:cubicBezTo>
                                <a:cubicBezTo>
                                  <a:pt x="551050" y="425249"/>
                                  <a:pt x="550759" y="427765"/>
                                  <a:pt x="550455" y="430294"/>
                                </a:cubicBezTo>
                                <a:cubicBezTo>
                                  <a:pt x="550151" y="432835"/>
                                  <a:pt x="549822" y="435363"/>
                                  <a:pt x="549493" y="437917"/>
                                </a:cubicBezTo>
                                <a:cubicBezTo>
                                  <a:pt x="549151" y="440458"/>
                                  <a:pt x="548797" y="443024"/>
                                  <a:pt x="548429" y="445578"/>
                                </a:cubicBezTo>
                                <a:cubicBezTo>
                                  <a:pt x="548062" y="448144"/>
                                  <a:pt x="547670" y="450710"/>
                                  <a:pt x="547264" y="453289"/>
                                </a:cubicBezTo>
                                <a:cubicBezTo>
                                  <a:pt x="546872" y="455868"/>
                                  <a:pt x="546454" y="458447"/>
                                  <a:pt x="546023" y="461026"/>
                                </a:cubicBezTo>
                                <a:cubicBezTo>
                                  <a:pt x="545580" y="463618"/>
                                  <a:pt x="545137" y="466209"/>
                                  <a:pt x="544669" y="468788"/>
                                </a:cubicBezTo>
                                <a:cubicBezTo>
                                  <a:pt x="544200" y="471380"/>
                                  <a:pt x="543719" y="473972"/>
                                  <a:pt x="543238" y="476563"/>
                                </a:cubicBezTo>
                                <a:cubicBezTo>
                                  <a:pt x="542744" y="479142"/>
                                  <a:pt x="542225" y="481721"/>
                                  <a:pt x="541706" y="484300"/>
                                </a:cubicBezTo>
                                <a:cubicBezTo>
                                  <a:pt x="541187" y="486866"/>
                                  <a:pt x="540655" y="489433"/>
                                  <a:pt x="540111" y="491974"/>
                                </a:cubicBezTo>
                                <a:cubicBezTo>
                                  <a:pt x="539566" y="494515"/>
                                  <a:pt x="539009" y="497043"/>
                                  <a:pt x="538452" y="499546"/>
                                </a:cubicBezTo>
                                <a:cubicBezTo>
                                  <a:pt x="537882" y="502049"/>
                                  <a:pt x="537312" y="504527"/>
                                  <a:pt x="536730" y="506980"/>
                                </a:cubicBezTo>
                                <a:cubicBezTo>
                                  <a:pt x="536160" y="509432"/>
                                  <a:pt x="535565" y="511872"/>
                                  <a:pt x="534970" y="514261"/>
                                </a:cubicBezTo>
                                <a:cubicBezTo>
                                  <a:pt x="534387" y="516664"/>
                                  <a:pt x="533780" y="518989"/>
                                  <a:pt x="533185" y="521366"/>
                                </a:cubicBezTo>
                                <a:cubicBezTo>
                                  <a:pt x="532589" y="523730"/>
                                  <a:pt x="531982" y="526094"/>
                                  <a:pt x="531374" y="528471"/>
                                </a:cubicBezTo>
                                <a:cubicBezTo>
                                  <a:pt x="530766" y="530835"/>
                                  <a:pt x="530159" y="533224"/>
                                  <a:pt x="529551" y="535614"/>
                                </a:cubicBezTo>
                                <a:cubicBezTo>
                                  <a:pt x="528943" y="537990"/>
                                  <a:pt x="528335" y="540367"/>
                                  <a:pt x="527727" y="542744"/>
                                </a:cubicBezTo>
                                <a:cubicBezTo>
                                  <a:pt x="527120" y="545108"/>
                                  <a:pt x="526525" y="547472"/>
                                  <a:pt x="525929" y="549798"/>
                                </a:cubicBezTo>
                                <a:cubicBezTo>
                                  <a:pt x="525334" y="552137"/>
                                  <a:pt x="524739" y="554463"/>
                                  <a:pt x="524157" y="556738"/>
                                </a:cubicBezTo>
                                <a:cubicBezTo>
                                  <a:pt x="523574" y="559014"/>
                                  <a:pt x="522992" y="561277"/>
                                  <a:pt x="522435" y="563476"/>
                                </a:cubicBezTo>
                                <a:cubicBezTo>
                                  <a:pt x="521878" y="565676"/>
                                  <a:pt x="521321" y="567850"/>
                                  <a:pt x="520789" y="569949"/>
                                </a:cubicBezTo>
                                <a:cubicBezTo>
                                  <a:pt x="520244" y="572048"/>
                                  <a:pt x="519725" y="574108"/>
                                  <a:pt x="519219" y="576081"/>
                                </a:cubicBezTo>
                                <a:cubicBezTo>
                                  <a:pt x="518712" y="578053"/>
                                  <a:pt x="518231" y="579974"/>
                                  <a:pt x="517763" y="581807"/>
                                </a:cubicBezTo>
                                <a:cubicBezTo>
                                  <a:pt x="517294" y="583628"/>
                                  <a:pt x="516838" y="585397"/>
                                  <a:pt x="516420" y="587054"/>
                                </a:cubicBezTo>
                                <a:cubicBezTo>
                                  <a:pt x="515990" y="588722"/>
                                  <a:pt x="515585" y="590315"/>
                                  <a:pt x="515205" y="591795"/>
                                </a:cubicBezTo>
                                <a:cubicBezTo>
                                  <a:pt x="514825" y="593286"/>
                                  <a:pt x="514471" y="594690"/>
                                  <a:pt x="514141" y="595992"/>
                                </a:cubicBezTo>
                                <a:cubicBezTo>
                                  <a:pt x="513799" y="597294"/>
                                  <a:pt x="513496" y="598495"/>
                                  <a:pt x="513217" y="599595"/>
                                </a:cubicBezTo>
                                <a:cubicBezTo>
                                  <a:pt x="512938" y="600694"/>
                                  <a:pt x="512685" y="601693"/>
                                  <a:pt x="512457" y="602578"/>
                                </a:cubicBezTo>
                                <a:cubicBezTo>
                                  <a:pt x="512229" y="603450"/>
                                  <a:pt x="512039" y="604234"/>
                                  <a:pt x="511875" y="604879"/>
                                </a:cubicBezTo>
                                <a:cubicBezTo>
                                  <a:pt x="511710" y="605524"/>
                                  <a:pt x="511571" y="606055"/>
                                  <a:pt x="511470" y="606447"/>
                                </a:cubicBezTo>
                                <a:cubicBezTo>
                                  <a:pt x="511369" y="606838"/>
                                  <a:pt x="511305" y="607116"/>
                                  <a:pt x="511267" y="607230"/>
                                </a:cubicBezTo>
                                <a:cubicBezTo>
                                  <a:pt x="511267" y="607256"/>
                                  <a:pt x="511280" y="607192"/>
                                  <a:pt x="511292" y="607167"/>
                                </a:cubicBezTo>
                                <a:cubicBezTo>
                                  <a:pt x="511330" y="606990"/>
                                  <a:pt x="511407" y="606674"/>
                                  <a:pt x="511533" y="606194"/>
                                </a:cubicBezTo>
                                <a:cubicBezTo>
                                  <a:pt x="511660" y="605726"/>
                                  <a:pt x="511812" y="605094"/>
                                  <a:pt x="512014" y="604310"/>
                                </a:cubicBezTo>
                                <a:cubicBezTo>
                                  <a:pt x="512217" y="603513"/>
                                  <a:pt x="512457" y="602578"/>
                                  <a:pt x="512736" y="601478"/>
                                </a:cubicBezTo>
                                <a:cubicBezTo>
                                  <a:pt x="513015" y="600378"/>
                                  <a:pt x="513344" y="599114"/>
                                  <a:pt x="513698" y="597711"/>
                                </a:cubicBezTo>
                                <a:cubicBezTo>
                                  <a:pt x="514053" y="596308"/>
                                  <a:pt x="514458" y="594753"/>
                                  <a:pt x="514889" y="593046"/>
                                </a:cubicBezTo>
                                <a:cubicBezTo>
                                  <a:pt x="515319" y="591339"/>
                                  <a:pt x="515800" y="589494"/>
                                  <a:pt x="516307" y="587496"/>
                                </a:cubicBezTo>
                                <a:cubicBezTo>
                                  <a:pt x="516813" y="585511"/>
                                  <a:pt x="517357" y="583375"/>
                                  <a:pt x="517940" y="581112"/>
                                </a:cubicBezTo>
                                <a:cubicBezTo>
                                  <a:pt x="518510" y="578862"/>
                                  <a:pt x="519130" y="576460"/>
                                  <a:pt x="519763" y="573931"/>
                                </a:cubicBezTo>
                                <a:cubicBezTo>
                                  <a:pt x="520409" y="571416"/>
                                  <a:pt x="521093" y="568761"/>
                                  <a:pt x="521802" y="565980"/>
                                </a:cubicBezTo>
                                <a:cubicBezTo>
                                  <a:pt x="522498" y="563211"/>
                                  <a:pt x="523245" y="560316"/>
                                  <a:pt x="524005" y="557307"/>
                                </a:cubicBezTo>
                                <a:cubicBezTo>
                                  <a:pt x="524777" y="554311"/>
                                  <a:pt x="525575" y="550986"/>
                                  <a:pt x="526398" y="547952"/>
                                </a:cubicBezTo>
                                <a:cubicBezTo>
                                  <a:pt x="527221" y="544918"/>
                                  <a:pt x="528069" y="541985"/>
                                  <a:pt x="528956" y="539116"/>
                                </a:cubicBezTo>
                                <a:cubicBezTo>
                                  <a:pt x="529829" y="536259"/>
                                  <a:pt x="530741" y="533616"/>
                                  <a:pt x="531665" y="530772"/>
                                </a:cubicBezTo>
                                <a:cubicBezTo>
                                  <a:pt x="532602" y="527915"/>
                                  <a:pt x="533552" y="524995"/>
                                  <a:pt x="534539" y="522011"/>
                                </a:cubicBezTo>
                                <a:cubicBezTo>
                                  <a:pt x="535514" y="519027"/>
                                  <a:pt x="536527" y="515981"/>
                                  <a:pt x="537565" y="512883"/>
                                </a:cubicBezTo>
                                <a:cubicBezTo>
                                  <a:pt x="538591" y="509773"/>
                                  <a:pt x="539655" y="506613"/>
                                  <a:pt x="540731" y="503402"/>
                                </a:cubicBezTo>
                                <a:cubicBezTo>
                                  <a:pt x="541807" y="500178"/>
                                  <a:pt x="542921" y="496904"/>
                                  <a:pt x="544048" y="493592"/>
                                </a:cubicBezTo>
                                <a:cubicBezTo>
                                  <a:pt x="545175" y="490280"/>
                                  <a:pt x="546340" y="486904"/>
                                  <a:pt x="547518" y="483491"/>
                                </a:cubicBezTo>
                                <a:cubicBezTo>
                                  <a:pt x="548695" y="480090"/>
                                  <a:pt x="549898" y="476627"/>
                                  <a:pt x="551126" y="473137"/>
                                </a:cubicBezTo>
                                <a:cubicBezTo>
                                  <a:pt x="552354" y="469648"/>
                                  <a:pt x="553595" y="466121"/>
                                  <a:pt x="554874" y="462568"/>
                                </a:cubicBezTo>
                                <a:cubicBezTo>
                                  <a:pt x="556153" y="459004"/>
                                  <a:pt x="557444" y="455413"/>
                                  <a:pt x="558761" y="451797"/>
                                </a:cubicBezTo>
                                <a:cubicBezTo>
                                  <a:pt x="560078" y="448182"/>
                                  <a:pt x="561420" y="444541"/>
                                  <a:pt x="562788" y="440888"/>
                                </a:cubicBezTo>
                                <a:cubicBezTo>
                                  <a:pt x="564143" y="437234"/>
                                  <a:pt x="565535" y="433543"/>
                                  <a:pt x="566941" y="429864"/>
                                </a:cubicBezTo>
                                <a:cubicBezTo>
                                  <a:pt x="568346" y="426172"/>
                                  <a:pt x="569777" y="422468"/>
                                  <a:pt x="571233" y="418764"/>
                                </a:cubicBezTo>
                                <a:cubicBezTo>
                                  <a:pt x="572689" y="415060"/>
                                  <a:pt x="574158" y="411343"/>
                                  <a:pt x="575652" y="407627"/>
                                </a:cubicBezTo>
                                <a:cubicBezTo>
                                  <a:pt x="577146" y="403923"/>
                                  <a:pt x="578665" y="400206"/>
                                  <a:pt x="580198" y="396502"/>
                                </a:cubicBezTo>
                                <a:cubicBezTo>
                                  <a:pt x="581742" y="392798"/>
                                  <a:pt x="583300" y="389094"/>
                                  <a:pt x="584882" y="385402"/>
                                </a:cubicBezTo>
                                <a:cubicBezTo>
                                  <a:pt x="586465" y="381723"/>
                                  <a:pt x="588060" y="378032"/>
                                  <a:pt x="589681" y="374378"/>
                                </a:cubicBezTo>
                                <a:cubicBezTo>
                                  <a:pt x="591302" y="370725"/>
                                  <a:pt x="592948" y="367071"/>
                                  <a:pt x="594619" y="363456"/>
                                </a:cubicBezTo>
                                <a:cubicBezTo>
                                  <a:pt x="596278" y="359827"/>
                                  <a:pt x="597962" y="356237"/>
                                  <a:pt x="599671" y="352660"/>
                                </a:cubicBezTo>
                                <a:cubicBezTo>
                                  <a:pt x="601381" y="349094"/>
                                  <a:pt x="603115" y="345542"/>
                                  <a:pt x="604863" y="342028"/>
                                </a:cubicBezTo>
                                <a:cubicBezTo>
                                  <a:pt x="606610" y="338513"/>
                                  <a:pt x="608382" y="335024"/>
                                  <a:pt x="610180" y="331573"/>
                                </a:cubicBezTo>
                                <a:cubicBezTo>
                                  <a:pt x="611978" y="328109"/>
                                  <a:pt x="613802" y="324683"/>
                                  <a:pt x="615638" y="321295"/>
                                </a:cubicBezTo>
                                <a:cubicBezTo>
                                  <a:pt x="617486" y="317907"/>
                                  <a:pt x="619348" y="314544"/>
                                  <a:pt x="621247" y="311232"/>
                                </a:cubicBezTo>
                                <a:cubicBezTo>
                                  <a:pt x="623146" y="307907"/>
                                  <a:pt x="625058" y="304633"/>
                                  <a:pt x="627008" y="301384"/>
                                </a:cubicBezTo>
                                <a:cubicBezTo>
                                  <a:pt x="628958" y="298148"/>
                                  <a:pt x="630933" y="294936"/>
                                  <a:pt x="632934" y="291776"/>
                                </a:cubicBezTo>
                                <a:cubicBezTo>
                                  <a:pt x="634947" y="288616"/>
                                  <a:pt x="636973" y="285493"/>
                                  <a:pt x="639036" y="282408"/>
                                </a:cubicBezTo>
                                <a:cubicBezTo>
                                  <a:pt x="641100" y="279336"/>
                                  <a:pt x="643190" y="276302"/>
                                  <a:pt x="645342" y="273319"/>
                                </a:cubicBezTo>
                                <a:cubicBezTo>
                                  <a:pt x="647494" y="270335"/>
                                  <a:pt x="649647" y="267390"/>
                                  <a:pt x="651800" y="264507"/>
                                </a:cubicBezTo>
                                <a:cubicBezTo>
                                  <a:pt x="653952" y="261625"/>
                                  <a:pt x="656231" y="258781"/>
                                  <a:pt x="658510" y="255999"/>
                                </a:cubicBezTo>
                                <a:cubicBezTo>
                                  <a:pt x="660663" y="253218"/>
                                  <a:pt x="662942" y="250500"/>
                                  <a:pt x="665348" y="247820"/>
                                </a:cubicBezTo>
                                <a:cubicBezTo>
                                  <a:pt x="667627" y="245152"/>
                                  <a:pt x="670032" y="242536"/>
                                  <a:pt x="672312" y="239982"/>
                                </a:cubicBezTo>
                                <a:cubicBezTo>
                                  <a:pt x="674717" y="237428"/>
                                  <a:pt x="677123" y="234925"/>
                                  <a:pt x="679655" y="232485"/>
                                </a:cubicBezTo>
                                <a:cubicBezTo>
                                  <a:pt x="682061" y="230045"/>
                                  <a:pt x="684593" y="227669"/>
                                  <a:pt x="687126" y="225355"/>
                                </a:cubicBezTo>
                                <a:cubicBezTo>
                                  <a:pt x="689531" y="223029"/>
                                  <a:pt x="692190" y="220766"/>
                                  <a:pt x="694723" y="218567"/>
                                </a:cubicBezTo>
                                <a:cubicBezTo>
                                  <a:pt x="697255" y="216367"/>
                                  <a:pt x="699914" y="214218"/>
                                  <a:pt x="702446" y="212132"/>
                                </a:cubicBezTo>
                                <a:cubicBezTo>
                                  <a:pt x="705105" y="210046"/>
                                  <a:pt x="707764" y="208010"/>
                                  <a:pt x="710423" y="206038"/>
                                </a:cubicBezTo>
                                <a:cubicBezTo>
                                  <a:pt x="713082" y="204054"/>
                                  <a:pt x="715741" y="202132"/>
                                  <a:pt x="718527" y="200261"/>
                                </a:cubicBezTo>
                                <a:cubicBezTo>
                                  <a:pt x="721186" y="198390"/>
                                  <a:pt x="723971" y="196570"/>
                                  <a:pt x="726630" y="194800"/>
                                </a:cubicBezTo>
                                <a:cubicBezTo>
                                  <a:pt x="729416" y="193030"/>
                                  <a:pt x="732201" y="191298"/>
                                  <a:pt x="734987" y="189629"/>
                                </a:cubicBezTo>
                                <a:cubicBezTo>
                                  <a:pt x="737646" y="187986"/>
                                  <a:pt x="740431" y="186342"/>
                                  <a:pt x="743217" y="184699"/>
                                </a:cubicBezTo>
                                <a:cubicBezTo>
                                  <a:pt x="746003" y="183055"/>
                                  <a:pt x="748788" y="181538"/>
                                  <a:pt x="751574" y="180021"/>
                                </a:cubicBezTo>
                                <a:cubicBezTo>
                                  <a:pt x="754359" y="178504"/>
                                  <a:pt x="757145" y="176987"/>
                                  <a:pt x="759931" y="175596"/>
                                </a:cubicBezTo>
                                <a:cubicBezTo>
                                  <a:pt x="762716" y="174206"/>
                                  <a:pt x="765502" y="172689"/>
                                  <a:pt x="768287" y="171298"/>
                                </a:cubicBezTo>
                                <a:cubicBezTo>
                                  <a:pt x="771073" y="169908"/>
                                  <a:pt x="773858" y="168643"/>
                                  <a:pt x="776644" y="167253"/>
                                </a:cubicBezTo>
                                <a:cubicBezTo>
                                  <a:pt x="779303" y="165989"/>
                                  <a:pt x="782089" y="164598"/>
                                  <a:pt x="784874" y="163334"/>
                                </a:cubicBezTo>
                                <a:cubicBezTo>
                                  <a:pt x="787660" y="162070"/>
                                  <a:pt x="790319" y="160806"/>
                                  <a:pt x="793104" y="159541"/>
                                </a:cubicBezTo>
                                <a:cubicBezTo>
                                  <a:pt x="795763" y="158277"/>
                                  <a:pt x="798549" y="157139"/>
                                  <a:pt x="801208" y="155875"/>
                                </a:cubicBezTo>
                                <a:cubicBezTo>
                                  <a:pt x="803993" y="154611"/>
                                  <a:pt x="806652" y="153473"/>
                                  <a:pt x="809311" y="152335"/>
                                </a:cubicBezTo>
                                <a:cubicBezTo>
                                  <a:pt x="811970" y="151071"/>
                                  <a:pt x="814756" y="149933"/>
                                  <a:pt x="817415" y="148796"/>
                                </a:cubicBezTo>
                                <a:cubicBezTo>
                                  <a:pt x="820074" y="147658"/>
                                  <a:pt x="822733" y="146520"/>
                                  <a:pt x="825392" y="145382"/>
                                </a:cubicBezTo>
                                <a:cubicBezTo>
                                  <a:pt x="828050" y="144244"/>
                                  <a:pt x="830709" y="143107"/>
                                  <a:pt x="833242" y="142095"/>
                                </a:cubicBezTo>
                                <a:cubicBezTo>
                                  <a:pt x="835901" y="140957"/>
                                  <a:pt x="838560" y="139820"/>
                                  <a:pt x="841219" y="138808"/>
                                </a:cubicBezTo>
                                <a:cubicBezTo>
                                  <a:pt x="843751" y="137671"/>
                                  <a:pt x="846410" y="136533"/>
                                  <a:pt x="848942" y="135522"/>
                                </a:cubicBezTo>
                                <a:cubicBezTo>
                                  <a:pt x="851601" y="134384"/>
                                  <a:pt x="854134" y="133372"/>
                                  <a:pt x="856793" y="132235"/>
                                </a:cubicBezTo>
                                <a:cubicBezTo>
                                  <a:pt x="859325" y="131223"/>
                                  <a:pt x="861984" y="130212"/>
                                  <a:pt x="864516" y="129074"/>
                                </a:cubicBez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94" name="Shape 1033"/>
                        <wps:cNvSpPr>
                          <a:spLocks/>
                        </wps:cNvSpPr>
                        <wps:spPr bwMode="auto">
                          <a:xfrm>
                            <a:off x="9338" y="903"/>
                            <a:ext cx="15144" cy="12981"/>
                          </a:xfrm>
                          <a:custGeom>
                            <a:avLst/>
                            <a:gdLst>
                              <a:gd name="T0" fmla="*/ 952920 w 1514468"/>
                              <a:gd name="T1" fmla="*/ 153600 h 1298137"/>
                              <a:gd name="T2" fmla="*/ 1031296 w 1514468"/>
                              <a:gd name="T3" fmla="*/ 126546 h 1298137"/>
                              <a:gd name="T4" fmla="*/ 1108280 w 1514468"/>
                              <a:gd name="T5" fmla="*/ 115295 h 1298137"/>
                              <a:gd name="T6" fmla="*/ 1191340 w 1514468"/>
                              <a:gd name="T7" fmla="*/ 113398 h 1298137"/>
                              <a:gd name="T8" fmla="*/ 1276174 w 1514468"/>
                              <a:gd name="T9" fmla="*/ 92792 h 1298137"/>
                              <a:gd name="T10" fmla="*/ 1350498 w 1514468"/>
                              <a:gd name="T11" fmla="*/ 53855 h 1298137"/>
                              <a:gd name="T12" fmla="*/ 1412034 w 1514468"/>
                              <a:gd name="T13" fmla="*/ 16182 h 1298137"/>
                              <a:gd name="T14" fmla="*/ 1464707 w 1514468"/>
                              <a:gd name="T15" fmla="*/ 1012 h 1298137"/>
                              <a:gd name="T16" fmla="*/ 1501552 w 1514468"/>
                              <a:gd name="T17" fmla="*/ 40454 h 1298137"/>
                              <a:gd name="T18" fmla="*/ 1514340 w 1514468"/>
                              <a:gd name="T19" fmla="*/ 113019 h 1298137"/>
                              <a:gd name="T20" fmla="*/ 1495221 w 1514468"/>
                              <a:gd name="T21" fmla="*/ 228314 h 1298137"/>
                              <a:gd name="T22" fmla="*/ 1440903 w 1514468"/>
                              <a:gd name="T23" fmla="*/ 441355 h 1298137"/>
                              <a:gd name="T24" fmla="*/ 1360501 w 1514468"/>
                              <a:gd name="T25" fmla="*/ 679176 h 1298137"/>
                              <a:gd name="T26" fmla="*/ 1270349 w 1514468"/>
                              <a:gd name="T27" fmla="*/ 775785 h 1298137"/>
                              <a:gd name="T28" fmla="*/ 1181844 w 1514468"/>
                              <a:gd name="T29" fmla="*/ 827605 h 1298137"/>
                              <a:gd name="T30" fmla="*/ 1092706 w 1514468"/>
                              <a:gd name="T31" fmla="*/ 883457 h 1298137"/>
                              <a:gd name="T32" fmla="*/ 992805 w 1514468"/>
                              <a:gd name="T33" fmla="*/ 940649 h 1298137"/>
                              <a:gd name="T34" fmla="*/ 871379 w 1514468"/>
                              <a:gd name="T35" fmla="*/ 994263 h 1298137"/>
                              <a:gd name="T36" fmla="*/ 737925 w 1514468"/>
                              <a:gd name="T37" fmla="*/ 1044654 h 1298137"/>
                              <a:gd name="T38" fmla="*/ 612599 w 1514468"/>
                              <a:gd name="T39" fmla="*/ 1086613 h 1298137"/>
                              <a:gd name="T40" fmla="*/ 489894 w 1514468"/>
                              <a:gd name="T41" fmla="*/ 1128976 h 1298137"/>
                              <a:gd name="T42" fmla="*/ 365582 w 1514468"/>
                              <a:gd name="T43" fmla="*/ 1176358 h 1298137"/>
                              <a:gd name="T44" fmla="*/ 250753 w 1514468"/>
                              <a:gd name="T45" fmla="*/ 1216976 h 1298137"/>
                              <a:gd name="T46" fmla="*/ 153144 w 1514468"/>
                              <a:gd name="T47" fmla="*/ 1248784 h 1298137"/>
                              <a:gd name="T48" fmla="*/ 70564 w 1514468"/>
                              <a:gd name="T49" fmla="*/ 1275230 h 1298137"/>
                              <a:gd name="T50" fmla="*/ 15359 w 1514468"/>
                              <a:gd name="T51" fmla="*/ 1293245 h 1298137"/>
                              <a:gd name="T52" fmla="*/ 215 w 1514468"/>
                              <a:gd name="T53" fmla="*/ 1297240 h 1298137"/>
                              <a:gd name="T54" fmla="*/ 20487 w 1514468"/>
                              <a:gd name="T55" fmla="*/ 1217849 h 1298137"/>
                              <a:gd name="T56" fmla="*/ 61713 w 1514468"/>
                              <a:gd name="T57" fmla="*/ 1056322 h 1298137"/>
                              <a:gd name="T58" fmla="*/ 116703 w 1514468"/>
                              <a:gd name="T59" fmla="*/ 840828 h 1298137"/>
                              <a:gd name="T60" fmla="*/ 185127 w 1514468"/>
                              <a:gd name="T61" fmla="*/ 634904 h 1298137"/>
                              <a:gd name="T62" fmla="*/ 263237 w 1514468"/>
                              <a:gd name="T63" fmla="*/ 482391 h 1298137"/>
                              <a:gd name="T64" fmla="*/ 339131 w 1514468"/>
                              <a:gd name="T65" fmla="*/ 403821 h 1298137"/>
                              <a:gd name="T66" fmla="*/ 390373 w 1514468"/>
                              <a:gd name="T67" fmla="*/ 372040 h 1298137"/>
                              <a:gd name="T68" fmla="*/ 412088 w 1514468"/>
                              <a:gd name="T69" fmla="*/ 361294 h 1298137"/>
                              <a:gd name="T70" fmla="*/ 410505 w 1514468"/>
                              <a:gd name="T71" fmla="*/ 374846 h 1298137"/>
                              <a:gd name="T72" fmla="*/ 388297 w 1514468"/>
                              <a:gd name="T73" fmla="*/ 461886 h 1298137"/>
                              <a:gd name="T74" fmla="*/ 353097 w 1514468"/>
                              <a:gd name="T75" fmla="*/ 599822 h 1298137"/>
                              <a:gd name="T76" fmla="*/ 307312 w 1514468"/>
                              <a:gd name="T77" fmla="*/ 779224 h 1298137"/>
                              <a:gd name="T78" fmla="*/ 259768 w 1514468"/>
                              <a:gd name="T79" fmla="*/ 950092 h 1298137"/>
                              <a:gd name="T80" fmla="*/ 224353 w 1514468"/>
                              <a:gd name="T81" fmla="*/ 1030798 h 1298137"/>
                              <a:gd name="T82" fmla="*/ 197092 w 1514468"/>
                              <a:gd name="T83" fmla="*/ 1088420 h 1298137"/>
                              <a:gd name="T84" fmla="*/ 170275 w 1514468"/>
                              <a:gd name="T85" fmla="*/ 1136713 h 1298137"/>
                              <a:gd name="T86" fmla="*/ 149484 w 1514468"/>
                              <a:gd name="T87" fmla="*/ 1166282 h 1298137"/>
                              <a:gd name="T88" fmla="*/ 127681 w 1514468"/>
                              <a:gd name="T89" fmla="*/ 1147180 h 1298137"/>
                              <a:gd name="T90" fmla="*/ 98293 w 1514468"/>
                              <a:gd name="T91" fmla="*/ 1101745 h 1298137"/>
                              <a:gd name="T92" fmla="*/ 76185 w 1514468"/>
                              <a:gd name="T93" fmla="*/ 1056424 h 1298137"/>
                              <a:gd name="T94" fmla="*/ 65778 w 1514468"/>
                              <a:gd name="T95" fmla="*/ 1015135 h 1298137"/>
                              <a:gd name="T96" fmla="*/ 70336 w 1514468"/>
                              <a:gd name="T97" fmla="*/ 962317 h 1298137"/>
                              <a:gd name="T98" fmla="*/ 90759 w 1514468"/>
                              <a:gd name="T99" fmla="*/ 880296 h 1298137"/>
                              <a:gd name="T100" fmla="*/ 124908 w 1514468"/>
                              <a:gd name="T101" fmla="*/ 746494 h 1298137"/>
                              <a:gd name="T102" fmla="*/ 163615 w 1514468"/>
                              <a:gd name="T103" fmla="*/ 658797 h 1298137"/>
                              <a:gd name="T104" fmla="*/ 206614 w 1514468"/>
                              <a:gd name="T105" fmla="*/ 592629 h 1298137"/>
                              <a:gd name="T106" fmla="*/ 250436 w 1514468"/>
                              <a:gd name="T107" fmla="*/ 533907 h 1298137"/>
                              <a:gd name="T108" fmla="*/ 277380 w 1514468"/>
                              <a:gd name="T109" fmla="*/ 495691 h 1298137"/>
                              <a:gd name="T110" fmla="*/ 276950 w 1514468"/>
                              <a:gd name="T111" fmla="*/ 505652 h 1298137"/>
                              <a:gd name="T112" fmla="*/ 249866 w 1514468"/>
                              <a:gd name="T113" fmla="*/ 611769 h 1298137"/>
                              <a:gd name="T114" fmla="*/ 203689 w 1514468"/>
                              <a:gd name="T115" fmla="*/ 792688 h 1298137"/>
                              <a:gd name="T116" fmla="*/ 148357 w 1514468"/>
                              <a:gd name="T117" fmla="*/ 962671 h 1298137"/>
                              <a:gd name="T118" fmla="*/ 110625 w 1514468"/>
                              <a:gd name="T119" fmla="*/ 1061544 h 1298137"/>
                              <a:gd name="T120" fmla="*/ 0 w 1514468"/>
                              <a:gd name="T121" fmla="*/ 0 h 1298137"/>
                              <a:gd name="T122" fmla="*/ 1514468 w 1514468"/>
                              <a:gd name="T123" fmla="*/ 1298137 h 1298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1514468" h="1298137">
                                <a:moveTo>
                                  <a:pt x="877583" y="183814"/>
                                </a:moveTo>
                                <a:cubicBezTo>
                                  <a:pt x="880115" y="182803"/>
                                  <a:pt x="882774" y="181791"/>
                                  <a:pt x="885307" y="180653"/>
                                </a:cubicBezTo>
                                <a:cubicBezTo>
                                  <a:pt x="887839" y="179642"/>
                                  <a:pt x="890371" y="178504"/>
                                  <a:pt x="892904" y="177493"/>
                                </a:cubicBezTo>
                                <a:cubicBezTo>
                                  <a:pt x="895563" y="176481"/>
                                  <a:pt x="898095" y="175470"/>
                                  <a:pt x="900627" y="174332"/>
                                </a:cubicBezTo>
                                <a:cubicBezTo>
                                  <a:pt x="903160" y="173321"/>
                                  <a:pt x="905692" y="172310"/>
                                  <a:pt x="908225" y="171298"/>
                                </a:cubicBezTo>
                                <a:cubicBezTo>
                                  <a:pt x="910757" y="170161"/>
                                  <a:pt x="913163" y="169149"/>
                                  <a:pt x="915695" y="168138"/>
                                </a:cubicBezTo>
                                <a:cubicBezTo>
                                  <a:pt x="918227" y="167127"/>
                                  <a:pt x="920760" y="166115"/>
                                  <a:pt x="923165" y="165104"/>
                                </a:cubicBezTo>
                                <a:cubicBezTo>
                                  <a:pt x="925698" y="164093"/>
                                  <a:pt x="928230" y="163081"/>
                                  <a:pt x="930636" y="162070"/>
                                </a:cubicBezTo>
                                <a:cubicBezTo>
                                  <a:pt x="933168" y="161058"/>
                                  <a:pt x="935700" y="160174"/>
                                  <a:pt x="938106" y="159162"/>
                                </a:cubicBezTo>
                                <a:cubicBezTo>
                                  <a:pt x="940639" y="158277"/>
                                  <a:pt x="943044" y="157266"/>
                                  <a:pt x="945577" y="156381"/>
                                </a:cubicBezTo>
                                <a:cubicBezTo>
                                  <a:pt x="947982" y="155370"/>
                                  <a:pt x="950388" y="154485"/>
                                  <a:pt x="952920" y="153600"/>
                                </a:cubicBezTo>
                                <a:cubicBezTo>
                                  <a:pt x="955326" y="152588"/>
                                  <a:pt x="957732" y="151703"/>
                                  <a:pt x="960264" y="150818"/>
                                </a:cubicBezTo>
                                <a:cubicBezTo>
                                  <a:pt x="962670" y="149933"/>
                                  <a:pt x="965075" y="149049"/>
                                  <a:pt x="967481" y="148164"/>
                                </a:cubicBezTo>
                                <a:cubicBezTo>
                                  <a:pt x="969887" y="147279"/>
                                  <a:pt x="972293" y="146394"/>
                                  <a:pt x="974698" y="145509"/>
                                </a:cubicBezTo>
                                <a:cubicBezTo>
                                  <a:pt x="977104" y="144624"/>
                                  <a:pt x="979510" y="143865"/>
                                  <a:pt x="981916" y="142980"/>
                                </a:cubicBezTo>
                                <a:cubicBezTo>
                                  <a:pt x="984322" y="142096"/>
                                  <a:pt x="986727" y="141337"/>
                                  <a:pt x="989133" y="140452"/>
                                </a:cubicBezTo>
                                <a:cubicBezTo>
                                  <a:pt x="991412" y="139567"/>
                                  <a:pt x="993818" y="138809"/>
                                  <a:pt x="996223" y="137924"/>
                                </a:cubicBezTo>
                                <a:cubicBezTo>
                                  <a:pt x="998502" y="137165"/>
                                  <a:pt x="1000908" y="136280"/>
                                  <a:pt x="1003314" y="135522"/>
                                </a:cubicBezTo>
                                <a:cubicBezTo>
                                  <a:pt x="1005593" y="134637"/>
                                  <a:pt x="1007999" y="133878"/>
                                  <a:pt x="1010278" y="133120"/>
                                </a:cubicBezTo>
                                <a:cubicBezTo>
                                  <a:pt x="1012684" y="132235"/>
                                  <a:pt x="1014963" y="131476"/>
                                  <a:pt x="1017368" y="130718"/>
                                </a:cubicBezTo>
                                <a:cubicBezTo>
                                  <a:pt x="1019648" y="129959"/>
                                  <a:pt x="1022053" y="129327"/>
                                  <a:pt x="1024332" y="128569"/>
                                </a:cubicBezTo>
                                <a:cubicBezTo>
                                  <a:pt x="1026612" y="127937"/>
                                  <a:pt x="1029017" y="127178"/>
                                  <a:pt x="1031296" y="126546"/>
                                </a:cubicBezTo>
                                <a:cubicBezTo>
                                  <a:pt x="1033575" y="125914"/>
                                  <a:pt x="1035981" y="125282"/>
                                  <a:pt x="1038260" y="124776"/>
                                </a:cubicBezTo>
                                <a:cubicBezTo>
                                  <a:pt x="1040539" y="124144"/>
                                  <a:pt x="1042945" y="123512"/>
                                  <a:pt x="1045224" y="123006"/>
                                </a:cubicBezTo>
                                <a:cubicBezTo>
                                  <a:pt x="1047503" y="122500"/>
                                  <a:pt x="1049909" y="121995"/>
                                  <a:pt x="1052188" y="121489"/>
                                </a:cubicBezTo>
                                <a:cubicBezTo>
                                  <a:pt x="1054467" y="120984"/>
                                  <a:pt x="1056873" y="120604"/>
                                  <a:pt x="1059152" y="120098"/>
                                </a:cubicBezTo>
                                <a:cubicBezTo>
                                  <a:pt x="1061431" y="119719"/>
                                  <a:pt x="1063837" y="119340"/>
                                  <a:pt x="1066116" y="118961"/>
                                </a:cubicBezTo>
                                <a:cubicBezTo>
                                  <a:pt x="1068395" y="118582"/>
                                  <a:pt x="1070801" y="118329"/>
                                  <a:pt x="1073080" y="117949"/>
                                </a:cubicBezTo>
                                <a:cubicBezTo>
                                  <a:pt x="1075486" y="117697"/>
                                  <a:pt x="1077765" y="117444"/>
                                  <a:pt x="1080044" y="117191"/>
                                </a:cubicBezTo>
                                <a:cubicBezTo>
                                  <a:pt x="1082450" y="116938"/>
                                  <a:pt x="1084729" y="116685"/>
                                  <a:pt x="1087134" y="116559"/>
                                </a:cubicBezTo>
                                <a:cubicBezTo>
                                  <a:pt x="1089414" y="116306"/>
                                  <a:pt x="1091819" y="116180"/>
                                  <a:pt x="1094098" y="115927"/>
                                </a:cubicBezTo>
                                <a:cubicBezTo>
                                  <a:pt x="1096504" y="115800"/>
                                  <a:pt x="1098783" y="115674"/>
                                  <a:pt x="1101189" y="115548"/>
                                </a:cubicBezTo>
                                <a:cubicBezTo>
                                  <a:pt x="1103595" y="115548"/>
                                  <a:pt x="1105874" y="115421"/>
                                  <a:pt x="1108280" y="115295"/>
                                </a:cubicBezTo>
                                <a:cubicBezTo>
                                  <a:pt x="1110685" y="115295"/>
                                  <a:pt x="1113091" y="115168"/>
                                  <a:pt x="1115497" y="115168"/>
                                </a:cubicBezTo>
                                <a:cubicBezTo>
                                  <a:pt x="1117902" y="115168"/>
                                  <a:pt x="1120308" y="115042"/>
                                  <a:pt x="1122714" y="115042"/>
                                </a:cubicBezTo>
                                <a:cubicBezTo>
                                  <a:pt x="1125120" y="115042"/>
                                  <a:pt x="1127525" y="115042"/>
                                  <a:pt x="1130058" y="115042"/>
                                </a:cubicBezTo>
                                <a:cubicBezTo>
                                  <a:pt x="1132463" y="115042"/>
                                  <a:pt x="1134869" y="115042"/>
                                  <a:pt x="1137402" y="115042"/>
                                </a:cubicBezTo>
                                <a:cubicBezTo>
                                  <a:pt x="1139934" y="115042"/>
                                  <a:pt x="1142340" y="115042"/>
                                  <a:pt x="1144872" y="115042"/>
                                </a:cubicBezTo>
                                <a:cubicBezTo>
                                  <a:pt x="1147404" y="115042"/>
                                  <a:pt x="1149936" y="115042"/>
                                  <a:pt x="1152469" y="115042"/>
                                </a:cubicBezTo>
                                <a:cubicBezTo>
                                  <a:pt x="1155001" y="115042"/>
                                  <a:pt x="1157534" y="115042"/>
                                  <a:pt x="1160192" y="114915"/>
                                </a:cubicBezTo>
                                <a:cubicBezTo>
                                  <a:pt x="1162725" y="114915"/>
                                  <a:pt x="1165257" y="114915"/>
                                  <a:pt x="1167916" y="114789"/>
                                </a:cubicBezTo>
                                <a:cubicBezTo>
                                  <a:pt x="1170449" y="114663"/>
                                  <a:pt x="1173108" y="114536"/>
                                  <a:pt x="1175640" y="114410"/>
                                </a:cubicBezTo>
                                <a:cubicBezTo>
                                  <a:pt x="1178299" y="114283"/>
                                  <a:pt x="1180831" y="114157"/>
                                  <a:pt x="1183490" y="114030"/>
                                </a:cubicBezTo>
                                <a:cubicBezTo>
                                  <a:pt x="1186149" y="113778"/>
                                  <a:pt x="1188808" y="113525"/>
                                  <a:pt x="1191340" y="113398"/>
                                </a:cubicBezTo>
                                <a:cubicBezTo>
                                  <a:pt x="1193999" y="113145"/>
                                  <a:pt x="1196658" y="112766"/>
                                  <a:pt x="1199191" y="112513"/>
                                </a:cubicBezTo>
                                <a:cubicBezTo>
                                  <a:pt x="1201850" y="112261"/>
                                  <a:pt x="1204509" y="111881"/>
                                  <a:pt x="1207167" y="111502"/>
                                </a:cubicBezTo>
                                <a:cubicBezTo>
                                  <a:pt x="1209700" y="111123"/>
                                  <a:pt x="1212359" y="110743"/>
                                  <a:pt x="1215018" y="110238"/>
                                </a:cubicBezTo>
                                <a:cubicBezTo>
                                  <a:pt x="1217550" y="109732"/>
                                  <a:pt x="1220209" y="109226"/>
                                  <a:pt x="1222868" y="108721"/>
                                </a:cubicBezTo>
                                <a:cubicBezTo>
                                  <a:pt x="1225400" y="108215"/>
                                  <a:pt x="1228059" y="107709"/>
                                  <a:pt x="1230592" y="107077"/>
                                </a:cubicBezTo>
                                <a:cubicBezTo>
                                  <a:pt x="1233251" y="106445"/>
                                  <a:pt x="1235783" y="105813"/>
                                  <a:pt x="1238315" y="105181"/>
                                </a:cubicBezTo>
                                <a:cubicBezTo>
                                  <a:pt x="1240974" y="104423"/>
                                  <a:pt x="1243507" y="103791"/>
                                  <a:pt x="1246039" y="103032"/>
                                </a:cubicBezTo>
                                <a:cubicBezTo>
                                  <a:pt x="1248571" y="102273"/>
                                  <a:pt x="1251230" y="101515"/>
                                  <a:pt x="1253762" y="100756"/>
                                </a:cubicBezTo>
                                <a:cubicBezTo>
                                  <a:pt x="1256295" y="99871"/>
                                  <a:pt x="1258701" y="99113"/>
                                  <a:pt x="1261233" y="98228"/>
                                </a:cubicBezTo>
                                <a:cubicBezTo>
                                  <a:pt x="1263765" y="97343"/>
                                  <a:pt x="1266298" y="96458"/>
                                  <a:pt x="1268703" y="95573"/>
                                </a:cubicBezTo>
                                <a:cubicBezTo>
                                  <a:pt x="1271236" y="94688"/>
                                  <a:pt x="1273642" y="93677"/>
                                  <a:pt x="1276174" y="92792"/>
                                </a:cubicBezTo>
                                <a:cubicBezTo>
                                  <a:pt x="1278580" y="91780"/>
                                  <a:pt x="1280985" y="90769"/>
                                  <a:pt x="1283518" y="89758"/>
                                </a:cubicBezTo>
                                <a:cubicBezTo>
                                  <a:pt x="1285923" y="88747"/>
                                  <a:pt x="1288329" y="87735"/>
                                  <a:pt x="1290608" y="86724"/>
                                </a:cubicBezTo>
                                <a:cubicBezTo>
                                  <a:pt x="1293014" y="85713"/>
                                  <a:pt x="1295420" y="84575"/>
                                  <a:pt x="1297699" y="83563"/>
                                </a:cubicBezTo>
                                <a:cubicBezTo>
                                  <a:pt x="1300105" y="82426"/>
                                  <a:pt x="1302384" y="81414"/>
                                  <a:pt x="1304790" y="80276"/>
                                </a:cubicBezTo>
                                <a:cubicBezTo>
                                  <a:pt x="1307069" y="79139"/>
                                  <a:pt x="1309347" y="78001"/>
                                  <a:pt x="1311626" y="76863"/>
                                </a:cubicBezTo>
                                <a:cubicBezTo>
                                  <a:pt x="1313906" y="75725"/>
                                  <a:pt x="1316185" y="74588"/>
                                  <a:pt x="1318337" y="73323"/>
                                </a:cubicBezTo>
                                <a:cubicBezTo>
                                  <a:pt x="1320617" y="72186"/>
                                  <a:pt x="1322769" y="70921"/>
                                  <a:pt x="1325048" y="69657"/>
                                </a:cubicBezTo>
                                <a:cubicBezTo>
                                  <a:pt x="1327201" y="68393"/>
                                  <a:pt x="1329353" y="67129"/>
                                  <a:pt x="1331505" y="65865"/>
                                </a:cubicBezTo>
                                <a:cubicBezTo>
                                  <a:pt x="1333658" y="64600"/>
                                  <a:pt x="1335811" y="63336"/>
                                  <a:pt x="1337963" y="61946"/>
                                </a:cubicBezTo>
                                <a:cubicBezTo>
                                  <a:pt x="1340115" y="60681"/>
                                  <a:pt x="1342268" y="59291"/>
                                  <a:pt x="1344294" y="58027"/>
                                </a:cubicBezTo>
                                <a:cubicBezTo>
                                  <a:pt x="1346446" y="56636"/>
                                  <a:pt x="1348472" y="55245"/>
                                  <a:pt x="1350498" y="53855"/>
                                </a:cubicBezTo>
                                <a:cubicBezTo>
                                  <a:pt x="1352524" y="52464"/>
                                  <a:pt x="1354550" y="50947"/>
                                  <a:pt x="1356576" y="49557"/>
                                </a:cubicBezTo>
                                <a:cubicBezTo>
                                  <a:pt x="1358602" y="48166"/>
                                  <a:pt x="1360627" y="46649"/>
                                  <a:pt x="1362654" y="45385"/>
                                </a:cubicBezTo>
                                <a:cubicBezTo>
                                  <a:pt x="1364553" y="43994"/>
                                  <a:pt x="1366578" y="42603"/>
                                  <a:pt x="1368478" y="41339"/>
                                </a:cubicBezTo>
                                <a:cubicBezTo>
                                  <a:pt x="1370377" y="40075"/>
                                  <a:pt x="1372403" y="38811"/>
                                  <a:pt x="1374302" y="37547"/>
                                </a:cubicBezTo>
                                <a:cubicBezTo>
                                  <a:pt x="1376202" y="36282"/>
                                  <a:pt x="1378101" y="35145"/>
                                  <a:pt x="1379873" y="34007"/>
                                </a:cubicBezTo>
                                <a:cubicBezTo>
                                  <a:pt x="1381773" y="32869"/>
                                  <a:pt x="1383672" y="31731"/>
                                  <a:pt x="1385444" y="30594"/>
                                </a:cubicBezTo>
                                <a:cubicBezTo>
                                  <a:pt x="1387343" y="29582"/>
                                  <a:pt x="1389116" y="28444"/>
                                  <a:pt x="1391015" y="27433"/>
                                </a:cubicBezTo>
                                <a:cubicBezTo>
                                  <a:pt x="1392788" y="26422"/>
                                  <a:pt x="1394561" y="25410"/>
                                  <a:pt x="1396334" y="24399"/>
                                </a:cubicBezTo>
                                <a:cubicBezTo>
                                  <a:pt x="1398106" y="23514"/>
                                  <a:pt x="1399879" y="22503"/>
                                  <a:pt x="1401651" y="21618"/>
                                </a:cubicBezTo>
                                <a:cubicBezTo>
                                  <a:pt x="1403424" y="20606"/>
                                  <a:pt x="1405070" y="19722"/>
                                  <a:pt x="1406843" y="18837"/>
                                </a:cubicBezTo>
                                <a:cubicBezTo>
                                  <a:pt x="1408615" y="17952"/>
                                  <a:pt x="1410261" y="17067"/>
                                  <a:pt x="1412034" y="16182"/>
                                </a:cubicBezTo>
                                <a:cubicBezTo>
                                  <a:pt x="1413680" y="15297"/>
                                  <a:pt x="1415326" y="14412"/>
                                  <a:pt x="1417099" y="13653"/>
                                </a:cubicBezTo>
                                <a:cubicBezTo>
                                  <a:pt x="1418745" y="12769"/>
                                  <a:pt x="1420391" y="12010"/>
                                  <a:pt x="1422037" y="11251"/>
                                </a:cubicBezTo>
                                <a:cubicBezTo>
                                  <a:pt x="1423809" y="10366"/>
                                  <a:pt x="1425455" y="9608"/>
                                  <a:pt x="1427102" y="8849"/>
                                </a:cubicBezTo>
                                <a:cubicBezTo>
                                  <a:pt x="1428747" y="8091"/>
                                  <a:pt x="1430394" y="7332"/>
                                  <a:pt x="1432039" y="6574"/>
                                </a:cubicBezTo>
                                <a:cubicBezTo>
                                  <a:pt x="1433686" y="5816"/>
                                  <a:pt x="1435205" y="5057"/>
                                  <a:pt x="1436851" y="4298"/>
                                </a:cubicBezTo>
                                <a:cubicBezTo>
                                  <a:pt x="1438497" y="3666"/>
                                  <a:pt x="1440143" y="3034"/>
                                  <a:pt x="1441663" y="2402"/>
                                </a:cubicBezTo>
                                <a:cubicBezTo>
                                  <a:pt x="1443308" y="1896"/>
                                  <a:pt x="1444955" y="1391"/>
                                  <a:pt x="1446474" y="1138"/>
                                </a:cubicBezTo>
                                <a:cubicBezTo>
                                  <a:pt x="1448120" y="759"/>
                                  <a:pt x="1449639" y="379"/>
                                  <a:pt x="1451159" y="253"/>
                                </a:cubicBezTo>
                                <a:cubicBezTo>
                                  <a:pt x="1452678" y="0"/>
                                  <a:pt x="1454324" y="0"/>
                                  <a:pt x="1455844" y="0"/>
                                </a:cubicBezTo>
                                <a:cubicBezTo>
                                  <a:pt x="1457363" y="0"/>
                                  <a:pt x="1458755" y="0"/>
                                  <a:pt x="1460275" y="253"/>
                                </a:cubicBezTo>
                                <a:cubicBezTo>
                                  <a:pt x="1461795" y="379"/>
                                  <a:pt x="1463187" y="632"/>
                                  <a:pt x="1464707" y="1012"/>
                                </a:cubicBezTo>
                                <a:cubicBezTo>
                                  <a:pt x="1466100" y="1391"/>
                                  <a:pt x="1467492" y="1896"/>
                                  <a:pt x="1468885" y="2402"/>
                                </a:cubicBezTo>
                                <a:cubicBezTo>
                                  <a:pt x="1470278" y="3034"/>
                                  <a:pt x="1471671" y="3666"/>
                                  <a:pt x="1472937" y="4298"/>
                                </a:cubicBezTo>
                                <a:cubicBezTo>
                                  <a:pt x="1474330" y="5057"/>
                                  <a:pt x="1475595" y="5816"/>
                                  <a:pt x="1476862" y="6700"/>
                                </a:cubicBezTo>
                                <a:cubicBezTo>
                                  <a:pt x="1478128" y="7585"/>
                                  <a:pt x="1479394" y="8597"/>
                                  <a:pt x="1480660" y="9608"/>
                                </a:cubicBezTo>
                                <a:cubicBezTo>
                                  <a:pt x="1481800" y="10619"/>
                                  <a:pt x="1483066" y="11757"/>
                                  <a:pt x="1484206" y="12895"/>
                                </a:cubicBezTo>
                                <a:cubicBezTo>
                                  <a:pt x="1485345" y="14033"/>
                                  <a:pt x="1486485" y="15297"/>
                                  <a:pt x="1487498" y="16688"/>
                                </a:cubicBezTo>
                                <a:cubicBezTo>
                                  <a:pt x="1488637" y="17952"/>
                                  <a:pt x="1489650" y="19342"/>
                                  <a:pt x="1490663" y="20733"/>
                                </a:cubicBezTo>
                                <a:cubicBezTo>
                                  <a:pt x="1491676" y="22123"/>
                                  <a:pt x="1492689" y="23640"/>
                                  <a:pt x="1493702" y="25158"/>
                                </a:cubicBezTo>
                                <a:cubicBezTo>
                                  <a:pt x="1494715" y="26675"/>
                                  <a:pt x="1495601" y="28318"/>
                                  <a:pt x="1496488" y="29962"/>
                                </a:cubicBezTo>
                                <a:cubicBezTo>
                                  <a:pt x="1497374" y="31605"/>
                                  <a:pt x="1498260" y="33375"/>
                                  <a:pt x="1499147" y="35145"/>
                                </a:cubicBezTo>
                                <a:cubicBezTo>
                                  <a:pt x="1499906" y="36788"/>
                                  <a:pt x="1500792" y="38684"/>
                                  <a:pt x="1501552" y="40454"/>
                                </a:cubicBezTo>
                                <a:cubicBezTo>
                                  <a:pt x="1502312" y="42351"/>
                                  <a:pt x="1503072" y="44247"/>
                                  <a:pt x="1503831" y="46143"/>
                                </a:cubicBezTo>
                                <a:cubicBezTo>
                                  <a:pt x="1504464" y="48040"/>
                                  <a:pt x="1505224" y="50062"/>
                                  <a:pt x="1505857" y="52085"/>
                                </a:cubicBezTo>
                                <a:cubicBezTo>
                                  <a:pt x="1506490" y="54108"/>
                                  <a:pt x="1507123" y="56130"/>
                                  <a:pt x="1507630" y="58153"/>
                                </a:cubicBezTo>
                                <a:cubicBezTo>
                                  <a:pt x="1508263" y="60176"/>
                                  <a:pt x="1508769" y="62325"/>
                                  <a:pt x="1509276" y="64474"/>
                                </a:cubicBezTo>
                                <a:cubicBezTo>
                                  <a:pt x="1509909" y="66623"/>
                                  <a:pt x="1510289" y="68772"/>
                                  <a:pt x="1510795" y="70921"/>
                                </a:cubicBezTo>
                                <a:cubicBezTo>
                                  <a:pt x="1511175" y="73071"/>
                                  <a:pt x="1511555" y="75346"/>
                                  <a:pt x="1511935" y="77622"/>
                                </a:cubicBezTo>
                                <a:cubicBezTo>
                                  <a:pt x="1512315" y="79771"/>
                                  <a:pt x="1512695" y="82046"/>
                                  <a:pt x="1512948" y="84322"/>
                                </a:cubicBezTo>
                                <a:cubicBezTo>
                                  <a:pt x="1513201" y="86597"/>
                                  <a:pt x="1513454" y="88873"/>
                                  <a:pt x="1513708" y="91275"/>
                                </a:cubicBezTo>
                                <a:cubicBezTo>
                                  <a:pt x="1513834" y="93550"/>
                                  <a:pt x="1514088" y="95952"/>
                                  <a:pt x="1514088" y="98354"/>
                                </a:cubicBezTo>
                                <a:cubicBezTo>
                                  <a:pt x="1514214" y="100756"/>
                                  <a:pt x="1514340" y="103158"/>
                                  <a:pt x="1514340" y="105560"/>
                                </a:cubicBezTo>
                                <a:cubicBezTo>
                                  <a:pt x="1514468" y="107962"/>
                                  <a:pt x="1514468" y="110491"/>
                                  <a:pt x="1514340" y="113019"/>
                                </a:cubicBezTo>
                                <a:cubicBezTo>
                                  <a:pt x="1514340" y="115674"/>
                                  <a:pt x="1514214" y="118329"/>
                                  <a:pt x="1514088" y="120984"/>
                                </a:cubicBezTo>
                                <a:cubicBezTo>
                                  <a:pt x="1513961" y="123765"/>
                                  <a:pt x="1513708" y="126546"/>
                                  <a:pt x="1513454" y="129454"/>
                                </a:cubicBezTo>
                                <a:cubicBezTo>
                                  <a:pt x="1513201" y="132361"/>
                                  <a:pt x="1512948" y="135395"/>
                                  <a:pt x="1512568" y="138429"/>
                                </a:cubicBezTo>
                                <a:cubicBezTo>
                                  <a:pt x="1512315" y="141590"/>
                                  <a:pt x="1511935" y="144750"/>
                                  <a:pt x="1511428" y="147911"/>
                                </a:cubicBezTo>
                                <a:cubicBezTo>
                                  <a:pt x="1511048" y="151198"/>
                                  <a:pt x="1510542" y="154485"/>
                                  <a:pt x="1510036" y="157898"/>
                                </a:cubicBezTo>
                                <a:cubicBezTo>
                                  <a:pt x="1509529" y="161311"/>
                                  <a:pt x="1508896" y="164725"/>
                                  <a:pt x="1508263" y="168264"/>
                                </a:cubicBezTo>
                                <a:cubicBezTo>
                                  <a:pt x="1507630" y="171931"/>
                                  <a:pt x="1506997" y="175470"/>
                                  <a:pt x="1506237" y="179263"/>
                                </a:cubicBezTo>
                                <a:cubicBezTo>
                                  <a:pt x="1505604" y="182929"/>
                                  <a:pt x="1504844" y="186848"/>
                                  <a:pt x="1503958" y="190641"/>
                                </a:cubicBezTo>
                                <a:cubicBezTo>
                                  <a:pt x="1503198" y="194560"/>
                                  <a:pt x="1502312" y="198605"/>
                                  <a:pt x="1501426" y="202650"/>
                                </a:cubicBezTo>
                                <a:cubicBezTo>
                                  <a:pt x="1500413" y="206822"/>
                                  <a:pt x="1499527" y="210994"/>
                                  <a:pt x="1498513" y="215292"/>
                                </a:cubicBezTo>
                                <a:cubicBezTo>
                                  <a:pt x="1497500" y="219464"/>
                                  <a:pt x="1496361" y="223889"/>
                                  <a:pt x="1495221" y="228314"/>
                                </a:cubicBezTo>
                                <a:cubicBezTo>
                                  <a:pt x="1494208" y="232865"/>
                                  <a:pt x="1492942" y="237289"/>
                                  <a:pt x="1491803" y="242093"/>
                                </a:cubicBezTo>
                                <a:cubicBezTo>
                                  <a:pt x="1490536" y="246897"/>
                                  <a:pt x="1489271" y="251878"/>
                                  <a:pt x="1488004" y="257049"/>
                                </a:cubicBezTo>
                                <a:cubicBezTo>
                                  <a:pt x="1486611" y="262219"/>
                                  <a:pt x="1485219" y="267592"/>
                                  <a:pt x="1483826" y="273154"/>
                                </a:cubicBezTo>
                                <a:cubicBezTo>
                                  <a:pt x="1482433" y="278717"/>
                                  <a:pt x="1480914" y="284482"/>
                                  <a:pt x="1479394" y="290423"/>
                                </a:cubicBezTo>
                                <a:cubicBezTo>
                                  <a:pt x="1477875" y="296365"/>
                                  <a:pt x="1476355" y="302509"/>
                                  <a:pt x="1474709" y="308817"/>
                                </a:cubicBezTo>
                                <a:cubicBezTo>
                                  <a:pt x="1473063" y="315138"/>
                                  <a:pt x="1471417" y="321649"/>
                                  <a:pt x="1469771" y="328324"/>
                                </a:cubicBezTo>
                                <a:cubicBezTo>
                                  <a:pt x="1467999" y="335011"/>
                                  <a:pt x="1466353" y="341876"/>
                                  <a:pt x="1464454" y="348918"/>
                                </a:cubicBezTo>
                                <a:cubicBezTo>
                                  <a:pt x="1462681" y="355959"/>
                                  <a:pt x="1460908" y="363178"/>
                                  <a:pt x="1459009" y="370561"/>
                                </a:cubicBezTo>
                                <a:cubicBezTo>
                                  <a:pt x="1457110" y="377944"/>
                                  <a:pt x="1455211" y="385491"/>
                                  <a:pt x="1453184" y="393202"/>
                                </a:cubicBezTo>
                                <a:cubicBezTo>
                                  <a:pt x="1451285" y="400914"/>
                                  <a:pt x="1449259" y="408790"/>
                                  <a:pt x="1447234" y="416817"/>
                                </a:cubicBezTo>
                                <a:cubicBezTo>
                                  <a:pt x="1445081" y="424845"/>
                                  <a:pt x="1443055" y="433037"/>
                                  <a:pt x="1440903" y="441355"/>
                                </a:cubicBezTo>
                                <a:cubicBezTo>
                                  <a:pt x="1438750" y="449687"/>
                                  <a:pt x="1436598" y="458157"/>
                                  <a:pt x="1434445" y="466766"/>
                                </a:cubicBezTo>
                                <a:cubicBezTo>
                                  <a:pt x="1432166" y="475375"/>
                                  <a:pt x="1430014" y="484123"/>
                                  <a:pt x="1427734" y="492998"/>
                                </a:cubicBezTo>
                                <a:cubicBezTo>
                                  <a:pt x="1425455" y="501872"/>
                                  <a:pt x="1423176" y="510886"/>
                                  <a:pt x="1420897" y="520001"/>
                                </a:cubicBezTo>
                                <a:cubicBezTo>
                                  <a:pt x="1418492" y="529116"/>
                                  <a:pt x="1416212" y="538370"/>
                                  <a:pt x="1413807" y="547712"/>
                                </a:cubicBezTo>
                                <a:cubicBezTo>
                                  <a:pt x="1411401" y="557067"/>
                                  <a:pt x="1408995" y="566827"/>
                                  <a:pt x="1406590" y="576080"/>
                                </a:cubicBezTo>
                                <a:cubicBezTo>
                                  <a:pt x="1404057" y="585322"/>
                                  <a:pt x="1401651" y="595890"/>
                                  <a:pt x="1399119" y="603223"/>
                                </a:cubicBezTo>
                                <a:cubicBezTo>
                                  <a:pt x="1396713" y="610543"/>
                                  <a:pt x="1394181" y="614563"/>
                                  <a:pt x="1391649" y="620037"/>
                                </a:cubicBezTo>
                                <a:cubicBezTo>
                                  <a:pt x="1389116" y="625511"/>
                                  <a:pt x="1386584" y="630871"/>
                                  <a:pt x="1384051" y="636079"/>
                                </a:cubicBezTo>
                                <a:cubicBezTo>
                                  <a:pt x="1381393" y="641300"/>
                                  <a:pt x="1378860" y="646382"/>
                                  <a:pt x="1376202" y="651313"/>
                                </a:cubicBezTo>
                                <a:cubicBezTo>
                                  <a:pt x="1373669" y="656243"/>
                                  <a:pt x="1371010" y="661034"/>
                                  <a:pt x="1368351" y="665687"/>
                                </a:cubicBezTo>
                                <a:cubicBezTo>
                                  <a:pt x="1365819" y="670326"/>
                                  <a:pt x="1363160" y="674827"/>
                                  <a:pt x="1360501" y="679176"/>
                                </a:cubicBezTo>
                                <a:cubicBezTo>
                                  <a:pt x="1357842" y="683524"/>
                                  <a:pt x="1355056" y="687734"/>
                                  <a:pt x="1352398" y="691792"/>
                                </a:cubicBezTo>
                                <a:cubicBezTo>
                                  <a:pt x="1349738" y="695838"/>
                                  <a:pt x="1347079" y="699744"/>
                                  <a:pt x="1344294" y="703511"/>
                                </a:cubicBezTo>
                                <a:cubicBezTo>
                                  <a:pt x="1341635" y="707266"/>
                                  <a:pt x="1338849" y="710881"/>
                                  <a:pt x="1336190" y="714371"/>
                                </a:cubicBezTo>
                                <a:cubicBezTo>
                                  <a:pt x="1333405" y="717847"/>
                                  <a:pt x="1330619" y="721185"/>
                                  <a:pt x="1327960" y="724396"/>
                                </a:cubicBezTo>
                                <a:cubicBezTo>
                                  <a:pt x="1325174" y="727607"/>
                                  <a:pt x="1322516" y="730679"/>
                                  <a:pt x="1319730" y="733624"/>
                                </a:cubicBezTo>
                                <a:cubicBezTo>
                                  <a:pt x="1316945" y="736583"/>
                                  <a:pt x="1314159" y="739402"/>
                                  <a:pt x="1311500" y="742120"/>
                                </a:cubicBezTo>
                                <a:cubicBezTo>
                                  <a:pt x="1308715" y="744851"/>
                                  <a:pt x="1305929" y="747442"/>
                                  <a:pt x="1303270" y="749945"/>
                                </a:cubicBezTo>
                                <a:cubicBezTo>
                                  <a:pt x="1300484" y="752448"/>
                                  <a:pt x="1297699" y="754838"/>
                                  <a:pt x="1295040" y="757151"/>
                                </a:cubicBezTo>
                                <a:cubicBezTo>
                                  <a:pt x="1292254" y="759465"/>
                                  <a:pt x="1289469" y="761677"/>
                                  <a:pt x="1286809" y="763813"/>
                                </a:cubicBezTo>
                                <a:cubicBezTo>
                                  <a:pt x="1284024" y="765963"/>
                                  <a:pt x="1281238" y="768011"/>
                                  <a:pt x="1278580" y="770008"/>
                                </a:cubicBezTo>
                                <a:cubicBezTo>
                                  <a:pt x="1275794" y="772006"/>
                                  <a:pt x="1273135" y="773914"/>
                                  <a:pt x="1270349" y="775785"/>
                                </a:cubicBezTo>
                                <a:cubicBezTo>
                                  <a:pt x="1267691" y="777644"/>
                                  <a:pt x="1264905" y="779439"/>
                                  <a:pt x="1262246" y="781196"/>
                                </a:cubicBezTo>
                                <a:cubicBezTo>
                                  <a:pt x="1259587" y="782966"/>
                                  <a:pt x="1256801" y="784660"/>
                                  <a:pt x="1254143" y="786329"/>
                                </a:cubicBezTo>
                                <a:cubicBezTo>
                                  <a:pt x="1251484" y="787998"/>
                                  <a:pt x="1248698" y="789615"/>
                                  <a:pt x="1246039" y="791221"/>
                                </a:cubicBezTo>
                                <a:cubicBezTo>
                                  <a:pt x="1243380" y="792814"/>
                                  <a:pt x="1240594" y="794369"/>
                                  <a:pt x="1237935" y="795924"/>
                                </a:cubicBezTo>
                                <a:cubicBezTo>
                                  <a:pt x="1235277" y="797466"/>
                                  <a:pt x="1232617" y="798983"/>
                                  <a:pt x="1229959" y="800488"/>
                                </a:cubicBezTo>
                                <a:cubicBezTo>
                                  <a:pt x="1227300" y="802005"/>
                                  <a:pt x="1224514" y="803496"/>
                                  <a:pt x="1221855" y="804988"/>
                                </a:cubicBezTo>
                                <a:cubicBezTo>
                                  <a:pt x="1219196" y="806467"/>
                                  <a:pt x="1216537" y="807946"/>
                                  <a:pt x="1213878" y="809438"/>
                                </a:cubicBezTo>
                                <a:cubicBezTo>
                                  <a:pt x="1211219" y="810917"/>
                                  <a:pt x="1208560" y="812397"/>
                                  <a:pt x="1205901" y="813888"/>
                                </a:cubicBezTo>
                                <a:cubicBezTo>
                                  <a:pt x="1203243" y="815380"/>
                                  <a:pt x="1200583" y="816884"/>
                                  <a:pt x="1197925" y="818389"/>
                                </a:cubicBezTo>
                                <a:cubicBezTo>
                                  <a:pt x="1195265" y="819906"/>
                                  <a:pt x="1192607" y="821423"/>
                                  <a:pt x="1189948" y="822953"/>
                                </a:cubicBezTo>
                                <a:cubicBezTo>
                                  <a:pt x="1187289" y="824495"/>
                                  <a:pt x="1184503" y="826037"/>
                                  <a:pt x="1181844" y="827605"/>
                                </a:cubicBezTo>
                                <a:cubicBezTo>
                                  <a:pt x="1179185" y="829172"/>
                                  <a:pt x="1176526" y="830752"/>
                                  <a:pt x="1173867" y="832345"/>
                                </a:cubicBezTo>
                                <a:cubicBezTo>
                                  <a:pt x="1171208" y="833938"/>
                                  <a:pt x="1168549" y="835556"/>
                                  <a:pt x="1165890" y="837175"/>
                                </a:cubicBezTo>
                                <a:cubicBezTo>
                                  <a:pt x="1163231" y="838793"/>
                                  <a:pt x="1160572" y="840424"/>
                                  <a:pt x="1157787" y="842080"/>
                                </a:cubicBezTo>
                                <a:cubicBezTo>
                                  <a:pt x="1155128" y="843723"/>
                                  <a:pt x="1152469" y="845379"/>
                                  <a:pt x="1149810" y="847061"/>
                                </a:cubicBezTo>
                                <a:cubicBezTo>
                                  <a:pt x="1147151" y="848729"/>
                                  <a:pt x="1144492" y="850411"/>
                                  <a:pt x="1141707" y="852105"/>
                                </a:cubicBezTo>
                                <a:cubicBezTo>
                                  <a:pt x="1139047" y="853799"/>
                                  <a:pt x="1136389" y="855493"/>
                                  <a:pt x="1133730" y="857212"/>
                                </a:cubicBezTo>
                                <a:cubicBezTo>
                                  <a:pt x="1130944" y="858919"/>
                                  <a:pt x="1128285" y="860651"/>
                                  <a:pt x="1125626" y="862370"/>
                                </a:cubicBezTo>
                                <a:cubicBezTo>
                                  <a:pt x="1122840" y="864102"/>
                                  <a:pt x="1120182" y="865846"/>
                                  <a:pt x="1117396" y="867591"/>
                                </a:cubicBezTo>
                                <a:cubicBezTo>
                                  <a:pt x="1114737" y="869336"/>
                                  <a:pt x="1111951" y="871093"/>
                                  <a:pt x="1109293" y="872850"/>
                                </a:cubicBezTo>
                                <a:cubicBezTo>
                                  <a:pt x="1106507" y="874607"/>
                                  <a:pt x="1103721" y="876377"/>
                                  <a:pt x="1101062" y="878147"/>
                                </a:cubicBezTo>
                                <a:cubicBezTo>
                                  <a:pt x="1098277" y="879917"/>
                                  <a:pt x="1095491" y="881687"/>
                                  <a:pt x="1092706" y="883457"/>
                                </a:cubicBezTo>
                                <a:cubicBezTo>
                                  <a:pt x="1089920" y="885239"/>
                                  <a:pt x="1087134" y="887022"/>
                                  <a:pt x="1084222" y="888804"/>
                                </a:cubicBezTo>
                                <a:cubicBezTo>
                                  <a:pt x="1081437" y="890574"/>
                                  <a:pt x="1078651" y="892356"/>
                                  <a:pt x="1075739" y="894139"/>
                                </a:cubicBezTo>
                                <a:cubicBezTo>
                                  <a:pt x="1072827" y="895922"/>
                                  <a:pt x="1070041" y="897704"/>
                                  <a:pt x="1067129" y="899474"/>
                                </a:cubicBezTo>
                                <a:cubicBezTo>
                                  <a:pt x="1064217" y="901244"/>
                                  <a:pt x="1061305" y="903026"/>
                                  <a:pt x="1058392" y="904784"/>
                                </a:cubicBezTo>
                                <a:cubicBezTo>
                                  <a:pt x="1055353" y="906554"/>
                                  <a:pt x="1052441" y="908311"/>
                                  <a:pt x="1049402" y="910055"/>
                                </a:cubicBezTo>
                                <a:cubicBezTo>
                                  <a:pt x="1046490" y="911813"/>
                                  <a:pt x="1043451" y="913545"/>
                                  <a:pt x="1040413" y="915289"/>
                                </a:cubicBezTo>
                                <a:cubicBezTo>
                                  <a:pt x="1037374" y="917021"/>
                                  <a:pt x="1034335" y="918740"/>
                                  <a:pt x="1031170" y="920460"/>
                                </a:cubicBezTo>
                                <a:cubicBezTo>
                                  <a:pt x="1028131" y="922179"/>
                                  <a:pt x="1024966" y="923885"/>
                                  <a:pt x="1021927" y="925592"/>
                                </a:cubicBezTo>
                                <a:cubicBezTo>
                                  <a:pt x="1018761" y="927286"/>
                                  <a:pt x="1015596" y="928981"/>
                                  <a:pt x="1012304" y="930662"/>
                                </a:cubicBezTo>
                                <a:cubicBezTo>
                                  <a:pt x="1009138" y="932343"/>
                                  <a:pt x="1005973" y="934012"/>
                                  <a:pt x="1002681" y="935681"/>
                                </a:cubicBezTo>
                                <a:cubicBezTo>
                                  <a:pt x="999389" y="937349"/>
                                  <a:pt x="996097" y="939006"/>
                                  <a:pt x="992805" y="940649"/>
                                </a:cubicBezTo>
                                <a:cubicBezTo>
                                  <a:pt x="989386" y="942305"/>
                                  <a:pt x="986094" y="943948"/>
                                  <a:pt x="982675" y="945592"/>
                                </a:cubicBezTo>
                                <a:cubicBezTo>
                                  <a:pt x="979257" y="947235"/>
                                  <a:pt x="975838" y="948866"/>
                                  <a:pt x="972419" y="950497"/>
                                </a:cubicBezTo>
                                <a:cubicBezTo>
                                  <a:pt x="969001" y="952128"/>
                                  <a:pt x="965455" y="953758"/>
                                  <a:pt x="962037" y="955389"/>
                                </a:cubicBezTo>
                                <a:cubicBezTo>
                                  <a:pt x="958492" y="957008"/>
                                  <a:pt x="954946" y="958626"/>
                                  <a:pt x="951274" y="960257"/>
                                </a:cubicBezTo>
                                <a:cubicBezTo>
                                  <a:pt x="947729" y="961875"/>
                                  <a:pt x="944057" y="963493"/>
                                  <a:pt x="940512" y="965111"/>
                                </a:cubicBezTo>
                                <a:cubicBezTo>
                                  <a:pt x="936840" y="966729"/>
                                  <a:pt x="933168" y="968347"/>
                                  <a:pt x="929369" y="969966"/>
                                </a:cubicBezTo>
                                <a:cubicBezTo>
                                  <a:pt x="925698" y="971584"/>
                                  <a:pt x="921899" y="973202"/>
                                  <a:pt x="918101" y="974820"/>
                                </a:cubicBezTo>
                                <a:cubicBezTo>
                                  <a:pt x="914429" y="976438"/>
                                  <a:pt x="910504" y="978056"/>
                                  <a:pt x="906705" y="979674"/>
                                </a:cubicBezTo>
                                <a:cubicBezTo>
                                  <a:pt x="902907" y="981293"/>
                                  <a:pt x="898981" y="982911"/>
                                  <a:pt x="895056" y="984541"/>
                                </a:cubicBezTo>
                                <a:cubicBezTo>
                                  <a:pt x="891258" y="986160"/>
                                  <a:pt x="887333" y="987778"/>
                                  <a:pt x="883281" y="989396"/>
                                </a:cubicBezTo>
                                <a:cubicBezTo>
                                  <a:pt x="879356" y="991014"/>
                                  <a:pt x="875431" y="992645"/>
                                  <a:pt x="871379" y="994263"/>
                                </a:cubicBezTo>
                                <a:cubicBezTo>
                                  <a:pt x="867454" y="995881"/>
                                  <a:pt x="863402" y="997500"/>
                                  <a:pt x="859350" y="999118"/>
                                </a:cubicBezTo>
                                <a:cubicBezTo>
                                  <a:pt x="855299" y="1000723"/>
                                  <a:pt x="851247" y="1002342"/>
                                  <a:pt x="847195" y="1003947"/>
                                </a:cubicBezTo>
                                <a:cubicBezTo>
                                  <a:pt x="843143" y="1005540"/>
                                  <a:pt x="839092" y="1007146"/>
                                  <a:pt x="835040" y="1008738"/>
                                </a:cubicBezTo>
                                <a:cubicBezTo>
                                  <a:pt x="830988" y="1010319"/>
                                  <a:pt x="826810" y="1011899"/>
                                  <a:pt x="822758" y="1013466"/>
                                </a:cubicBezTo>
                                <a:cubicBezTo>
                                  <a:pt x="818706" y="1015047"/>
                                  <a:pt x="814654" y="1016602"/>
                                  <a:pt x="810476" y="1018156"/>
                                </a:cubicBezTo>
                                <a:cubicBezTo>
                                  <a:pt x="806424" y="1019699"/>
                                  <a:pt x="802373" y="1021241"/>
                                  <a:pt x="798321" y="1022771"/>
                                </a:cubicBezTo>
                                <a:cubicBezTo>
                                  <a:pt x="794269" y="1024288"/>
                                  <a:pt x="790091" y="1025805"/>
                                  <a:pt x="786039" y="1027309"/>
                                </a:cubicBezTo>
                                <a:cubicBezTo>
                                  <a:pt x="781987" y="1028801"/>
                                  <a:pt x="777935" y="1030293"/>
                                  <a:pt x="773884" y="1031772"/>
                                </a:cubicBezTo>
                                <a:cubicBezTo>
                                  <a:pt x="769959" y="1033239"/>
                                  <a:pt x="765907" y="1034705"/>
                                  <a:pt x="761855" y="1036146"/>
                                </a:cubicBezTo>
                                <a:cubicBezTo>
                                  <a:pt x="757804" y="1037600"/>
                                  <a:pt x="753878" y="1039028"/>
                                  <a:pt x="749827" y="1040444"/>
                                </a:cubicBezTo>
                                <a:cubicBezTo>
                                  <a:pt x="745901" y="1041860"/>
                                  <a:pt x="741850" y="1043263"/>
                                  <a:pt x="737925" y="1044654"/>
                                </a:cubicBezTo>
                                <a:cubicBezTo>
                                  <a:pt x="733999" y="1046045"/>
                                  <a:pt x="730074" y="1047423"/>
                                  <a:pt x="726149" y="1048776"/>
                                </a:cubicBezTo>
                                <a:cubicBezTo>
                                  <a:pt x="722224" y="1050141"/>
                                  <a:pt x="718299" y="1051493"/>
                                  <a:pt x="714374" y="1052821"/>
                                </a:cubicBezTo>
                                <a:cubicBezTo>
                                  <a:pt x="710449" y="1054161"/>
                                  <a:pt x="706523" y="1055488"/>
                                  <a:pt x="702725" y="1056790"/>
                                </a:cubicBezTo>
                                <a:cubicBezTo>
                                  <a:pt x="698800" y="1058105"/>
                                  <a:pt x="695001" y="1059395"/>
                                  <a:pt x="691203" y="1060684"/>
                                </a:cubicBezTo>
                                <a:cubicBezTo>
                                  <a:pt x="687278" y="1061974"/>
                                  <a:pt x="683479" y="1063250"/>
                                  <a:pt x="679681" y="1064515"/>
                                </a:cubicBezTo>
                                <a:cubicBezTo>
                                  <a:pt x="675882" y="1065779"/>
                                  <a:pt x="672084" y="1067030"/>
                                  <a:pt x="668412" y="1068282"/>
                                </a:cubicBezTo>
                                <a:cubicBezTo>
                                  <a:pt x="664613" y="1069521"/>
                                  <a:pt x="660827" y="1070760"/>
                                  <a:pt x="657079" y="1071999"/>
                                </a:cubicBezTo>
                                <a:cubicBezTo>
                                  <a:pt x="653332" y="1073225"/>
                                  <a:pt x="649609" y="1074451"/>
                                  <a:pt x="645887" y="1075677"/>
                                </a:cubicBezTo>
                                <a:cubicBezTo>
                                  <a:pt x="642164" y="1076891"/>
                                  <a:pt x="638454" y="1078105"/>
                                  <a:pt x="634744" y="1079331"/>
                                </a:cubicBezTo>
                                <a:cubicBezTo>
                                  <a:pt x="631047" y="1080545"/>
                                  <a:pt x="627350" y="1081758"/>
                                  <a:pt x="623652" y="1082972"/>
                                </a:cubicBezTo>
                                <a:cubicBezTo>
                                  <a:pt x="619968" y="1084185"/>
                                  <a:pt x="616284" y="1085387"/>
                                  <a:pt x="612599" y="1086613"/>
                                </a:cubicBezTo>
                                <a:cubicBezTo>
                                  <a:pt x="608914" y="1087826"/>
                                  <a:pt x="605230" y="1089040"/>
                                  <a:pt x="601558" y="1090254"/>
                                </a:cubicBezTo>
                                <a:cubicBezTo>
                                  <a:pt x="597873" y="1091480"/>
                                  <a:pt x="594189" y="1092706"/>
                                  <a:pt x="590504" y="1093933"/>
                                </a:cubicBezTo>
                                <a:cubicBezTo>
                                  <a:pt x="586820" y="1095159"/>
                                  <a:pt x="583135" y="1096385"/>
                                  <a:pt x="579438" y="1097624"/>
                                </a:cubicBezTo>
                                <a:cubicBezTo>
                                  <a:pt x="575753" y="1098863"/>
                                  <a:pt x="572056" y="1100114"/>
                                  <a:pt x="568359" y="1101366"/>
                                </a:cubicBezTo>
                                <a:cubicBezTo>
                                  <a:pt x="564662" y="1102617"/>
                                  <a:pt x="560964" y="1103869"/>
                                  <a:pt x="557255" y="1105146"/>
                                </a:cubicBezTo>
                                <a:cubicBezTo>
                                  <a:pt x="553545" y="1106410"/>
                                  <a:pt x="549835" y="1107687"/>
                                  <a:pt x="546112" y="1108976"/>
                                </a:cubicBezTo>
                                <a:cubicBezTo>
                                  <a:pt x="542390" y="1110253"/>
                                  <a:pt x="538667" y="1111543"/>
                                  <a:pt x="534945" y="1112857"/>
                                </a:cubicBezTo>
                                <a:cubicBezTo>
                                  <a:pt x="531209" y="1114160"/>
                                  <a:pt x="527474" y="1115461"/>
                                  <a:pt x="523726" y="1116789"/>
                                </a:cubicBezTo>
                                <a:cubicBezTo>
                                  <a:pt x="519991" y="1118116"/>
                                  <a:pt x="516243" y="1119444"/>
                                  <a:pt x="512483" y="1120784"/>
                                </a:cubicBezTo>
                                <a:cubicBezTo>
                                  <a:pt x="508735" y="1122137"/>
                                  <a:pt x="504974" y="1123489"/>
                                  <a:pt x="501214" y="1124855"/>
                                </a:cubicBezTo>
                                <a:cubicBezTo>
                                  <a:pt x="497441" y="1126207"/>
                                  <a:pt x="493680" y="1127585"/>
                                  <a:pt x="489894" y="1128976"/>
                                </a:cubicBezTo>
                                <a:cubicBezTo>
                                  <a:pt x="486121" y="1130354"/>
                                  <a:pt x="482348" y="1131757"/>
                                  <a:pt x="478562" y="1133160"/>
                                </a:cubicBezTo>
                                <a:cubicBezTo>
                                  <a:pt x="474789" y="1134564"/>
                                  <a:pt x="471003" y="1135980"/>
                                  <a:pt x="467217" y="1137395"/>
                                </a:cubicBezTo>
                                <a:cubicBezTo>
                                  <a:pt x="463431" y="1138824"/>
                                  <a:pt x="459645" y="1140253"/>
                                  <a:pt x="455847" y="1141694"/>
                                </a:cubicBezTo>
                                <a:cubicBezTo>
                                  <a:pt x="452061" y="1143122"/>
                                  <a:pt x="448275" y="1144564"/>
                                  <a:pt x="444477" y="1146017"/>
                                </a:cubicBezTo>
                                <a:cubicBezTo>
                                  <a:pt x="440691" y="1147471"/>
                                  <a:pt x="436905" y="1148925"/>
                                  <a:pt x="433119" y="1150379"/>
                                </a:cubicBezTo>
                                <a:cubicBezTo>
                                  <a:pt x="429333" y="1151832"/>
                                  <a:pt x="425547" y="1153286"/>
                                  <a:pt x="421762" y="1154740"/>
                                </a:cubicBezTo>
                                <a:cubicBezTo>
                                  <a:pt x="417988" y="1156207"/>
                                  <a:pt x="414203" y="1157660"/>
                                  <a:pt x="410442" y="1159127"/>
                                </a:cubicBezTo>
                                <a:cubicBezTo>
                                  <a:pt x="406669" y="1160581"/>
                                  <a:pt x="402896" y="1162035"/>
                                  <a:pt x="399148" y="1163488"/>
                                </a:cubicBezTo>
                                <a:cubicBezTo>
                                  <a:pt x="395387" y="1164929"/>
                                  <a:pt x="391639" y="1166383"/>
                                  <a:pt x="387904" y="1167825"/>
                                </a:cubicBezTo>
                                <a:cubicBezTo>
                                  <a:pt x="384156" y="1169253"/>
                                  <a:pt x="380421" y="1170694"/>
                                  <a:pt x="376711" y="1172110"/>
                                </a:cubicBezTo>
                                <a:cubicBezTo>
                                  <a:pt x="372989" y="1173539"/>
                                  <a:pt x="369279" y="1174955"/>
                                  <a:pt x="365582" y="1176358"/>
                                </a:cubicBezTo>
                                <a:cubicBezTo>
                                  <a:pt x="361884" y="1177761"/>
                                  <a:pt x="358200" y="1179152"/>
                                  <a:pt x="354541" y="1180530"/>
                                </a:cubicBezTo>
                                <a:cubicBezTo>
                                  <a:pt x="350869" y="1181920"/>
                                  <a:pt x="347222" y="1183286"/>
                                  <a:pt x="343588" y="1184638"/>
                                </a:cubicBezTo>
                                <a:cubicBezTo>
                                  <a:pt x="339954" y="1185978"/>
                                  <a:pt x="336333" y="1187306"/>
                                  <a:pt x="332737" y="1188621"/>
                                </a:cubicBezTo>
                                <a:cubicBezTo>
                                  <a:pt x="329141" y="1189935"/>
                                  <a:pt x="325558" y="1191225"/>
                                  <a:pt x="322000" y="1192489"/>
                                </a:cubicBezTo>
                                <a:cubicBezTo>
                                  <a:pt x="318455" y="1193766"/>
                                  <a:pt x="314909" y="1195017"/>
                                  <a:pt x="311402" y="1196256"/>
                                </a:cubicBezTo>
                                <a:cubicBezTo>
                                  <a:pt x="307895" y="1197495"/>
                                  <a:pt x="304400" y="1198709"/>
                                  <a:pt x="300931" y="1199923"/>
                                </a:cubicBezTo>
                                <a:cubicBezTo>
                                  <a:pt x="297462" y="1201123"/>
                                  <a:pt x="294018" y="1202312"/>
                                  <a:pt x="290599" y="1203487"/>
                                </a:cubicBezTo>
                                <a:cubicBezTo>
                                  <a:pt x="287180" y="1204663"/>
                                  <a:pt x="283787" y="1205826"/>
                                  <a:pt x="280419" y="1206977"/>
                                </a:cubicBezTo>
                                <a:cubicBezTo>
                                  <a:pt x="277051" y="1208127"/>
                                  <a:pt x="273696" y="1209265"/>
                                  <a:pt x="270378" y="1210390"/>
                                </a:cubicBezTo>
                                <a:cubicBezTo>
                                  <a:pt x="267061" y="1211515"/>
                                  <a:pt x="263756" y="1212628"/>
                                  <a:pt x="260489" y="1213728"/>
                                </a:cubicBezTo>
                                <a:cubicBezTo>
                                  <a:pt x="257210" y="1214815"/>
                                  <a:pt x="253969" y="1215902"/>
                                  <a:pt x="250753" y="1216976"/>
                                </a:cubicBezTo>
                                <a:cubicBezTo>
                                  <a:pt x="247524" y="1218051"/>
                                  <a:pt x="244333" y="1219126"/>
                                  <a:pt x="241168" y="1220175"/>
                                </a:cubicBezTo>
                                <a:cubicBezTo>
                                  <a:pt x="237990" y="1221224"/>
                                  <a:pt x="234849" y="1222261"/>
                                  <a:pt x="231735" y="1223297"/>
                                </a:cubicBezTo>
                                <a:cubicBezTo>
                                  <a:pt x="228607" y="1224334"/>
                                  <a:pt x="225518" y="1225345"/>
                                  <a:pt x="222454" y="1226369"/>
                                </a:cubicBezTo>
                                <a:cubicBezTo>
                                  <a:pt x="219377" y="1227381"/>
                                  <a:pt x="216338" y="1228379"/>
                                  <a:pt x="213312" y="1229365"/>
                                </a:cubicBezTo>
                                <a:cubicBezTo>
                                  <a:pt x="210298" y="1230364"/>
                                  <a:pt x="207298" y="1231338"/>
                                  <a:pt x="204322" y="1232311"/>
                                </a:cubicBezTo>
                                <a:cubicBezTo>
                                  <a:pt x="201359" y="1233284"/>
                                  <a:pt x="198409" y="1234258"/>
                                  <a:pt x="195484" y="1235206"/>
                                </a:cubicBezTo>
                                <a:cubicBezTo>
                                  <a:pt x="192547" y="1236167"/>
                                  <a:pt x="189647" y="1237102"/>
                                  <a:pt x="186773" y="1238038"/>
                                </a:cubicBezTo>
                                <a:cubicBezTo>
                                  <a:pt x="183886" y="1238961"/>
                                  <a:pt x="181024" y="1239884"/>
                                  <a:pt x="178188" y="1240794"/>
                                </a:cubicBezTo>
                                <a:cubicBezTo>
                                  <a:pt x="175352" y="1241717"/>
                                  <a:pt x="172528" y="1242614"/>
                                  <a:pt x="169730" y="1243512"/>
                                </a:cubicBezTo>
                                <a:cubicBezTo>
                                  <a:pt x="166919" y="1244397"/>
                                  <a:pt x="164146" y="1245282"/>
                                  <a:pt x="161386" y="1246167"/>
                                </a:cubicBezTo>
                                <a:cubicBezTo>
                                  <a:pt x="158613" y="1247039"/>
                                  <a:pt x="155866" y="1247911"/>
                                  <a:pt x="153144" y="1248784"/>
                                </a:cubicBezTo>
                                <a:cubicBezTo>
                                  <a:pt x="150421" y="1249643"/>
                                  <a:pt x="147699" y="1250503"/>
                                  <a:pt x="145015" y="1251350"/>
                                </a:cubicBezTo>
                                <a:cubicBezTo>
                                  <a:pt x="142318" y="1252209"/>
                                  <a:pt x="139646" y="1253057"/>
                                  <a:pt x="136987" y="1253891"/>
                                </a:cubicBezTo>
                                <a:cubicBezTo>
                                  <a:pt x="134315" y="1254738"/>
                                  <a:pt x="131682" y="1255572"/>
                                  <a:pt x="129061" y="1256407"/>
                                </a:cubicBezTo>
                                <a:cubicBezTo>
                                  <a:pt x="126427" y="1257228"/>
                                  <a:pt x="123832" y="1258063"/>
                                  <a:pt x="121236" y="1258884"/>
                                </a:cubicBezTo>
                                <a:cubicBezTo>
                                  <a:pt x="118653" y="1259693"/>
                                  <a:pt x="116095" y="1260515"/>
                                  <a:pt x="113550" y="1261324"/>
                                </a:cubicBezTo>
                                <a:cubicBezTo>
                                  <a:pt x="111005" y="1262133"/>
                                  <a:pt x="108473" y="1262942"/>
                                  <a:pt x="105979" y="1263739"/>
                                </a:cubicBezTo>
                                <a:cubicBezTo>
                                  <a:pt x="103472" y="1264535"/>
                                  <a:pt x="101003" y="1265332"/>
                                  <a:pt x="98559" y="1266128"/>
                                </a:cubicBezTo>
                                <a:cubicBezTo>
                                  <a:pt x="96102" y="1266912"/>
                                  <a:pt x="93684" y="1267696"/>
                                  <a:pt x="91291" y="1268467"/>
                                </a:cubicBezTo>
                                <a:cubicBezTo>
                                  <a:pt x="88898" y="1269238"/>
                                  <a:pt x="86518" y="1270009"/>
                                  <a:pt x="84188" y="1270768"/>
                                </a:cubicBezTo>
                                <a:cubicBezTo>
                                  <a:pt x="81845" y="1271526"/>
                                  <a:pt x="79541" y="1272285"/>
                                  <a:pt x="77275" y="1273031"/>
                                </a:cubicBezTo>
                                <a:cubicBezTo>
                                  <a:pt x="74995" y="1273764"/>
                                  <a:pt x="72754" y="1274510"/>
                                  <a:pt x="70564" y="1275230"/>
                                </a:cubicBezTo>
                                <a:cubicBezTo>
                                  <a:pt x="68361" y="1275951"/>
                                  <a:pt x="66195" y="1276659"/>
                                  <a:pt x="64068" y="1277354"/>
                                </a:cubicBezTo>
                                <a:cubicBezTo>
                                  <a:pt x="61954" y="1278050"/>
                                  <a:pt x="59865" y="1278732"/>
                                  <a:pt x="57839" y="1279402"/>
                                </a:cubicBezTo>
                                <a:cubicBezTo>
                                  <a:pt x="55800" y="1280060"/>
                                  <a:pt x="53800" y="1280717"/>
                                  <a:pt x="51850" y="1281349"/>
                                </a:cubicBezTo>
                                <a:cubicBezTo>
                                  <a:pt x="49913" y="1281994"/>
                                  <a:pt x="48013" y="1282613"/>
                                  <a:pt x="46165" y="1283207"/>
                                </a:cubicBezTo>
                                <a:cubicBezTo>
                                  <a:pt x="44316" y="1283814"/>
                                  <a:pt x="42518" y="1284408"/>
                                  <a:pt x="40771" y="1284977"/>
                                </a:cubicBezTo>
                                <a:cubicBezTo>
                                  <a:pt x="39023" y="1285546"/>
                                  <a:pt x="37327" y="1286090"/>
                                  <a:pt x="35693" y="1286634"/>
                                </a:cubicBezTo>
                                <a:cubicBezTo>
                                  <a:pt x="34060" y="1287165"/>
                                  <a:pt x="32477" y="1287683"/>
                                  <a:pt x="30945" y="1288176"/>
                                </a:cubicBezTo>
                                <a:cubicBezTo>
                                  <a:pt x="29413" y="1288669"/>
                                  <a:pt x="27944" y="1289149"/>
                                  <a:pt x="26526" y="1289617"/>
                                </a:cubicBezTo>
                                <a:cubicBezTo>
                                  <a:pt x="25108" y="1290072"/>
                                  <a:pt x="23753" y="1290515"/>
                                  <a:pt x="22462" y="1290945"/>
                                </a:cubicBezTo>
                                <a:cubicBezTo>
                                  <a:pt x="21158" y="1291362"/>
                                  <a:pt x="19917" y="1291766"/>
                                  <a:pt x="18739" y="1292145"/>
                                </a:cubicBezTo>
                                <a:cubicBezTo>
                                  <a:pt x="17549" y="1292537"/>
                                  <a:pt x="16422" y="1292904"/>
                                  <a:pt x="15359" y="1293245"/>
                                </a:cubicBezTo>
                                <a:cubicBezTo>
                                  <a:pt x="14295" y="1293599"/>
                                  <a:pt x="13282" y="1293928"/>
                                  <a:pt x="12333" y="1294231"/>
                                </a:cubicBezTo>
                                <a:cubicBezTo>
                                  <a:pt x="11383" y="1294547"/>
                                  <a:pt x="10484" y="1294838"/>
                                  <a:pt x="9648" y="1295104"/>
                                </a:cubicBezTo>
                                <a:cubicBezTo>
                                  <a:pt x="8813" y="1295381"/>
                                  <a:pt x="8040" y="1295635"/>
                                  <a:pt x="7319" y="1295875"/>
                                </a:cubicBezTo>
                                <a:cubicBezTo>
                                  <a:pt x="6584" y="1296102"/>
                                  <a:pt x="5926" y="1296317"/>
                                  <a:pt x="5305" y="1296519"/>
                                </a:cubicBezTo>
                                <a:cubicBezTo>
                                  <a:pt x="4685" y="1296722"/>
                                  <a:pt x="4128" y="1296899"/>
                                  <a:pt x="3621" y="1297063"/>
                                </a:cubicBezTo>
                                <a:cubicBezTo>
                                  <a:pt x="3115" y="1297227"/>
                                  <a:pt x="2659" y="1297367"/>
                                  <a:pt x="2267" y="1297493"/>
                                </a:cubicBezTo>
                                <a:cubicBezTo>
                                  <a:pt x="1861" y="1297619"/>
                                  <a:pt x="1507" y="1297733"/>
                                  <a:pt x="1216" y="1297822"/>
                                </a:cubicBezTo>
                                <a:cubicBezTo>
                                  <a:pt x="924" y="1297910"/>
                                  <a:pt x="684" y="1297986"/>
                                  <a:pt x="494" y="1298036"/>
                                </a:cubicBezTo>
                                <a:cubicBezTo>
                                  <a:pt x="304" y="1298087"/>
                                  <a:pt x="177" y="1298112"/>
                                  <a:pt x="101" y="1298125"/>
                                </a:cubicBezTo>
                                <a:cubicBezTo>
                                  <a:pt x="76" y="1298125"/>
                                  <a:pt x="0" y="1298137"/>
                                  <a:pt x="0" y="1298100"/>
                                </a:cubicBezTo>
                                <a:cubicBezTo>
                                  <a:pt x="25" y="1297961"/>
                                  <a:pt x="114" y="1297670"/>
                                  <a:pt x="215" y="1297240"/>
                                </a:cubicBezTo>
                                <a:cubicBezTo>
                                  <a:pt x="342" y="1296747"/>
                                  <a:pt x="519" y="1296064"/>
                                  <a:pt x="747" y="1295180"/>
                                </a:cubicBezTo>
                                <a:cubicBezTo>
                                  <a:pt x="975" y="1294294"/>
                                  <a:pt x="1254" y="1293220"/>
                                  <a:pt x="1570" y="1291956"/>
                                </a:cubicBezTo>
                                <a:cubicBezTo>
                                  <a:pt x="1899" y="1290704"/>
                                  <a:pt x="2267" y="1289238"/>
                                  <a:pt x="2684" y="1287607"/>
                                </a:cubicBezTo>
                                <a:cubicBezTo>
                                  <a:pt x="3090" y="1285989"/>
                                  <a:pt x="3558" y="1284168"/>
                                  <a:pt x="4064" y="1282183"/>
                                </a:cubicBezTo>
                                <a:cubicBezTo>
                                  <a:pt x="4571" y="1280199"/>
                                  <a:pt x="5115" y="1278037"/>
                                  <a:pt x="5711" y="1275723"/>
                                </a:cubicBezTo>
                                <a:cubicBezTo>
                                  <a:pt x="6306" y="1273398"/>
                                  <a:pt x="6939" y="1270907"/>
                                  <a:pt x="7622" y="1268265"/>
                                </a:cubicBezTo>
                                <a:cubicBezTo>
                                  <a:pt x="8293" y="1265622"/>
                                  <a:pt x="9003" y="1262803"/>
                                  <a:pt x="9762" y="1259858"/>
                                </a:cubicBezTo>
                                <a:cubicBezTo>
                                  <a:pt x="10509" y="1256900"/>
                                  <a:pt x="11307" y="1253790"/>
                                  <a:pt x="12143" y="1250553"/>
                                </a:cubicBezTo>
                                <a:cubicBezTo>
                                  <a:pt x="12966" y="1247305"/>
                                  <a:pt x="13839" y="1243916"/>
                                  <a:pt x="14726" y="1240402"/>
                                </a:cubicBezTo>
                                <a:cubicBezTo>
                                  <a:pt x="15625" y="1236887"/>
                                  <a:pt x="16562" y="1233234"/>
                                  <a:pt x="17511" y="1229479"/>
                                </a:cubicBezTo>
                                <a:cubicBezTo>
                                  <a:pt x="18473" y="1225712"/>
                                  <a:pt x="19461" y="1221831"/>
                                  <a:pt x="20487" y="1217849"/>
                                </a:cubicBezTo>
                                <a:cubicBezTo>
                                  <a:pt x="21500" y="1213866"/>
                                  <a:pt x="22551" y="1209758"/>
                                  <a:pt x="23614" y="1205573"/>
                                </a:cubicBezTo>
                                <a:cubicBezTo>
                                  <a:pt x="24678" y="1201389"/>
                                  <a:pt x="25779" y="1197103"/>
                                  <a:pt x="26894" y="1192742"/>
                                </a:cubicBezTo>
                                <a:cubicBezTo>
                                  <a:pt x="28008" y="1188368"/>
                                  <a:pt x="29147" y="1183905"/>
                                  <a:pt x="30300" y="1179379"/>
                                </a:cubicBezTo>
                                <a:cubicBezTo>
                                  <a:pt x="31464" y="1174841"/>
                                  <a:pt x="32629" y="1170226"/>
                                  <a:pt x="33832" y="1165536"/>
                                </a:cubicBezTo>
                                <a:cubicBezTo>
                                  <a:pt x="35035" y="1160846"/>
                                  <a:pt x="36251" y="1156080"/>
                                  <a:pt x="37479" y="1151238"/>
                                </a:cubicBezTo>
                                <a:cubicBezTo>
                                  <a:pt x="38720" y="1146409"/>
                                  <a:pt x="39973" y="1141491"/>
                                  <a:pt x="41239" y="1136511"/>
                                </a:cubicBezTo>
                                <a:cubicBezTo>
                                  <a:pt x="42518" y="1131529"/>
                                  <a:pt x="43810" y="1126473"/>
                                  <a:pt x="45114" y="1121340"/>
                                </a:cubicBezTo>
                                <a:cubicBezTo>
                                  <a:pt x="46418" y="1116208"/>
                                  <a:pt x="47747" y="1111012"/>
                                  <a:pt x="49102" y="1105740"/>
                                </a:cubicBezTo>
                                <a:cubicBezTo>
                                  <a:pt x="50444" y="1100456"/>
                                  <a:pt x="51799" y="1095108"/>
                                  <a:pt x="53192" y="1089697"/>
                                </a:cubicBezTo>
                                <a:cubicBezTo>
                                  <a:pt x="54572" y="1084274"/>
                                  <a:pt x="55977" y="1078787"/>
                                  <a:pt x="57396" y="1073225"/>
                                </a:cubicBezTo>
                                <a:cubicBezTo>
                                  <a:pt x="58814" y="1067662"/>
                                  <a:pt x="60257" y="1062037"/>
                                  <a:pt x="61713" y="1056322"/>
                                </a:cubicBezTo>
                                <a:cubicBezTo>
                                  <a:pt x="63157" y="1050621"/>
                                  <a:pt x="64638" y="1044856"/>
                                  <a:pt x="66119" y="1039003"/>
                                </a:cubicBezTo>
                                <a:cubicBezTo>
                                  <a:pt x="67614" y="1033163"/>
                                  <a:pt x="69133" y="1027246"/>
                                  <a:pt x="70652" y="1021266"/>
                                </a:cubicBezTo>
                                <a:cubicBezTo>
                                  <a:pt x="72185" y="1015274"/>
                                  <a:pt x="73729" y="1009219"/>
                                  <a:pt x="75299" y="1003075"/>
                                </a:cubicBezTo>
                                <a:cubicBezTo>
                                  <a:pt x="76857" y="996943"/>
                                  <a:pt x="78439" y="990736"/>
                                  <a:pt x="80047" y="984453"/>
                                </a:cubicBezTo>
                                <a:cubicBezTo>
                                  <a:pt x="81655" y="978157"/>
                                  <a:pt x="83276" y="971798"/>
                                  <a:pt x="84922" y="965364"/>
                                </a:cubicBezTo>
                                <a:cubicBezTo>
                                  <a:pt x="86568" y="958916"/>
                                  <a:pt x="88227" y="952393"/>
                                  <a:pt x="89911" y="945794"/>
                                </a:cubicBezTo>
                                <a:cubicBezTo>
                                  <a:pt x="91595" y="939195"/>
                                  <a:pt x="93304" y="932507"/>
                                  <a:pt x="95026" y="925744"/>
                                </a:cubicBezTo>
                                <a:cubicBezTo>
                                  <a:pt x="96761" y="918980"/>
                                  <a:pt x="98496" y="912141"/>
                                  <a:pt x="100268" y="905226"/>
                                </a:cubicBezTo>
                                <a:cubicBezTo>
                                  <a:pt x="102028" y="898298"/>
                                  <a:pt x="103826" y="891295"/>
                                  <a:pt x="105624" y="884215"/>
                                </a:cubicBezTo>
                                <a:cubicBezTo>
                                  <a:pt x="107435" y="877136"/>
                                  <a:pt x="109258" y="869980"/>
                                  <a:pt x="111107" y="862749"/>
                                </a:cubicBezTo>
                                <a:cubicBezTo>
                                  <a:pt x="112955" y="855518"/>
                                  <a:pt x="114816" y="848211"/>
                                  <a:pt x="116703" y="840828"/>
                                </a:cubicBezTo>
                                <a:cubicBezTo>
                                  <a:pt x="118590" y="833458"/>
                                  <a:pt x="120489" y="825999"/>
                                  <a:pt x="122413" y="818490"/>
                                </a:cubicBezTo>
                                <a:cubicBezTo>
                                  <a:pt x="124325" y="810968"/>
                                  <a:pt x="126263" y="803370"/>
                                  <a:pt x="128213" y="795734"/>
                                </a:cubicBezTo>
                                <a:cubicBezTo>
                                  <a:pt x="130162" y="788098"/>
                                  <a:pt x="132138" y="779414"/>
                                  <a:pt x="134126" y="772650"/>
                                </a:cubicBezTo>
                                <a:cubicBezTo>
                                  <a:pt x="136101" y="765899"/>
                                  <a:pt x="138101" y="761007"/>
                                  <a:pt x="140127" y="755192"/>
                                </a:cubicBezTo>
                                <a:cubicBezTo>
                                  <a:pt x="142140" y="749376"/>
                                  <a:pt x="144179" y="743561"/>
                                  <a:pt x="146230" y="737758"/>
                                </a:cubicBezTo>
                                <a:cubicBezTo>
                                  <a:pt x="148294" y="731943"/>
                                  <a:pt x="150358" y="726141"/>
                                  <a:pt x="152447" y="720351"/>
                                </a:cubicBezTo>
                                <a:cubicBezTo>
                                  <a:pt x="154536" y="714560"/>
                                  <a:pt x="156651" y="708770"/>
                                  <a:pt x="158778" y="703006"/>
                                </a:cubicBezTo>
                                <a:cubicBezTo>
                                  <a:pt x="160905" y="697228"/>
                                  <a:pt x="163045" y="691476"/>
                                  <a:pt x="165210" y="685737"/>
                                </a:cubicBezTo>
                                <a:cubicBezTo>
                                  <a:pt x="167362" y="680010"/>
                                  <a:pt x="169553" y="674296"/>
                                  <a:pt x="171744" y="668607"/>
                                </a:cubicBezTo>
                                <a:cubicBezTo>
                                  <a:pt x="173947" y="662931"/>
                                  <a:pt x="176162" y="657267"/>
                                  <a:pt x="178391" y="651642"/>
                                </a:cubicBezTo>
                                <a:cubicBezTo>
                                  <a:pt x="180619" y="646028"/>
                                  <a:pt x="182873" y="640441"/>
                                  <a:pt x="185127" y="634904"/>
                                </a:cubicBezTo>
                                <a:cubicBezTo>
                                  <a:pt x="187393" y="629366"/>
                                  <a:pt x="189673" y="623867"/>
                                  <a:pt x="191964" y="618444"/>
                                </a:cubicBezTo>
                                <a:cubicBezTo>
                                  <a:pt x="194256" y="613008"/>
                                  <a:pt x="196560" y="607609"/>
                                  <a:pt x="198878" y="602300"/>
                                </a:cubicBezTo>
                                <a:cubicBezTo>
                                  <a:pt x="201195" y="596978"/>
                                  <a:pt x="203524" y="591719"/>
                                  <a:pt x="205854" y="586536"/>
                                </a:cubicBezTo>
                                <a:cubicBezTo>
                                  <a:pt x="208197" y="581352"/>
                                  <a:pt x="210552" y="576220"/>
                                  <a:pt x="212907" y="571201"/>
                                </a:cubicBezTo>
                                <a:cubicBezTo>
                                  <a:pt x="215262" y="566182"/>
                                  <a:pt x="217630" y="561239"/>
                                  <a:pt x="219997" y="556422"/>
                                </a:cubicBezTo>
                                <a:cubicBezTo>
                                  <a:pt x="222365" y="551606"/>
                                  <a:pt x="224758" y="546903"/>
                                  <a:pt x="227138" y="542327"/>
                                </a:cubicBezTo>
                                <a:cubicBezTo>
                                  <a:pt x="229519" y="537750"/>
                                  <a:pt x="231912" y="533288"/>
                                  <a:pt x="234305" y="528939"/>
                                </a:cubicBezTo>
                                <a:cubicBezTo>
                                  <a:pt x="236698" y="524590"/>
                                  <a:pt x="239104" y="520367"/>
                                  <a:pt x="241509" y="516259"/>
                                </a:cubicBezTo>
                                <a:cubicBezTo>
                                  <a:pt x="243915" y="512150"/>
                                  <a:pt x="246321" y="508168"/>
                                  <a:pt x="248739" y="504287"/>
                                </a:cubicBezTo>
                                <a:cubicBezTo>
                                  <a:pt x="251145" y="500406"/>
                                  <a:pt x="253563" y="496651"/>
                                  <a:pt x="255982" y="493010"/>
                                </a:cubicBezTo>
                                <a:cubicBezTo>
                                  <a:pt x="258388" y="489357"/>
                                  <a:pt x="260819" y="485817"/>
                                  <a:pt x="263237" y="482391"/>
                                </a:cubicBezTo>
                                <a:cubicBezTo>
                                  <a:pt x="265655" y="478965"/>
                                  <a:pt x="268074" y="475640"/>
                                  <a:pt x="270492" y="472429"/>
                                </a:cubicBezTo>
                                <a:cubicBezTo>
                                  <a:pt x="272910" y="469218"/>
                                  <a:pt x="275329" y="466108"/>
                                  <a:pt x="277735" y="463100"/>
                                </a:cubicBezTo>
                                <a:cubicBezTo>
                                  <a:pt x="280153" y="460091"/>
                                  <a:pt x="282559" y="457196"/>
                                  <a:pt x="284965" y="454389"/>
                                </a:cubicBezTo>
                                <a:cubicBezTo>
                                  <a:pt x="287357" y="451583"/>
                                  <a:pt x="289751" y="448877"/>
                                  <a:pt x="292131" y="446261"/>
                                </a:cubicBezTo>
                                <a:cubicBezTo>
                                  <a:pt x="294511" y="443644"/>
                                  <a:pt x="296892" y="441128"/>
                                  <a:pt x="299247" y="438701"/>
                                </a:cubicBezTo>
                                <a:cubicBezTo>
                                  <a:pt x="301602" y="436273"/>
                                  <a:pt x="303944" y="433935"/>
                                  <a:pt x="306261" y="431685"/>
                                </a:cubicBezTo>
                                <a:cubicBezTo>
                                  <a:pt x="308591" y="429434"/>
                                  <a:pt x="310896" y="427272"/>
                                  <a:pt x="313175" y="425186"/>
                                </a:cubicBezTo>
                                <a:cubicBezTo>
                                  <a:pt x="315441" y="423101"/>
                                  <a:pt x="317708" y="421103"/>
                                  <a:pt x="319936" y="419181"/>
                                </a:cubicBezTo>
                                <a:cubicBezTo>
                                  <a:pt x="322165" y="417247"/>
                                  <a:pt x="324355" y="415414"/>
                                  <a:pt x="326533" y="413632"/>
                                </a:cubicBezTo>
                                <a:cubicBezTo>
                                  <a:pt x="328698" y="411849"/>
                                  <a:pt x="330838" y="410155"/>
                                  <a:pt x="332940" y="408524"/>
                                </a:cubicBezTo>
                                <a:cubicBezTo>
                                  <a:pt x="335042" y="406881"/>
                                  <a:pt x="337105" y="405326"/>
                                  <a:pt x="339131" y="403821"/>
                                </a:cubicBezTo>
                                <a:cubicBezTo>
                                  <a:pt x="341170" y="402317"/>
                                  <a:pt x="343158" y="400876"/>
                                  <a:pt x="345108" y="399498"/>
                                </a:cubicBezTo>
                                <a:cubicBezTo>
                                  <a:pt x="347058" y="398107"/>
                                  <a:pt x="348970" y="396793"/>
                                  <a:pt x="350843" y="395516"/>
                                </a:cubicBezTo>
                                <a:cubicBezTo>
                                  <a:pt x="352705" y="394252"/>
                                  <a:pt x="354528" y="393038"/>
                                  <a:pt x="356313" y="391875"/>
                                </a:cubicBezTo>
                                <a:cubicBezTo>
                                  <a:pt x="358086" y="390712"/>
                                  <a:pt x="359820" y="389599"/>
                                  <a:pt x="361517" y="388538"/>
                                </a:cubicBezTo>
                                <a:cubicBezTo>
                                  <a:pt x="363214" y="387476"/>
                                  <a:pt x="364860" y="386452"/>
                                  <a:pt x="366455" y="385478"/>
                                </a:cubicBezTo>
                                <a:cubicBezTo>
                                  <a:pt x="368051" y="384505"/>
                                  <a:pt x="369608" y="383569"/>
                                  <a:pt x="371115" y="382684"/>
                                </a:cubicBezTo>
                                <a:cubicBezTo>
                                  <a:pt x="372634" y="381787"/>
                                  <a:pt x="374090" y="380940"/>
                                  <a:pt x="375508" y="380118"/>
                                </a:cubicBezTo>
                                <a:cubicBezTo>
                                  <a:pt x="376926" y="379309"/>
                                  <a:pt x="378294" y="378525"/>
                                  <a:pt x="379624" y="377779"/>
                                </a:cubicBezTo>
                                <a:cubicBezTo>
                                  <a:pt x="380953" y="377033"/>
                                  <a:pt x="382232" y="376338"/>
                                  <a:pt x="383473" y="375668"/>
                                </a:cubicBezTo>
                                <a:cubicBezTo>
                                  <a:pt x="384714" y="374998"/>
                                  <a:pt x="385904" y="374366"/>
                                  <a:pt x="387056" y="373759"/>
                                </a:cubicBezTo>
                                <a:cubicBezTo>
                                  <a:pt x="388196" y="373152"/>
                                  <a:pt x="389310" y="372583"/>
                                  <a:pt x="390373" y="372040"/>
                                </a:cubicBezTo>
                                <a:cubicBezTo>
                                  <a:pt x="391437" y="371484"/>
                                  <a:pt x="392462" y="370965"/>
                                  <a:pt x="393437" y="370472"/>
                                </a:cubicBezTo>
                                <a:cubicBezTo>
                                  <a:pt x="394425" y="369979"/>
                                  <a:pt x="395362" y="369511"/>
                                  <a:pt x="396261" y="369056"/>
                                </a:cubicBezTo>
                                <a:cubicBezTo>
                                  <a:pt x="397160" y="368601"/>
                                  <a:pt x="398021" y="368184"/>
                                  <a:pt x="398857" y="367767"/>
                                </a:cubicBezTo>
                                <a:cubicBezTo>
                                  <a:pt x="399680" y="367362"/>
                                  <a:pt x="400465" y="366970"/>
                                  <a:pt x="401212" y="366604"/>
                                </a:cubicBezTo>
                                <a:cubicBezTo>
                                  <a:pt x="401959" y="366237"/>
                                  <a:pt x="402680" y="365883"/>
                                  <a:pt x="403352" y="365554"/>
                                </a:cubicBezTo>
                                <a:cubicBezTo>
                                  <a:pt x="404035" y="365213"/>
                                  <a:pt x="404681" y="364897"/>
                                  <a:pt x="405289" y="364594"/>
                                </a:cubicBezTo>
                                <a:cubicBezTo>
                                  <a:pt x="405897" y="364290"/>
                                  <a:pt x="406479" y="364012"/>
                                  <a:pt x="407023" y="363747"/>
                                </a:cubicBezTo>
                                <a:cubicBezTo>
                                  <a:pt x="407568" y="363469"/>
                                  <a:pt x="408087" y="363228"/>
                                  <a:pt x="408568" y="362988"/>
                                </a:cubicBezTo>
                                <a:cubicBezTo>
                                  <a:pt x="409049" y="362748"/>
                                  <a:pt x="409505" y="362533"/>
                                  <a:pt x="409923" y="362331"/>
                                </a:cubicBezTo>
                                <a:cubicBezTo>
                                  <a:pt x="410341" y="362128"/>
                                  <a:pt x="410733" y="361939"/>
                                  <a:pt x="411100" y="361762"/>
                                </a:cubicBezTo>
                                <a:cubicBezTo>
                                  <a:pt x="411455" y="361598"/>
                                  <a:pt x="411784" y="361433"/>
                                  <a:pt x="412088" y="361294"/>
                                </a:cubicBezTo>
                                <a:cubicBezTo>
                                  <a:pt x="412379" y="361155"/>
                                  <a:pt x="412645" y="361016"/>
                                  <a:pt x="412886" y="360915"/>
                                </a:cubicBezTo>
                                <a:cubicBezTo>
                                  <a:pt x="413114" y="360801"/>
                                  <a:pt x="413329" y="360700"/>
                                  <a:pt x="413494" y="360624"/>
                                </a:cubicBezTo>
                                <a:cubicBezTo>
                                  <a:pt x="413671" y="360536"/>
                                  <a:pt x="413810" y="360460"/>
                                  <a:pt x="413924" y="360422"/>
                                </a:cubicBezTo>
                                <a:cubicBezTo>
                                  <a:pt x="414038" y="360371"/>
                                  <a:pt x="414114" y="360333"/>
                                  <a:pt x="414165" y="360308"/>
                                </a:cubicBezTo>
                                <a:cubicBezTo>
                                  <a:pt x="414177" y="360308"/>
                                  <a:pt x="414215" y="360308"/>
                                  <a:pt x="414215" y="360333"/>
                                </a:cubicBezTo>
                                <a:cubicBezTo>
                                  <a:pt x="414203" y="360422"/>
                                  <a:pt x="414139" y="360611"/>
                                  <a:pt x="414076" y="360890"/>
                                </a:cubicBezTo>
                                <a:cubicBezTo>
                                  <a:pt x="413987" y="361205"/>
                                  <a:pt x="413873" y="361648"/>
                                  <a:pt x="413734" y="362217"/>
                                </a:cubicBezTo>
                                <a:cubicBezTo>
                                  <a:pt x="413595" y="362773"/>
                                  <a:pt x="413418" y="363469"/>
                                  <a:pt x="413202" y="364278"/>
                                </a:cubicBezTo>
                                <a:cubicBezTo>
                                  <a:pt x="413000" y="365087"/>
                                  <a:pt x="412759" y="366035"/>
                                  <a:pt x="412493" y="367084"/>
                                </a:cubicBezTo>
                                <a:cubicBezTo>
                                  <a:pt x="412227" y="368133"/>
                                  <a:pt x="411924" y="369322"/>
                                  <a:pt x="411594" y="370611"/>
                                </a:cubicBezTo>
                                <a:cubicBezTo>
                                  <a:pt x="411265" y="371901"/>
                                  <a:pt x="410898" y="373317"/>
                                  <a:pt x="410505" y="374846"/>
                                </a:cubicBezTo>
                                <a:cubicBezTo>
                                  <a:pt x="410126" y="376376"/>
                                  <a:pt x="409695" y="378019"/>
                                  <a:pt x="409252" y="379776"/>
                                </a:cubicBezTo>
                                <a:cubicBezTo>
                                  <a:pt x="408809" y="381534"/>
                                  <a:pt x="408328" y="383405"/>
                                  <a:pt x="407821" y="385390"/>
                                </a:cubicBezTo>
                                <a:cubicBezTo>
                                  <a:pt x="407315" y="387374"/>
                                  <a:pt x="406770" y="389473"/>
                                  <a:pt x="406213" y="391685"/>
                                </a:cubicBezTo>
                                <a:cubicBezTo>
                                  <a:pt x="405656" y="393885"/>
                                  <a:pt x="405061" y="396199"/>
                                  <a:pt x="404453" y="398613"/>
                                </a:cubicBezTo>
                                <a:cubicBezTo>
                                  <a:pt x="403833" y="401015"/>
                                  <a:pt x="403187" y="403531"/>
                                  <a:pt x="402528" y="406148"/>
                                </a:cubicBezTo>
                                <a:cubicBezTo>
                                  <a:pt x="401857" y="408752"/>
                                  <a:pt x="401161" y="411457"/>
                                  <a:pt x="400452" y="414239"/>
                                </a:cubicBezTo>
                                <a:cubicBezTo>
                                  <a:pt x="399743" y="417032"/>
                                  <a:pt x="399008" y="419915"/>
                                  <a:pt x="398262" y="422860"/>
                                </a:cubicBezTo>
                                <a:cubicBezTo>
                                  <a:pt x="397502" y="425819"/>
                                  <a:pt x="396729" y="428853"/>
                                  <a:pt x="395932" y="431963"/>
                                </a:cubicBezTo>
                                <a:cubicBezTo>
                                  <a:pt x="395134" y="435072"/>
                                  <a:pt x="394324" y="438271"/>
                                  <a:pt x="393488" y="441520"/>
                                </a:cubicBezTo>
                                <a:cubicBezTo>
                                  <a:pt x="392665" y="444781"/>
                                  <a:pt x="391817" y="448106"/>
                                  <a:pt x="390943" y="451507"/>
                                </a:cubicBezTo>
                                <a:cubicBezTo>
                                  <a:pt x="390082" y="454895"/>
                                  <a:pt x="389196" y="458359"/>
                                  <a:pt x="388297" y="461886"/>
                                </a:cubicBezTo>
                                <a:cubicBezTo>
                                  <a:pt x="387398" y="465413"/>
                                  <a:pt x="386486" y="469004"/>
                                  <a:pt x="385549" y="472644"/>
                                </a:cubicBezTo>
                                <a:cubicBezTo>
                                  <a:pt x="384625" y="476298"/>
                                  <a:pt x="383675" y="480002"/>
                                  <a:pt x="382713" y="483782"/>
                                </a:cubicBezTo>
                                <a:cubicBezTo>
                                  <a:pt x="381751" y="487549"/>
                                  <a:pt x="380776" y="491380"/>
                                  <a:pt x="379775" y="495260"/>
                                </a:cubicBezTo>
                                <a:cubicBezTo>
                                  <a:pt x="378788" y="499154"/>
                                  <a:pt x="377775" y="503099"/>
                                  <a:pt x="376762" y="507106"/>
                                </a:cubicBezTo>
                                <a:cubicBezTo>
                                  <a:pt x="375736" y="511101"/>
                                  <a:pt x="374698" y="515172"/>
                                  <a:pt x="373647" y="519293"/>
                                </a:cubicBezTo>
                                <a:cubicBezTo>
                                  <a:pt x="372596" y="523414"/>
                                  <a:pt x="371533" y="527586"/>
                                  <a:pt x="370444" y="531834"/>
                                </a:cubicBezTo>
                                <a:cubicBezTo>
                                  <a:pt x="369368" y="536069"/>
                                  <a:pt x="368266" y="540367"/>
                                  <a:pt x="367152" y="544716"/>
                                </a:cubicBezTo>
                                <a:cubicBezTo>
                                  <a:pt x="366050" y="549077"/>
                                  <a:pt x="364923" y="553490"/>
                                  <a:pt x="363771" y="557965"/>
                                </a:cubicBezTo>
                                <a:cubicBezTo>
                                  <a:pt x="362632" y="562440"/>
                                  <a:pt x="361479" y="566966"/>
                                  <a:pt x="360302" y="571555"/>
                                </a:cubicBezTo>
                                <a:cubicBezTo>
                                  <a:pt x="359137" y="576156"/>
                                  <a:pt x="357947" y="580796"/>
                                  <a:pt x="356744" y="585512"/>
                                </a:cubicBezTo>
                                <a:cubicBezTo>
                                  <a:pt x="355541" y="590227"/>
                                  <a:pt x="354325" y="594993"/>
                                  <a:pt x="353097" y="599822"/>
                                </a:cubicBezTo>
                                <a:cubicBezTo>
                                  <a:pt x="351856" y="604651"/>
                                  <a:pt x="350615" y="609544"/>
                                  <a:pt x="349349" y="614499"/>
                                </a:cubicBezTo>
                                <a:cubicBezTo>
                                  <a:pt x="348083" y="619455"/>
                                  <a:pt x="346804" y="624461"/>
                                  <a:pt x="345513" y="629531"/>
                                </a:cubicBezTo>
                                <a:cubicBezTo>
                                  <a:pt x="344221" y="634613"/>
                                  <a:pt x="342904" y="639745"/>
                                  <a:pt x="341575" y="644941"/>
                                </a:cubicBezTo>
                                <a:cubicBezTo>
                                  <a:pt x="340258" y="650125"/>
                                  <a:pt x="338916" y="655383"/>
                                  <a:pt x="337561" y="660693"/>
                                </a:cubicBezTo>
                                <a:cubicBezTo>
                                  <a:pt x="336206" y="666003"/>
                                  <a:pt x="334839" y="671375"/>
                                  <a:pt x="333446" y="676799"/>
                                </a:cubicBezTo>
                                <a:cubicBezTo>
                                  <a:pt x="332066" y="682210"/>
                                  <a:pt x="330673" y="687696"/>
                                  <a:pt x="329255" y="693221"/>
                                </a:cubicBezTo>
                                <a:cubicBezTo>
                                  <a:pt x="327850" y="698745"/>
                                  <a:pt x="326419" y="704321"/>
                                  <a:pt x="324988" y="709946"/>
                                </a:cubicBezTo>
                                <a:cubicBezTo>
                                  <a:pt x="323557" y="715559"/>
                                  <a:pt x="322114" y="721235"/>
                                  <a:pt x="320658" y="726937"/>
                                </a:cubicBezTo>
                                <a:cubicBezTo>
                                  <a:pt x="319189" y="732651"/>
                                  <a:pt x="317720" y="738403"/>
                                  <a:pt x="316252" y="744193"/>
                                </a:cubicBezTo>
                                <a:cubicBezTo>
                                  <a:pt x="314770" y="749971"/>
                                  <a:pt x="313289" y="755786"/>
                                  <a:pt x="311795" y="761626"/>
                                </a:cubicBezTo>
                                <a:cubicBezTo>
                                  <a:pt x="310313" y="767467"/>
                                  <a:pt x="308807" y="773345"/>
                                  <a:pt x="307312" y="779224"/>
                                </a:cubicBezTo>
                                <a:cubicBezTo>
                                  <a:pt x="305806" y="785102"/>
                                  <a:pt x="304299" y="791019"/>
                                  <a:pt x="302792" y="796910"/>
                                </a:cubicBezTo>
                                <a:cubicBezTo>
                                  <a:pt x="301286" y="802814"/>
                                  <a:pt x="299779" y="808730"/>
                                  <a:pt x="298272" y="814634"/>
                                </a:cubicBezTo>
                                <a:cubicBezTo>
                                  <a:pt x="296765" y="820525"/>
                                  <a:pt x="295259" y="826429"/>
                                  <a:pt x="293764" y="832295"/>
                                </a:cubicBezTo>
                                <a:cubicBezTo>
                                  <a:pt x="292258" y="838173"/>
                                  <a:pt x="290763" y="844039"/>
                                  <a:pt x="289282" y="849867"/>
                                </a:cubicBezTo>
                                <a:cubicBezTo>
                                  <a:pt x="287788" y="855695"/>
                                  <a:pt x="286307" y="861510"/>
                                  <a:pt x="284838" y="867275"/>
                                </a:cubicBezTo>
                                <a:cubicBezTo>
                                  <a:pt x="283369" y="873040"/>
                                  <a:pt x="281900" y="878779"/>
                                  <a:pt x="280444" y="884468"/>
                                </a:cubicBezTo>
                                <a:cubicBezTo>
                                  <a:pt x="279001" y="890157"/>
                                  <a:pt x="277557" y="895795"/>
                                  <a:pt x="276127" y="901383"/>
                                </a:cubicBezTo>
                                <a:cubicBezTo>
                                  <a:pt x="274709" y="906971"/>
                                  <a:pt x="273291" y="913330"/>
                                  <a:pt x="271898" y="917982"/>
                                </a:cubicBezTo>
                                <a:cubicBezTo>
                                  <a:pt x="270505" y="922621"/>
                                  <a:pt x="269112" y="925618"/>
                                  <a:pt x="267757" y="929271"/>
                                </a:cubicBezTo>
                                <a:cubicBezTo>
                                  <a:pt x="266390" y="932937"/>
                                  <a:pt x="265048" y="936465"/>
                                  <a:pt x="263705" y="939928"/>
                                </a:cubicBezTo>
                                <a:cubicBezTo>
                                  <a:pt x="262376" y="943405"/>
                                  <a:pt x="261059" y="946793"/>
                                  <a:pt x="259768" y="950092"/>
                                </a:cubicBezTo>
                                <a:cubicBezTo>
                                  <a:pt x="258476" y="953405"/>
                                  <a:pt x="257197" y="956628"/>
                                  <a:pt x="255931" y="959764"/>
                                </a:cubicBezTo>
                                <a:cubicBezTo>
                                  <a:pt x="254678" y="962899"/>
                                  <a:pt x="253437" y="965958"/>
                                  <a:pt x="252221" y="968929"/>
                                </a:cubicBezTo>
                                <a:cubicBezTo>
                                  <a:pt x="250993" y="971900"/>
                                  <a:pt x="249803" y="974782"/>
                                  <a:pt x="248625" y="977588"/>
                                </a:cubicBezTo>
                                <a:cubicBezTo>
                                  <a:pt x="247435" y="980395"/>
                                  <a:pt x="246283" y="983113"/>
                                  <a:pt x="245143" y="985755"/>
                                </a:cubicBezTo>
                                <a:cubicBezTo>
                                  <a:pt x="244004" y="988397"/>
                                  <a:pt x="242890" y="990951"/>
                                  <a:pt x="241788" y="993429"/>
                                </a:cubicBezTo>
                                <a:cubicBezTo>
                                  <a:pt x="240699" y="995919"/>
                                  <a:pt x="239623" y="998309"/>
                                  <a:pt x="238572" y="1000635"/>
                                </a:cubicBezTo>
                                <a:cubicBezTo>
                                  <a:pt x="237521" y="1002974"/>
                                  <a:pt x="236495" y="1005211"/>
                                  <a:pt x="235483" y="1007398"/>
                                </a:cubicBezTo>
                                <a:cubicBezTo>
                                  <a:pt x="234470" y="1009585"/>
                                  <a:pt x="233495" y="1011684"/>
                                  <a:pt x="232520" y="1013744"/>
                                </a:cubicBezTo>
                                <a:cubicBezTo>
                                  <a:pt x="231557" y="1015793"/>
                                  <a:pt x="230620" y="1017777"/>
                                  <a:pt x="229696" y="1019711"/>
                                </a:cubicBezTo>
                                <a:cubicBezTo>
                                  <a:pt x="228772" y="1021646"/>
                                  <a:pt x="227860" y="1023529"/>
                                  <a:pt x="226974" y="1025375"/>
                                </a:cubicBezTo>
                                <a:cubicBezTo>
                                  <a:pt x="226088" y="1027221"/>
                                  <a:pt x="225214" y="1029016"/>
                                  <a:pt x="224353" y="1030798"/>
                                </a:cubicBezTo>
                                <a:cubicBezTo>
                                  <a:pt x="223492" y="1032581"/>
                                  <a:pt x="222644" y="1034326"/>
                                  <a:pt x="221808" y="1036070"/>
                                </a:cubicBezTo>
                                <a:cubicBezTo>
                                  <a:pt x="220972" y="1037815"/>
                                  <a:pt x="220136" y="1039534"/>
                                  <a:pt x="219314" y="1041266"/>
                                </a:cubicBezTo>
                                <a:cubicBezTo>
                                  <a:pt x="218491" y="1042998"/>
                                  <a:pt x="217668" y="1044717"/>
                                  <a:pt x="216857" y="1046449"/>
                                </a:cubicBezTo>
                                <a:cubicBezTo>
                                  <a:pt x="216034" y="1048181"/>
                                  <a:pt x="215224" y="1049913"/>
                                  <a:pt x="214413" y="1051658"/>
                                </a:cubicBezTo>
                                <a:cubicBezTo>
                                  <a:pt x="213590" y="1053415"/>
                                  <a:pt x="212780" y="1055172"/>
                                  <a:pt x="211970" y="1056955"/>
                                </a:cubicBezTo>
                                <a:cubicBezTo>
                                  <a:pt x="211159" y="1058737"/>
                                  <a:pt x="210336" y="1060558"/>
                                  <a:pt x="209526" y="1062353"/>
                                </a:cubicBezTo>
                                <a:cubicBezTo>
                                  <a:pt x="208716" y="1064135"/>
                                  <a:pt x="207893" y="1065918"/>
                                  <a:pt x="207070" y="1067688"/>
                                </a:cubicBezTo>
                                <a:cubicBezTo>
                                  <a:pt x="206247" y="1069445"/>
                                  <a:pt x="205424" y="1071202"/>
                                  <a:pt x="204601" y="1072959"/>
                                </a:cubicBezTo>
                                <a:cubicBezTo>
                                  <a:pt x="203778" y="1074704"/>
                                  <a:pt x="202942" y="1076436"/>
                                  <a:pt x="202119" y="1078168"/>
                                </a:cubicBezTo>
                                <a:cubicBezTo>
                                  <a:pt x="201283" y="1079900"/>
                                  <a:pt x="200448" y="1081619"/>
                                  <a:pt x="199612" y="1083326"/>
                                </a:cubicBezTo>
                                <a:cubicBezTo>
                                  <a:pt x="198776" y="1085032"/>
                                  <a:pt x="197928" y="1086739"/>
                                  <a:pt x="197092" y="1088420"/>
                                </a:cubicBezTo>
                                <a:cubicBezTo>
                                  <a:pt x="196244" y="1090115"/>
                                  <a:pt x="195396" y="1091783"/>
                                  <a:pt x="194547" y="1093452"/>
                                </a:cubicBezTo>
                                <a:cubicBezTo>
                                  <a:pt x="193699" y="1095108"/>
                                  <a:pt x="192850" y="1096764"/>
                                  <a:pt x="192002" y="1098395"/>
                                </a:cubicBezTo>
                                <a:cubicBezTo>
                                  <a:pt x="191154" y="1100026"/>
                                  <a:pt x="190306" y="1101644"/>
                                  <a:pt x="189470" y="1103237"/>
                                </a:cubicBezTo>
                                <a:cubicBezTo>
                                  <a:pt x="188622" y="1104830"/>
                                  <a:pt x="187773" y="1106410"/>
                                  <a:pt x="186925" y="1107965"/>
                                </a:cubicBezTo>
                                <a:cubicBezTo>
                                  <a:pt x="186089" y="1109520"/>
                                  <a:pt x="185254" y="1111050"/>
                                  <a:pt x="184418" y="1112567"/>
                                </a:cubicBezTo>
                                <a:cubicBezTo>
                                  <a:pt x="183582" y="1114071"/>
                                  <a:pt x="182759" y="1115563"/>
                                  <a:pt x="181936" y="1117016"/>
                                </a:cubicBezTo>
                                <a:cubicBezTo>
                                  <a:pt x="181113" y="1118471"/>
                                  <a:pt x="180290" y="1119912"/>
                                  <a:pt x="179492" y="1121315"/>
                                </a:cubicBezTo>
                                <a:cubicBezTo>
                                  <a:pt x="178682" y="1122706"/>
                                  <a:pt x="177884" y="1124083"/>
                                  <a:pt x="177099" y="1125424"/>
                                </a:cubicBezTo>
                                <a:cubicBezTo>
                                  <a:pt x="176302" y="1126776"/>
                                  <a:pt x="175529" y="1128091"/>
                                  <a:pt x="174757" y="1129380"/>
                                </a:cubicBezTo>
                                <a:cubicBezTo>
                                  <a:pt x="173985" y="1130657"/>
                                  <a:pt x="173225" y="1131909"/>
                                  <a:pt x="172478" y="1133135"/>
                                </a:cubicBezTo>
                                <a:cubicBezTo>
                                  <a:pt x="171731" y="1134361"/>
                                  <a:pt x="170996" y="1135550"/>
                                  <a:pt x="170275" y="1136713"/>
                                </a:cubicBezTo>
                                <a:cubicBezTo>
                                  <a:pt x="169553" y="1137888"/>
                                  <a:pt x="168831" y="1139013"/>
                                  <a:pt x="168135" y="1140126"/>
                                </a:cubicBezTo>
                                <a:cubicBezTo>
                                  <a:pt x="167426" y="1141239"/>
                                  <a:pt x="166742" y="1142313"/>
                                  <a:pt x="166058" y="1143362"/>
                                </a:cubicBezTo>
                                <a:cubicBezTo>
                                  <a:pt x="165375" y="1144424"/>
                                  <a:pt x="164704" y="1145448"/>
                                  <a:pt x="164045" y="1146460"/>
                                </a:cubicBezTo>
                                <a:cubicBezTo>
                                  <a:pt x="163374" y="1147471"/>
                                  <a:pt x="162728" y="1148444"/>
                                  <a:pt x="162083" y="1149418"/>
                                </a:cubicBezTo>
                                <a:cubicBezTo>
                                  <a:pt x="161437" y="1150379"/>
                                  <a:pt x="160804" y="1151314"/>
                                  <a:pt x="160171" y="1152237"/>
                                </a:cubicBezTo>
                                <a:cubicBezTo>
                                  <a:pt x="159550" y="1153160"/>
                                  <a:pt x="158930" y="1154058"/>
                                  <a:pt x="158309" y="1154955"/>
                                </a:cubicBezTo>
                                <a:cubicBezTo>
                                  <a:pt x="157702" y="1155840"/>
                                  <a:pt x="157094" y="1156700"/>
                                  <a:pt x="156499" y="1157559"/>
                                </a:cubicBezTo>
                                <a:cubicBezTo>
                                  <a:pt x="155891" y="1158406"/>
                                  <a:pt x="155296" y="1159253"/>
                                  <a:pt x="154713" y="1160075"/>
                                </a:cubicBezTo>
                                <a:cubicBezTo>
                                  <a:pt x="154118" y="1160897"/>
                                  <a:pt x="153536" y="1161744"/>
                                  <a:pt x="152953" y="1162515"/>
                                </a:cubicBezTo>
                                <a:cubicBezTo>
                                  <a:pt x="152371" y="1163273"/>
                                  <a:pt x="151789" y="1164057"/>
                                  <a:pt x="151206" y="1164689"/>
                                </a:cubicBezTo>
                                <a:cubicBezTo>
                                  <a:pt x="150636" y="1165322"/>
                                  <a:pt x="150054" y="1165853"/>
                                  <a:pt x="149484" y="1166282"/>
                                </a:cubicBezTo>
                                <a:cubicBezTo>
                                  <a:pt x="148902" y="1166699"/>
                                  <a:pt x="148332" y="1167028"/>
                                  <a:pt x="147750" y="1167243"/>
                                </a:cubicBezTo>
                                <a:cubicBezTo>
                                  <a:pt x="147167" y="1167458"/>
                                  <a:pt x="146597" y="1167559"/>
                                  <a:pt x="146002" y="1167572"/>
                                </a:cubicBezTo>
                                <a:cubicBezTo>
                                  <a:pt x="145420" y="1167572"/>
                                  <a:pt x="144837" y="1167471"/>
                                  <a:pt x="144242" y="1167281"/>
                                </a:cubicBezTo>
                                <a:cubicBezTo>
                                  <a:pt x="143634" y="1167079"/>
                                  <a:pt x="143039" y="1166788"/>
                                  <a:pt x="142432" y="1166396"/>
                                </a:cubicBezTo>
                                <a:cubicBezTo>
                                  <a:pt x="141811" y="1166004"/>
                                  <a:pt x="141191" y="1165523"/>
                                  <a:pt x="140558" y="1164955"/>
                                </a:cubicBezTo>
                                <a:cubicBezTo>
                                  <a:pt x="139925" y="1164386"/>
                                  <a:pt x="139279" y="1163716"/>
                                  <a:pt x="138633" y="1162983"/>
                                </a:cubicBezTo>
                                <a:cubicBezTo>
                                  <a:pt x="137975" y="1162249"/>
                                  <a:pt x="137304" y="1161428"/>
                                  <a:pt x="136620" y="1160543"/>
                                </a:cubicBezTo>
                                <a:cubicBezTo>
                                  <a:pt x="135936" y="1159658"/>
                                  <a:pt x="135240" y="1158697"/>
                                  <a:pt x="134531" y="1157686"/>
                                </a:cubicBezTo>
                                <a:cubicBezTo>
                                  <a:pt x="133809" y="1156674"/>
                                  <a:pt x="133087" y="1155587"/>
                                  <a:pt x="132340" y="1154462"/>
                                </a:cubicBezTo>
                                <a:cubicBezTo>
                                  <a:pt x="131593" y="1153337"/>
                                  <a:pt x="130833" y="1152148"/>
                                  <a:pt x="130061" y="1150935"/>
                                </a:cubicBezTo>
                                <a:cubicBezTo>
                                  <a:pt x="129276" y="1149721"/>
                                  <a:pt x="128491" y="1148457"/>
                                  <a:pt x="127681" y="1147180"/>
                                </a:cubicBezTo>
                                <a:cubicBezTo>
                                  <a:pt x="126870" y="1145891"/>
                                  <a:pt x="126047" y="1144564"/>
                                  <a:pt x="125212" y="1143223"/>
                                </a:cubicBezTo>
                                <a:cubicBezTo>
                                  <a:pt x="124376" y="1141896"/>
                                  <a:pt x="123515" y="1140530"/>
                                  <a:pt x="122654" y="1139153"/>
                                </a:cubicBezTo>
                                <a:cubicBezTo>
                                  <a:pt x="121780" y="1137787"/>
                                  <a:pt x="120907" y="1136397"/>
                                  <a:pt x="120020" y="1135006"/>
                                </a:cubicBezTo>
                                <a:cubicBezTo>
                                  <a:pt x="119121" y="1133615"/>
                                  <a:pt x="118222" y="1132225"/>
                                  <a:pt x="117311" y="1130822"/>
                                </a:cubicBezTo>
                                <a:cubicBezTo>
                                  <a:pt x="116399" y="1129431"/>
                                  <a:pt x="115488" y="1128028"/>
                                  <a:pt x="114563" y="1126637"/>
                                </a:cubicBezTo>
                                <a:cubicBezTo>
                                  <a:pt x="113652" y="1125246"/>
                                  <a:pt x="112715" y="1123856"/>
                                  <a:pt x="111790" y="1122465"/>
                                </a:cubicBezTo>
                                <a:cubicBezTo>
                                  <a:pt x="110866" y="1121075"/>
                                  <a:pt x="109942" y="1119684"/>
                                  <a:pt x="109017" y="1118306"/>
                                </a:cubicBezTo>
                                <a:cubicBezTo>
                                  <a:pt x="108093" y="1116916"/>
                                  <a:pt x="107169" y="1115537"/>
                                  <a:pt x="106257" y="1114160"/>
                                </a:cubicBezTo>
                                <a:cubicBezTo>
                                  <a:pt x="105346" y="1112781"/>
                                  <a:pt x="104447" y="1111404"/>
                                  <a:pt x="103548" y="1110026"/>
                                </a:cubicBezTo>
                                <a:cubicBezTo>
                                  <a:pt x="102649" y="1108648"/>
                                  <a:pt x="101762" y="1107270"/>
                                  <a:pt x="100889" y="1105891"/>
                                </a:cubicBezTo>
                                <a:cubicBezTo>
                                  <a:pt x="100015" y="1104501"/>
                                  <a:pt x="99141" y="1103123"/>
                                  <a:pt x="98293" y="1101745"/>
                                </a:cubicBezTo>
                                <a:cubicBezTo>
                                  <a:pt x="97445" y="1100355"/>
                                  <a:pt x="96622" y="1098976"/>
                                  <a:pt x="95799" y="1097586"/>
                                </a:cubicBezTo>
                                <a:cubicBezTo>
                                  <a:pt x="94988" y="1096195"/>
                                  <a:pt x="94178" y="1094805"/>
                                  <a:pt x="93393" y="1093414"/>
                                </a:cubicBezTo>
                                <a:cubicBezTo>
                                  <a:pt x="92608" y="1092023"/>
                                  <a:pt x="91835" y="1090633"/>
                                  <a:pt x="91076" y="1089242"/>
                                </a:cubicBezTo>
                                <a:cubicBezTo>
                                  <a:pt x="90329" y="1087851"/>
                                  <a:pt x="89594" y="1086461"/>
                                  <a:pt x="88873" y="1085070"/>
                                </a:cubicBezTo>
                                <a:cubicBezTo>
                                  <a:pt x="88151" y="1083680"/>
                                  <a:pt x="87442" y="1082277"/>
                                  <a:pt x="86758" y="1080898"/>
                                </a:cubicBezTo>
                                <a:cubicBezTo>
                                  <a:pt x="86074" y="1079508"/>
                                  <a:pt x="85403" y="1078117"/>
                                  <a:pt x="84745" y="1076727"/>
                                </a:cubicBezTo>
                                <a:cubicBezTo>
                                  <a:pt x="84099" y="1075349"/>
                                  <a:pt x="83453" y="1073958"/>
                                  <a:pt x="82833" y="1072593"/>
                                </a:cubicBezTo>
                                <a:cubicBezTo>
                                  <a:pt x="82213" y="1071215"/>
                                  <a:pt x="81617" y="1069837"/>
                                  <a:pt x="81035" y="1068472"/>
                                </a:cubicBezTo>
                                <a:cubicBezTo>
                                  <a:pt x="80440" y="1067106"/>
                                  <a:pt x="79870" y="1065754"/>
                                  <a:pt x="79326" y="1064401"/>
                                </a:cubicBezTo>
                                <a:cubicBezTo>
                                  <a:pt x="78769" y="1063048"/>
                                  <a:pt x="78237" y="1061708"/>
                                  <a:pt x="77705" y="1060381"/>
                                </a:cubicBezTo>
                                <a:cubicBezTo>
                                  <a:pt x="77186" y="1059053"/>
                                  <a:pt x="76679" y="1057726"/>
                                  <a:pt x="76185" y="1056424"/>
                                </a:cubicBezTo>
                                <a:cubicBezTo>
                                  <a:pt x="75704" y="1055109"/>
                                  <a:pt x="75223" y="1053807"/>
                                  <a:pt x="74767" y="1052530"/>
                                </a:cubicBezTo>
                                <a:cubicBezTo>
                                  <a:pt x="74299" y="1051241"/>
                                  <a:pt x="73856" y="1049964"/>
                                  <a:pt x="73425" y="1048687"/>
                                </a:cubicBezTo>
                                <a:cubicBezTo>
                                  <a:pt x="72995" y="1047423"/>
                                  <a:pt x="72577" y="1046171"/>
                                  <a:pt x="72185" y="1044920"/>
                                </a:cubicBezTo>
                                <a:cubicBezTo>
                                  <a:pt x="71779" y="1043668"/>
                                  <a:pt x="71399" y="1042429"/>
                                  <a:pt x="71020" y="1041203"/>
                                </a:cubicBezTo>
                                <a:cubicBezTo>
                                  <a:pt x="70652" y="1039964"/>
                                  <a:pt x="70298" y="1038750"/>
                                  <a:pt x="69956" y="1037524"/>
                                </a:cubicBezTo>
                                <a:cubicBezTo>
                                  <a:pt x="69614" y="1036298"/>
                                  <a:pt x="69298" y="1035084"/>
                                  <a:pt x="68994" y="1033871"/>
                                </a:cubicBezTo>
                                <a:cubicBezTo>
                                  <a:pt x="68677" y="1032657"/>
                                  <a:pt x="68386" y="1031443"/>
                                  <a:pt x="68120" y="1030217"/>
                                </a:cubicBezTo>
                                <a:cubicBezTo>
                                  <a:pt x="67841" y="1029004"/>
                                  <a:pt x="67588" y="1027777"/>
                                  <a:pt x="67360" y="1026538"/>
                                </a:cubicBezTo>
                                <a:cubicBezTo>
                                  <a:pt x="67120" y="1025312"/>
                                  <a:pt x="66905" y="1024073"/>
                                  <a:pt x="66715" y="1022821"/>
                                </a:cubicBezTo>
                                <a:cubicBezTo>
                                  <a:pt x="66512" y="1021570"/>
                                  <a:pt x="66335" y="1020306"/>
                                  <a:pt x="66183" y="1019029"/>
                                </a:cubicBezTo>
                                <a:cubicBezTo>
                                  <a:pt x="66031" y="1017752"/>
                                  <a:pt x="65892" y="1016450"/>
                                  <a:pt x="65778" y="1015135"/>
                                </a:cubicBezTo>
                                <a:cubicBezTo>
                                  <a:pt x="65676" y="1013820"/>
                                  <a:pt x="65588" y="1012493"/>
                                  <a:pt x="65512" y="1011140"/>
                                </a:cubicBezTo>
                                <a:cubicBezTo>
                                  <a:pt x="65449" y="1009788"/>
                                  <a:pt x="65398" y="1008410"/>
                                  <a:pt x="65385" y="1007019"/>
                                </a:cubicBezTo>
                                <a:cubicBezTo>
                                  <a:pt x="65360" y="1005616"/>
                                  <a:pt x="65360" y="1004187"/>
                                  <a:pt x="65385" y="1002733"/>
                                </a:cubicBezTo>
                                <a:cubicBezTo>
                                  <a:pt x="65411" y="1001280"/>
                                  <a:pt x="65461" y="999788"/>
                                  <a:pt x="65537" y="998283"/>
                                </a:cubicBezTo>
                                <a:cubicBezTo>
                                  <a:pt x="65600" y="996766"/>
                                  <a:pt x="65702" y="995224"/>
                                  <a:pt x="65816" y="993644"/>
                                </a:cubicBezTo>
                                <a:cubicBezTo>
                                  <a:pt x="65930" y="992064"/>
                                  <a:pt x="66081" y="990471"/>
                                  <a:pt x="66233" y="988840"/>
                                </a:cubicBezTo>
                                <a:cubicBezTo>
                                  <a:pt x="66398" y="987209"/>
                                  <a:pt x="66588" y="985540"/>
                                  <a:pt x="66791" y="983859"/>
                                </a:cubicBezTo>
                                <a:cubicBezTo>
                                  <a:pt x="67006" y="982165"/>
                                  <a:pt x="67234" y="980446"/>
                                  <a:pt x="67487" y="978701"/>
                                </a:cubicBezTo>
                                <a:cubicBezTo>
                                  <a:pt x="67740" y="976957"/>
                                  <a:pt x="68019" y="975187"/>
                                  <a:pt x="68310" y="973391"/>
                                </a:cubicBezTo>
                                <a:cubicBezTo>
                                  <a:pt x="68601" y="971596"/>
                                  <a:pt x="68918" y="969776"/>
                                  <a:pt x="69260" y="967930"/>
                                </a:cubicBezTo>
                                <a:cubicBezTo>
                                  <a:pt x="69601" y="966084"/>
                                  <a:pt x="69956" y="964213"/>
                                  <a:pt x="70336" y="962317"/>
                                </a:cubicBezTo>
                                <a:cubicBezTo>
                                  <a:pt x="70716" y="960434"/>
                                  <a:pt x="71121" y="958512"/>
                                  <a:pt x="71551" y="956565"/>
                                </a:cubicBezTo>
                                <a:cubicBezTo>
                                  <a:pt x="71969" y="954631"/>
                                  <a:pt x="72412" y="952671"/>
                                  <a:pt x="72881" y="950687"/>
                                </a:cubicBezTo>
                                <a:cubicBezTo>
                                  <a:pt x="73337" y="948689"/>
                                  <a:pt x="73831" y="946692"/>
                                  <a:pt x="74337" y="944656"/>
                                </a:cubicBezTo>
                                <a:cubicBezTo>
                                  <a:pt x="74843" y="942608"/>
                                  <a:pt x="75375" y="940586"/>
                                  <a:pt x="75920" y="938437"/>
                                </a:cubicBezTo>
                                <a:cubicBezTo>
                                  <a:pt x="76477" y="936275"/>
                                  <a:pt x="77047" y="934024"/>
                                  <a:pt x="77642" y="931698"/>
                                </a:cubicBezTo>
                                <a:cubicBezTo>
                                  <a:pt x="78237" y="929360"/>
                                  <a:pt x="78857" y="926945"/>
                                  <a:pt x="79490" y="924442"/>
                                </a:cubicBezTo>
                                <a:cubicBezTo>
                                  <a:pt x="80136" y="921926"/>
                                  <a:pt x="80794" y="919335"/>
                                  <a:pt x="81478" y="916655"/>
                                </a:cubicBezTo>
                                <a:cubicBezTo>
                                  <a:pt x="82162" y="913962"/>
                                  <a:pt x="82871" y="911193"/>
                                  <a:pt x="83605" y="908336"/>
                                </a:cubicBezTo>
                                <a:cubicBezTo>
                                  <a:pt x="84327" y="905479"/>
                                  <a:pt x="85087" y="902533"/>
                                  <a:pt x="85859" y="899499"/>
                                </a:cubicBezTo>
                                <a:cubicBezTo>
                                  <a:pt x="86631" y="896465"/>
                                  <a:pt x="87429" y="893343"/>
                                  <a:pt x="88252" y="890144"/>
                                </a:cubicBezTo>
                                <a:cubicBezTo>
                                  <a:pt x="89063" y="886946"/>
                                  <a:pt x="89898" y="883659"/>
                                  <a:pt x="90759" y="880296"/>
                                </a:cubicBezTo>
                                <a:cubicBezTo>
                                  <a:pt x="91620" y="876921"/>
                                  <a:pt x="92494" y="873482"/>
                                  <a:pt x="93393" y="869955"/>
                                </a:cubicBezTo>
                                <a:cubicBezTo>
                                  <a:pt x="94292" y="866428"/>
                                  <a:pt x="95216" y="862838"/>
                                  <a:pt x="96153" y="859159"/>
                                </a:cubicBezTo>
                                <a:cubicBezTo>
                                  <a:pt x="97090" y="855493"/>
                                  <a:pt x="98052" y="851751"/>
                                  <a:pt x="99015" y="847933"/>
                                </a:cubicBezTo>
                                <a:cubicBezTo>
                                  <a:pt x="99990" y="844128"/>
                                  <a:pt x="100977" y="840234"/>
                                  <a:pt x="101990" y="836302"/>
                                </a:cubicBezTo>
                                <a:cubicBezTo>
                                  <a:pt x="102990" y="832358"/>
                                  <a:pt x="104016" y="828338"/>
                                  <a:pt x="105054" y="824280"/>
                                </a:cubicBezTo>
                                <a:cubicBezTo>
                                  <a:pt x="106093" y="820222"/>
                                  <a:pt x="107143" y="816088"/>
                                  <a:pt x="108207" y="811916"/>
                                </a:cubicBezTo>
                                <a:cubicBezTo>
                                  <a:pt x="109271" y="807744"/>
                                  <a:pt x="110347" y="803522"/>
                                  <a:pt x="111436" y="799261"/>
                                </a:cubicBezTo>
                                <a:cubicBezTo>
                                  <a:pt x="112525" y="795001"/>
                                  <a:pt x="113626" y="790677"/>
                                  <a:pt x="114740" y="786341"/>
                                </a:cubicBezTo>
                                <a:cubicBezTo>
                                  <a:pt x="115842" y="782005"/>
                                  <a:pt x="116969" y="777618"/>
                                  <a:pt x="118083" y="773206"/>
                                </a:cubicBezTo>
                                <a:cubicBezTo>
                                  <a:pt x="119210" y="768807"/>
                                  <a:pt x="120350" y="764370"/>
                                  <a:pt x="121489" y="759907"/>
                                </a:cubicBezTo>
                                <a:cubicBezTo>
                                  <a:pt x="122616" y="755457"/>
                                  <a:pt x="123768" y="750982"/>
                                  <a:pt x="124908" y="746494"/>
                                </a:cubicBezTo>
                                <a:cubicBezTo>
                                  <a:pt x="126060" y="741994"/>
                                  <a:pt x="127200" y="737493"/>
                                  <a:pt x="128352" y="732980"/>
                                </a:cubicBezTo>
                                <a:cubicBezTo>
                                  <a:pt x="129504" y="728466"/>
                                  <a:pt x="130669" y="723511"/>
                                  <a:pt x="131821" y="719415"/>
                                </a:cubicBezTo>
                                <a:cubicBezTo>
                                  <a:pt x="132973" y="715319"/>
                                  <a:pt x="134126" y="711324"/>
                                  <a:pt x="135290" y="708416"/>
                                </a:cubicBezTo>
                                <a:cubicBezTo>
                                  <a:pt x="136443" y="705496"/>
                                  <a:pt x="137607" y="704068"/>
                                  <a:pt x="138760" y="701931"/>
                                </a:cubicBezTo>
                                <a:cubicBezTo>
                                  <a:pt x="139925" y="699782"/>
                                  <a:pt x="141077" y="697671"/>
                                  <a:pt x="142242" y="695572"/>
                                </a:cubicBezTo>
                                <a:cubicBezTo>
                                  <a:pt x="143407" y="693461"/>
                                  <a:pt x="144571" y="691388"/>
                                  <a:pt x="145736" y="689315"/>
                                </a:cubicBezTo>
                                <a:cubicBezTo>
                                  <a:pt x="146914" y="687241"/>
                                  <a:pt x="148079" y="685181"/>
                                  <a:pt x="149256" y="683133"/>
                                </a:cubicBezTo>
                                <a:cubicBezTo>
                                  <a:pt x="150434" y="681084"/>
                                  <a:pt x="151611" y="679049"/>
                                  <a:pt x="152789" y="677014"/>
                                </a:cubicBezTo>
                                <a:cubicBezTo>
                                  <a:pt x="153979" y="674979"/>
                                  <a:pt x="155169" y="672943"/>
                                  <a:pt x="156359" y="670920"/>
                                </a:cubicBezTo>
                                <a:cubicBezTo>
                                  <a:pt x="157562" y="668898"/>
                                  <a:pt x="158765" y="666875"/>
                                  <a:pt x="159968" y="664852"/>
                                </a:cubicBezTo>
                                <a:cubicBezTo>
                                  <a:pt x="161184" y="662830"/>
                                  <a:pt x="162399" y="660819"/>
                                  <a:pt x="163615" y="658797"/>
                                </a:cubicBezTo>
                                <a:cubicBezTo>
                                  <a:pt x="164843" y="656774"/>
                                  <a:pt x="166071" y="654752"/>
                                  <a:pt x="167312" y="652729"/>
                                </a:cubicBezTo>
                                <a:cubicBezTo>
                                  <a:pt x="168553" y="650706"/>
                                  <a:pt x="169794" y="648683"/>
                                  <a:pt x="171047" y="646661"/>
                                </a:cubicBezTo>
                                <a:cubicBezTo>
                                  <a:pt x="172301" y="644638"/>
                                  <a:pt x="173567" y="642615"/>
                                  <a:pt x="174833" y="640580"/>
                                </a:cubicBezTo>
                                <a:cubicBezTo>
                                  <a:pt x="176099" y="638557"/>
                                  <a:pt x="177378" y="636534"/>
                                  <a:pt x="178670" y="634499"/>
                                </a:cubicBezTo>
                                <a:cubicBezTo>
                                  <a:pt x="179961" y="632476"/>
                                  <a:pt x="181252" y="630441"/>
                                  <a:pt x="182557" y="628418"/>
                                </a:cubicBezTo>
                                <a:cubicBezTo>
                                  <a:pt x="183848" y="626396"/>
                                  <a:pt x="185165" y="624373"/>
                                  <a:pt x="186482" y="622350"/>
                                </a:cubicBezTo>
                                <a:cubicBezTo>
                                  <a:pt x="187786" y="620340"/>
                                  <a:pt x="189115" y="618330"/>
                                  <a:pt x="190445" y="616320"/>
                                </a:cubicBezTo>
                                <a:cubicBezTo>
                                  <a:pt x="191762" y="614310"/>
                                  <a:pt x="193104" y="612312"/>
                                  <a:pt x="194433" y="610315"/>
                                </a:cubicBezTo>
                                <a:cubicBezTo>
                                  <a:pt x="195775" y="608330"/>
                                  <a:pt x="197118" y="606346"/>
                                  <a:pt x="198460" y="604373"/>
                                </a:cubicBezTo>
                                <a:cubicBezTo>
                                  <a:pt x="199814" y="602388"/>
                                  <a:pt x="201169" y="600429"/>
                                  <a:pt x="202524" y="598470"/>
                                </a:cubicBezTo>
                                <a:cubicBezTo>
                                  <a:pt x="203879" y="596510"/>
                                  <a:pt x="205246" y="594563"/>
                                  <a:pt x="206614" y="592629"/>
                                </a:cubicBezTo>
                                <a:cubicBezTo>
                                  <a:pt x="207981" y="590682"/>
                                  <a:pt x="209349" y="588761"/>
                                  <a:pt x="210716" y="586839"/>
                                </a:cubicBezTo>
                                <a:cubicBezTo>
                                  <a:pt x="212084" y="584917"/>
                                  <a:pt x="213464" y="583009"/>
                                  <a:pt x="214844" y="581112"/>
                                </a:cubicBezTo>
                                <a:cubicBezTo>
                                  <a:pt x="216211" y="579216"/>
                                  <a:pt x="217592" y="577332"/>
                                  <a:pt x="218972" y="575461"/>
                                </a:cubicBezTo>
                                <a:cubicBezTo>
                                  <a:pt x="220352" y="573590"/>
                                  <a:pt x="221732" y="571732"/>
                                  <a:pt x="223099" y="569886"/>
                                </a:cubicBezTo>
                                <a:cubicBezTo>
                                  <a:pt x="224480" y="568041"/>
                                  <a:pt x="225847" y="566207"/>
                                  <a:pt x="227214" y="564387"/>
                                </a:cubicBezTo>
                                <a:cubicBezTo>
                                  <a:pt x="228569" y="562579"/>
                                  <a:pt x="229937" y="560771"/>
                                  <a:pt x="231292" y="558989"/>
                                </a:cubicBezTo>
                                <a:cubicBezTo>
                                  <a:pt x="232634" y="557206"/>
                                  <a:pt x="233976" y="555449"/>
                                  <a:pt x="235305" y="553704"/>
                                </a:cubicBezTo>
                                <a:cubicBezTo>
                                  <a:pt x="236635" y="551960"/>
                                  <a:pt x="237952" y="550228"/>
                                  <a:pt x="239256" y="548534"/>
                                </a:cubicBezTo>
                                <a:cubicBezTo>
                                  <a:pt x="240560" y="546827"/>
                                  <a:pt x="241839" y="545146"/>
                                  <a:pt x="243105" y="543503"/>
                                </a:cubicBezTo>
                                <a:cubicBezTo>
                                  <a:pt x="244371" y="541846"/>
                                  <a:pt x="245625" y="540216"/>
                                  <a:pt x="246840" y="538623"/>
                                </a:cubicBezTo>
                                <a:cubicBezTo>
                                  <a:pt x="248056" y="537017"/>
                                  <a:pt x="249259" y="535450"/>
                                  <a:pt x="250436" y="533907"/>
                                </a:cubicBezTo>
                                <a:cubicBezTo>
                                  <a:pt x="251601" y="532365"/>
                                  <a:pt x="252753" y="530848"/>
                                  <a:pt x="253867" y="529368"/>
                                </a:cubicBezTo>
                                <a:cubicBezTo>
                                  <a:pt x="254994" y="527890"/>
                                  <a:pt x="256083" y="526449"/>
                                  <a:pt x="257134" y="525032"/>
                                </a:cubicBezTo>
                                <a:cubicBezTo>
                                  <a:pt x="258198" y="523617"/>
                                  <a:pt x="259223" y="522239"/>
                                  <a:pt x="260223" y="520886"/>
                                </a:cubicBezTo>
                                <a:cubicBezTo>
                                  <a:pt x="261224" y="519533"/>
                                  <a:pt x="262186" y="518218"/>
                                  <a:pt x="263111" y="516942"/>
                                </a:cubicBezTo>
                                <a:cubicBezTo>
                                  <a:pt x="264047" y="515652"/>
                                  <a:pt x="264946" y="514400"/>
                                  <a:pt x="265807" y="513187"/>
                                </a:cubicBezTo>
                                <a:cubicBezTo>
                                  <a:pt x="266668" y="511973"/>
                                  <a:pt x="267491" y="510798"/>
                                  <a:pt x="268289" y="509647"/>
                                </a:cubicBezTo>
                                <a:cubicBezTo>
                                  <a:pt x="269074" y="508497"/>
                                  <a:pt x="269834" y="507384"/>
                                  <a:pt x="270543" y="506297"/>
                                </a:cubicBezTo>
                                <a:cubicBezTo>
                                  <a:pt x="271265" y="505223"/>
                                  <a:pt x="271948" y="504148"/>
                                  <a:pt x="272594" y="503149"/>
                                </a:cubicBezTo>
                                <a:cubicBezTo>
                                  <a:pt x="273240" y="502138"/>
                                  <a:pt x="273835" y="501164"/>
                                  <a:pt x="274417" y="500280"/>
                                </a:cubicBezTo>
                                <a:cubicBezTo>
                                  <a:pt x="274975" y="499382"/>
                                  <a:pt x="275519" y="498560"/>
                                  <a:pt x="276013" y="497802"/>
                                </a:cubicBezTo>
                                <a:cubicBezTo>
                                  <a:pt x="276507" y="497031"/>
                                  <a:pt x="276962" y="496335"/>
                                  <a:pt x="277380" y="495691"/>
                                </a:cubicBezTo>
                                <a:cubicBezTo>
                                  <a:pt x="277798" y="495059"/>
                                  <a:pt x="278178" y="494477"/>
                                  <a:pt x="278532" y="493959"/>
                                </a:cubicBezTo>
                                <a:cubicBezTo>
                                  <a:pt x="278874" y="493440"/>
                                  <a:pt x="279178" y="492985"/>
                                  <a:pt x="279444" y="492581"/>
                                </a:cubicBezTo>
                                <a:cubicBezTo>
                                  <a:pt x="279710" y="492176"/>
                                  <a:pt x="279938" y="491835"/>
                                  <a:pt x="280128" y="491557"/>
                                </a:cubicBezTo>
                                <a:cubicBezTo>
                                  <a:pt x="280318" y="491266"/>
                                  <a:pt x="280470" y="491051"/>
                                  <a:pt x="280583" y="490886"/>
                                </a:cubicBezTo>
                                <a:cubicBezTo>
                                  <a:pt x="280685" y="490735"/>
                                  <a:pt x="280761" y="490608"/>
                                  <a:pt x="280799" y="490570"/>
                                </a:cubicBezTo>
                                <a:cubicBezTo>
                                  <a:pt x="280799" y="490558"/>
                                  <a:pt x="280773" y="490634"/>
                                  <a:pt x="280761" y="490710"/>
                                </a:cubicBezTo>
                                <a:cubicBezTo>
                                  <a:pt x="280710" y="490912"/>
                                  <a:pt x="280621" y="491266"/>
                                  <a:pt x="280482" y="491797"/>
                                </a:cubicBezTo>
                                <a:cubicBezTo>
                                  <a:pt x="280343" y="492315"/>
                                  <a:pt x="280178" y="493010"/>
                                  <a:pt x="279963" y="493857"/>
                                </a:cubicBezTo>
                                <a:cubicBezTo>
                                  <a:pt x="279748" y="494692"/>
                                  <a:pt x="279482" y="495703"/>
                                  <a:pt x="279191" y="496866"/>
                                </a:cubicBezTo>
                                <a:cubicBezTo>
                                  <a:pt x="278899" y="498017"/>
                                  <a:pt x="278558" y="499332"/>
                                  <a:pt x="278191" y="500798"/>
                                </a:cubicBezTo>
                                <a:cubicBezTo>
                                  <a:pt x="277811" y="502264"/>
                                  <a:pt x="277393" y="503882"/>
                                  <a:pt x="276950" y="505652"/>
                                </a:cubicBezTo>
                                <a:cubicBezTo>
                                  <a:pt x="276494" y="507409"/>
                                  <a:pt x="276013" y="509331"/>
                                  <a:pt x="275481" y="511379"/>
                                </a:cubicBezTo>
                                <a:cubicBezTo>
                                  <a:pt x="274962" y="513440"/>
                                  <a:pt x="274405" y="515639"/>
                                  <a:pt x="273797" y="517978"/>
                                </a:cubicBezTo>
                                <a:cubicBezTo>
                                  <a:pt x="273202" y="520304"/>
                                  <a:pt x="272569" y="522782"/>
                                  <a:pt x="271910" y="525399"/>
                                </a:cubicBezTo>
                                <a:cubicBezTo>
                                  <a:pt x="271239" y="528003"/>
                                  <a:pt x="270543" y="530759"/>
                                  <a:pt x="269809" y="533642"/>
                                </a:cubicBezTo>
                                <a:cubicBezTo>
                                  <a:pt x="269074" y="536511"/>
                                  <a:pt x="268302" y="539520"/>
                                  <a:pt x="267504" y="542668"/>
                                </a:cubicBezTo>
                                <a:cubicBezTo>
                                  <a:pt x="266706" y="545803"/>
                                  <a:pt x="265871" y="549065"/>
                                  <a:pt x="265010" y="552453"/>
                                </a:cubicBezTo>
                                <a:cubicBezTo>
                                  <a:pt x="264136" y="555841"/>
                                  <a:pt x="263237" y="559343"/>
                                  <a:pt x="262313" y="562971"/>
                                </a:cubicBezTo>
                                <a:cubicBezTo>
                                  <a:pt x="261389" y="566599"/>
                                  <a:pt x="260439" y="570341"/>
                                  <a:pt x="259451" y="574197"/>
                                </a:cubicBezTo>
                                <a:cubicBezTo>
                                  <a:pt x="258463" y="578053"/>
                                  <a:pt x="257451" y="582022"/>
                                  <a:pt x="256412" y="586093"/>
                                </a:cubicBezTo>
                                <a:cubicBezTo>
                                  <a:pt x="255374" y="590164"/>
                                  <a:pt x="254311" y="594348"/>
                                  <a:pt x="253222" y="598634"/>
                                </a:cubicBezTo>
                                <a:cubicBezTo>
                                  <a:pt x="252120" y="602907"/>
                                  <a:pt x="251006" y="607294"/>
                                  <a:pt x="249866" y="611769"/>
                                </a:cubicBezTo>
                                <a:cubicBezTo>
                                  <a:pt x="248727" y="616244"/>
                                  <a:pt x="247549" y="620820"/>
                                  <a:pt x="246359" y="625498"/>
                                </a:cubicBezTo>
                                <a:cubicBezTo>
                                  <a:pt x="245169" y="630163"/>
                                  <a:pt x="243953" y="634929"/>
                                  <a:pt x="242713" y="639783"/>
                                </a:cubicBezTo>
                                <a:cubicBezTo>
                                  <a:pt x="241472" y="644638"/>
                                  <a:pt x="240205" y="649594"/>
                                  <a:pt x="238927" y="654638"/>
                                </a:cubicBezTo>
                                <a:cubicBezTo>
                                  <a:pt x="237635" y="659682"/>
                                  <a:pt x="236318" y="664827"/>
                                  <a:pt x="234989" y="670048"/>
                                </a:cubicBezTo>
                                <a:cubicBezTo>
                                  <a:pt x="233659" y="675282"/>
                                  <a:pt x="232292" y="680604"/>
                                  <a:pt x="230912" y="686028"/>
                                </a:cubicBezTo>
                                <a:cubicBezTo>
                                  <a:pt x="229532" y="691438"/>
                                  <a:pt x="228126" y="696950"/>
                                  <a:pt x="226695" y="702538"/>
                                </a:cubicBezTo>
                                <a:cubicBezTo>
                                  <a:pt x="225264" y="708138"/>
                                  <a:pt x="223821" y="713827"/>
                                  <a:pt x="222340" y="719605"/>
                                </a:cubicBezTo>
                                <a:cubicBezTo>
                                  <a:pt x="220871" y="725369"/>
                                  <a:pt x="219377" y="731235"/>
                                  <a:pt x="217857" y="737177"/>
                                </a:cubicBezTo>
                                <a:cubicBezTo>
                                  <a:pt x="216338" y="743119"/>
                                  <a:pt x="214806" y="749149"/>
                                  <a:pt x="213248" y="755242"/>
                                </a:cubicBezTo>
                                <a:cubicBezTo>
                                  <a:pt x="211691" y="761336"/>
                                  <a:pt x="210121" y="767518"/>
                                  <a:pt x="208526" y="773750"/>
                                </a:cubicBezTo>
                                <a:cubicBezTo>
                                  <a:pt x="206930" y="779995"/>
                                  <a:pt x="205322" y="786316"/>
                                  <a:pt x="203689" y="792688"/>
                                </a:cubicBezTo>
                                <a:cubicBezTo>
                                  <a:pt x="202068" y="799059"/>
                                  <a:pt x="200422" y="805494"/>
                                  <a:pt x="198764" y="811979"/>
                                </a:cubicBezTo>
                                <a:cubicBezTo>
                                  <a:pt x="197105" y="818464"/>
                                  <a:pt x="195434" y="825013"/>
                                  <a:pt x="193762" y="831600"/>
                                </a:cubicBezTo>
                                <a:cubicBezTo>
                                  <a:pt x="192078" y="838173"/>
                                  <a:pt x="190394" y="844810"/>
                                  <a:pt x="188698" y="851447"/>
                                </a:cubicBezTo>
                                <a:cubicBezTo>
                                  <a:pt x="187001" y="858097"/>
                                  <a:pt x="185292" y="867528"/>
                                  <a:pt x="183582" y="871460"/>
                                </a:cubicBezTo>
                                <a:cubicBezTo>
                                  <a:pt x="182341" y="874316"/>
                                  <a:pt x="179708" y="872749"/>
                                  <a:pt x="178454" y="875025"/>
                                </a:cubicBezTo>
                                <a:cubicBezTo>
                                  <a:pt x="176745" y="878147"/>
                                  <a:pt x="175036" y="885151"/>
                                  <a:pt x="173326" y="890195"/>
                                </a:cubicBezTo>
                                <a:cubicBezTo>
                                  <a:pt x="171617" y="895239"/>
                                  <a:pt x="169907" y="900296"/>
                                  <a:pt x="168198" y="905289"/>
                                </a:cubicBezTo>
                                <a:cubicBezTo>
                                  <a:pt x="166501" y="910296"/>
                                  <a:pt x="164805" y="915276"/>
                                  <a:pt x="163121" y="920194"/>
                                </a:cubicBezTo>
                                <a:cubicBezTo>
                                  <a:pt x="161437" y="925125"/>
                                  <a:pt x="159753" y="930005"/>
                                  <a:pt x="158094" y="934808"/>
                                </a:cubicBezTo>
                                <a:cubicBezTo>
                                  <a:pt x="156435" y="939600"/>
                                  <a:pt x="154789" y="944353"/>
                                  <a:pt x="153169" y="948992"/>
                                </a:cubicBezTo>
                                <a:cubicBezTo>
                                  <a:pt x="151548" y="953632"/>
                                  <a:pt x="149940" y="958209"/>
                                  <a:pt x="148357" y="962671"/>
                                </a:cubicBezTo>
                                <a:cubicBezTo>
                                  <a:pt x="146787" y="967121"/>
                                  <a:pt x="145230" y="971495"/>
                                  <a:pt x="143698" y="975730"/>
                                </a:cubicBezTo>
                                <a:cubicBezTo>
                                  <a:pt x="142178" y="979978"/>
                                  <a:pt x="140684" y="984112"/>
                                  <a:pt x="139228" y="988107"/>
                                </a:cubicBezTo>
                                <a:cubicBezTo>
                                  <a:pt x="137772" y="992101"/>
                                  <a:pt x="136341" y="995983"/>
                                  <a:pt x="134949" y="999725"/>
                                </a:cubicBezTo>
                                <a:cubicBezTo>
                                  <a:pt x="133568" y="1003467"/>
                                  <a:pt x="132214" y="1007070"/>
                                  <a:pt x="130909" y="1010534"/>
                                </a:cubicBezTo>
                                <a:cubicBezTo>
                                  <a:pt x="129605" y="1013997"/>
                                  <a:pt x="128339" y="1017322"/>
                                  <a:pt x="127124" y="1020495"/>
                                </a:cubicBezTo>
                                <a:cubicBezTo>
                                  <a:pt x="125895" y="1023669"/>
                                  <a:pt x="124718" y="1026690"/>
                                  <a:pt x="123604" y="1029572"/>
                                </a:cubicBezTo>
                                <a:cubicBezTo>
                                  <a:pt x="122477" y="1032442"/>
                                  <a:pt x="121388" y="1035173"/>
                                  <a:pt x="120362" y="1037751"/>
                                </a:cubicBezTo>
                                <a:cubicBezTo>
                                  <a:pt x="119337" y="1040330"/>
                                  <a:pt x="118374" y="1042758"/>
                                  <a:pt x="117450" y="1045033"/>
                                </a:cubicBezTo>
                                <a:cubicBezTo>
                                  <a:pt x="116526" y="1047309"/>
                                  <a:pt x="115652" y="1049445"/>
                                  <a:pt x="114842" y="1051430"/>
                                </a:cubicBezTo>
                                <a:cubicBezTo>
                                  <a:pt x="114019" y="1053402"/>
                                  <a:pt x="113259" y="1055235"/>
                                  <a:pt x="112563" y="1056917"/>
                                </a:cubicBezTo>
                                <a:cubicBezTo>
                                  <a:pt x="111854" y="1058611"/>
                                  <a:pt x="111208" y="1060140"/>
                                  <a:pt x="110625" y="1061544"/>
                                </a:cubicBezTo>
                                <a:cubicBezTo>
                                  <a:pt x="110030" y="1062934"/>
                                  <a:pt x="109499" y="1064173"/>
                                  <a:pt x="109030" y="1065286"/>
                                </a:cubicBezTo>
                                <a:cubicBezTo>
                                  <a:pt x="108549" y="1066386"/>
                                  <a:pt x="108131" y="1067347"/>
                                  <a:pt x="107777" y="1068168"/>
                                </a:cubicBezTo>
                                <a:cubicBezTo>
                                  <a:pt x="107422" y="1068990"/>
                                  <a:pt x="107131" y="1069672"/>
                                  <a:pt x="106890" y="1070216"/>
                                </a:cubicBezTo>
                                <a:cubicBezTo>
                                  <a:pt x="106650" y="1070760"/>
                                  <a:pt x="106472" y="1071152"/>
                                  <a:pt x="106346" y="1071417"/>
                                </a:cubicBezTo>
                                <a:cubicBezTo>
                                  <a:pt x="106257" y="1071619"/>
                                  <a:pt x="106156" y="1071834"/>
                                  <a:pt x="106156" y="1071809"/>
                                </a:cubicBezTo>
                                <a:cubicBezTo>
                                  <a:pt x="106156" y="1071783"/>
                                  <a:pt x="106232" y="1071493"/>
                                  <a:pt x="106308" y="1071190"/>
                                </a:cubicBez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95" name="Shape 1034"/>
                        <wps:cNvSpPr>
                          <a:spLocks/>
                        </wps:cNvSpPr>
                        <wps:spPr bwMode="auto">
                          <a:xfrm>
                            <a:off x="10399" y="1764"/>
                            <a:ext cx="11925" cy="9857"/>
                          </a:xfrm>
                          <a:custGeom>
                            <a:avLst/>
                            <a:gdLst>
                              <a:gd name="T0" fmla="*/ 12801 w 1192430"/>
                              <a:gd name="T1" fmla="*/ 935554 h 985717"/>
                              <a:gd name="T2" fmla="*/ 33161 w 1192430"/>
                              <a:gd name="T3" fmla="*/ 855796 h 985717"/>
                              <a:gd name="T4" fmla="*/ 49912 w 1192430"/>
                              <a:gd name="T5" fmla="*/ 790134 h 985717"/>
                              <a:gd name="T6" fmla="*/ 59776 w 1192430"/>
                              <a:gd name="T7" fmla="*/ 751513 h 985717"/>
                              <a:gd name="T8" fmla="*/ 63245 w 1192430"/>
                              <a:gd name="T9" fmla="*/ 737923 h 985717"/>
                              <a:gd name="T10" fmla="*/ 65866 w 1192430"/>
                              <a:gd name="T11" fmla="*/ 727607 h 985717"/>
                              <a:gd name="T12" fmla="*/ 77920 w 1192430"/>
                              <a:gd name="T13" fmla="*/ 680402 h 985717"/>
                              <a:gd name="T14" fmla="*/ 96976 w 1192430"/>
                              <a:gd name="T15" fmla="*/ 611984 h 985717"/>
                              <a:gd name="T16" fmla="*/ 120210 w 1192430"/>
                              <a:gd name="T17" fmla="*/ 549722 h 985717"/>
                              <a:gd name="T18" fmla="*/ 143065 w 1192430"/>
                              <a:gd name="T19" fmla="*/ 495210 h 985717"/>
                              <a:gd name="T20" fmla="*/ 168211 w 1192430"/>
                              <a:gd name="T21" fmla="*/ 459977 h 985717"/>
                              <a:gd name="T22" fmla="*/ 206614 w 1192430"/>
                              <a:gd name="T23" fmla="*/ 419194 h 985717"/>
                              <a:gd name="T24" fmla="*/ 260603 w 1192430"/>
                              <a:gd name="T25" fmla="*/ 348513 h 985717"/>
                              <a:gd name="T26" fmla="*/ 334674 w 1192430"/>
                              <a:gd name="T27" fmla="*/ 286252 h 985717"/>
                              <a:gd name="T28" fmla="*/ 434221 w 1192430"/>
                              <a:gd name="T29" fmla="*/ 251802 h 985717"/>
                              <a:gd name="T30" fmla="*/ 552823 w 1192430"/>
                              <a:gd name="T31" fmla="*/ 214926 h 985717"/>
                              <a:gd name="T32" fmla="*/ 674059 w 1192430"/>
                              <a:gd name="T33" fmla="*/ 171855 h 985717"/>
                              <a:gd name="T34" fmla="*/ 766996 w 1192430"/>
                              <a:gd name="T35" fmla="*/ 144245 h 985717"/>
                              <a:gd name="T36" fmla="*/ 831191 w 1192430"/>
                              <a:gd name="T37" fmla="*/ 132235 h 985717"/>
                              <a:gd name="T38" fmla="*/ 881711 w 1192430"/>
                              <a:gd name="T39" fmla="*/ 135395 h 985717"/>
                              <a:gd name="T40" fmla="*/ 921975 w 1192430"/>
                              <a:gd name="T41" fmla="*/ 135522 h 985717"/>
                              <a:gd name="T42" fmla="*/ 929319 w 1192430"/>
                              <a:gd name="T43" fmla="*/ 146267 h 985717"/>
                              <a:gd name="T44" fmla="*/ 898551 w 1192430"/>
                              <a:gd name="T45" fmla="*/ 267150 h 985717"/>
                              <a:gd name="T46" fmla="*/ 839927 w 1192430"/>
                              <a:gd name="T47" fmla="*/ 496904 h 985717"/>
                              <a:gd name="T48" fmla="*/ 765477 w 1192430"/>
                              <a:gd name="T49" fmla="*/ 692235 h 985717"/>
                              <a:gd name="T50" fmla="*/ 686341 w 1192430"/>
                              <a:gd name="T51" fmla="*/ 822472 h 985717"/>
                              <a:gd name="T52" fmla="*/ 612017 w 1192430"/>
                              <a:gd name="T53" fmla="*/ 874847 h 985717"/>
                              <a:gd name="T54" fmla="*/ 545251 w 1192430"/>
                              <a:gd name="T55" fmla="*/ 899019 h 985717"/>
                              <a:gd name="T56" fmla="*/ 488869 w 1192430"/>
                              <a:gd name="T57" fmla="*/ 904720 h 985717"/>
                              <a:gd name="T58" fmla="*/ 449377 w 1192430"/>
                              <a:gd name="T59" fmla="*/ 879727 h 985717"/>
                              <a:gd name="T60" fmla="*/ 438779 w 1192430"/>
                              <a:gd name="T61" fmla="*/ 806505 h 985717"/>
                              <a:gd name="T62" fmla="*/ 463267 w 1192430"/>
                              <a:gd name="T63" fmla="*/ 686066 h 985717"/>
                              <a:gd name="T64" fmla="*/ 519282 w 1192430"/>
                              <a:gd name="T65" fmla="*/ 466601 h 985717"/>
                              <a:gd name="T66" fmla="*/ 602647 w 1192430"/>
                              <a:gd name="T67" fmla="*/ 282067 h 985717"/>
                              <a:gd name="T68" fmla="*/ 709512 w 1192430"/>
                              <a:gd name="T69" fmla="*/ 174939 h 985717"/>
                              <a:gd name="T70" fmla="*/ 801436 w 1192430"/>
                              <a:gd name="T71" fmla="*/ 134257 h 985717"/>
                              <a:gd name="T72" fmla="*/ 867656 w 1192430"/>
                              <a:gd name="T73" fmla="*/ 108089 h 985717"/>
                              <a:gd name="T74" fmla="*/ 920329 w 1192430"/>
                              <a:gd name="T75" fmla="*/ 87988 h 985717"/>
                              <a:gd name="T76" fmla="*/ 978826 w 1192430"/>
                              <a:gd name="T77" fmla="*/ 77116 h 985717"/>
                              <a:gd name="T78" fmla="*/ 1044541 w 1192430"/>
                              <a:gd name="T79" fmla="*/ 62072 h 985717"/>
                              <a:gd name="T80" fmla="*/ 1111141 w 1192430"/>
                              <a:gd name="T81" fmla="*/ 32490 h 985717"/>
                              <a:gd name="T82" fmla="*/ 1167739 w 1192430"/>
                              <a:gd name="T83" fmla="*/ 9229 h 985717"/>
                              <a:gd name="T84" fmla="*/ 1192303 w 1192430"/>
                              <a:gd name="T85" fmla="*/ 127 h 985717"/>
                              <a:gd name="T86" fmla="*/ 1171411 w 1192430"/>
                              <a:gd name="T87" fmla="*/ 82046 h 985717"/>
                              <a:gd name="T88" fmla="*/ 1111901 w 1192430"/>
                              <a:gd name="T89" fmla="*/ 315252 h 985717"/>
                              <a:gd name="T90" fmla="*/ 1036564 w 1192430"/>
                              <a:gd name="T91" fmla="*/ 522770 h 985717"/>
                              <a:gd name="T92" fmla="*/ 956921 w 1192430"/>
                              <a:gd name="T93" fmla="*/ 710174 h 985717"/>
                              <a:gd name="T94" fmla="*/ 876773 w 1192430"/>
                              <a:gd name="T95" fmla="*/ 816846 h 985717"/>
                              <a:gd name="T96" fmla="*/ 800043 w 1192430"/>
                              <a:gd name="T97" fmla="*/ 870777 h 985717"/>
                              <a:gd name="T98" fmla="*/ 731416 w 1192430"/>
                              <a:gd name="T99" fmla="*/ 901598 h 985717"/>
                              <a:gd name="T100" fmla="*/ 668234 w 1192430"/>
                              <a:gd name="T101" fmla="*/ 921421 h 985717"/>
                              <a:gd name="T102" fmla="*/ 615815 w 1192430"/>
                              <a:gd name="T103" fmla="*/ 931749 h 985717"/>
                              <a:gd name="T104" fmla="*/ 581249 w 1192430"/>
                              <a:gd name="T105" fmla="*/ 930573 h 985717"/>
                              <a:gd name="T106" fmla="*/ 562889 w 1192430"/>
                              <a:gd name="T107" fmla="*/ 919145 h 985717"/>
                              <a:gd name="T108" fmla="*/ 555368 w 1192430"/>
                              <a:gd name="T109" fmla="*/ 911686 h 985717"/>
                              <a:gd name="T110" fmla="*/ 555381 w 1192430"/>
                              <a:gd name="T111" fmla="*/ 907249 h 985717"/>
                              <a:gd name="T112" fmla="*/ 560483 w 1192430"/>
                              <a:gd name="T113" fmla="*/ 887426 h 985717"/>
                              <a:gd name="T114" fmla="*/ 566308 w 1192430"/>
                              <a:gd name="T115" fmla="*/ 864645 h 985717"/>
                              <a:gd name="T116" fmla="*/ 570739 w 1192430"/>
                              <a:gd name="T117" fmla="*/ 847149 h 985717"/>
                              <a:gd name="T118" fmla="*/ 576311 w 1192430"/>
                              <a:gd name="T119" fmla="*/ 825392 h 985717"/>
                              <a:gd name="T120" fmla="*/ 0 w 1192430"/>
                              <a:gd name="T121" fmla="*/ 0 h 985717"/>
                              <a:gd name="T122" fmla="*/ 1192430 w 1192430"/>
                              <a:gd name="T123" fmla="*/ 985717 h 985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1192430" h="985717">
                                <a:moveTo>
                                  <a:pt x="0" y="985717"/>
                                </a:moveTo>
                                <a:cubicBezTo>
                                  <a:pt x="0" y="985692"/>
                                  <a:pt x="76" y="985401"/>
                                  <a:pt x="152" y="985098"/>
                                </a:cubicBezTo>
                                <a:cubicBezTo>
                                  <a:pt x="266" y="984681"/>
                                  <a:pt x="431" y="984011"/>
                                  <a:pt x="646" y="983164"/>
                                </a:cubicBezTo>
                                <a:cubicBezTo>
                                  <a:pt x="874" y="982317"/>
                                  <a:pt x="1140" y="981242"/>
                                  <a:pt x="1456" y="980003"/>
                                </a:cubicBezTo>
                                <a:cubicBezTo>
                                  <a:pt x="1773" y="978764"/>
                                  <a:pt x="2140" y="977311"/>
                                  <a:pt x="2545" y="975718"/>
                                </a:cubicBezTo>
                                <a:cubicBezTo>
                                  <a:pt x="2950" y="974137"/>
                                  <a:pt x="3406" y="972367"/>
                                  <a:pt x="3887" y="970484"/>
                                </a:cubicBezTo>
                                <a:cubicBezTo>
                                  <a:pt x="4368" y="968600"/>
                                  <a:pt x="4887" y="966565"/>
                                  <a:pt x="5432" y="964441"/>
                                </a:cubicBezTo>
                                <a:cubicBezTo>
                                  <a:pt x="5976" y="962317"/>
                                  <a:pt x="6546" y="960067"/>
                                  <a:pt x="7129" y="957766"/>
                                </a:cubicBezTo>
                                <a:cubicBezTo>
                                  <a:pt x="7711" y="955465"/>
                                  <a:pt x="8331" y="953063"/>
                                  <a:pt x="8952" y="950636"/>
                                </a:cubicBezTo>
                                <a:cubicBezTo>
                                  <a:pt x="9572" y="948196"/>
                                  <a:pt x="10205" y="945693"/>
                                  <a:pt x="10851" y="943177"/>
                                </a:cubicBezTo>
                                <a:cubicBezTo>
                                  <a:pt x="11497" y="940674"/>
                                  <a:pt x="12143" y="938108"/>
                                  <a:pt x="12801" y="935554"/>
                                </a:cubicBezTo>
                                <a:cubicBezTo>
                                  <a:pt x="13447" y="933000"/>
                                  <a:pt x="14105" y="930422"/>
                                  <a:pt x="14764" y="927855"/>
                                </a:cubicBezTo>
                                <a:cubicBezTo>
                                  <a:pt x="15422" y="925289"/>
                                  <a:pt x="16080" y="922722"/>
                                  <a:pt x="16726" y="920169"/>
                                </a:cubicBezTo>
                                <a:cubicBezTo>
                                  <a:pt x="17385" y="917615"/>
                                  <a:pt x="18030" y="915074"/>
                                  <a:pt x="18676" y="912546"/>
                                </a:cubicBezTo>
                                <a:cubicBezTo>
                                  <a:pt x="19322" y="910030"/>
                                  <a:pt x="19955" y="907514"/>
                                  <a:pt x="20588" y="905037"/>
                                </a:cubicBezTo>
                                <a:cubicBezTo>
                                  <a:pt x="21221" y="902546"/>
                                  <a:pt x="21854" y="900081"/>
                                  <a:pt x="22475" y="897641"/>
                                </a:cubicBezTo>
                                <a:cubicBezTo>
                                  <a:pt x="23095" y="895201"/>
                                  <a:pt x="23715" y="892787"/>
                                  <a:pt x="24336" y="890384"/>
                                </a:cubicBezTo>
                                <a:cubicBezTo>
                                  <a:pt x="24944" y="887982"/>
                                  <a:pt x="25552" y="885606"/>
                                  <a:pt x="26146" y="883254"/>
                                </a:cubicBezTo>
                                <a:cubicBezTo>
                                  <a:pt x="26754" y="880890"/>
                                  <a:pt x="27349" y="878551"/>
                                  <a:pt x="27944" y="876226"/>
                                </a:cubicBezTo>
                                <a:cubicBezTo>
                                  <a:pt x="28540" y="873912"/>
                                  <a:pt x="29122" y="871611"/>
                                  <a:pt x="29704" y="869323"/>
                                </a:cubicBezTo>
                                <a:cubicBezTo>
                                  <a:pt x="30287" y="867035"/>
                                  <a:pt x="30869" y="864772"/>
                                  <a:pt x="31439" y="862509"/>
                                </a:cubicBezTo>
                                <a:cubicBezTo>
                                  <a:pt x="32021" y="860259"/>
                                  <a:pt x="32591" y="858021"/>
                                  <a:pt x="33161" y="855796"/>
                                </a:cubicBezTo>
                                <a:cubicBezTo>
                                  <a:pt x="33718" y="853571"/>
                                  <a:pt x="34288" y="851359"/>
                                  <a:pt x="34845" y="849172"/>
                                </a:cubicBezTo>
                                <a:cubicBezTo>
                                  <a:pt x="35415" y="846972"/>
                                  <a:pt x="35972" y="844785"/>
                                  <a:pt x="36516" y="842623"/>
                                </a:cubicBezTo>
                                <a:cubicBezTo>
                                  <a:pt x="37074" y="840462"/>
                                  <a:pt x="37618" y="838312"/>
                                  <a:pt x="38162" y="836189"/>
                                </a:cubicBezTo>
                                <a:cubicBezTo>
                                  <a:pt x="38707" y="834052"/>
                                  <a:pt x="39239" y="831941"/>
                                  <a:pt x="39783" y="829855"/>
                                </a:cubicBezTo>
                                <a:cubicBezTo>
                                  <a:pt x="40315" y="827769"/>
                                  <a:pt x="40834" y="825696"/>
                                  <a:pt x="41366" y="823647"/>
                                </a:cubicBezTo>
                                <a:cubicBezTo>
                                  <a:pt x="41885" y="821612"/>
                                  <a:pt x="42392" y="819590"/>
                                  <a:pt x="42911" y="817605"/>
                                </a:cubicBezTo>
                                <a:cubicBezTo>
                                  <a:pt x="43417" y="815608"/>
                                  <a:pt x="43911" y="813648"/>
                                  <a:pt x="44405" y="811714"/>
                                </a:cubicBezTo>
                                <a:cubicBezTo>
                                  <a:pt x="44898" y="809779"/>
                                  <a:pt x="45392" y="807870"/>
                                  <a:pt x="45861" y="806012"/>
                                </a:cubicBezTo>
                                <a:cubicBezTo>
                                  <a:pt x="46342" y="804141"/>
                                  <a:pt x="46811" y="802295"/>
                                  <a:pt x="47266" y="800500"/>
                                </a:cubicBezTo>
                                <a:cubicBezTo>
                                  <a:pt x="47735" y="798692"/>
                                  <a:pt x="48178" y="796923"/>
                                  <a:pt x="48621" y="795203"/>
                                </a:cubicBezTo>
                                <a:cubicBezTo>
                                  <a:pt x="49064" y="793471"/>
                                  <a:pt x="49495" y="791777"/>
                                  <a:pt x="49912" y="790134"/>
                                </a:cubicBezTo>
                                <a:cubicBezTo>
                                  <a:pt x="50330" y="788490"/>
                                  <a:pt x="50748" y="786885"/>
                                  <a:pt x="51141" y="785330"/>
                                </a:cubicBezTo>
                                <a:cubicBezTo>
                                  <a:pt x="51533" y="783775"/>
                                  <a:pt x="51926" y="782258"/>
                                  <a:pt x="52306" y="780792"/>
                                </a:cubicBezTo>
                                <a:cubicBezTo>
                                  <a:pt x="52673" y="779325"/>
                                  <a:pt x="53040" y="777896"/>
                                  <a:pt x="53394" y="776519"/>
                                </a:cubicBezTo>
                                <a:cubicBezTo>
                                  <a:pt x="53736" y="775141"/>
                                  <a:pt x="54078" y="773813"/>
                                  <a:pt x="54408" y="772524"/>
                                </a:cubicBezTo>
                                <a:cubicBezTo>
                                  <a:pt x="54737" y="771234"/>
                                  <a:pt x="55053" y="769982"/>
                                  <a:pt x="55370" y="768782"/>
                                </a:cubicBezTo>
                                <a:cubicBezTo>
                                  <a:pt x="55674" y="767581"/>
                                  <a:pt x="55965" y="766418"/>
                                  <a:pt x="56256" y="765305"/>
                                </a:cubicBezTo>
                                <a:cubicBezTo>
                                  <a:pt x="56535" y="764180"/>
                                  <a:pt x="56813" y="763105"/>
                                  <a:pt x="57079" y="762069"/>
                                </a:cubicBezTo>
                                <a:cubicBezTo>
                                  <a:pt x="57345" y="761032"/>
                                  <a:pt x="57598" y="760033"/>
                                  <a:pt x="57839" y="759085"/>
                                </a:cubicBezTo>
                                <a:cubicBezTo>
                                  <a:pt x="58079" y="758124"/>
                                  <a:pt x="58320" y="757214"/>
                                  <a:pt x="58535" y="756329"/>
                                </a:cubicBezTo>
                                <a:cubicBezTo>
                                  <a:pt x="58763" y="755457"/>
                                  <a:pt x="58978" y="754623"/>
                                  <a:pt x="59181" y="753814"/>
                                </a:cubicBezTo>
                                <a:cubicBezTo>
                                  <a:pt x="59384" y="753017"/>
                                  <a:pt x="59586" y="752246"/>
                                  <a:pt x="59776" y="751513"/>
                                </a:cubicBezTo>
                                <a:cubicBezTo>
                                  <a:pt x="59953" y="750792"/>
                                  <a:pt x="60130" y="750097"/>
                                  <a:pt x="60308" y="749427"/>
                                </a:cubicBezTo>
                                <a:cubicBezTo>
                                  <a:pt x="60472" y="748769"/>
                                  <a:pt x="60637" y="748137"/>
                                  <a:pt x="60789" y="747543"/>
                                </a:cubicBezTo>
                                <a:cubicBezTo>
                                  <a:pt x="60941" y="746949"/>
                                  <a:pt x="61080" y="746380"/>
                                  <a:pt x="61220" y="745837"/>
                                </a:cubicBezTo>
                                <a:cubicBezTo>
                                  <a:pt x="61359" y="745306"/>
                                  <a:pt x="61485" y="744787"/>
                                  <a:pt x="61612" y="744307"/>
                                </a:cubicBezTo>
                                <a:cubicBezTo>
                                  <a:pt x="61738" y="743826"/>
                                  <a:pt x="61853" y="743371"/>
                                  <a:pt x="61954" y="742942"/>
                                </a:cubicBezTo>
                                <a:cubicBezTo>
                                  <a:pt x="62068" y="742512"/>
                                  <a:pt x="62169" y="742107"/>
                                  <a:pt x="62270" y="741740"/>
                                </a:cubicBezTo>
                                <a:cubicBezTo>
                                  <a:pt x="62359" y="741361"/>
                                  <a:pt x="62448" y="741008"/>
                                  <a:pt x="62536" y="740691"/>
                                </a:cubicBezTo>
                                <a:cubicBezTo>
                                  <a:pt x="62612" y="740363"/>
                                  <a:pt x="62688" y="740059"/>
                                  <a:pt x="62764" y="739794"/>
                                </a:cubicBezTo>
                                <a:cubicBezTo>
                                  <a:pt x="62828" y="739515"/>
                                  <a:pt x="62891" y="739263"/>
                                  <a:pt x="62954" y="739035"/>
                                </a:cubicBezTo>
                                <a:cubicBezTo>
                                  <a:pt x="63017" y="738808"/>
                                  <a:pt x="63068" y="738605"/>
                                  <a:pt x="63119" y="738416"/>
                                </a:cubicBezTo>
                                <a:cubicBezTo>
                                  <a:pt x="63157" y="738239"/>
                                  <a:pt x="63207" y="738074"/>
                                  <a:pt x="63245" y="737923"/>
                                </a:cubicBezTo>
                                <a:cubicBezTo>
                                  <a:pt x="63283" y="737771"/>
                                  <a:pt x="63309" y="737632"/>
                                  <a:pt x="63347" y="737505"/>
                                </a:cubicBezTo>
                                <a:cubicBezTo>
                                  <a:pt x="63372" y="737379"/>
                                  <a:pt x="63410" y="737278"/>
                                  <a:pt x="63435" y="737164"/>
                                </a:cubicBezTo>
                                <a:cubicBezTo>
                                  <a:pt x="63460" y="737050"/>
                                  <a:pt x="63486" y="736936"/>
                                  <a:pt x="63524" y="736823"/>
                                </a:cubicBezTo>
                                <a:cubicBezTo>
                                  <a:pt x="63549" y="736697"/>
                                  <a:pt x="63587" y="736583"/>
                                  <a:pt x="63625" y="736431"/>
                                </a:cubicBezTo>
                                <a:cubicBezTo>
                                  <a:pt x="63663" y="736279"/>
                                  <a:pt x="63701" y="736128"/>
                                  <a:pt x="63752" y="735938"/>
                                </a:cubicBezTo>
                                <a:cubicBezTo>
                                  <a:pt x="63803" y="735748"/>
                                  <a:pt x="63853" y="735533"/>
                                  <a:pt x="63916" y="735268"/>
                                </a:cubicBezTo>
                                <a:cubicBezTo>
                                  <a:pt x="63980" y="735015"/>
                                  <a:pt x="64056" y="734724"/>
                                  <a:pt x="64144" y="734370"/>
                                </a:cubicBezTo>
                                <a:cubicBezTo>
                                  <a:pt x="64233" y="734029"/>
                                  <a:pt x="64334" y="733637"/>
                                  <a:pt x="64448" y="733194"/>
                                </a:cubicBezTo>
                                <a:cubicBezTo>
                                  <a:pt x="64562" y="732752"/>
                                  <a:pt x="64689" y="732259"/>
                                  <a:pt x="64828" y="731690"/>
                                </a:cubicBezTo>
                                <a:cubicBezTo>
                                  <a:pt x="64967" y="731134"/>
                                  <a:pt x="65132" y="730514"/>
                                  <a:pt x="65309" y="729845"/>
                                </a:cubicBezTo>
                                <a:cubicBezTo>
                                  <a:pt x="65474" y="729162"/>
                                  <a:pt x="65664" y="728416"/>
                                  <a:pt x="65866" y="727607"/>
                                </a:cubicBezTo>
                                <a:cubicBezTo>
                                  <a:pt x="66082" y="726798"/>
                                  <a:pt x="66297" y="725925"/>
                                  <a:pt x="66537" y="724990"/>
                                </a:cubicBezTo>
                                <a:cubicBezTo>
                                  <a:pt x="66778" y="724054"/>
                                  <a:pt x="67031" y="723056"/>
                                  <a:pt x="67310" y="721994"/>
                                </a:cubicBezTo>
                                <a:cubicBezTo>
                                  <a:pt x="67576" y="720932"/>
                                  <a:pt x="67867" y="719807"/>
                                  <a:pt x="68171" y="718619"/>
                                </a:cubicBezTo>
                                <a:cubicBezTo>
                                  <a:pt x="68475" y="717430"/>
                                  <a:pt x="68791" y="716191"/>
                                  <a:pt x="69120" y="714889"/>
                                </a:cubicBezTo>
                                <a:cubicBezTo>
                                  <a:pt x="69450" y="713587"/>
                                  <a:pt x="69791" y="712234"/>
                                  <a:pt x="70159" y="710818"/>
                                </a:cubicBezTo>
                                <a:cubicBezTo>
                                  <a:pt x="70513" y="709415"/>
                                  <a:pt x="70893" y="707949"/>
                                  <a:pt x="71273" y="706444"/>
                                </a:cubicBezTo>
                                <a:cubicBezTo>
                                  <a:pt x="71665" y="704927"/>
                                  <a:pt x="72058" y="703359"/>
                                  <a:pt x="72476" y="701754"/>
                                </a:cubicBezTo>
                                <a:cubicBezTo>
                                  <a:pt x="72881" y="700149"/>
                                  <a:pt x="73299" y="698492"/>
                                  <a:pt x="73742" y="696799"/>
                                </a:cubicBezTo>
                                <a:cubicBezTo>
                                  <a:pt x="74172" y="695092"/>
                                  <a:pt x="74616" y="693347"/>
                                  <a:pt x="75071" y="691565"/>
                                </a:cubicBezTo>
                                <a:cubicBezTo>
                                  <a:pt x="75527" y="689782"/>
                                  <a:pt x="75996" y="687962"/>
                                  <a:pt x="76464" y="686091"/>
                                </a:cubicBezTo>
                                <a:cubicBezTo>
                                  <a:pt x="76945" y="684232"/>
                                  <a:pt x="77426" y="682336"/>
                                  <a:pt x="77920" y="680402"/>
                                </a:cubicBezTo>
                                <a:cubicBezTo>
                                  <a:pt x="78414" y="678455"/>
                                  <a:pt x="78921" y="676496"/>
                                  <a:pt x="79427" y="674485"/>
                                </a:cubicBezTo>
                                <a:cubicBezTo>
                                  <a:pt x="79946" y="672488"/>
                                  <a:pt x="80465" y="670440"/>
                                  <a:pt x="80984" y="668379"/>
                                </a:cubicBezTo>
                                <a:cubicBezTo>
                                  <a:pt x="81516" y="666306"/>
                                  <a:pt x="82048" y="664208"/>
                                  <a:pt x="82592" y="662084"/>
                                </a:cubicBezTo>
                                <a:cubicBezTo>
                                  <a:pt x="83137" y="659960"/>
                                  <a:pt x="83694" y="657798"/>
                                  <a:pt x="84251" y="655611"/>
                                </a:cubicBezTo>
                                <a:cubicBezTo>
                                  <a:pt x="84808" y="653424"/>
                                  <a:pt x="85365" y="651211"/>
                                  <a:pt x="85948" y="648974"/>
                                </a:cubicBezTo>
                                <a:cubicBezTo>
                                  <a:pt x="86518" y="646724"/>
                                  <a:pt x="87100" y="644461"/>
                                  <a:pt x="87682" y="642160"/>
                                </a:cubicBezTo>
                                <a:cubicBezTo>
                                  <a:pt x="88265" y="639859"/>
                                  <a:pt x="88860" y="637533"/>
                                  <a:pt x="89455" y="635194"/>
                                </a:cubicBezTo>
                                <a:cubicBezTo>
                                  <a:pt x="90063" y="632843"/>
                                  <a:pt x="90658" y="630150"/>
                                  <a:pt x="91278" y="628090"/>
                                </a:cubicBezTo>
                                <a:cubicBezTo>
                                  <a:pt x="91886" y="626016"/>
                                  <a:pt x="92507" y="624575"/>
                                  <a:pt x="93140" y="622805"/>
                                </a:cubicBezTo>
                                <a:cubicBezTo>
                                  <a:pt x="93760" y="621023"/>
                                  <a:pt x="94393" y="619240"/>
                                  <a:pt x="95039" y="617432"/>
                                </a:cubicBezTo>
                                <a:cubicBezTo>
                                  <a:pt x="95672" y="615637"/>
                                  <a:pt x="96318" y="613817"/>
                                  <a:pt x="96976" y="611984"/>
                                </a:cubicBezTo>
                                <a:cubicBezTo>
                                  <a:pt x="97635" y="610151"/>
                                  <a:pt x="98293" y="608305"/>
                                  <a:pt x="98964" y="606459"/>
                                </a:cubicBezTo>
                                <a:cubicBezTo>
                                  <a:pt x="99622" y="604601"/>
                                  <a:pt x="100293" y="602730"/>
                                  <a:pt x="100977" y="600859"/>
                                </a:cubicBezTo>
                                <a:cubicBezTo>
                                  <a:pt x="101661" y="598975"/>
                                  <a:pt x="102345" y="597091"/>
                                  <a:pt x="103028" y="595195"/>
                                </a:cubicBezTo>
                                <a:cubicBezTo>
                                  <a:pt x="103725" y="593299"/>
                                  <a:pt x="104421" y="591390"/>
                                  <a:pt x="105118" y="589481"/>
                                </a:cubicBezTo>
                                <a:cubicBezTo>
                                  <a:pt x="105827" y="587572"/>
                                  <a:pt x="106536" y="585650"/>
                                  <a:pt x="107245" y="583742"/>
                                </a:cubicBezTo>
                                <a:cubicBezTo>
                                  <a:pt x="107954" y="581820"/>
                                  <a:pt x="108663" y="579898"/>
                                  <a:pt x="109385" y="577990"/>
                                </a:cubicBezTo>
                                <a:cubicBezTo>
                                  <a:pt x="110094" y="576068"/>
                                  <a:pt x="110815" y="574146"/>
                                  <a:pt x="111537" y="572250"/>
                                </a:cubicBezTo>
                                <a:cubicBezTo>
                                  <a:pt x="112259" y="570328"/>
                                  <a:pt x="112981" y="568432"/>
                                  <a:pt x="113702" y="566536"/>
                                </a:cubicBezTo>
                                <a:cubicBezTo>
                                  <a:pt x="114424" y="564640"/>
                                  <a:pt x="115146" y="562743"/>
                                  <a:pt x="115880" y="560860"/>
                                </a:cubicBezTo>
                                <a:cubicBezTo>
                                  <a:pt x="116602" y="558989"/>
                                  <a:pt x="117323" y="557118"/>
                                  <a:pt x="118045" y="555259"/>
                                </a:cubicBezTo>
                                <a:cubicBezTo>
                                  <a:pt x="118767" y="553401"/>
                                  <a:pt x="119489" y="551555"/>
                                  <a:pt x="120210" y="549722"/>
                                </a:cubicBezTo>
                                <a:cubicBezTo>
                                  <a:pt x="120932" y="547889"/>
                                  <a:pt x="121654" y="546081"/>
                                  <a:pt x="122363" y="544273"/>
                                </a:cubicBezTo>
                                <a:cubicBezTo>
                                  <a:pt x="123085" y="542478"/>
                                  <a:pt x="123794" y="540683"/>
                                  <a:pt x="124503" y="538926"/>
                                </a:cubicBezTo>
                                <a:cubicBezTo>
                                  <a:pt x="125212" y="537156"/>
                                  <a:pt x="125921" y="535399"/>
                                  <a:pt x="126630" y="533667"/>
                                </a:cubicBezTo>
                                <a:cubicBezTo>
                                  <a:pt x="127339" y="531935"/>
                                  <a:pt x="128035" y="530216"/>
                                  <a:pt x="128744" y="528522"/>
                                </a:cubicBezTo>
                                <a:cubicBezTo>
                                  <a:pt x="129441" y="526815"/>
                                  <a:pt x="130137" y="525133"/>
                                  <a:pt x="130833" y="523465"/>
                                </a:cubicBezTo>
                                <a:cubicBezTo>
                                  <a:pt x="131517" y="521809"/>
                                  <a:pt x="132214" y="520153"/>
                                  <a:pt x="132897" y="518522"/>
                                </a:cubicBezTo>
                                <a:cubicBezTo>
                                  <a:pt x="133594" y="516891"/>
                                  <a:pt x="134277" y="515273"/>
                                  <a:pt x="134961" y="513680"/>
                                </a:cubicBezTo>
                                <a:cubicBezTo>
                                  <a:pt x="135645" y="512074"/>
                                  <a:pt x="136329" y="510494"/>
                                  <a:pt x="137000" y="508927"/>
                                </a:cubicBezTo>
                                <a:cubicBezTo>
                                  <a:pt x="137683" y="507359"/>
                                  <a:pt x="138355" y="505804"/>
                                  <a:pt x="139038" y="504274"/>
                                </a:cubicBezTo>
                                <a:cubicBezTo>
                                  <a:pt x="139709" y="502732"/>
                                  <a:pt x="140381" y="501215"/>
                                  <a:pt x="141051" y="499698"/>
                                </a:cubicBezTo>
                                <a:cubicBezTo>
                                  <a:pt x="141723" y="498194"/>
                                  <a:pt x="142394" y="496677"/>
                                  <a:pt x="143065" y="495210"/>
                                </a:cubicBezTo>
                                <a:cubicBezTo>
                                  <a:pt x="143736" y="493731"/>
                                  <a:pt x="144407" y="492265"/>
                                  <a:pt x="145078" y="490874"/>
                                </a:cubicBezTo>
                                <a:cubicBezTo>
                                  <a:pt x="145749" y="489471"/>
                                  <a:pt x="146420" y="488131"/>
                                  <a:pt x="147104" y="486841"/>
                                </a:cubicBezTo>
                                <a:cubicBezTo>
                                  <a:pt x="147787" y="485539"/>
                                  <a:pt x="148471" y="484300"/>
                                  <a:pt x="149168" y="483099"/>
                                </a:cubicBezTo>
                                <a:cubicBezTo>
                                  <a:pt x="149851" y="481911"/>
                                  <a:pt x="150561" y="480761"/>
                                  <a:pt x="151269" y="479648"/>
                                </a:cubicBezTo>
                                <a:cubicBezTo>
                                  <a:pt x="151979" y="478523"/>
                                  <a:pt x="152688" y="477461"/>
                                  <a:pt x="153422" y="476424"/>
                                </a:cubicBezTo>
                                <a:cubicBezTo>
                                  <a:pt x="154156" y="475375"/>
                                  <a:pt x="154891" y="474376"/>
                                  <a:pt x="155651" y="473403"/>
                                </a:cubicBezTo>
                                <a:cubicBezTo>
                                  <a:pt x="156410" y="472429"/>
                                  <a:pt x="157170" y="471481"/>
                                  <a:pt x="157967" y="470558"/>
                                </a:cubicBezTo>
                                <a:cubicBezTo>
                                  <a:pt x="158753" y="469636"/>
                                  <a:pt x="159550" y="468725"/>
                                  <a:pt x="160361" y="467840"/>
                                </a:cubicBezTo>
                                <a:cubicBezTo>
                                  <a:pt x="161184" y="466943"/>
                                  <a:pt x="162019" y="466070"/>
                                  <a:pt x="162868" y="465198"/>
                                </a:cubicBezTo>
                                <a:cubicBezTo>
                                  <a:pt x="163716" y="464326"/>
                                  <a:pt x="164590" y="463466"/>
                                  <a:pt x="165489" y="462594"/>
                                </a:cubicBezTo>
                                <a:cubicBezTo>
                                  <a:pt x="166375" y="461721"/>
                                  <a:pt x="167287" y="460849"/>
                                  <a:pt x="168211" y="459977"/>
                                </a:cubicBezTo>
                                <a:cubicBezTo>
                                  <a:pt x="169135" y="459092"/>
                                  <a:pt x="170085" y="458207"/>
                                  <a:pt x="171060" y="457297"/>
                                </a:cubicBezTo>
                                <a:cubicBezTo>
                                  <a:pt x="172022" y="456387"/>
                                  <a:pt x="173010" y="455476"/>
                                  <a:pt x="174023" y="454528"/>
                                </a:cubicBezTo>
                                <a:cubicBezTo>
                                  <a:pt x="175035" y="453580"/>
                                  <a:pt x="176061" y="452607"/>
                                  <a:pt x="177125" y="451608"/>
                                </a:cubicBezTo>
                                <a:cubicBezTo>
                                  <a:pt x="178176" y="450597"/>
                                  <a:pt x="179252" y="449573"/>
                                  <a:pt x="180341" y="448498"/>
                                </a:cubicBezTo>
                                <a:cubicBezTo>
                                  <a:pt x="181442" y="447423"/>
                                  <a:pt x="182557" y="446324"/>
                                  <a:pt x="183696" y="445173"/>
                                </a:cubicBezTo>
                                <a:cubicBezTo>
                                  <a:pt x="184836" y="444023"/>
                                  <a:pt x="186001" y="442822"/>
                                  <a:pt x="187191" y="441583"/>
                                </a:cubicBezTo>
                                <a:cubicBezTo>
                                  <a:pt x="188381" y="440344"/>
                                  <a:pt x="189584" y="439055"/>
                                  <a:pt x="190812" y="437714"/>
                                </a:cubicBezTo>
                                <a:cubicBezTo>
                                  <a:pt x="192053" y="436387"/>
                                  <a:pt x="193294" y="434997"/>
                                  <a:pt x="194573" y="433555"/>
                                </a:cubicBezTo>
                                <a:cubicBezTo>
                                  <a:pt x="195851" y="432127"/>
                                  <a:pt x="197143" y="430635"/>
                                  <a:pt x="198460" y="429093"/>
                                </a:cubicBezTo>
                                <a:cubicBezTo>
                                  <a:pt x="199777" y="427551"/>
                                  <a:pt x="201119" y="425945"/>
                                  <a:pt x="202474" y="424301"/>
                                </a:cubicBezTo>
                                <a:cubicBezTo>
                                  <a:pt x="203841" y="422658"/>
                                  <a:pt x="205221" y="420951"/>
                                  <a:pt x="206614" y="419194"/>
                                </a:cubicBezTo>
                                <a:cubicBezTo>
                                  <a:pt x="208019" y="417437"/>
                                  <a:pt x="209450" y="415629"/>
                                  <a:pt x="210894" y="413771"/>
                                </a:cubicBezTo>
                                <a:cubicBezTo>
                                  <a:pt x="212337" y="411912"/>
                                  <a:pt x="213793" y="409991"/>
                                  <a:pt x="215287" y="408031"/>
                                </a:cubicBezTo>
                                <a:cubicBezTo>
                                  <a:pt x="216769" y="406072"/>
                                  <a:pt x="218275" y="404049"/>
                                  <a:pt x="219795" y="401989"/>
                                </a:cubicBezTo>
                                <a:cubicBezTo>
                                  <a:pt x="221327" y="399928"/>
                                  <a:pt x="222871" y="397816"/>
                                  <a:pt x="224442" y="395667"/>
                                </a:cubicBezTo>
                                <a:cubicBezTo>
                                  <a:pt x="225999" y="393506"/>
                                  <a:pt x="227594" y="391306"/>
                                  <a:pt x="229202" y="389069"/>
                                </a:cubicBezTo>
                                <a:cubicBezTo>
                                  <a:pt x="230810" y="386818"/>
                                  <a:pt x="232444" y="384517"/>
                                  <a:pt x="234090" y="382217"/>
                                </a:cubicBezTo>
                                <a:cubicBezTo>
                                  <a:pt x="235748" y="379903"/>
                                  <a:pt x="237420" y="377526"/>
                                  <a:pt x="239116" y="375213"/>
                                </a:cubicBezTo>
                                <a:cubicBezTo>
                                  <a:pt x="240813" y="372899"/>
                                  <a:pt x="242535" y="370598"/>
                                  <a:pt x="244282" y="368336"/>
                                </a:cubicBezTo>
                                <a:cubicBezTo>
                                  <a:pt x="246017" y="366060"/>
                                  <a:pt x="247790" y="363810"/>
                                  <a:pt x="249575" y="361585"/>
                                </a:cubicBezTo>
                                <a:cubicBezTo>
                                  <a:pt x="251360" y="359360"/>
                                  <a:pt x="253171" y="357160"/>
                                  <a:pt x="255020" y="354973"/>
                                </a:cubicBezTo>
                                <a:cubicBezTo>
                                  <a:pt x="256856" y="352799"/>
                                  <a:pt x="258717" y="350650"/>
                                  <a:pt x="260603" y="348513"/>
                                </a:cubicBezTo>
                                <a:cubicBezTo>
                                  <a:pt x="262490" y="346377"/>
                                  <a:pt x="264414" y="344278"/>
                                  <a:pt x="266352" y="342192"/>
                                </a:cubicBezTo>
                                <a:cubicBezTo>
                                  <a:pt x="268302" y="340094"/>
                                  <a:pt x="270277" y="338033"/>
                                  <a:pt x="272278" y="335998"/>
                                </a:cubicBezTo>
                                <a:cubicBezTo>
                                  <a:pt x="274278" y="333950"/>
                                  <a:pt x="276316" y="331939"/>
                                  <a:pt x="278380" y="329942"/>
                                </a:cubicBezTo>
                                <a:cubicBezTo>
                                  <a:pt x="280444" y="327945"/>
                                  <a:pt x="282534" y="325972"/>
                                  <a:pt x="284673" y="324013"/>
                                </a:cubicBezTo>
                                <a:cubicBezTo>
                                  <a:pt x="286801" y="322066"/>
                                  <a:pt x="288966" y="320144"/>
                                  <a:pt x="291156" y="318236"/>
                                </a:cubicBezTo>
                                <a:cubicBezTo>
                                  <a:pt x="293359" y="316327"/>
                                  <a:pt x="295588" y="314443"/>
                                  <a:pt x="297854" y="312572"/>
                                </a:cubicBezTo>
                                <a:cubicBezTo>
                                  <a:pt x="300121" y="310714"/>
                                  <a:pt x="302425" y="308868"/>
                                  <a:pt x="304767" y="307048"/>
                                </a:cubicBezTo>
                                <a:cubicBezTo>
                                  <a:pt x="307110" y="305227"/>
                                  <a:pt x="309490" y="303432"/>
                                  <a:pt x="311909" y="301662"/>
                                </a:cubicBezTo>
                                <a:cubicBezTo>
                                  <a:pt x="314327" y="299880"/>
                                  <a:pt x="316783" y="298122"/>
                                  <a:pt x="319265" y="296390"/>
                                </a:cubicBezTo>
                                <a:cubicBezTo>
                                  <a:pt x="321759" y="294658"/>
                                  <a:pt x="324292" y="292952"/>
                                  <a:pt x="326862" y="291258"/>
                                </a:cubicBezTo>
                                <a:cubicBezTo>
                                  <a:pt x="329420" y="289564"/>
                                  <a:pt x="332028" y="287870"/>
                                  <a:pt x="334674" y="286252"/>
                                </a:cubicBezTo>
                                <a:cubicBezTo>
                                  <a:pt x="337308" y="284633"/>
                                  <a:pt x="339992" y="283028"/>
                                  <a:pt x="342702" y="281536"/>
                                </a:cubicBezTo>
                                <a:cubicBezTo>
                                  <a:pt x="345411" y="280057"/>
                                  <a:pt x="348172" y="278666"/>
                                  <a:pt x="350957" y="277339"/>
                                </a:cubicBezTo>
                                <a:cubicBezTo>
                                  <a:pt x="353743" y="276024"/>
                                  <a:pt x="356567" y="274798"/>
                                  <a:pt x="359415" y="273622"/>
                                </a:cubicBezTo>
                                <a:cubicBezTo>
                                  <a:pt x="362277" y="272447"/>
                                  <a:pt x="365164" y="271359"/>
                                  <a:pt x="368089" y="270310"/>
                                </a:cubicBezTo>
                                <a:cubicBezTo>
                                  <a:pt x="371013" y="269248"/>
                                  <a:pt x="373976" y="268262"/>
                                  <a:pt x="376977" y="267314"/>
                                </a:cubicBezTo>
                                <a:cubicBezTo>
                                  <a:pt x="379965" y="266353"/>
                                  <a:pt x="382991" y="265443"/>
                                  <a:pt x="386056" y="264558"/>
                                </a:cubicBezTo>
                                <a:cubicBezTo>
                                  <a:pt x="389107" y="263660"/>
                                  <a:pt x="392209" y="262813"/>
                                  <a:pt x="395324" y="261966"/>
                                </a:cubicBezTo>
                                <a:cubicBezTo>
                                  <a:pt x="398451" y="261107"/>
                                  <a:pt x="401604" y="260285"/>
                                  <a:pt x="404795" y="259450"/>
                                </a:cubicBezTo>
                                <a:cubicBezTo>
                                  <a:pt x="407973" y="258616"/>
                                  <a:pt x="411189" y="257794"/>
                                  <a:pt x="414431" y="256948"/>
                                </a:cubicBezTo>
                                <a:cubicBezTo>
                                  <a:pt x="417672" y="256113"/>
                                  <a:pt x="420951" y="255279"/>
                                  <a:pt x="424244" y="254419"/>
                                </a:cubicBezTo>
                                <a:cubicBezTo>
                                  <a:pt x="427548" y="253559"/>
                                  <a:pt x="430865" y="252687"/>
                                  <a:pt x="434221" y="251802"/>
                                </a:cubicBezTo>
                                <a:cubicBezTo>
                                  <a:pt x="437576" y="250917"/>
                                  <a:pt x="440957" y="250020"/>
                                  <a:pt x="444350" y="249097"/>
                                </a:cubicBezTo>
                                <a:cubicBezTo>
                                  <a:pt x="447756" y="248161"/>
                                  <a:pt x="451188" y="247226"/>
                                  <a:pt x="454644" y="246252"/>
                                </a:cubicBezTo>
                                <a:cubicBezTo>
                                  <a:pt x="458088" y="245292"/>
                                  <a:pt x="461570" y="244306"/>
                                  <a:pt x="465065" y="243294"/>
                                </a:cubicBezTo>
                                <a:cubicBezTo>
                                  <a:pt x="468559" y="242283"/>
                                  <a:pt x="472092" y="241246"/>
                                  <a:pt x="475624" y="240197"/>
                                </a:cubicBezTo>
                                <a:cubicBezTo>
                                  <a:pt x="479170" y="239148"/>
                                  <a:pt x="482740" y="238073"/>
                                  <a:pt x="486324" y="236973"/>
                                </a:cubicBezTo>
                                <a:cubicBezTo>
                                  <a:pt x="489907" y="235873"/>
                                  <a:pt x="493516" y="234748"/>
                                  <a:pt x="497150" y="233611"/>
                                </a:cubicBezTo>
                                <a:cubicBezTo>
                                  <a:pt x="500771" y="232460"/>
                                  <a:pt x="504417" y="231297"/>
                                  <a:pt x="508077" y="230109"/>
                                </a:cubicBezTo>
                                <a:cubicBezTo>
                                  <a:pt x="511748" y="228920"/>
                                  <a:pt x="515433" y="227719"/>
                                  <a:pt x="519130" y="226493"/>
                                </a:cubicBezTo>
                                <a:cubicBezTo>
                                  <a:pt x="522827" y="225267"/>
                                  <a:pt x="526537" y="224015"/>
                                  <a:pt x="530273" y="222751"/>
                                </a:cubicBezTo>
                                <a:cubicBezTo>
                                  <a:pt x="534008" y="221487"/>
                                  <a:pt x="537756" y="220197"/>
                                  <a:pt x="541516" y="218895"/>
                                </a:cubicBezTo>
                                <a:cubicBezTo>
                                  <a:pt x="545264" y="217593"/>
                                  <a:pt x="549037" y="216266"/>
                                  <a:pt x="552823" y="214926"/>
                                </a:cubicBezTo>
                                <a:cubicBezTo>
                                  <a:pt x="556609" y="213598"/>
                                  <a:pt x="560357" y="212246"/>
                                  <a:pt x="564155" y="210880"/>
                                </a:cubicBezTo>
                                <a:cubicBezTo>
                                  <a:pt x="567954" y="209528"/>
                                  <a:pt x="571752" y="208150"/>
                                  <a:pt x="575551" y="206784"/>
                                </a:cubicBezTo>
                                <a:cubicBezTo>
                                  <a:pt x="579349" y="205406"/>
                                  <a:pt x="583148" y="204016"/>
                                  <a:pt x="586946" y="202638"/>
                                </a:cubicBezTo>
                                <a:cubicBezTo>
                                  <a:pt x="590745" y="201260"/>
                                  <a:pt x="594543" y="199869"/>
                                  <a:pt x="598342" y="198491"/>
                                </a:cubicBezTo>
                                <a:cubicBezTo>
                                  <a:pt x="602140" y="197126"/>
                                  <a:pt x="605939" y="195748"/>
                                  <a:pt x="609611" y="194395"/>
                                </a:cubicBezTo>
                                <a:cubicBezTo>
                                  <a:pt x="613409" y="193030"/>
                                  <a:pt x="617081" y="191677"/>
                                  <a:pt x="620753" y="190350"/>
                                </a:cubicBezTo>
                                <a:cubicBezTo>
                                  <a:pt x="624552" y="189010"/>
                                  <a:pt x="628224" y="187695"/>
                                  <a:pt x="631895" y="186393"/>
                                </a:cubicBezTo>
                                <a:cubicBezTo>
                                  <a:pt x="635567" y="185091"/>
                                  <a:pt x="639113" y="183814"/>
                                  <a:pt x="642784" y="182550"/>
                                </a:cubicBezTo>
                                <a:cubicBezTo>
                                  <a:pt x="646330" y="181298"/>
                                  <a:pt x="649875" y="180059"/>
                                  <a:pt x="653420" y="178846"/>
                                </a:cubicBezTo>
                                <a:cubicBezTo>
                                  <a:pt x="656966" y="177632"/>
                                  <a:pt x="660384" y="176444"/>
                                  <a:pt x="663803" y="175281"/>
                                </a:cubicBezTo>
                                <a:cubicBezTo>
                                  <a:pt x="667222" y="174117"/>
                                  <a:pt x="670640" y="172967"/>
                                  <a:pt x="674059" y="171855"/>
                                </a:cubicBezTo>
                                <a:cubicBezTo>
                                  <a:pt x="677351" y="170742"/>
                                  <a:pt x="680770" y="169655"/>
                                  <a:pt x="683935" y="168606"/>
                                </a:cubicBezTo>
                                <a:cubicBezTo>
                                  <a:pt x="687227" y="167544"/>
                                  <a:pt x="690392" y="166507"/>
                                  <a:pt x="693558" y="165508"/>
                                </a:cubicBezTo>
                                <a:cubicBezTo>
                                  <a:pt x="696723" y="164497"/>
                                  <a:pt x="699889" y="163524"/>
                                  <a:pt x="702928" y="162575"/>
                                </a:cubicBezTo>
                                <a:cubicBezTo>
                                  <a:pt x="705966" y="161627"/>
                                  <a:pt x="709005" y="160692"/>
                                  <a:pt x="711917" y="159807"/>
                                </a:cubicBezTo>
                                <a:cubicBezTo>
                                  <a:pt x="714956" y="158909"/>
                                  <a:pt x="717868" y="158037"/>
                                  <a:pt x="720654" y="157190"/>
                                </a:cubicBezTo>
                                <a:cubicBezTo>
                                  <a:pt x="723566" y="156343"/>
                                  <a:pt x="726352" y="155496"/>
                                  <a:pt x="729137" y="154737"/>
                                </a:cubicBezTo>
                                <a:cubicBezTo>
                                  <a:pt x="731796" y="153979"/>
                                  <a:pt x="734582" y="153094"/>
                                  <a:pt x="737241" y="152462"/>
                                </a:cubicBezTo>
                                <a:cubicBezTo>
                                  <a:pt x="739900" y="151703"/>
                                  <a:pt x="742432" y="150945"/>
                                  <a:pt x="745091" y="150186"/>
                                </a:cubicBezTo>
                                <a:cubicBezTo>
                                  <a:pt x="747623" y="149554"/>
                                  <a:pt x="750156" y="148796"/>
                                  <a:pt x="752561" y="148164"/>
                                </a:cubicBezTo>
                                <a:cubicBezTo>
                                  <a:pt x="755094" y="147405"/>
                                  <a:pt x="757500" y="146773"/>
                                  <a:pt x="759905" y="146141"/>
                                </a:cubicBezTo>
                                <a:cubicBezTo>
                                  <a:pt x="762311" y="145509"/>
                                  <a:pt x="764717" y="144877"/>
                                  <a:pt x="766996" y="144245"/>
                                </a:cubicBezTo>
                                <a:cubicBezTo>
                                  <a:pt x="769402" y="143739"/>
                                  <a:pt x="771681" y="143107"/>
                                  <a:pt x="773833" y="142601"/>
                                </a:cubicBezTo>
                                <a:cubicBezTo>
                                  <a:pt x="776112" y="141969"/>
                                  <a:pt x="778265" y="141463"/>
                                  <a:pt x="780544" y="140958"/>
                                </a:cubicBezTo>
                                <a:cubicBezTo>
                                  <a:pt x="782696" y="140326"/>
                                  <a:pt x="784849" y="139820"/>
                                  <a:pt x="786875" y="139441"/>
                                </a:cubicBezTo>
                                <a:cubicBezTo>
                                  <a:pt x="789027" y="138935"/>
                                  <a:pt x="791053" y="138429"/>
                                  <a:pt x="793079" y="137924"/>
                                </a:cubicBezTo>
                                <a:cubicBezTo>
                                  <a:pt x="795105" y="137544"/>
                                  <a:pt x="797131" y="137165"/>
                                  <a:pt x="799030" y="136659"/>
                                </a:cubicBezTo>
                                <a:cubicBezTo>
                                  <a:pt x="801056" y="136280"/>
                                  <a:pt x="802955" y="135901"/>
                                  <a:pt x="804854" y="135648"/>
                                </a:cubicBezTo>
                                <a:cubicBezTo>
                                  <a:pt x="806754" y="135269"/>
                                  <a:pt x="808526" y="134889"/>
                                  <a:pt x="810426" y="134637"/>
                                </a:cubicBezTo>
                                <a:cubicBezTo>
                                  <a:pt x="812198" y="134257"/>
                                  <a:pt x="814097" y="134005"/>
                                  <a:pt x="815870" y="133752"/>
                                </a:cubicBezTo>
                                <a:cubicBezTo>
                                  <a:pt x="817643" y="133499"/>
                                  <a:pt x="819415" y="133246"/>
                                  <a:pt x="821061" y="133120"/>
                                </a:cubicBezTo>
                                <a:cubicBezTo>
                                  <a:pt x="822834" y="132867"/>
                                  <a:pt x="824480" y="132740"/>
                                  <a:pt x="826253" y="132614"/>
                                </a:cubicBezTo>
                                <a:cubicBezTo>
                                  <a:pt x="827899" y="132488"/>
                                  <a:pt x="829545" y="132361"/>
                                  <a:pt x="831191" y="132235"/>
                                </a:cubicBezTo>
                                <a:cubicBezTo>
                                  <a:pt x="832837" y="132108"/>
                                  <a:pt x="834483" y="132108"/>
                                  <a:pt x="836129" y="131982"/>
                                </a:cubicBezTo>
                                <a:cubicBezTo>
                                  <a:pt x="837775" y="131982"/>
                                  <a:pt x="839294" y="131982"/>
                                  <a:pt x="840940" y="131982"/>
                                </a:cubicBezTo>
                                <a:cubicBezTo>
                                  <a:pt x="842586" y="131982"/>
                                  <a:pt x="844106" y="131982"/>
                                  <a:pt x="845625" y="131982"/>
                                </a:cubicBezTo>
                                <a:cubicBezTo>
                                  <a:pt x="847271" y="132108"/>
                                  <a:pt x="848790" y="132108"/>
                                  <a:pt x="850310" y="132235"/>
                                </a:cubicBezTo>
                                <a:cubicBezTo>
                                  <a:pt x="851829" y="132361"/>
                                  <a:pt x="853349" y="132488"/>
                                  <a:pt x="854868" y="132614"/>
                                </a:cubicBezTo>
                                <a:cubicBezTo>
                                  <a:pt x="856388" y="132740"/>
                                  <a:pt x="857907" y="132867"/>
                                  <a:pt x="859426" y="132993"/>
                                </a:cubicBezTo>
                                <a:cubicBezTo>
                                  <a:pt x="860946" y="133120"/>
                                  <a:pt x="862465" y="133246"/>
                                  <a:pt x="863985" y="133499"/>
                                </a:cubicBezTo>
                                <a:cubicBezTo>
                                  <a:pt x="865377" y="133625"/>
                                  <a:pt x="866897" y="133752"/>
                                  <a:pt x="868416" y="134005"/>
                                </a:cubicBezTo>
                                <a:cubicBezTo>
                                  <a:pt x="869936" y="134131"/>
                                  <a:pt x="871328" y="134257"/>
                                  <a:pt x="872848" y="134510"/>
                                </a:cubicBezTo>
                                <a:cubicBezTo>
                                  <a:pt x="874367" y="134637"/>
                                  <a:pt x="875760" y="134763"/>
                                  <a:pt x="877279" y="135016"/>
                                </a:cubicBezTo>
                                <a:cubicBezTo>
                                  <a:pt x="878799" y="135142"/>
                                  <a:pt x="880192" y="135269"/>
                                  <a:pt x="881711" y="135395"/>
                                </a:cubicBezTo>
                                <a:cubicBezTo>
                                  <a:pt x="883104" y="135522"/>
                                  <a:pt x="884623" y="135774"/>
                                  <a:pt x="886016" y="135774"/>
                                </a:cubicBezTo>
                                <a:cubicBezTo>
                                  <a:pt x="887409" y="135901"/>
                                  <a:pt x="888928" y="136027"/>
                                  <a:pt x="890321" y="136154"/>
                                </a:cubicBezTo>
                                <a:cubicBezTo>
                                  <a:pt x="891714" y="136280"/>
                                  <a:pt x="893106" y="136280"/>
                                  <a:pt x="894499" y="136407"/>
                                </a:cubicBezTo>
                                <a:cubicBezTo>
                                  <a:pt x="895892" y="136407"/>
                                  <a:pt x="897285" y="136407"/>
                                  <a:pt x="898551" y="136407"/>
                                </a:cubicBezTo>
                                <a:cubicBezTo>
                                  <a:pt x="899944" y="136533"/>
                                  <a:pt x="901210" y="136533"/>
                                  <a:pt x="902603" y="136407"/>
                                </a:cubicBezTo>
                                <a:cubicBezTo>
                                  <a:pt x="903869" y="136407"/>
                                  <a:pt x="905135" y="136407"/>
                                  <a:pt x="906401" y="136407"/>
                                </a:cubicBezTo>
                                <a:cubicBezTo>
                                  <a:pt x="907541" y="136407"/>
                                  <a:pt x="908807" y="136280"/>
                                  <a:pt x="909946" y="136280"/>
                                </a:cubicBezTo>
                                <a:cubicBezTo>
                                  <a:pt x="911086" y="136154"/>
                                  <a:pt x="912226" y="136154"/>
                                  <a:pt x="913365" y="136027"/>
                                </a:cubicBezTo>
                                <a:cubicBezTo>
                                  <a:pt x="914505" y="136027"/>
                                  <a:pt x="915518" y="135901"/>
                                  <a:pt x="916531" y="135901"/>
                                </a:cubicBezTo>
                                <a:cubicBezTo>
                                  <a:pt x="917544" y="135774"/>
                                  <a:pt x="918430" y="135774"/>
                                  <a:pt x="919443" y="135648"/>
                                </a:cubicBezTo>
                                <a:cubicBezTo>
                                  <a:pt x="920329" y="135648"/>
                                  <a:pt x="921216" y="135522"/>
                                  <a:pt x="921975" y="135522"/>
                                </a:cubicBezTo>
                                <a:cubicBezTo>
                                  <a:pt x="922735" y="135522"/>
                                  <a:pt x="923621" y="135395"/>
                                  <a:pt x="924254" y="135395"/>
                                </a:cubicBezTo>
                                <a:cubicBezTo>
                                  <a:pt x="925014" y="135395"/>
                                  <a:pt x="925647" y="135395"/>
                                  <a:pt x="926280" y="135395"/>
                                </a:cubicBezTo>
                                <a:cubicBezTo>
                                  <a:pt x="926913" y="135395"/>
                                  <a:pt x="927420" y="135395"/>
                                  <a:pt x="927926" y="135395"/>
                                </a:cubicBezTo>
                                <a:cubicBezTo>
                                  <a:pt x="928433" y="135522"/>
                                  <a:pt x="928813" y="135522"/>
                                  <a:pt x="929319" y="135648"/>
                                </a:cubicBezTo>
                                <a:cubicBezTo>
                                  <a:pt x="929699" y="135648"/>
                                  <a:pt x="929952" y="135774"/>
                                  <a:pt x="930332" y="135901"/>
                                </a:cubicBezTo>
                                <a:cubicBezTo>
                                  <a:pt x="930585" y="136027"/>
                                  <a:pt x="930838" y="136280"/>
                                  <a:pt x="930965" y="136407"/>
                                </a:cubicBezTo>
                                <a:cubicBezTo>
                                  <a:pt x="931092" y="136659"/>
                                  <a:pt x="931218" y="136912"/>
                                  <a:pt x="931345" y="137165"/>
                                </a:cubicBezTo>
                                <a:cubicBezTo>
                                  <a:pt x="931345" y="137418"/>
                                  <a:pt x="931345" y="137671"/>
                                  <a:pt x="931345" y="138050"/>
                                </a:cubicBezTo>
                                <a:cubicBezTo>
                                  <a:pt x="931345" y="138429"/>
                                  <a:pt x="931218" y="139061"/>
                                  <a:pt x="930965" y="139693"/>
                                </a:cubicBezTo>
                                <a:cubicBezTo>
                                  <a:pt x="930838" y="140452"/>
                                  <a:pt x="930585" y="141211"/>
                                  <a:pt x="930332" y="142348"/>
                                </a:cubicBezTo>
                                <a:cubicBezTo>
                                  <a:pt x="930079" y="143360"/>
                                  <a:pt x="929699" y="144750"/>
                                  <a:pt x="929319" y="146267"/>
                                </a:cubicBezTo>
                                <a:cubicBezTo>
                                  <a:pt x="928939" y="147784"/>
                                  <a:pt x="928559" y="149428"/>
                                  <a:pt x="928053" y="151450"/>
                                </a:cubicBezTo>
                                <a:cubicBezTo>
                                  <a:pt x="927546" y="153347"/>
                                  <a:pt x="927040" y="155496"/>
                                  <a:pt x="926407" y="157911"/>
                                </a:cubicBezTo>
                                <a:cubicBezTo>
                                  <a:pt x="925774" y="160275"/>
                                  <a:pt x="925141" y="162854"/>
                                  <a:pt x="924381" y="165622"/>
                                </a:cubicBezTo>
                                <a:cubicBezTo>
                                  <a:pt x="923748" y="168403"/>
                                  <a:pt x="922988" y="171387"/>
                                  <a:pt x="922102" y="174547"/>
                                </a:cubicBezTo>
                                <a:cubicBezTo>
                                  <a:pt x="921342" y="177721"/>
                                  <a:pt x="920456" y="181083"/>
                                  <a:pt x="919569" y="184636"/>
                                </a:cubicBezTo>
                                <a:cubicBezTo>
                                  <a:pt x="918683" y="188175"/>
                                  <a:pt x="917670" y="191917"/>
                                  <a:pt x="916657" y="195824"/>
                                </a:cubicBezTo>
                                <a:cubicBezTo>
                                  <a:pt x="915771" y="199743"/>
                                  <a:pt x="914631" y="203826"/>
                                  <a:pt x="913618" y="208099"/>
                                </a:cubicBezTo>
                                <a:cubicBezTo>
                                  <a:pt x="912479" y="212359"/>
                                  <a:pt x="911339" y="216797"/>
                                  <a:pt x="910200" y="221399"/>
                                </a:cubicBezTo>
                                <a:cubicBezTo>
                                  <a:pt x="909060" y="226000"/>
                                  <a:pt x="907794" y="230766"/>
                                  <a:pt x="906528" y="235696"/>
                                </a:cubicBezTo>
                                <a:cubicBezTo>
                                  <a:pt x="905262" y="240627"/>
                                  <a:pt x="903996" y="245709"/>
                                  <a:pt x="902603" y="250955"/>
                                </a:cubicBezTo>
                                <a:cubicBezTo>
                                  <a:pt x="901336" y="256202"/>
                                  <a:pt x="899944" y="261600"/>
                                  <a:pt x="898551" y="267150"/>
                                </a:cubicBezTo>
                                <a:cubicBezTo>
                                  <a:pt x="897032" y="272687"/>
                                  <a:pt x="895639" y="278388"/>
                                  <a:pt x="894119" y="284229"/>
                                </a:cubicBezTo>
                                <a:cubicBezTo>
                                  <a:pt x="892600" y="290070"/>
                                  <a:pt x="891081" y="296062"/>
                                  <a:pt x="889561" y="302193"/>
                                </a:cubicBezTo>
                                <a:cubicBezTo>
                                  <a:pt x="888042" y="308312"/>
                                  <a:pt x="886396" y="314582"/>
                                  <a:pt x="884750" y="320979"/>
                                </a:cubicBezTo>
                                <a:cubicBezTo>
                                  <a:pt x="883104" y="327376"/>
                                  <a:pt x="881458" y="333912"/>
                                  <a:pt x="879812" y="340574"/>
                                </a:cubicBezTo>
                                <a:cubicBezTo>
                                  <a:pt x="878039" y="347236"/>
                                  <a:pt x="876393" y="354025"/>
                                  <a:pt x="874620" y="360940"/>
                                </a:cubicBezTo>
                                <a:cubicBezTo>
                                  <a:pt x="872848" y="367855"/>
                                  <a:pt x="870948" y="374897"/>
                                  <a:pt x="869176" y="382052"/>
                                </a:cubicBezTo>
                                <a:cubicBezTo>
                                  <a:pt x="867403" y="389195"/>
                                  <a:pt x="865504" y="396464"/>
                                  <a:pt x="863605" y="403834"/>
                                </a:cubicBezTo>
                                <a:cubicBezTo>
                                  <a:pt x="861706" y="411204"/>
                                  <a:pt x="859806" y="418688"/>
                                  <a:pt x="857907" y="426274"/>
                                </a:cubicBezTo>
                                <a:cubicBezTo>
                                  <a:pt x="856008" y="433846"/>
                                  <a:pt x="853982" y="441520"/>
                                  <a:pt x="852083" y="449282"/>
                                </a:cubicBezTo>
                                <a:cubicBezTo>
                                  <a:pt x="850057" y="457044"/>
                                  <a:pt x="848031" y="464907"/>
                                  <a:pt x="846005" y="472846"/>
                                </a:cubicBezTo>
                                <a:cubicBezTo>
                                  <a:pt x="843979" y="480773"/>
                                  <a:pt x="841953" y="488801"/>
                                  <a:pt x="839927" y="496904"/>
                                </a:cubicBezTo>
                                <a:cubicBezTo>
                                  <a:pt x="837775" y="504995"/>
                                  <a:pt x="835749" y="513174"/>
                                  <a:pt x="833596" y="521417"/>
                                </a:cubicBezTo>
                                <a:cubicBezTo>
                                  <a:pt x="831571" y="529647"/>
                                  <a:pt x="829418" y="542327"/>
                                  <a:pt x="827265" y="546334"/>
                                </a:cubicBezTo>
                                <a:cubicBezTo>
                                  <a:pt x="825746" y="549204"/>
                                  <a:pt x="822328" y="543300"/>
                                  <a:pt x="820808" y="545462"/>
                                </a:cubicBezTo>
                                <a:cubicBezTo>
                                  <a:pt x="818655" y="548470"/>
                                  <a:pt x="816377" y="558066"/>
                                  <a:pt x="814224" y="564399"/>
                                </a:cubicBezTo>
                                <a:cubicBezTo>
                                  <a:pt x="811945" y="570720"/>
                                  <a:pt x="809792" y="577079"/>
                                  <a:pt x="807513" y="583413"/>
                                </a:cubicBezTo>
                                <a:cubicBezTo>
                                  <a:pt x="805234" y="589734"/>
                                  <a:pt x="803082" y="596080"/>
                                  <a:pt x="800676" y="602376"/>
                                </a:cubicBezTo>
                                <a:cubicBezTo>
                                  <a:pt x="798397" y="608671"/>
                                  <a:pt x="796118" y="614955"/>
                                  <a:pt x="793839" y="621175"/>
                                </a:cubicBezTo>
                                <a:cubicBezTo>
                                  <a:pt x="791559" y="627382"/>
                                  <a:pt x="789154" y="633576"/>
                                  <a:pt x="786875" y="639670"/>
                                </a:cubicBezTo>
                                <a:cubicBezTo>
                                  <a:pt x="784469" y="645776"/>
                                  <a:pt x="782190" y="651818"/>
                                  <a:pt x="779784" y="657760"/>
                                </a:cubicBezTo>
                                <a:cubicBezTo>
                                  <a:pt x="777379" y="663702"/>
                                  <a:pt x="775099" y="669568"/>
                                  <a:pt x="772694" y="675320"/>
                                </a:cubicBezTo>
                                <a:cubicBezTo>
                                  <a:pt x="770288" y="681059"/>
                                  <a:pt x="767882" y="686710"/>
                                  <a:pt x="765477" y="692235"/>
                                </a:cubicBezTo>
                                <a:cubicBezTo>
                                  <a:pt x="763071" y="697747"/>
                                  <a:pt x="760665" y="703157"/>
                                  <a:pt x="758259" y="708416"/>
                                </a:cubicBezTo>
                                <a:cubicBezTo>
                                  <a:pt x="755854" y="713675"/>
                                  <a:pt x="753448" y="718820"/>
                                  <a:pt x="751042" y="723802"/>
                                </a:cubicBezTo>
                                <a:cubicBezTo>
                                  <a:pt x="748636" y="728783"/>
                                  <a:pt x="746104" y="733637"/>
                                  <a:pt x="743698" y="738327"/>
                                </a:cubicBezTo>
                                <a:cubicBezTo>
                                  <a:pt x="741293" y="743017"/>
                                  <a:pt x="738887" y="747556"/>
                                  <a:pt x="736481" y="751943"/>
                                </a:cubicBezTo>
                                <a:cubicBezTo>
                                  <a:pt x="734075" y="756329"/>
                                  <a:pt x="731670" y="760564"/>
                                  <a:pt x="729264" y="764635"/>
                                </a:cubicBezTo>
                                <a:cubicBezTo>
                                  <a:pt x="726732" y="768719"/>
                                  <a:pt x="724326" y="772637"/>
                                  <a:pt x="721920" y="776417"/>
                                </a:cubicBezTo>
                                <a:cubicBezTo>
                                  <a:pt x="719514" y="780185"/>
                                  <a:pt x="717109" y="783813"/>
                                  <a:pt x="714703" y="787290"/>
                                </a:cubicBezTo>
                                <a:cubicBezTo>
                                  <a:pt x="712297" y="790766"/>
                                  <a:pt x="710018" y="794078"/>
                                  <a:pt x="707612" y="797277"/>
                                </a:cubicBezTo>
                                <a:cubicBezTo>
                                  <a:pt x="705207" y="800462"/>
                                  <a:pt x="702801" y="803509"/>
                                  <a:pt x="700395" y="806429"/>
                                </a:cubicBezTo>
                                <a:cubicBezTo>
                                  <a:pt x="698116" y="809350"/>
                                  <a:pt x="695710" y="812143"/>
                                  <a:pt x="693305" y="814811"/>
                                </a:cubicBezTo>
                                <a:cubicBezTo>
                                  <a:pt x="691026" y="817478"/>
                                  <a:pt x="688620" y="820032"/>
                                  <a:pt x="686341" y="822472"/>
                                </a:cubicBezTo>
                                <a:cubicBezTo>
                                  <a:pt x="683935" y="824912"/>
                                  <a:pt x="681656" y="827238"/>
                                  <a:pt x="679250" y="829463"/>
                                </a:cubicBezTo>
                                <a:cubicBezTo>
                                  <a:pt x="676971" y="831700"/>
                                  <a:pt x="674692" y="833824"/>
                                  <a:pt x="672413" y="835860"/>
                                </a:cubicBezTo>
                                <a:cubicBezTo>
                                  <a:pt x="670007" y="837908"/>
                                  <a:pt x="667728" y="839842"/>
                                  <a:pt x="665449" y="841713"/>
                                </a:cubicBezTo>
                                <a:cubicBezTo>
                                  <a:pt x="663170" y="843584"/>
                                  <a:pt x="660891" y="845367"/>
                                  <a:pt x="658612" y="847086"/>
                                </a:cubicBezTo>
                                <a:cubicBezTo>
                                  <a:pt x="656332" y="848792"/>
                                  <a:pt x="654053" y="850436"/>
                                  <a:pt x="651774" y="852016"/>
                                </a:cubicBezTo>
                                <a:cubicBezTo>
                                  <a:pt x="649495" y="853596"/>
                                  <a:pt x="647216" y="855101"/>
                                  <a:pt x="645064" y="856555"/>
                                </a:cubicBezTo>
                                <a:cubicBezTo>
                                  <a:pt x="642784" y="858021"/>
                                  <a:pt x="640505" y="859412"/>
                                  <a:pt x="638353" y="860765"/>
                                </a:cubicBezTo>
                                <a:cubicBezTo>
                                  <a:pt x="636074" y="862117"/>
                                  <a:pt x="633795" y="863407"/>
                                  <a:pt x="631642" y="864671"/>
                                </a:cubicBezTo>
                                <a:cubicBezTo>
                                  <a:pt x="629490" y="865922"/>
                                  <a:pt x="627211" y="867123"/>
                                  <a:pt x="625058" y="868299"/>
                                </a:cubicBezTo>
                                <a:cubicBezTo>
                                  <a:pt x="622779" y="869462"/>
                                  <a:pt x="620626" y="870587"/>
                                  <a:pt x="618474" y="871687"/>
                                </a:cubicBezTo>
                                <a:cubicBezTo>
                                  <a:pt x="616322" y="872774"/>
                                  <a:pt x="614169" y="873823"/>
                                  <a:pt x="612017" y="874847"/>
                                </a:cubicBezTo>
                                <a:cubicBezTo>
                                  <a:pt x="609864" y="875871"/>
                                  <a:pt x="607712" y="876858"/>
                                  <a:pt x="605559" y="877819"/>
                                </a:cubicBezTo>
                                <a:cubicBezTo>
                                  <a:pt x="603407" y="878779"/>
                                  <a:pt x="601254" y="879715"/>
                                  <a:pt x="599228" y="880612"/>
                                </a:cubicBezTo>
                                <a:cubicBezTo>
                                  <a:pt x="597076" y="881523"/>
                                  <a:pt x="594923" y="882395"/>
                                  <a:pt x="592897" y="883242"/>
                                </a:cubicBezTo>
                                <a:cubicBezTo>
                                  <a:pt x="590745" y="884101"/>
                                  <a:pt x="588719" y="884923"/>
                                  <a:pt x="586693" y="885720"/>
                                </a:cubicBezTo>
                                <a:cubicBezTo>
                                  <a:pt x="584541" y="886529"/>
                                  <a:pt x="582515" y="887300"/>
                                  <a:pt x="580489" y="888058"/>
                                </a:cubicBezTo>
                                <a:cubicBezTo>
                                  <a:pt x="578463" y="888804"/>
                                  <a:pt x="576437" y="889538"/>
                                  <a:pt x="574411" y="890245"/>
                                </a:cubicBezTo>
                                <a:cubicBezTo>
                                  <a:pt x="572385" y="890941"/>
                                  <a:pt x="570359" y="891624"/>
                                  <a:pt x="568460" y="892281"/>
                                </a:cubicBezTo>
                                <a:cubicBezTo>
                                  <a:pt x="566434" y="892938"/>
                                  <a:pt x="564409" y="893570"/>
                                  <a:pt x="562509" y="894190"/>
                                </a:cubicBezTo>
                                <a:cubicBezTo>
                                  <a:pt x="560483" y="894797"/>
                                  <a:pt x="558584" y="895378"/>
                                  <a:pt x="556659" y="895947"/>
                                </a:cubicBezTo>
                                <a:cubicBezTo>
                                  <a:pt x="554735" y="896503"/>
                                  <a:pt x="552810" y="897034"/>
                                  <a:pt x="550911" y="897552"/>
                                </a:cubicBezTo>
                                <a:cubicBezTo>
                                  <a:pt x="549012" y="898071"/>
                                  <a:pt x="547125" y="898551"/>
                                  <a:pt x="545251" y="899019"/>
                                </a:cubicBezTo>
                                <a:cubicBezTo>
                                  <a:pt x="543365" y="899487"/>
                                  <a:pt x="541503" y="899929"/>
                                  <a:pt x="539667" y="900346"/>
                                </a:cubicBezTo>
                                <a:cubicBezTo>
                                  <a:pt x="537819" y="900764"/>
                                  <a:pt x="535983" y="901155"/>
                                  <a:pt x="534160" y="901535"/>
                                </a:cubicBezTo>
                                <a:cubicBezTo>
                                  <a:pt x="532349" y="901901"/>
                                  <a:pt x="530538" y="902243"/>
                                  <a:pt x="528753" y="902571"/>
                                </a:cubicBezTo>
                                <a:cubicBezTo>
                                  <a:pt x="526955" y="902887"/>
                                  <a:pt x="525183" y="903191"/>
                                  <a:pt x="523423" y="903456"/>
                                </a:cubicBezTo>
                                <a:cubicBezTo>
                                  <a:pt x="521662" y="903734"/>
                                  <a:pt x="519915" y="903974"/>
                                  <a:pt x="518181" y="904189"/>
                                </a:cubicBezTo>
                                <a:cubicBezTo>
                                  <a:pt x="516446" y="904417"/>
                                  <a:pt x="514737" y="904607"/>
                                  <a:pt x="513040" y="904758"/>
                                </a:cubicBezTo>
                                <a:cubicBezTo>
                                  <a:pt x="511331" y="904923"/>
                                  <a:pt x="509646" y="905062"/>
                                  <a:pt x="507988" y="905163"/>
                                </a:cubicBezTo>
                                <a:cubicBezTo>
                                  <a:pt x="506316" y="905264"/>
                                  <a:pt x="504671" y="905327"/>
                                  <a:pt x="503037" y="905365"/>
                                </a:cubicBezTo>
                                <a:cubicBezTo>
                                  <a:pt x="501404" y="905403"/>
                                  <a:pt x="499783" y="905403"/>
                                  <a:pt x="498188" y="905378"/>
                                </a:cubicBezTo>
                                <a:cubicBezTo>
                                  <a:pt x="496592" y="905340"/>
                                  <a:pt x="495022" y="905277"/>
                                  <a:pt x="493465" y="905163"/>
                                </a:cubicBezTo>
                                <a:cubicBezTo>
                                  <a:pt x="491920" y="905062"/>
                                  <a:pt x="490388" y="904910"/>
                                  <a:pt x="488869" y="904720"/>
                                </a:cubicBezTo>
                                <a:cubicBezTo>
                                  <a:pt x="487362" y="904531"/>
                                  <a:pt x="485868" y="904303"/>
                                  <a:pt x="484412" y="904025"/>
                                </a:cubicBezTo>
                                <a:cubicBezTo>
                                  <a:pt x="482943" y="903747"/>
                                  <a:pt x="481512" y="903431"/>
                                  <a:pt x="480094" y="903064"/>
                                </a:cubicBezTo>
                                <a:cubicBezTo>
                                  <a:pt x="478676" y="902698"/>
                                  <a:pt x="477283" y="902293"/>
                                  <a:pt x="475928" y="901838"/>
                                </a:cubicBezTo>
                                <a:cubicBezTo>
                                  <a:pt x="474561" y="901370"/>
                                  <a:pt x="473232" y="900864"/>
                                  <a:pt x="471927" y="900308"/>
                                </a:cubicBezTo>
                                <a:cubicBezTo>
                                  <a:pt x="470623" y="899740"/>
                                  <a:pt x="469344" y="899133"/>
                                  <a:pt x="468091" y="898463"/>
                                </a:cubicBezTo>
                                <a:cubicBezTo>
                                  <a:pt x="466850" y="897793"/>
                                  <a:pt x="465634" y="897072"/>
                                  <a:pt x="464457" y="896288"/>
                                </a:cubicBezTo>
                                <a:cubicBezTo>
                                  <a:pt x="463267" y="895504"/>
                                  <a:pt x="462114" y="894657"/>
                                  <a:pt x="461000" y="893760"/>
                                </a:cubicBezTo>
                                <a:cubicBezTo>
                                  <a:pt x="459886" y="892850"/>
                                  <a:pt x="458810" y="891889"/>
                                  <a:pt x="457772" y="890852"/>
                                </a:cubicBezTo>
                                <a:cubicBezTo>
                                  <a:pt x="456721" y="889815"/>
                                  <a:pt x="455708" y="888728"/>
                                  <a:pt x="454746" y="887553"/>
                                </a:cubicBezTo>
                                <a:cubicBezTo>
                                  <a:pt x="453770" y="886390"/>
                                  <a:pt x="452834" y="885151"/>
                                  <a:pt x="451947" y="883848"/>
                                </a:cubicBezTo>
                                <a:cubicBezTo>
                                  <a:pt x="451048" y="882547"/>
                                  <a:pt x="450200" y="881168"/>
                                  <a:pt x="449377" y="879727"/>
                                </a:cubicBezTo>
                                <a:cubicBezTo>
                                  <a:pt x="448566" y="878274"/>
                                  <a:pt x="447794" y="876757"/>
                                  <a:pt x="447060" y="875151"/>
                                </a:cubicBezTo>
                                <a:cubicBezTo>
                                  <a:pt x="446325" y="873558"/>
                                  <a:pt x="445642" y="871889"/>
                                  <a:pt x="444996" y="870157"/>
                                </a:cubicBezTo>
                                <a:cubicBezTo>
                                  <a:pt x="444350" y="868413"/>
                                  <a:pt x="443742" y="866605"/>
                                  <a:pt x="443185" y="864708"/>
                                </a:cubicBezTo>
                                <a:cubicBezTo>
                                  <a:pt x="442628" y="862825"/>
                                  <a:pt x="442109" y="860865"/>
                                  <a:pt x="441641" y="858843"/>
                                </a:cubicBezTo>
                                <a:cubicBezTo>
                                  <a:pt x="441172" y="856807"/>
                                  <a:pt x="440742" y="854709"/>
                                  <a:pt x="440374" y="852534"/>
                                </a:cubicBezTo>
                                <a:cubicBezTo>
                                  <a:pt x="439994" y="850373"/>
                                  <a:pt x="439665" y="848135"/>
                                  <a:pt x="439387" y="845834"/>
                                </a:cubicBezTo>
                                <a:cubicBezTo>
                                  <a:pt x="439096" y="843521"/>
                                  <a:pt x="438868" y="841157"/>
                                  <a:pt x="438678" y="838729"/>
                                </a:cubicBezTo>
                                <a:cubicBezTo>
                                  <a:pt x="438488" y="836302"/>
                                  <a:pt x="438348" y="833799"/>
                                  <a:pt x="438260" y="831245"/>
                                </a:cubicBezTo>
                                <a:cubicBezTo>
                                  <a:pt x="438171" y="828704"/>
                                  <a:pt x="438133" y="826100"/>
                                  <a:pt x="438146" y="823420"/>
                                </a:cubicBezTo>
                                <a:cubicBezTo>
                                  <a:pt x="438146" y="820740"/>
                                  <a:pt x="438209" y="817997"/>
                                  <a:pt x="438310" y="815177"/>
                                </a:cubicBezTo>
                                <a:cubicBezTo>
                                  <a:pt x="438424" y="812359"/>
                                  <a:pt x="438576" y="809463"/>
                                  <a:pt x="438779" y="806505"/>
                                </a:cubicBezTo>
                                <a:cubicBezTo>
                                  <a:pt x="438982" y="803560"/>
                                  <a:pt x="439235" y="800538"/>
                                  <a:pt x="439539" y="797466"/>
                                </a:cubicBezTo>
                                <a:cubicBezTo>
                                  <a:pt x="439843" y="794394"/>
                                  <a:pt x="440197" y="791259"/>
                                  <a:pt x="440602" y="788086"/>
                                </a:cubicBezTo>
                                <a:cubicBezTo>
                                  <a:pt x="441008" y="784913"/>
                                  <a:pt x="441451" y="781676"/>
                                  <a:pt x="441957" y="778402"/>
                                </a:cubicBezTo>
                                <a:cubicBezTo>
                                  <a:pt x="442451" y="775128"/>
                                  <a:pt x="443008" y="771803"/>
                                  <a:pt x="443603" y="768428"/>
                                </a:cubicBezTo>
                                <a:cubicBezTo>
                                  <a:pt x="444198" y="765065"/>
                                  <a:pt x="444844" y="761652"/>
                                  <a:pt x="445540" y="758188"/>
                                </a:cubicBezTo>
                                <a:cubicBezTo>
                                  <a:pt x="446237" y="754724"/>
                                  <a:pt x="446984" y="751222"/>
                                  <a:pt x="447781" y="747670"/>
                                </a:cubicBezTo>
                                <a:cubicBezTo>
                                  <a:pt x="448579" y="744117"/>
                                  <a:pt x="449415" y="740527"/>
                                  <a:pt x="450314" y="736886"/>
                                </a:cubicBezTo>
                                <a:cubicBezTo>
                                  <a:pt x="451200" y="733232"/>
                                  <a:pt x="452137" y="729693"/>
                                  <a:pt x="453125" y="725824"/>
                                </a:cubicBezTo>
                                <a:cubicBezTo>
                                  <a:pt x="454112" y="721943"/>
                                  <a:pt x="455151" y="717898"/>
                                  <a:pt x="456227" y="713663"/>
                                </a:cubicBezTo>
                                <a:cubicBezTo>
                                  <a:pt x="457316" y="709428"/>
                                  <a:pt x="458443" y="705003"/>
                                  <a:pt x="459620" y="700401"/>
                                </a:cubicBezTo>
                                <a:cubicBezTo>
                                  <a:pt x="460785" y="695800"/>
                                  <a:pt x="462013" y="691021"/>
                                  <a:pt x="463267" y="686066"/>
                                </a:cubicBezTo>
                                <a:cubicBezTo>
                                  <a:pt x="464533" y="681110"/>
                                  <a:pt x="465850" y="675990"/>
                                  <a:pt x="467192" y="670693"/>
                                </a:cubicBezTo>
                                <a:cubicBezTo>
                                  <a:pt x="468547" y="665409"/>
                                  <a:pt x="469940" y="659935"/>
                                  <a:pt x="471370" y="654322"/>
                                </a:cubicBezTo>
                                <a:cubicBezTo>
                                  <a:pt x="472814" y="648696"/>
                                  <a:pt x="474282" y="642906"/>
                                  <a:pt x="475802" y="636977"/>
                                </a:cubicBezTo>
                                <a:cubicBezTo>
                                  <a:pt x="477321" y="631035"/>
                                  <a:pt x="478879" y="624929"/>
                                  <a:pt x="480474" y="618684"/>
                                </a:cubicBezTo>
                                <a:cubicBezTo>
                                  <a:pt x="482057" y="612439"/>
                                  <a:pt x="483703" y="606029"/>
                                  <a:pt x="485374" y="599494"/>
                                </a:cubicBezTo>
                                <a:cubicBezTo>
                                  <a:pt x="487033" y="592945"/>
                                  <a:pt x="488742" y="586245"/>
                                  <a:pt x="490489" y="579405"/>
                                </a:cubicBezTo>
                                <a:cubicBezTo>
                                  <a:pt x="492237" y="572566"/>
                                  <a:pt x="494022" y="565588"/>
                                  <a:pt x="495833" y="558470"/>
                                </a:cubicBezTo>
                                <a:cubicBezTo>
                                  <a:pt x="497656" y="551353"/>
                                  <a:pt x="499504" y="544097"/>
                                  <a:pt x="501391" y="536701"/>
                                </a:cubicBezTo>
                                <a:cubicBezTo>
                                  <a:pt x="503278" y="529318"/>
                                  <a:pt x="505202" y="521784"/>
                                  <a:pt x="507152" y="514123"/>
                                </a:cubicBezTo>
                                <a:cubicBezTo>
                                  <a:pt x="509102" y="506474"/>
                                  <a:pt x="511090" y="498674"/>
                                  <a:pt x="513116" y="490760"/>
                                </a:cubicBezTo>
                                <a:cubicBezTo>
                                  <a:pt x="515142" y="482834"/>
                                  <a:pt x="517193" y="474781"/>
                                  <a:pt x="519282" y="466601"/>
                                </a:cubicBezTo>
                                <a:cubicBezTo>
                                  <a:pt x="521371" y="458422"/>
                                  <a:pt x="523498" y="448764"/>
                                  <a:pt x="525651" y="441659"/>
                                </a:cubicBezTo>
                                <a:cubicBezTo>
                                  <a:pt x="527803" y="434554"/>
                                  <a:pt x="529994" y="429725"/>
                                  <a:pt x="532210" y="423998"/>
                                </a:cubicBezTo>
                                <a:cubicBezTo>
                                  <a:pt x="534438" y="418284"/>
                                  <a:pt x="536705" y="412873"/>
                                  <a:pt x="538996" y="407336"/>
                                </a:cubicBezTo>
                                <a:cubicBezTo>
                                  <a:pt x="541301" y="401786"/>
                                  <a:pt x="543631" y="396249"/>
                                  <a:pt x="546011" y="390737"/>
                                </a:cubicBezTo>
                                <a:cubicBezTo>
                                  <a:pt x="548379" y="385225"/>
                                  <a:pt x="550797" y="379726"/>
                                  <a:pt x="553253" y="374277"/>
                                </a:cubicBezTo>
                                <a:cubicBezTo>
                                  <a:pt x="555710" y="368816"/>
                                  <a:pt x="558217" y="363380"/>
                                  <a:pt x="560737" y="358007"/>
                                </a:cubicBezTo>
                                <a:cubicBezTo>
                                  <a:pt x="563269" y="352634"/>
                                  <a:pt x="565928" y="347287"/>
                                  <a:pt x="568587" y="342015"/>
                                </a:cubicBezTo>
                                <a:cubicBezTo>
                                  <a:pt x="571119" y="336743"/>
                                  <a:pt x="573905" y="331510"/>
                                  <a:pt x="576564" y="326352"/>
                                </a:cubicBezTo>
                                <a:cubicBezTo>
                                  <a:pt x="579349" y="321194"/>
                                  <a:pt x="582135" y="316099"/>
                                  <a:pt x="584921" y="311080"/>
                                </a:cubicBezTo>
                                <a:cubicBezTo>
                                  <a:pt x="587833" y="306074"/>
                                  <a:pt x="590745" y="301131"/>
                                  <a:pt x="593657" y="296302"/>
                                </a:cubicBezTo>
                                <a:cubicBezTo>
                                  <a:pt x="596569" y="291460"/>
                                  <a:pt x="599608" y="286707"/>
                                  <a:pt x="602647" y="282067"/>
                                </a:cubicBezTo>
                                <a:cubicBezTo>
                                  <a:pt x="605686" y="277440"/>
                                  <a:pt x="608725" y="272889"/>
                                  <a:pt x="611890" y="268489"/>
                                </a:cubicBezTo>
                                <a:cubicBezTo>
                                  <a:pt x="614929" y="264078"/>
                                  <a:pt x="618094" y="259779"/>
                                  <a:pt x="621386" y="255633"/>
                                </a:cubicBezTo>
                                <a:cubicBezTo>
                                  <a:pt x="624552" y="251473"/>
                                  <a:pt x="627717" y="247454"/>
                                  <a:pt x="631009" y="243560"/>
                                </a:cubicBezTo>
                                <a:cubicBezTo>
                                  <a:pt x="634301" y="239679"/>
                                  <a:pt x="637593" y="235937"/>
                                  <a:pt x="640885" y="232321"/>
                                </a:cubicBezTo>
                                <a:cubicBezTo>
                                  <a:pt x="644177" y="228718"/>
                                  <a:pt x="647469" y="225241"/>
                                  <a:pt x="650761" y="221917"/>
                                </a:cubicBezTo>
                                <a:cubicBezTo>
                                  <a:pt x="654053" y="218579"/>
                                  <a:pt x="657346" y="215393"/>
                                  <a:pt x="660638" y="212322"/>
                                </a:cubicBezTo>
                                <a:cubicBezTo>
                                  <a:pt x="663929" y="209249"/>
                                  <a:pt x="667348" y="206329"/>
                                  <a:pt x="670640" y="203510"/>
                                </a:cubicBezTo>
                                <a:cubicBezTo>
                                  <a:pt x="673932" y="200691"/>
                                  <a:pt x="677224" y="198011"/>
                                  <a:pt x="680516" y="195419"/>
                                </a:cubicBezTo>
                                <a:cubicBezTo>
                                  <a:pt x="683808" y="192840"/>
                                  <a:pt x="686974" y="190375"/>
                                  <a:pt x="690266" y="188011"/>
                                </a:cubicBezTo>
                                <a:cubicBezTo>
                                  <a:pt x="693558" y="185634"/>
                                  <a:pt x="696723" y="183384"/>
                                  <a:pt x="699889" y="181197"/>
                                </a:cubicBezTo>
                                <a:cubicBezTo>
                                  <a:pt x="703181" y="179022"/>
                                  <a:pt x="706346" y="176949"/>
                                  <a:pt x="709512" y="174939"/>
                                </a:cubicBezTo>
                                <a:cubicBezTo>
                                  <a:pt x="712551" y="172942"/>
                                  <a:pt x="715716" y="170995"/>
                                  <a:pt x="718881" y="169175"/>
                                </a:cubicBezTo>
                                <a:cubicBezTo>
                                  <a:pt x="721920" y="167341"/>
                                  <a:pt x="724959" y="165609"/>
                                  <a:pt x="727998" y="163991"/>
                                </a:cubicBezTo>
                                <a:cubicBezTo>
                                  <a:pt x="731037" y="162360"/>
                                  <a:pt x="734075" y="160856"/>
                                  <a:pt x="736988" y="159415"/>
                                </a:cubicBezTo>
                                <a:cubicBezTo>
                                  <a:pt x="740026" y="157974"/>
                                  <a:pt x="742939" y="156634"/>
                                  <a:pt x="745851" y="155370"/>
                                </a:cubicBezTo>
                                <a:cubicBezTo>
                                  <a:pt x="748763" y="154105"/>
                                  <a:pt x="751675" y="152841"/>
                                  <a:pt x="754461" y="151703"/>
                                </a:cubicBezTo>
                                <a:cubicBezTo>
                                  <a:pt x="757246" y="150439"/>
                                  <a:pt x="760032" y="149428"/>
                                  <a:pt x="762817" y="148290"/>
                                </a:cubicBezTo>
                                <a:cubicBezTo>
                                  <a:pt x="765603" y="147279"/>
                                  <a:pt x="768262" y="146141"/>
                                  <a:pt x="771048" y="145256"/>
                                </a:cubicBezTo>
                                <a:cubicBezTo>
                                  <a:pt x="773707" y="144245"/>
                                  <a:pt x="776365" y="143233"/>
                                  <a:pt x="778898" y="142222"/>
                                </a:cubicBezTo>
                                <a:cubicBezTo>
                                  <a:pt x="781557" y="141337"/>
                                  <a:pt x="784089" y="140452"/>
                                  <a:pt x="786621" y="139567"/>
                                </a:cubicBezTo>
                                <a:cubicBezTo>
                                  <a:pt x="789154" y="138556"/>
                                  <a:pt x="791686" y="137671"/>
                                  <a:pt x="794092" y="136912"/>
                                </a:cubicBezTo>
                                <a:cubicBezTo>
                                  <a:pt x="796624" y="136027"/>
                                  <a:pt x="799030" y="135142"/>
                                  <a:pt x="801436" y="134257"/>
                                </a:cubicBezTo>
                                <a:cubicBezTo>
                                  <a:pt x="803841" y="133372"/>
                                  <a:pt x="806121" y="132614"/>
                                  <a:pt x="808400" y="131729"/>
                                </a:cubicBezTo>
                                <a:cubicBezTo>
                                  <a:pt x="810805" y="130971"/>
                                  <a:pt x="813085" y="130086"/>
                                  <a:pt x="815237" y="129327"/>
                                </a:cubicBezTo>
                                <a:cubicBezTo>
                                  <a:pt x="817516" y="128442"/>
                                  <a:pt x="819669" y="127684"/>
                                  <a:pt x="821821" y="126799"/>
                                </a:cubicBezTo>
                                <a:cubicBezTo>
                                  <a:pt x="823974" y="126040"/>
                                  <a:pt x="826126" y="125282"/>
                                  <a:pt x="828279" y="124397"/>
                                </a:cubicBezTo>
                                <a:cubicBezTo>
                                  <a:pt x="830304" y="123638"/>
                                  <a:pt x="832457" y="122753"/>
                                  <a:pt x="834483" y="121995"/>
                                </a:cubicBezTo>
                                <a:cubicBezTo>
                                  <a:pt x="836382" y="121236"/>
                                  <a:pt x="838408" y="120351"/>
                                  <a:pt x="840434" y="119593"/>
                                </a:cubicBezTo>
                                <a:cubicBezTo>
                                  <a:pt x="842333" y="118834"/>
                                  <a:pt x="844232" y="117949"/>
                                  <a:pt x="846132" y="117191"/>
                                </a:cubicBezTo>
                                <a:cubicBezTo>
                                  <a:pt x="848031" y="116432"/>
                                  <a:pt x="849930" y="115547"/>
                                  <a:pt x="851703" y="114789"/>
                                </a:cubicBezTo>
                                <a:cubicBezTo>
                                  <a:pt x="853602" y="114030"/>
                                  <a:pt x="855375" y="113272"/>
                                  <a:pt x="857147" y="112513"/>
                                </a:cubicBezTo>
                                <a:cubicBezTo>
                                  <a:pt x="858920" y="111628"/>
                                  <a:pt x="860692" y="110996"/>
                                  <a:pt x="862465" y="110238"/>
                                </a:cubicBezTo>
                                <a:cubicBezTo>
                                  <a:pt x="864238" y="109479"/>
                                  <a:pt x="865884" y="108847"/>
                                  <a:pt x="867656" y="108089"/>
                                </a:cubicBezTo>
                                <a:cubicBezTo>
                                  <a:pt x="869302" y="107330"/>
                                  <a:pt x="870948" y="106698"/>
                                  <a:pt x="872594" y="106066"/>
                                </a:cubicBezTo>
                                <a:cubicBezTo>
                                  <a:pt x="874240" y="105308"/>
                                  <a:pt x="875886" y="104675"/>
                                  <a:pt x="877533" y="104043"/>
                                </a:cubicBezTo>
                                <a:cubicBezTo>
                                  <a:pt x="879179" y="103411"/>
                                  <a:pt x="880825" y="102779"/>
                                  <a:pt x="882344" y="102147"/>
                                </a:cubicBezTo>
                                <a:cubicBezTo>
                                  <a:pt x="883990" y="101515"/>
                                  <a:pt x="885636" y="100883"/>
                                  <a:pt x="887156" y="100251"/>
                                </a:cubicBezTo>
                                <a:cubicBezTo>
                                  <a:pt x="888802" y="99619"/>
                                  <a:pt x="890321" y="98987"/>
                                  <a:pt x="891840" y="98481"/>
                                </a:cubicBezTo>
                                <a:cubicBezTo>
                                  <a:pt x="893486" y="97849"/>
                                  <a:pt x="895006" y="97217"/>
                                  <a:pt x="896652" y="96584"/>
                                </a:cubicBezTo>
                                <a:cubicBezTo>
                                  <a:pt x="898171" y="96079"/>
                                  <a:pt x="899690" y="95447"/>
                                  <a:pt x="901336" y="94815"/>
                                </a:cubicBezTo>
                                <a:cubicBezTo>
                                  <a:pt x="902856" y="94309"/>
                                  <a:pt x="904375" y="93677"/>
                                  <a:pt x="906021" y="93045"/>
                                </a:cubicBezTo>
                                <a:cubicBezTo>
                                  <a:pt x="907541" y="92539"/>
                                  <a:pt x="909187" y="91907"/>
                                  <a:pt x="910706" y="91401"/>
                                </a:cubicBezTo>
                                <a:cubicBezTo>
                                  <a:pt x="912352" y="90769"/>
                                  <a:pt x="913872" y="90137"/>
                                  <a:pt x="915518" y="89631"/>
                                </a:cubicBezTo>
                                <a:cubicBezTo>
                                  <a:pt x="917164" y="88999"/>
                                  <a:pt x="918683" y="88494"/>
                                  <a:pt x="920329" y="87988"/>
                                </a:cubicBezTo>
                                <a:cubicBezTo>
                                  <a:pt x="921975" y="87482"/>
                                  <a:pt x="923621" y="86976"/>
                                  <a:pt x="925267" y="86471"/>
                                </a:cubicBezTo>
                                <a:cubicBezTo>
                                  <a:pt x="926913" y="86092"/>
                                  <a:pt x="928559" y="85586"/>
                                  <a:pt x="930205" y="85207"/>
                                </a:cubicBezTo>
                                <a:cubicBezTo>
                                  <a:pt x="931851" y="84701"/>
                                  <a:pt x="933624" y="84322"/>
                                  <a:pt x="935270" y="83943"/>
                                </a:cubicBezTo>
                                <a:cubicBezTo>
                                  <a:pt x="936916" y="83563"/>
                                  <a:pt x="938688" y="83184"/>
                                  <a:pt x="940461" y="82805"/>
                                </a:cubicBezTo>
                                <a:cubicBezTo>
                                  <a:pt x="942107" y="82426"/>
                                  <a:pt x="943880" y="82046"/>
                                  <a:pt x="945653" y="81793"/>
                                </a:cubicBezTo>
                                <a:cubicBezTo>
                                  <a:pt x="947425" y="81414"/>
                                  <a:pt x="949198" y="81161"/>
                                  <a:pt x="950970" y="80909"/>
                                </a:cubicBezTo>
                                <a:cubicBezTo>
                                  <a:pt x="952743" y="80529"/>
                                  <a:pt x="954642" y="80276"/>
                                  <a:pt x="956415" y="80024"/>
                                </a:cubicBezTo>
                                <a:cubicBezTo>
                                  <a:pt x="958188" y="79771"/>
                                  <a:pt x="960087" y="79518"/>
                                  <a:pt x="961860" y="79265"/>
                                </a:cubicBezTo>
                                <a:cubicBezTo>
                                  <a:pt x="963759" y="79012"/>
                                  <a:pt x="965658" y="78759"/>
                                  <a:pt x="967431" y="78506"/>
                                </a:cubicBezTo>
                                <a:cubicBezTo>
                                  <a:pt x="969330" y="78254"/>
                                  <a:pt x="971229" y="78001"/>
                                  <a:pt x="973128" y="77874"/>
                                </a:cubicBezTo>
                                <a:cubicBezTo>
                                  <a:pt x="975028" y="77622"/>
                                  <a:pt x="976927" y="77369"/>
                                  <a:pt x="978826" y="77116"/>
                                </a:cubicBezTo>
                                <a:cubicBezTo>
                                  <a:pt x="980725" y="76863"/>
                                  <a:pt x="982751" y="76610"/>
                                  <a:pt x="984651" y="76357"/>
                                </a:cubicBezTo>
                                <a:cubicBezTo>
                                  <a:pt x="986550" y="75978"/>
                                  <a:pt x="988576" y="75725"/>
                                  <a:pt x="990475" y="75473"/>
                                </a:cubicBezTo>
                                <a:cubicBezTo>
                                  <a:pt x="992501" y="75093"/>
                                  <a:pt x="994400" y="74840"/>
                                  <a:pt x="996426" y="74461"/>
                                </a:cubicBezTo>
                                <a:cubicBezTo>
                                  <a:pt x="998325" y="74208"/>
                                  <a:pt x="1000351" y="73829"/>
                                  <a:pt x="1002377" y="73450"/>
                                </a:cubicBezTo>
                                <a:cubicBezTo>
                                  <a:pt x="1004276" y="73070"/>
                                  <a:pt x="1006302" y="72691"/>
                                  <a:pt x="1008328" y="72186"/>
                                </a:cubicBezTo>
                                <a:cubicBezTo>
                                  <a:pt x="1010354" y="71806"/>
                                  <a:pt x="1012253" y="71427"/>
                                  <a:pt x="1014279" y="70921"/>
                                </a:cubicBezTo>
                                <a:cubicBezTo>
                                  <a:pt x="1016305" y="70416"/>
                                  <a:pt x="1018331" y="69910"/>
                                  <a:pt x="1020357" y="69404"/>
                                </a:cubicBezTo>
                                <a:cubicBezTo>
                                  <a:pt x="1022382" y="68899"/>
                                  <a:pt x="1024408" y="68393"/>
                                  <a:pt x="1026434" y="67761"/>
                                </a:cubicBezTo>
                                <a:cubicBezTo>
                                  <a:pt x="1028460" y="67255"/>
                                  <a:pt x="1030359" y="66623"/>
                                  <a:pt x="1032385" y="65991"/>
                                </a:cubicBezTo>
                                <a:cubicBezTo>
                                  <a:pt x="1034411" y="65359"/>
                                  <a:pt x="1036437" y="64727"/>
                                  <a:pt x="1038463" y="64095"/>
                                </a:cubicBezTo>
                                <a:cubicBezTo>
                                  <a:pt x="1040489" y="63463"/>
                                  <a:pt x="1042515" y="62704"/>
                                  <a:pt x="1044541" y="62072"/>
                                </a:cubicBezTo>
                                <a:cubicBezTo>
                                  <a:pt x="1046566" y="61314"/>
                                  <a:pt x="1048592" y="60555"/>
                                  <a:pt x="1050618" y="59796"/>
                                </a:cubicBezTo>
                                <a:cubicBezTo>
                                  <a:pt x="1052644" y="59038"/>
                                  <a:pt x="1054670" y="58279"/>
                                  <a:pt x="1056696" y="57521"/>
                                </a:cubicBezTo>
                                <a:cubicBezTo>
                                  <a:pt x="1058722" y="56636"/>
                                  <a:pt x="1060748" y="55877"/>
                                  <a:pt x="1062773" y="54992"/>
                                </a:cubicBezTo>
                                <a:cubicBezTo>
                                  <a:pt x="1064799" y="54108"/>
                                  <a:pt x="1066825" y="53223"/>
                                  <a:pt x="1068851" y="52338"/>
                                </a:cubicBezTo>
                                <a:cubicBezTo>
                                  <a:pt x="1070877" y="51453"/>
                                  <a:pt x="1072903" y="50568"/>
                                  <a:pt x="1074929" y="49683"/>
                                </a:cubicBezTo>
                                <a:cubicBezTo>
                                  <a:pt x="1076955" y="48671"/>
                                  <a:pt x="1078980" y="47787"/>
                                  <a:pt x="1081006" y="46775"/>
                                </a:cubicBezTo>
                                <a:cubicBezTo>
                                  <a:pt x="1083032" y="45890"/>
                                  <a:pt x="1085058" y="44879"/>
                                  <a:pt x="1087084" y="43868"/>
                                </a:cubicBezTo>
                                <a:cubicBezTo>
                                  <a:pt x="1089110" y="42983"/>
                                  <a:pt x="1091136" y="41971"/>
                                  <a:pt x="1093162" y="40960"/>
                                </a:cubicBezTo>
                                <a:cubicBezTo>
                                  <a:pt x="1095187" y="40075"/>
                                  <a:pt x="1097213" y="39064"/>
                                  <a:pt x="1099239" y="38052"/>
                                </a:cubicBezTo>
                                <a:cubicBezTo>
                                  <a:pt x="1101138" y="37167"/>
                                  <a:pt x="1103164" y="36156"/>
                                  <a:pt x="1105190" y="35271"/>
                                </a:cubicBezTo>
                                <a:cubicBezTo>
                                  <a:pt x="1107216" y="34260"/>
                                  <a:pt x="1109242" y="33375"/>
                                  <a:pt x="1111141" y="32490"/>
                                </a:cubicBezTo>
                                <a:cubicBezTo>
                                  <a:pt x="1113167" y="31605"/>
                                  <a:pt x="1115066" y="30720"/>
                                  <a:pt x="1117092" y="29835"/>
                                </a:cubicBezTo>
                                <a:cubicBezTo>
                                  <a:pt x="1118991" y="28950"/>
                                  <a:pt x="1121017" y="28192"/>
                                  <a:pt x="1122916" y="27307"/>
                                </a:cubicBezTo>
                                <a:cubicBezTo>
                                  <a:pt x="1124816" y="26548"/>
                                  <a:pt x="1126715" y="25663"/>
                                  <a:pt x="1128614" y="24905"/>
                                </a:cubicBezTo>
                                <a:cubicBezTo>
                                  <a:pt x="1130387" y="24146"/>
                                  <a:pt x="1132286" y="23261"/>
                                  <a:pt x="1134185" y="22503"/>
                                </a:cubicBezTo>
                                <a:cubicBezTo>
                                  <a:pt x="1135958" y="21744"/>
                                  <a:pt x="1137731" y="20986"/>
                                  <a:pt x="1139503" y="20354"/>
                                </a:cubicBezTo>
                                <a:cubicBezTo>
                                  <a:pt x="1141276" y="19595"/>
                                  <a:pt x="1143049" y="18836"/>
                                  <a:pt x="1144821" y="18204"/>
                                </a:cubicBezTo>
                                <a:cubicBezTo>
                                  <a:pt x="1146467" y="17446"/>
                                  <a:pt x="1148240" y="16814"/>
                                  <a:pt x="1149886" y="16182"/>
                                </a:cubicBezTo>
                                <a:cubicBezTo>
                                  <a:pt x="1151532" y="15550"/>
                                  <a:pt x="1153051" y="14918"/>
                                  <a:pt x="1154698" y="14286"/>
                                </a:cubicBezTo>
                                <a:cubicBezTo>
                                  <a:pt x="1156217" y="13653"/>
                                  <a:pt x="1157736" y="13021"/>
                                  <a:pt x="1159256" y="12516"/>
                                </a:cubicBezTo>
                                <a:cubicBezTo>
                                  <a:pt x="1160775" y="11883"/>
                                  <a:pt x="1162294" y="11378"/>
                                  <a:pt x="1163687" y="10746"/>
                                </a:cubicBezTo>
                                <a:cubicBezTo>
                                  <a:pt x="1165080" y="10240"/>
                                  <a:pt x="1166473" y="9734"/>
                                  <a:pt x="1167739" y="9229"/>
                                </a:cubicBezTo>
                                <a:cubicBezTo>
                                  <a:pt x="1169132" y="8723"/>
                                  <a:pt x="1170398" y="8217"/>
                                  <a:pt x="1171664" y="7712"/>
                                </a:cubicBezTo>
                                <a:cubicBezTo>
                                  <a:pt x="1172930" y="7332"/>
                                  <a:pt x="1174070" y="6827"/>
                                  <a:pt x="1175209" y="6447"/>
                                </a:cubicBezTo>
                                <a:cubicBezTo>
                                  <a:pt x="1176349" y="5942"/>
                                  <a:pt x="1177362" y="5562"/>
                                  <a:pt x="1178501" y="5183"/>
                                </a:cubicBezTo>
                                <a:cubicBezTo>
                                  <a:pt x="1179514" y="4804"/>
                                  <a:pt x="1180401" y="4425"/>
                                  <a:pt x="1181414" y="4045"/>
                                </a:cubicBezTo>
                                <a:cubicBezTo>
                                  <a:pt x="1182300" y="3793"/>
                                  <a:pt x="1183186" y="3413"/>
                                  <a:pt x="1183946" y="3161"/>
                                </a:cubicBezTo>
                                <a:cubicBezTo>
                                  <a:pt x="1184832" y="2781"/>
                                  <a:pt x="1185592" y="2529"/>
                                  <a:pt x="1186225" y="2276"/>
                                </a:cubicBezTo>
                                <a:cubicBezTo>
                                  <a:pt x="1186985" y="2023"/>
                                  <a:pt x="1187618" y="1770"/>
                                  <a:pt x="1188124" y="1644"/>
                                </a:cubicBezTo>
                                <a:cubicBezTo>
                                  <a:pt x="1188757" y="1391"/>
                                  <a:pt x="1189264" y="1138"/>
                                  <a:pt x="1189770" y="1012"/>
                                </a:cubicBezTo>
                                <a:cubicBezTo>
                                  <a:pt x="1190277" y="885"/>
                                  <a:pt x="1190657" y="632"/>
                                  <a:pt x="1190910" y="506"/>
                                </a:cubicBezTo>
                                <a:cubicBezTo>
                                  <a:pt x="1191290" y="379"/>
                                  <a:pt x="1191543" y="379"/>
                                  <a:pt x="1191796" y="253"/>
                                </a:cubicBezTo>
                                <a:cubicBezTo>
                                  <a:pt x="1192050" y="127"/>
                                  <a:pt x="1192176" y="127"/>
                                  <a:pt x="1192303" y="127"/>
                                </a:cubicBezTo>
                                <a:cubicBezTo>
                                  <a:pt x="1192303" y="127"/>
                                  <a:pt x="1192430" y="0"/>
                                  <a:pt x="1192303" y="0"/>
                                </a:cubicBezTo>
                                <a:cubicBezTo>
                                  <a:pt x="1192303" y="253"/>
                                  <a:pt x="1192176" y="632"/>
                                  <a:pt x="1192050" y="1264"/>
                                </a:cubicBezTo>
                                <a:cubicBezTo>
                                  <a:pt x="1191923" y="1896"/>
                                  <a:pt x="1191670" y="2908"/>
                                  <a:pt x="1191290" y="4045"/>
                                </a:cubicBezTo>
                                <a:cubicBezTo>
                                  <a:pt x="1191037" y="5310"/>
                                  <a:pt x="1190657" y="6700"/>
                                  <a:pt x="1190150" y="8470"/>
                                </a:cubicBezTo>
                                <a:cubicBezTo>
                                  <a:pt x="1189770" y="10240"/>
                                  <a:pt x="1189264" y="12263"/>
                                  <a:pt x="1188631" y="14538"/>
                                </a:cubicBezTo>
                                <a:cubicBezTo>
                                  <a:pt x="1188124" y="16814"/>
                                  <a:pt x="1187491" y="19342"/>
                                  <a:pt x="1186732" y="22123"/>
                                </a:cubicBezTo>
                                <a:cubicBezTo>
                                  <a:pt x="1185972" y="24905"/>
                                  <a:pt x="1185212" y="27939"/>
                                  <a:pt x="1184453" y="31226"/>
                                </a:cubicBezTo>
                                <a:cubicBezTo>
                                  <a:pt x="1183566" y="34513"/>
                                  <a:pt x="1182680" y="38052"/>
                                  <a:pt x="1181667" y="41845"/>
                                </a:cubicBezTo>
                                <a:cubicBezTo>
                                  <a:pt x="1180781" y="45511"/>
                                  <a:pt x="1179768" y="49556"/>
                                  <a:pt x="1178628" y="53855"/>
                                </a:cubicBezTo>
                                <a:cubicBezTo>
                                  <a:pt x="1177489" y="58026"/>
                                  <a:pt x="1176349" y="62578"/>
                                  <a:pt x="1175209" y="67255"/>
                                </a:cubicBezTo>
                                <a:cubicBezTo>
                                  <a:pt x="1173943" y="71933"/>
                                  <a:pt x="1172804" y="76989"/>
                                  <a:pt x="1171411" y="82046"/>
                                </a:cubicBezTo>
                                <a:cubicBezTo>
                                  <a:pt x="1170145" y="87230"/>
                                  <a:pt x="1168752" y="92539"/>
                                  <a:pt x="1167359" y="98228"/>
                                </a:cubicBezTo>
                                <a:cubicBezTo>
                                  <a:pt x="1165840" y="103790"/>
                                  <a:pt x="1164447" y="109479"/>
                                  <a:pt x="1162928" y="115547"/>
                                </a:cubicBezTo>
                                <a:cubicBezTo>
                                  <a:pt x="1161408" y="121489"/>
                                  <a:pt x="1159762" y="127684"/>
                                  <a:pt x="1158116" y="134005"/>
                                </a:cubicBezTo>
                                <a:cubicBezTo>
                                  <a:pt x="1156597" y="140326"/>
                                  <a:pt x="1154824" y="146899"/>
                                  <a:pt x="1153178" y="153600"/>
                                </a:cubicBezTo>
                                <a:cubicBezTo>
                                  <a:pt x="1151405" y="160325"/>
                                  <a:pt x="1149633" y="167228"/>
                                  <a:pt x="1147860" y="174269"/>
                                </a:cubicBezTo>
                                <a:cubicBezTo>
                                  <a:pt x="1146087" y="181298"/>
                                  <a:pt x="1144315" y="188517"/>
                                  <a:pt x="1142416" y="195862"/>
                                </a:cubicBezTo>
                                <a:cubicBezTo>
                                  <a:pt x="1140516" y="203194"/>
                                  <a:pt x="1138617" y="210703"/>
                                  <a:pt x="1136718" y="218326"/>
                                </a:cubicBezTo>
                                <a:cubicBezTo>
                                  <a:pt x="1134692" y="225937"/>
                                  <a:pt x="1132666" y="233699"/>
                                  <a:pt x="1130767" y="241575"/>
                                </a:cubicBezTo>
                                <a:cubicBezTo>
                                  <a:pt x="1128741" y="249438"/>
                                  <a:pt x="1126715" y="257440"/>
                                  <a:pt x="1124563" y="265531"/>
                                </a:cubicBezTo>
                                <a:cubicBezTo>
                                  <a:pt x="1122537" y="273622"/>
                                  <a:pt x="1120384" y="281839"/>
                                  <a:pt x="1118358" y="290120"/>
                                </a:cubicBezTo>
                                <a:cubicBezTo>
                                  <a:pt x="1116206" y="298413"/>
                                  <a:pt x="1114053" y="306807"/>
                                  <a:pt x="1111901" y="315252"/>
                                </a:cubicBezTo>
                                <a:cubicBezTo>
                                  <a:pt x="1109748" y="323710"/>
                                  <a:pt x="1107596" y="332256"/>
                                  <a:pt x="1105443" y="340865"/>
                                </a:cubicBezTo>
                                <a:cubicBezTo>
                                  <a:pt x="1103164" y="349461"/>
                                  <a:pt x="1101012" y="358134"/>
                                  <a:pt x="1098733" y="366844"/>
                                </a:cubicBezTo>
                                <a:cubicBezTo>
                                  <a:pt x="1096580" y="375567"/>
                                  <a:pt x="1094301" y="384340"/>
                                  <a:pt x="1092022" y="393152"/>
                                </a:cubicBezTo>
                                <a:cubicBezTo>
                                  <a:pt x="1089743" y="401963"/>
                                  <a:pt x="1087464" y="410825"/>
                                  <a:pt x="1085311" y="419712"/>
                                </a:cubicBezTo>
                                <a:cubicBezTo>
                                  <a:pt x="1083032" y="428600"/>
                                  <a:pt x="1080753" y="437525"/>
                                  <a:pt x="1078474" y="446463"/>
                                </a:cubicBezTo>
                                <a:cubicBezTo>
                                  <a:pt x="1076195" y="455401"/>
                                  <a:pt x="1073916" y="468194"/>
                                  <a:pt x="1071510" y="473352"/>
                                </a:cubicBezTo>
                                <a:cubicBezTo>
                                  <a:pt x="1069991" y="476980"/>
                                  <a:pt x="1066319" y="478535"/>
                                  <a:pt x="1064673" y="477334"/>
                                </a:cubicBezTo>
                                <a:cubicBezTo>
                                  <a:pt x="1062394" y="475653"/>
                                  <a:pt x="1060115" y="462290"/>
                                  <a:pt x="1057709" y="463238"/>
                                </a:cubicBezTo>
                                <a:cubicBezTo>
                                  <a:pt x="1055430" y="464174"/>
                                  <a:pt x="1053151" y="476412"/>
                                  <a:pt x="1050745" y="483023"/>
                                </a:cubicBezTo>
                                <a:cubicBezTo>
                                  <a:pt x="1048466" y="489635"/>
                                  <a:pt x="1046060" y="496284"/>
                                  <a:pt x="1043654" y="502909"/>
                                </a:cubicBezTo>
                                <a:cubicBezTo>
                                  <a:pt x="1041375" y="509533"/>
                                  <a:pt x="1038970" y="516170"/>
                                  <a:pt x="1036564" y="522770"/>
                                </a:cubicBezTo>
                                <a:cubicBezTo>
                                  <a:pt x="1034158" y="529368"/>
                                  <a:pt x="1031752" y="535955"/>
                                  <a:pt x="1029347" y="542478"/>
                                </a:cubicBezTo>
                                <a:cubicBezTo>
                                  <a:pt x="1026941" y="549014"/>
                                  <a:pt x="1024535" y="555512"/>
                                  <a:pt x="1022129" y="561934"/>
                                </a:cubicBezTo>
                                <a:cubicBezTo>
                                  <a:pt x="1019724" y="568344"/>
                                  <a:pt x="1017318" y="574715"/>
                                  <a:pt x="1014912" y="580985"/>
                                </a:cubicBezTo>
                                <a:cubicBezTo>
                                  <a:pt x="1012506" y="587256"/>
                                  <a:pt x="1010101" y="593451"/>
                                  <a:pt x="1007695" y="599544"/>
                                </a:cubicBezTo>
                                <a:cubicBezTo>
                                  <a:pt x="1005289" y="605625"/>
                                  <a:pt x="1002757" y="611630"/>
                                  <a:pt x="1000351" y="617508"/>
                                </a:cubicBezTo>
                                <a:cubicBezTo>
                                  <a:pt x="997946" y="623387"/>
                                  <a:pt x="995540" y="629164"/>
                                  <a:pt x="993134" y="634802"/>
                                </a:cubicBezTo>
                                <a:cubicBezTo>
                                  <a:pt x="990728" y="640453"/>
                                  <a:pt x="988323" y="645990"/>
                                  <a:pt x="985790" y="651389"/>
                                </a:cubicBezTo>
                                <a:cubicBezTo>
                                  <a:pt x="983385" y="656799"/>
                                  <a:pt x="980979" y="662071"/>
                                  <a:pt x="978573" y="667229"/>
                                </a:cubicBezTo>
                                <a:cubicBezTo>
                                  <a:pt x="976167" y="672374"/>
                                  <a:pt x="973762" y="677406"/>
                                  <a:pt x="971356" y="682298"/>
                                </a:cubicBezTo>
                                <a:cubicBezTo>
                                  <a:pt x="968950" y="687203"/>
                                  <a:pt x="966545" y="691969"/>
                                  <a:pt x="964139" y="696609"/>
                                </a:cubicBezTo>
                                <a:cubicBezTo>
                                  <a:pt x="961733" y="701261"/>
                                  <a:pt x="959327" y="705774"/>
                                  <a:pt x="956921" y="710174"/>
                                </a:cubicBezTo>
                                <a:cubicBezTo>
                                  <a:pt x="954516" y="714573"/>
                                  <a:pt x="952110" y="718858"/>
                                  <a:pt x="949704" y="723018"/>
                                </a:cubicBezTo>
                                <a:cubicBezTo>
                                  <a:pt x="947299" y="727177"/>
                                  <a:pt x="944893" y="731222"/>
                                  <a:pt x="942361" y="735154"/>
                                </a:cubicBezTo>
                                <a:cubicBezTo>
                                  <a:pt x="939955" y="739086"/>
                                  <a:pt x="937549" y="742891"/>
                                  <a:pt x="935143" y="746608"/>
                                </a:cubicBezTo>
                                <a:cubicBezTo>
                                  <a:pt x="932738" y="750312"/>
                                  <a:pt x="930332" y="753915"/>
                                  <a:pt x="927926" y="757404"/>
                                </a:cubicBezTo>
                                <a:cubicBezTo>
                                  <a:pt x="925394" y="760906"/>
                                  <a:pt x="922988" y="764281"/>
                                  <a:pt x="920582" y="767568"/>
                                </a:cubicBezTo>
                                <a:cubicBezTo>
                                  <a:pt x="918177" y="770868"/>
                                  <a:pt x="915771" y="774041"/>
                                  <a:pt x="913238" y="777138"/>
                                </a:cubicBezTo>
                                <a:cubicBezTo>
                                  <a:pt x="910833" y="780235"/>
                                  <a:pt x="908427" y="783219"/>
                                  <a:pt x="906021" y="786126"/>
                                </a:cubicBezTo>
                                <a:cubicBezTo>
                                  <a:pt x="903489" y="789034"/>
                                  <a:pt x="901083" y="791840"/>
                                  <a:pt x="898678" y="794571"/>
                                </a:cubicBezTo>
                                <a:cubicBezTo>
                                  <a:pt x="896272" y="797289"/>
                                  <a:pt x="893866" y="799919"/>
                                  <a:pt x="891334" y="802472"/>
                                </a:cubicBezTo>
                                <a:cubicBezTo>
                                  <a:pt x="888928" y="805026"/>
                                  <a:pt x="886522" y="807504"/>
                                  <a:pt x="884117" y="809893"/>
                                </a:cubicBezTo>
                                <a:cubicBezTo>
                                  <a:pt x="881711" y="812295"/>
                                  <a:pt x="879179" y="814609"/>
                                  <a:pt x="876773" y="816846"/>
                                </a:cubicBezTo>
                                <a:cubicBezTo>
                                  <a:pt x="874367" y="819097"/>
                                  <a:pt x="871961" y="821271"/>
                                  <a:pt x="869556" y="823370"/>
                                </a:cubicBezTo>
                                <a:cubicBezTo>
                                  <a:pt x="867150" y="825481"/>
                                  <a:pt x="864744" y="827516"/>
                                  <a:pt x="862338" y="829488"/>
                                </a:cubicBezTo>
                                <a:cubicBezTo>
                                  <a:pt x="860060" y="831473"/>
                                  <a:pt x="857654" y="833382"/>
                                  <a:pt x="855248" y="835228"/>
                                </a:cubicBezTo>
                                <a:cubicBezTo>
                                  <a:pt x="852842" y="837086"/>
                                  <a:pt x="850436" y="838881"/>
                                  <a:pt x="848157" y="840626"/>
                                </a:cubicBezTo>
                                <a:cubicBezTo>
                                  <a:pt x="845752" y="842370"/>
                                  <a:pt x="843473" y="844052"/>
                                  <a:pt x="841067" y="845695"/>
                                </a:cubicBezTo>
                                <a:cubicBezTo>
                                  <a:pt x="838788" y="847339"/>
                                  <a:pt x="836382" y="848932"/>
                                  <a:pt x="834103" y="850474"/>
                                </a:cubicBezTo>
                                <a:cubicBezTo>
                                  <a:pt x="831824" y="852029"/>
                                  <a:pt x="829418" y="853533"/>
                                  <a:pt x="827139" y="854987"/>
                                </a:cubicBezTo>
                                <a:cubicBezTo>
                                  <a:pt x="824860" y="856454"/>
                                  <a:pt x="822581" y="857869"/>
                                  <a:pt x="820302" y="859260"/>
                                </a:cubicBezTo>
                                <a:cubicBezTo>
                                  <a:pt x="818023" y="860638"/>
                                  <a:pt x="815743" y="861991"/>
                                  <a:pt x="813464" y="863305"/>
                                </a:cubicBezTo>
                                <a:cubicBezTo>
                                  <a:pt x="811185" y="864608"/>
                                  <a:pt x="808906" y="865884"/>
                                  <a:pt x="806754" y="867136"/>
                                </a:cubicBezTo>
                                <a:cubicBezTo>
                                  <a:pt x="804475" y="868375"/>
                                  <a:pt x="802322" y="869588"/>
                                  <a:pt x="800043" y="870777"/>
                                </a:cubicBezTo>
                                <a:cubicBezTo>
                                  <a:pt x="797890" y="871965"/>
                                  <a:pt x="795611" y="873116"/>
                                  <a:pt x="793459" y="874241"/>
                                </a:cubicBezTo>
                                <a:cubicBezTo>
                                  <a:pt x="791306" y="875378"/>
                                  <a:pt x="789154" y="876478"/>
                                  <a:pt x="787001" y="877553"/>
                                </a:cubicBezTo>
                                <a:cubicBezTo>
                                  <a:pt x="784849" y="878627"/>
                                  <a:pt x="782696" y="879677"/>
                                  <a:pt x="780544" y="880701"/>
                                </a:cubicBezTo>
                                <a:cubicBezTo>
                                  <a:pt x="778391" y="881725"/>
                                  <a:pt x="776365" y="882736"/>
                                  <a:pt x="774213" y="883710"/>
                                </a:cubicBezTo>
                                <a:cubicBezTo>
                                  <a:pt x="772060" y="884696"/>
                                  <a:pt x="770035" y="885656"/>
                                  <a:pt x="767882" y="886592"/>
                                </a:cubicBezTo>
                                <a:cubicBezTo>
                                  <a:pt x="765856" y="887527"/>
                                  <a:pt x="763831" y="888450"/>
                                  <a:pt x="761678" y="889348"/>
                                </a:cubicBezTo>
                                <a:cubicBezTo>
                                  <a:pt x="759652" y="890245"/>
                                  <a:pt x="757626" y="891130"/>
                                  <a:pt x="755600" y="891990"/>
                                </a:cubicBezTo>
                                <a:cubicBezTo>
                                  <a:pt x="753574" y="892850"/>
                                  <a:pt x="751549" y="893697"/>
                                  <a:pt x="749523" y="894531"/>
                                </a:cubicBezTo>
                                <a:cubicBezTo>
                                  <a:pt x="747497" y="895366"/>
                                  <a:pt x="745471" y="896174"/>
                                  <a:pt x="743445" y="896971"/>
                                </a:cubicBezTo>
                                <a:cubicBezTo>
                                  <a:pt x="741419" y="897767"/>
                                  <a:pt x="739393" y="898551"/>
                                  <a:pt x="737494" y="899335"/>
                                </a:cubicBezTo>
                                <a:cubicBezTo>
                                  <a:pt x="735468" y="900094"/>
                                  <a:pt x="733442" y="900852"/>
                                  <a:pt x="731416" y="901598"/>
                                </a:cubicBezTo>
                                <a:cubicBezTo>
                                  <a:pt x="729517" y="902344"/>
                                  <a:pt x="727491" y="903077"/>
                                  <a:pt x="725465" y="903785"/>
                                </a:cubicBezTo>
                                <a:cubicBezTo>
                                  <a:pt x="723566" y="904506"/>
                                  <a:pt x="721540" y="905213"/>
                                  <a:pt x="719641" y="905896"/>
                                </a:cubicBezTo>
                                <a:cubicBezTo>
                                  <a:pt x="717615" y="906591"/>
                                  <a:pt x="715716" y="907274"/>
                                  <a:pt x="713690" y="907931"/>
                                </a:cubicBezTo>
                                <a:cubicBezTo>
                                  <a:pt x="711791" y="908602"/>
                                  <a:pt x="709765" y="909246"/>
                                  <a:pt x="707866" y="909891"/>
                                </a:cubicBezTo>
                                <a:cubicBezTo>
                                  <a:pt x="705966" y="910536"/>
                                  <a:pt x="703940" y="911155"/>
                                  <a:pt x="702041" y="911775"/>
                                </a:cubicBezTo>
                                <a:cubicBezTo>
                                  <a:pt x="700142" y="912382"/>
                                  <a:pt x="698243" y="912988"/>
                                  <a:pt x="696344" y="913582"/>
                                </a:cubicBezTo>
                                <a:cubicBezTo>
                                  <a:pt x="694318" y="914164"/>
                                  <a:pt x="692418" y="914745"/>
                                  <a:pt x="690519" y="915302"/>
                                </a:cubicBezTo>
                                <a:cubicBezTo>
                                  <a:pt x="688620" y="915858"/>
                                  <a:pt x="686721" y="916414"/>
                                  <a:pt x="684821" y="916945"/>
                                </a:cubicBezTo>
                                <a:cubicBezTo>
                                  <a:pt x="682922" y="917489"/>
                                  <a:pt x="681150" y="918007"/>
                                  <a:pt x="679250" y="918513"/>
                                </a:cubicBezTo>
                                <a:cubicBezTo>
                                  <a:pt x="677351" y="919031"/>
                                  <a:pt x="675578" y="919524"/>
                                  <a:pt x="673679" y="920004"/>
                                </a:cubicBezTo>
                                <a:cubicBezTo>
                                  <a:pt x="671780" y="920485"/>
                                  <a:pt x="670007" y="920966"/>
                                  <a:pt x="668234" y="921421"/>
                                </a:cubicBezTo>
                                <a:cubicBezTo>
                                  <a:pt x="666335" y="921876"/>
                                  <a:pt x="664563" y="922318"/>
                                  <a:pt x="662790" y="922748"/>
                                </a:cubicBezTo>
                                <a:cubicBezTo>
                                  <a:pt x="661017" y="923165"/>
                                  <a:pt x="659245" y="923582"/>
                                  <a:pt x="657472" y="923987"/>
                                </a:cubicBezTo>
                                <a:cubicBezTo>
                                  <a:pt x="655826" y="924391"/>
                                  <a:pt x="654053" y="924783"/>
                                  <a:pt x="652281" y="925163"/>
                                </a:cubicBezTo>
                                <a:cubicBezTo>
                                  <a:pt x="650635" y="925542"/>
                                  <a:pt x="648989" y="925908"/>
                                  <a:pt x="647343" y="926250"/>
                                </a:cubicBezTo>
                                <a:cubicBezTo>
                                  <a:pt x="645570" y="926604"/>
                                  <a:pt x="643924" y="926945"/>
                                  <a:pt x="642405" y="927274"/>
                                </a:cubicBezTo>
                                <a:cubicBezTo>
                                  <a:pt x="640759" y="927602"/>
                                  <a:pt x="639113" y="927918"/>
                                  <a:pt x="637593" y="928222"/>
                                </a:cubicBezTo>
                                <a:cubicBezTo>
                                  <a:pt x="635947" y="928525"/>
                                  <a:pt x="634428" y="928803"/>
                                  <a:pt x="632908" y="929081"/>
                                </a:cubicBezTo>
                                <a:cubicBezTo>
                                  <a:pt x="631389" y="929360"/>
                                  <a:pt x="629870" y="929625"/>
                                  <a:pt x="628477" y="929878"/>
                                </a:cubicBezTo>
                                <a:cubicBezTo>
                                  <a:pt x="626957" y="930131"/>
                                  <a:pt x="625565" y="930371"/>
                                  <a:pt x="624172" y="930586"/>
                                </a:cubicBezTo>
                                <a:cubicBezTo>
                                  <a:pt x="622652" y="930813"/>
                                  <a:pt x="621260" y="931028"/>
                                  <a:pt x="619867" y="931218"/>
                                </a:cubicBezTo>
                                <a:cubicBezTo>
                                  <a:pt x="618601" y="931408"/>
                                  <a:pt x="617208" y="931585"/>
                                  <a:pt x="615815" y="931749"/>
                                </a:cubicBezTo>
                                <a:cubicBezTo>
                                  <a:pt x="614549" y="931913"/>
                                  <a:pt x="613283" y="932065"/>
                                  <a:pt x="612017" y="932191"/>
                                </a:cubicBezTo>
                                <a:cubicBezTo>
                                  <a:pt x="610750" y="932330"/>
                                  <a:pt x="609484" y="932444"/>
                                  <a:pt x="608218" y="932545"/>
                                </a:cubicBezTo>
                                <a:cubicBezTo>
                                  <a:pt x="606952" y="932634"/>
                                  <a:pt x="605812" y="932722"/>
                                  <a:pt x="604673" y="932786"/>
                                </a:cubicBezTo>
                                <a:cubicBezTo>
                                  <a:pt x="603533" y="932836"/>
                                  <a:pt x="602394" y="932886"/>
                                  <a:pt x="601254" y="932912"/>
                                </a:cubicBezTo>
                                <a:cubicBezTo>
                                  <a:pt x="600115" y="932937"/>
                                  <a:pt x="598975" y="932937"/>
                                  <a:pt x="597962" y="932924"/>
                                </a:cubicBezTo>
                                <a:cubicBezTo>
                                  <a:pt x="596823" y="932912"/>
                                  <a:pt x="595809" y="932874"/>
                                  <a:pt x="594797" y="932823"/>
                                </a:cubicBezTo>
                                <a:cubicBezTo>
                                  <a:pt x="593784" y="932773"/>
                                  <a:pt x="592771" y="932697"/>
                                  <a:pt x="591758" y="932596"/>
                                </a:cubicBezTo>
                                <a:cubicBezTo>
                                  <a:pt x="590871" y="932507"/>
                                  <a:pt x="589859" y="932394"/>
                                  <a:pt x="588972" y="932267"/>
                                </a:cubicBezTo>
                                <a:cubicBezTo>
                                  <a:pt x="588086" y="932128"/>
                                  <a:pt x="587199" y="931976"/>
                                  <a:pt x="586313" y="931812"/>
                                </a:cubicBezTo>
                                <a:cubicBezTo>
                                  <a:pt x="585427" y="931648"/>
                                  <a:pt x="584541" y="931446"/>
                                  <a:pt x="583654" y="931243"/>
                                </a:cubicBezTo>
                                <a:cubicBezTo>
                                  <a:pt x="582895" y="931041"/>
                                  <a:pt x="582135" y="930813"/>
                                  <a:pt x="581249" y="930573"/>
                                </a:cubicBezTo>
                                <a:cubicBezTo>
                                  <a:pt x="580489" y="930333"/>
                                  <a:pt x="579729" y="930068"/>
                                  <a:pt x="578969" y="929802"/>
                                </a:cubicBezTo>
                                <a:cubicBezTo>
                                  <a:pt x="578336" y="929524"/>
                                  <a:pt x="577577" y="929233"/>
                                  <a:pt x="576817" y="928930"/>
                                </a:cubicBezTo>
                                <a:cubicBezTo>
                                  <a:pt x="576184" y="928626"/>
                                  <a:pt x="575551" y="928310"/>
                                  <a:pt x="574918" y="927981"/>
                                </a:cubicBezTo>
                                <a:cubicBezTo>
                                  <a:pt x="574158" y="927653"/>
                                  <a:pt x="573525" y="927312"/>
                                  <a:pt x="573019" y="926957"/>
                                </a:cubicBezTo>
                                <a:cubicBezTo>
                                  <a:pt x="572385" y="926616"/>
                                  <a:pt x="571752" y="926250"/>
                                  <a:pt x="571246" y="925883"/>
                                </a:cubicBezTo>
                                <a:cubicBezTo>
                                  <a:pt x="570613" y="925529"/>
                                  <a:pt x="570106" y="925150"/>
                                  <a:pt x="569600" y="924771"/>
                                </a:cubicBezTo>
                                <a:cubicBezTo>
                                  <a:pt x="568967" y="924404"/>
                                  <a:pt x="568460" y="924012"/>
                                  <a:pt x="568080" y="923633"/>
                                </a:cubicBezTo>
                                <a:cubicBezTo>
                                  <a:pt x="567574" y="923253"/>
                                  <a:pt x="567067" y="922874"/>
                                  <a:pt x="566561" y="922495"/>
                                </a:cubicBezTo>
                                <a:cubicBezTo>
                                  <a:pt x="566181" y="922116"/>
                                  <a:pt x="565675" y="921724"/>
                                  <a:pt x="565295" y="921357"/>
                                </a:cubicBezTo>
                                <a:cubicBezTo>
                                  <a:pt x="564915" y="920978"/>
                                  <a:pt x="564409" y="920599"/>
                                  <a:pt x="564029" y="920232"/>
                                </a:cubicBezTo>
                                <a:cubicBezTo>
                                  <a:pt x="563649" y="919866"/>
                                  <a:pt x="563269" y="919499"/>
                                  <a:pt x="562889" y="919145"/>
                                </a:cubicBezTo>
                                <a:cubicBezTo>
                                  <a:pt x="562636" y="918791"/>
                                  <a:pt x="562256" y="918437"/>
                                  <a:pt x="561876" y="918108"/>
                                </a:cubicBezTo>
                                <a:cubicBezTo>
                                  <a:pt x="561623" y="917767"/>
                                  <a:pt x="561243" y="917438"/>
                                  <a:pt x="560990" y="917122"/>
                                </a:cubicBezTo>
                                <a:cubicBezTo>
                                  <a:pt x="560610" y="916806"/>
                                  <a:pt x="560357" y="916490"/>
                                  <a:pt x="560103" y="916199"/>
                                </a:cubicBezTo>
                                <a:cubicBezTo>
                                  <a:pt x="559850" y="915908"/>
                                  <a:pt x="559597" y="915630"/>
                                  <a:pt x="559344" y="915365"/>
                                </a:cubicBezTo>
                                <a:cubicBezTo>
                                  <a:pt x="558964" y="915087"/>
                                  <a:pt x="558837" y="914834"/>
                                  <a:pt x="558584" y="914594"/>
                                </a:cubicBezTo>
                                <a:cubicBezTo>
                                  <a:pt x="558305" y="914354"/>
                                  <a:pt x="558090" y="914126"/>
                                  <a:pt x="557875" y="913911"/>
                                </a:cubicBezTo>
                                <a:cubicBezTo>
                                  <a:pt x="557660" y="913696"/>
                                  <a:pt x="557445" y="913494"/>
                                  <a:pt x="557255" y="913304"/>
                                </a:cubicBezTo>
                                <a:cubicBezTo>
                                  <a:pt x="557052" y="913127"/>
                                  <a:pt x="556875" y="912951"/>
                                  <a:pt x="556697" y="912786"/>
                                </a:cubicBezTo>
                                <a:cubicBezTo>
                                  <a:pt x="556520" y="912634"/>
                                  <a:pt x="556356" y="912483"/>
                                  <a:pt x="556191" y="912344"/>
                                </a:cubicBezTo>
                                <a:cubicBezTo>
                                  <a:pt x="556039" y="912217"/>
                                  <a:pt x="555887" y="912091"/>
                                  <a:pt x="555748" y="911977"/>
                                </a:cubicBezTo>
                                <a:cubicBezTo>
                                  <a:pt x="555609" y="911876"/>
                                  <a:pt x="555482" y="911775"/>
                                  <a:pt x="555368" y="911686"/>
                                </a:cubicBezTo>
                                <a:cubicBezTo>
                                  <a:pt x="555241" y="911597"/>
                                  <a:pt x="555140" y="911522"/>
                                  <a:pt x="555039" y="911459"/>
                                </a:cubicBezTo>
                                <a:cubicBezTo>
                                  <a:pt x="554937" y="911396"/>
                                  <a:pt x="554862" y="911332"/>
                                  <a:pt x="554786" y="911282"/>
                                </a:cubicBezTo>
                                <a:cubicBezTo>
                                  <a:pt x="554710" y="911244"/>
                                  <a:pt x="554646" y="911206"/>
                                  <a:pt x="554583" y="911168"/>
                                </a:cubicBezTo>
                                <a:cubicBezTo>
                                  <a:pt x="554532" y="911142"/>
                                  <a:pt x="554494" y="911130"/>
                                  <a:pt x="554456" y="911117"/>
                                </a:cubicBezTo>
                                <a:cubicBezTo>
                                  <a:pt x="554431" y="911104"/>
                                  <a:pt x="554406" y="911104"/>
                                  <a:pt x="554406" y="911104"/>
                                </a:cubicBezTo>
                                <a:cubicBezTo>
                                  <a:pt x="554406" y="911104"/>
                                  <a:pt x="554406" y="911092"/>
                                  <a:pt x="554406" y="911079"/>
                                </a:cubicBezTo>
                                <a:cubicBezTo>
                                  <a:pt x="554419" y="911016"/>
                                  <a:pt x="554444" y="910928"/>
                                  <a:pt x="554482" y="910789"/>
                                </a:cubicBezTo>
                                <a:cubicBezTo>
                                  <a:pt x="554520" y="910649"/>
                                  <a:pt x="554570" y="910460"/>
                                  <a:pt x="554621" y="910245"/>
                                </a:cubicBezTo>
                                <a:cubicBezTo>
                                  <a:pt x="554672" y="910017"/>
                                  <a:pt x="554748" y="909765"/>
                                  <a:pt x="554824" y="909461"/>
                                </a:cubicBezTo>
                                <a:cubicBezTo>
                                  <a:pt x="554899" y="909171"/>
                                  <a:pt x="554988" y="908829"/>
                                  <a:pt x="555077" y="908462"/>
                                </a:cubicBezTo>
                                <a:cubicBezTo>
                                  <a:pt x="555165" y="908096"/>
                                  <a:pt x="555279" y="907679"/>
                                  <a:pt x="555381" y="907249"/>
                                </a:cubicBezTo>
                                <a:cubicBezTo>
                                  <a:pt x="555495" y="906819"/>
                                  <a:pt x="555609" y="906364"/>
                                  <a:pt x="555735" y="905871"/>
                                </a:cubicBezTo>
                                <a:cubicBezTo>
                                  <a:pt x="555862" y="905391"/>
                                  <a:pt x="555989" y="904885"/>
                                  <a:pt x="556128" y="904354"/>
                                </a:cubicBezTo>
                                <a:cubicBezTo>
                                  <a:pt x="556254" y="903823"/>
                                  <a:pt x="556394" y="903279"/>
                                  <a:pt x="556546" y="902710"/>
                                </a:cubicBezTo>
                                <a:cubicBezTo>
                                  <a:pt x="556685" y="902141"/>
                                  <a:pt x="556837" y="901560"/>
                                  <a:pt x="556989" y="900966"/>
                                </a:cubicBezTo>
                                <a:cubicBezTo>
                                  <a:pt x="557141" y="900384"/>
                                  <a:pt x="557293" y="899765"/>
                                  <a:pt x="557457" y="899158"/>
                                </a:cubicBezTo>
                                <a:cubicBezTo>
                                  <a:pt x="557609" y="898539"/>
                                  <a:pt x="557761" y="897919"/>
                                  <a:pt x="557926" y="897287"/>
                                </a:cubicBezTo>
                                <a:cubicBezTo>
                                  <a:pt x="558090" y="896655"/>
                                  <a:pt x="558255" y="896023"/>
                                  <a:pt x="558457" y="895378"/>
                                </a:cubicBezTo>
                                <a:cubicBezTo>
                                  <a:pt x="558584" y="894733"/>
                                  <a:pt x="558711" y="894088"/>
                                  <a:pt x="558964" y="893431"/>
                                </a:cubicBezTo>
                                <a:cubicBezTo>
                                  <a:pt x="559091" y="892787"/>
                                  <a:pt x="559217" y="892129"/>
                                  <a:pt x="559470" y="891459"/>
                                </a:cubicBezTo>
                                <a:cubicBezTo>
                                  <a:pt x="559597" y="890801"/>
                                  <a:pt x="559724" y="890132"/>
                                  <a:pt x="559977" y="889462"/>
                                </a:cubicBezTo>
                                <a:cubicBezTo>
                                  <a:pt x="560103" y="888792"/>
                                  <a:pt x="560230" y="888109"/>
                                  <a:pt x="560483" y="887426"/>
                                </a:cubicBezTo>
                                <a:cubicBezTo>
                                  <a:pt x="560610" y="886756"/>
                                  <a:pt x="560737" y="886061"/>
                                  <a:pt x="560990" y="885378"/>
                                </a:cubicBezTo>
                                <a:cubicBezTo>
                                  <a:pt x="561117" y="884683"/>
                                  <a:pt x="561370" y="883988"/>
                                  <a:pt x="561496" y="883292"/>
                                </a:cubicBezTo>
                                <a:cubicBezTo>
                                  <a:pt x="561623" y="882597"/>
                                  <a:pt x="561876" y="881902"/>
                                  <a:pt x="562003" y="881194"/>
                                </a:cubicBezTo>
                                <a:cubicBezTo>
                                  <a:pt x="562256" y="880486"/>
                                  <a:pt x="562383" y="879778"/>
                                  <a:pt x="562636" y="879070"/>
                                </a:cubicBezTo>
                                <a:cubicBezTo>
                                  <a:pt x="562763" y="878362"/>
                                  <a:pt x="562889" y="877654"/>
                                  <a:pt x="563142" y="876946"/>
                                </a:cubicBezTo>
                                <a:cubicBezTo>
                                  <a:pt x="563269" y="876226"/>
                                  <a:pt x="563522" y="875518"/>
                                  <a:pt x="563649" y="874809"/>
                                </a:cubicBezTo>
                                <a:cubicBezTo>
                                  <a:pt x="563902" y="874102"/>
                                  <a:pt x="564029" y="873394"/>
                                  <a:pt x="564155" y="872698"/>
                                </a:cubicBezTo>
                                <a:cubicBezTo>
                                  <a:pt x="564409" y="871990"/>
                                  <a:pt x="564535" y="871295"/>
                                  <a:pt x="564788" y="870612"/>
                                </a:cubicBezTo>
                                <a:cubicBezTo>
                                  <a:pt x="564915" y="869917"/>
                                  <a:pt x="565042" y="869235"/>
                                  <a:pt x="565295" y="868564"/>
                                </a:cubicBezTo>
                                <a:cubicBezTo>
                                  <a:pt x="565421" y="867894"/>
                                  <a:pt x="565548" y="867225"/>
                                  <a:pt x="565801" y="866567"/>
                                </a:cubicBezTo>
                                <a:cubicBezTo>
                                  <a:pt x="565928" y="865922"/>
                                  <a:pt x="566055" y="865277"/>
                                  <a:pt x="566308" y="864645"/>
                                </a:cubicBezTo>
                                <a:cubicBezTo>
                                  <a:pt x="566434" y="864013"/>
                                  <a:pt x="566561" y="863394"/>
                                  <a:pt x="566688" y="862787"/>
                                </a:cubicBezTo>
                                <a:cubicBezTo>
                                  <a:pt x="566941" y="862180"/>
                                  <a:pt x="567067" y="861586"/>
                                  <a:pt x="567194" y="861004"/>
                                </a:cubicBezTo>
                                <a:cubicBezTo>
                                  <a:pt x="567321" y="860436"/>
                                  <a:pt x="567447" y="859867"/>
                                  <a:pt x="567574" y="859310"/>
                                </a:cubicBezTo>
                                <a:cubicBezTo>
                                  <a:pt x="567701" y="858754"/>
                                  <a:pt x="567954" y="858211"/>
                                  <a:pt x="568080" y="857680"/>
                                </a:cubicBezTo>
                                <a:cubicBezTo>
                                  <a:pt x="568207" y="857136"/>
                                  <a:pt x="568334" y="856618"/>
                                  <a:pt x="568460" y="856112"/>
                                </a:cubicBezTo>
                                <a:cubicBezTo>
                                  <a:pt x="568587" y="855594"/>
                                  <a:pt x="568713" y="855088"/>
                                  <a:pt x="568840" y="854582"/>
                                </a:cubicBezTo>
                                <a:cubicBezTo>
                                  <a:pt x="568967" y="854089"/>
                                  <a:pt x="569093" y="853596"/>
                                  <a:pt x="569220" y="853103"/>
                                </a:cubicBezTo>
                                <a:cubicBezTo>
                                  <a:pt x="569347" y="852610"/>
                                  <a:pt x="569473" y="852130"/>
                                  <a:pt x="569600" y="851637"/>
                                </a:cubicBezTo>
                                <a:cubicBezTo>
                                  <a:pt x="569726" y="851144"/>
                                  <a:pt x="569853" y="850664"/>
                                  <a:pt x="569980" y="850171"/>
                                </a:cubicBezTo>
                                <a:cubicBezTo>
                                  <a:pt x="570106" y="849678"/>
                                  <a:pt x="570233" y="849184"/>
                                  <a:pt x="570359" y="848679"/>
                                </a:cubicBezTo>
                                <a:cubicBezTo>
                                  <a:pt x="570486" y="848173"/>
                                  <a:pt x="570613" y="847667"/>
                                  <a:pt x="570739" y="847149"/>
                                </a:cubicBezTo>
                                <a:cubicBezTo>
                                  <a:pt x="570866" y="846618"/>
                                  <a:pt x="570993" y="846100"/>
                                  <a:pt x="571119" y="845556"/>
                                </a:cubicBezTo>
                                <a:cubicBezTo>
                                  <a:pt x="571246" y="845012"/>
                                  <a:pt x="571373" y="844456"/>
                                  <a:pt x="571499" y="843900"/>
                                </a:cubicBezTo>
                                <a:cubicBezTo>
                                  <a:pt x="571752" y="843331"/>
                                  <a:pt x="571879" y="842750"/>
                                  <a:pt x="572005" y="842168"/>
                                </a:cubicBezTo>
                                <a:cubicBezTo>
                                  <a:pt x="572132" y="841574"/>
                                  <a:pt x="572259" y="840967"/>
                                  <a:pt x="572512" y="840360"/>
                                </a:cubicBezTo>
                                <a:cubicBezTo>
                                  <a:pt x="572639" y="839741"/>
                                  <a:pt x="572765" y="839109"/>
                                  <a:pt x="572892" y="838464"/>
                                </a:cubicBezTo>
                                <a:cubicBezTo>
                                  <a:pt x="573145" y="837819"/>
                                  <a:pt x="573272" y="837162"/>
                                  <a:pt x="573398" y="836492"/>
                                </a:cubicBezTo>
                                <a:cubicBezTo>
                                  <a:pt x="573651" y="835822"/>
                                  <a:pt x="573778" y="835139"/>
                                  <a:pt x="573905" y="834444"/>
                                </a:cubicBezTo>
                                <a:cubicBezTo>
                                  <a:pt x="574158" y="833736"/>
                                  <a:pt x="574285" y="833028"/>
                                  <a:pt x="574538" y="832307"/>
                                </a:cubicBezTo>
                                <a:cubicBezTo>
                                  <a:pt x="574665" y="831574"/>
                                  <a:pt x="574918" y="830828"/>
                                  <a:pt x="575044" y="830082"/>
                                </a:cubicBezTo>
                                <a:cubicBezTo>
                                  <a:pt x="575297" y="829324"/>
                                  <a:pt x="575424" y="828553"/>
                                  <a:pt x="575677" y="827782"/>
                                </a:cubicBezTo>
                                <a:cubicBezTo>
                                  <a:pt x="575931" y="826998"/>
                                  <a:pt x="576057" y="826202"/>
                                  <a:pt x="576311" y="825392"/>
                                </a:cubicBezTo>
                                <a:cubicBezTo>
                                  <a:pt x="576437" y="824583"/>
                                  <a:pt x="576690" y="823761"/>
                                  <a:pt x="576943" y="822927"/>
                                </a:cubicBezTo>
                                <a:cubicBezTo>
                                  <a:pt x="577070" y="822105"/>
                                  <a:pt x="577323" y="821258"/>
                                  <a:pt x="577577" y="820399"/>
                                </a:cubicBezTo>
                                <a:cubicBezTo>
                                  <a:pt x="577830" y="819539"/>
                                  <a:pt x="577957" y="818667"/>
                                  <a:pt x="578210" y="817782"/>
                                </a:cubicBezTo>
                                <a:cubicBezTo>
                                  <a:pt x="578463" y="816897"/>
                                  <a:pt x="578716" y="815999"/>
                                  <a:pt x="578969" y="815077"/>
                                </a:cubicBezTo>
                                <a:cubicBezTo>
                                  <a:pt x="579096" y="814153"/>
                                  <a:pt x="579349" y="813231"/>
                                  <a:pt x="579603" y="812270"/>
                                </a:cubicBezTo>
                                <a:cubicBezTo>
                                  <a:pt x="579856" y="811322"/>
                                  <a:pt x="580109" y="810348"/>
                                  <a:pt x="580362" y="809350"/>
                                </a:cubicBez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96" name="Shape 1035"/>
                        <wps:cNvSpPr>
                          <a:spLocks/>
                        </wps:cNvSpPr>
                        <wps:spPr bwMode="auto">
                          <a:xfrm>
                            <a:off x="13761" y="4059"/>
                            <a:ext cx="3778" cy="6588"/>
                          </a:xfrm>
                          <a:custGeom>
                            <a:avLst/>
                            <a:gdLst>
                              <a:gd name="T0" fmla="*/ 253082 w 377800"/>
                              <a:gd name="T1" fmla="*/ 545247 h 658759"/>
                              <a:gd name="T2" fmla="*/ 269289 w 377800"/>
                              <a:gd name="T3" fmla="*/ 481481 h 658759"/>
                              <a:gd name="T4" fmla="*/ 287016 w 377800"/>
                              <a:gd name="T5" fmla="*/ 412127 h 658759"/>
                              <a:gd name="T6" fmla="*/ 305628 w 377800"/>
                              <a:gd name="T7" fmla="*/ 339297 h 658759"/>
                              <a:gd name="T8" fmla="*/ 330952 w 377800"/>
                              <a:gd name="T9" fmla="*/ 277428 h 658759"/>
                              <a:gd name="T10" fmla="*/ 360453 w 377800"/>
                              <a:gd name="T11" fmla="*/ 200716 h 658759"/>
                              <a:gd name="T12" fmla="*/ 377040 w 377800"/>
                              <a:gd name="T13" fmla="*/ 156899 h 658759"/>
                              <a:gd name="T14" fmla="*/ 371216 w 377800"/>
                              <a:gd name="T15" fmla="*/ 180476 h 658759"/>
                              <a:gd name="T16" fmla="*/ 345259 w 377800"/>
                              <a:gd name="T17" fmla="*/ 282623 h 658759"/>
                              <a:gd name="T18" fmla="*/ 303856 w 377800"/>
                              <a:gd name="T19" fmla="*/ 442316 h 658759"/>
                              <a:gd name="T20" fmla="*/ 251943 w 377800"/>
                              <a:gd name="T21" fmla="*/ 555234 h 658759"/>
                              <a:gd name="T22" fmla="*/ 195421 w 377800"/>
                              <a:gd name="T23" fmla="*/ 624701 h 658759"/>
                              <a:gd name="T24" fmla="*/ 141191 w 377800"/>
                              <a:gd name="T25" fmla="*/ 649948 h 658759"/>
                              <a:gd name="T26" fmla="*/ 99610 w 377800"/>
                              <a:gd name="T27" fmla="*/ 639682 h 658759"/>
                              <a:gd name="T28" fmla="*/ 79680 w 377800"/>
                              <a:gd name="T29" fmla="*/ 597838 h 658759"/>
                              <a:gd name="T30" fmla="*/ 79933 w 377800"/>
                              <a:gd name="T31" fmla="*/ 534072 h 658759"/>
                              <a:gd name="T32" fmla="*/ 93633 w 377800"/>
                              <a:gd name="T33" fmla="*/ 467145 h 658759"/>
                              <a:gd name="T34" fmla="*/ 110739 w 377800"/>
                              <a:gd name="T35" fmla="*/ 400105 h 658759"/>
                              <a:gd name="T36" fmla="*/ 125870 w 377800"/>
                              <a:gd name="T37" fmla="*/ 340839 h 658759"/>
                              <a:gd name="T38" fmla="*/ 138570 w 377800"/>
                              <a:gd name="T39" fmla="*/ 291043 h 658759"/>
                              <a:gd name="T40" fmla="*/ 145192 w 377800"/>
                              <a:gd name="T41" fmla="*/ 265139 h 658759"/>
                              <a:gd name="T42" fmla="*/ 139215 w 377800"/>
                              <a:gd name="T43" fmla="*/ 288540 h 658759"/>
                              <a:gd name="T44" fmla="*/ 120463 w 377800"/>
                              <a:gd name="T45" fmla="*/ 362040 h 658759"/>
                              <a:gd name="T46" fmla="*/ 92405 w 377800"/>
                              <a:gd name="T47" fmla="*/ 471949 h 658759"/>
                              <a:gd name="T48" fmla="*/ 59598 w 377800"/>
                              <a:gd name="T49" fmla="*/ 574450 h 658759"/>
                              <a:gd name="T50" fmla="*/ 29312 w 377800"/>
                              <a:gd name="T51" fmla="*/ 634613 h 658759"/>
                              <a:gd name="T52" fmla="*/ 7711 w 377800"/>
                              <a:gd name="T53" fmla="*/ 658278 h 658759"/>
                              <a:gd name="T54" fmla="*/ 0 w 377800"/>
                              <a:gd name="T55" fmla="*/ 646092 h 658759"/>
                              <a:gd name="T56" fmla="*/ 7040 w 377800"/>
                              <a:gd name="T57" fmla="*/ 597066 h 658759"/>
                              <a:gd name="T58" fmla="*/ 26640 w 377800"/>
                              <a:gd name="T59" fmla="*/ 518345 h 658759"/>
                              <a:gd name="T60" fmla="*/ 55876 w 377800"/>
                              <a:gd name="T61" fmla="*/ 403821 h 658759"/>
                              <a:gd name="T62" fmla="*/ 91785 w 377800"/>
                              <a:gd name="T63" fmla="*/ 263420 h 658759"/>
                              <a:gd name="T64" fmla="*/ 129972 w 377800"/>
                              <a:gd name="T65" fmla="*/ 176014 h 658759"/>
                              <a:gd name="T66" fmla="*/ 169110 w 377800"/>
                              <a:gd name="T67" fmla="*/ 105244 h 658759"/>
                              <a:gd name="T68" fmla="*/ 208133 w 377800"/>
                              <a:gd name="T69" fmla="*/ 52843 h 658759"/>
                              <a:gd name="T70" fmla="*/ 241560 w 377800"/>
                              <a:gd name="T71" fmla="*/ 19507 h 658759"/>
                              <a:gd name="T72" fmla="*/ 260932 w 377800"/>
                              <a:gd name="T73" fmla="*/ 3603 h 658759"/>
                              <a:gd name="T74" fmla="*/ 265364 w 377800"/>
                              <a:gd name="T75" fmla="*/ 1226 h 658759"/>
                              <a:gd name="T76" fmla="*/ 255361 w 377800"/>
                              <a:gd name="T77" fmla="*/ 40201 h 658759"/>
                              <a:gd name="T78" fmla="*/ 236495 w 377800"/>
                              <a:gd name="T79" fmla="*/ 114157 h 658759"/>
                              <a:gd name="T80" fmla="*/ 216616 w 377800"/>
                              <a:gd name="T81" fmla="*/ 192094 h 658759"/>
                              <a:gd name="T82" fmla="*/ 199245 w 377800"/>
                              <a:gd name="T83" fmla="*/ 260146 h 658759"/>
                              <a:gd name="T84" fmla="*/ 186368 w 377800"/>
                              <a:gd name="T85" fmla="*/ 310587 h 658759"/>
                              <a:gd name="T86" fmla="*/ 181024 w 377800"/>
                              <a:gd name="T87" fmla="*/ 331510 h 658759"/>
                              <a:gd name="T88" fmla="*/ 182341 w 377800"/>
                              <a:gd name="T89" fmla="*/ 326364 h 658759"/>
                              <a:gd name="T90" fmla="*/ 185494 w 377800"/>
                              <a:gd name="T91" fmla="*/ 314051 h 658759"/>
                              <a:gd name="T92" fmla="*/ 186254 w 377800"/>
                              <a:gd name="T93" fmla="*/ 311067 h 658759"/>
                              <a:gd name="T94" fmla="*/ 183316 w 377800"/>
                              <a:gd name="T95" fmla="*/ 322547 h 658759"/>
                              <a:gd name="T96" fmla="*/ 175681 w 377800"/>
                              <a:gd name="T97" fmla="*/ 352457 h 658759"/>
                              <a:gd name="T98" fmla="*/ 168046 w 377800"/>
                              <a:gd name="T99" fmla="*/ 382393 h 658759"/>
                              <a:gd name="T100" fmla="*/ 165349 w 377800"/>
                              <a:gd name="T101" fmla="*/ 392975 h 658759"/>
                              <a:gd name="T102" fmla="*/ 168920 w 377800"/>
                              <a:gd name="T103" fmla="*/ 378955 h 658759"/>
                              <a:gd name="T104" fmla="*/ 175542 w 377800"/>
                              <a:gd name="T105" fmla="*/ 353001 h 658759"/>
                              <a:gd name="T106" fmla="*/ 177808 w 377800"/>
                              <a:gd name="T107" fmla="*/ 344151 h 658759"/>
                              <a:gd name="T108" fmla="*/ 170819 w 377800"/>
                              <a:gd name="T109" fmla="*/ 371509 h 658759"/>
                              <a:gd name="T110" fmla="*/ 155321 w 377800"/>
                              <a:gd name="T111" fmla="*/ 432266 h 658759"/>
                              <a:gd name="T112" fmla="*/ 132973 w 377800"/>
                              <a:gd name="T113" fmla="*/ 459775 h 658759"/>
                              <a:gd name="T114" fmla="*/ 106523 w 377800"/>
                              <a:gd name="T115" fmla="*/ 530456 h 658759"/>
                              <a:gd name="T116" fmla="*/ 81187 w 377800"/>
                              <a:gd name="T117" fmla="*/ 592136 h 658759"/>
                              <a:gd name="T118" fmla="*/ 66942 w 377800"/>
                              <a:gd name="T119" fmla="*/ 619721 h 658759"/>
                              <a:gd name="T120" fmla="*/ 0 w 377800"/>
                              <a:gd name="T121" fmla="*/ 0 h 658759"/>
                              <a:gd name="T122" fmla="*/ 377800 w 377800"/>
                              <a:gd name="T123" fmla="*/ 658759 h 658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377800" h="658759">
                                <a:moveTo>
                                  <a:pt x="243459" y="582718"/>
                                </a:moveTo>
                                <a:cubicBezTo>
                                  <a:pt x="243712" y="581770"/>
                                  <a:pt x="243966" y="580796"/>
                                  <a:pt x="244219" y="579798"/>
                                </a:cubicBezTo>
                                <a:cubicBezTo>
                                  <a:pt x="244472" y="578798"/>
                                  <a:pt x="244726" y="577775"/>
                                  <a:pt x="244979" y="576738"/>
                                </a:cubicBezTo>
                                <a:cubicBezTo>
                                  <a:pt x="245232" y="575689"/>
                                  <a:pt x="245612" y="574614"/>
                                  <a:pt x="245865" y="573502"/>
                                </a:cubicBezTo>
                                <a:cubicBezTo>
                                  <a:pt x="246118" y="572402"/>
                                  <a:pt x="246372" y="571264"/>
                                  <a:pt x="246751" y="570101"/>
                                </a:cubicBezTo>
                                <a:cubicBezTo>
                                  <a:pt x="247005" y="568938"/>
                                  <a:pt x="247258" y="567737"/>
                                  <a:pt x="247638" y="566498"/>
                                </a:cubicBezTo>
                                <a:cubicBezTo>
                                  <a:pt x="247891" y="565272"/>
                                  <a:pt x="248271" y="564007"/>
                                  <a:pt x="248651" y="562706"/>
                                </a:cubicBezTo>
                                <a:cubicBezTo>
                                  <a:pt x="248904" y="561391"/>
                                  <a:pt x="249284" y="560063"/>
                                  <a:pt x="249663" y="558685"/>
                                </a:cubicBezTo>
                                <a:cubicBezTo>
                                  <a:pt x="249917" y="557295"/>
                                  <a:pt x="250297" y="555891"/>
                                  <a:pt x="250676" y="554438"/>
                                </a:cubicBezTo>
                                <a:cubicBezTo>
                                  <a:pt x="251056" y="552984"/>
                                  <a:pt x="251436" y="551480"/>
                                  <a:pt x="251816" y="549950"/>
                                </a:cubicBezTo>
                                <a:cubicBezTo>
                                  <a:pt x="252196" y="548420"/>
                                  <a:pt x="252576" y="546852"/>
                                  <a:pt x="253082" y="545247"/>
                                </a:cubicBezTo>
                                <a:cubicBezTo>
                                  <a:pt x="253462" y="543629"/>
                                  <a:pt x="253842" y="541985"/>
                                  <a:pt x="254348" y="540304"/>
                                </a:cubicBezTo>
                                <a:cubicBezTo>
                                  <a:pt x="254728" y="538623"/>
                                  <a:pt x="255235" y="536891"/>
                                  <a:pt x="255614" y="535133"/>
                                </a:cubicBezTo>
                                <a:cubicBezTo>
                                  <a:pt x="256121" y="533376"/>
                                  <a:pt x="256501" y="531581"/>
                                  <a:pt x="257007" y="529761"/>
                                </a:cubicBezTo>
                                <a:cubicBezTo>
                                  <a:pt x="257514" y="527940"/>
                                  <a:pt x="257894" y="526082"/>
                                  <a:pt x="258400" y="524198"/>
                                </a:cubicBezTo>
                                <a:cubicBezTo>
                                  <a:pt x="258906" y="522314"/>
                                  <a:pt x="259413" y="520393"/>
                                  <a:pt x="259920" y="518459"/>
                                </a:cubicBezTo>
                                <a:cubicBezTo>
                                  <a:pt x="260426" y="516512"/>
                                  <a:pt x="260932" y="514540"/>
                                  <a:pt x="261439" y="512555"/>
                                </a:cubicBezTo>
                                <a:cubicBezTo>
                                  <a:pt x="261945" y="510570"/>
                                  <a:pt x="262452" y="508547"/>
                                  <a:pt x="262958" y="506525"/>
                                </a:cubicBezTo>
                                <a:cubicBezTo>
                                  <a:pt x="263465" y="504489"/>
                                  <a:pt x="263971" y="502441"/>
                                  <a:pt x="264478" y="500381"/>
                                </a:cubicBezTo>
                                <a:cubicBezTo>
                                  <a:pt x="264984" y="498320"/>
                                  <a:pt x="265617" y="496234"/>
                                  <a:pt x="266124" y="494148"/>
                                </a:cubicBezTo>
                                <a:cubicBezTo>
                                  <a:pt x="266630" y="492049"/>
                                  <a:pt x="267137" y="489951"/>
                                  <a:pt x="267643" y="487840"/>
                                </a:cubicBezTo>
                                <a:cubicBezTo>
                                  <a:pt x="268276" y="485729"/>
                                  <a:pt x="268783" y="483605"/>
                                  <a:pt x="269289" y="481481"/>
                                </a:cubicBezTo>
                                <a:cubicBezTo>
                                  <a:pt x="269922" y="479357"/>
                                  <a:pt x="270429" y="477220"/>
                                  <a:pt x="270935" y="475084"/>
                                </a:cubicBezTo>
                                <a:cubicBezTo>
                                  <a:pt x="271442" y="472948"/>
                                  <a:pt x="272075" y="470811"/>
                                  <a:pt x="272581" y="468675"/>
                                </a:cubicBezTo>
                                <a:cubicBezTo>
                                  <a:pt x="273088" y="466538"/>
                                  <a:pt x="273721" y="464402"/>
                                  <a:pt x="274227" y="462265"/>
                                </a:cubicBezTo>
                                <a:cubicBezTo>
                                  <a:pt x="274734" y="460141"/>
                                  <a:pt x="275367" y="458005"/>
                                  <a:pt x="275873" y="455881"/>
                                </a:cubicBezTo>
                                <a:cubicBezTo>
                                  <a:pt x="276380" y="453745"/>
                                  <a:pt x="276886" y="451621"/>
                                  <a:pt x="277519" y="449509"/>
                                </a:cubicBezTo>
                                <a:cubicBezTo>
                                  <a:pt x="278026" y="447385"/>
                                  <a:pt x="278532" y="445274"/>
                                  <a:pt x="279039" y="443176"/>
                                </a:cubicBezTo>
                                <a:cubicBezTo>
                                  <a:pt x="279672" y="441065"/>
                                  <a:pt x="280178" y="438966"/>
                                  <a:pt x="280685" y="436880"/>
                                </a:cubicBezTo>
                                <a:cubicBezTo>
                                  <a:pt x="281191" y="434782"/>
                                  <a:pt x="281824" y="432708"/>
                                  <a:pt x="282331" y="430635"/>
                                </a:cubicBezTo>
                                <a:cubicBezTo>
                                  <a:pt x="282837" y="428549"/>
                                  <a:pt x="283344" y="426489"/>
                                  <a:pt x="283850" y="424428"/>
                                </a:cubicBezTo>
                                <a:cubicBezTo>
                                  <a:pt x="284357" y="422367"/>
                                  <a:pt x="284990" y="420319"/>
                                  <a:pt x="285496" y="418259"/>
                                </a:cubicBezTo>
                                <a:cubicBezTo>
                                  <a:pt x="286003" y="416211"/>
                                  <a:pt x="286509" y="414175"/>
                                  <a:pt x="287016" y="412127"/>
                                </a:cubicBezTo>
                                <a:cubicBezTo>
                                  <a:pt x="287522" y="410079"/>
                                  <a:pt x="288028" y="408044"/>
                                  <a:pt x="288535" y="405996"/>
                                </a:cubicBezTo>
                                <a:cubicBezTo>
                                  <a:pt x="289168" y="403948"/>
                                  <a:pt x="289675" y="401900"/>
                                  <a:pt x="290181" y="399840"/>
                                </a:cubicBezTo>
                                <a:cubicBezTo>
                                  <a:pt x="290688" y="397779"/>
                                  <a:pt x="291194" y="395718"/>
                                  <a:pt x="291700" y="393645"/>
                                </a:cubicBezTo>
                                <a:cubicBezTo>
                                  <a:pt x="292207" y="391559"/>
                                  <a:pt x="292840" y="389473"/>
                                  <a:pt x="293346" y="387362"/>
                                </a:cubicBezTo>
                                <a:cubicBezTo>
                                  <a:pt x="293853" y="385251"/>
                                  <a:pt x="294359" y="383139"/>
                                  <a:pt x="294992" y="380990"/>
                                </a:cubicBezTo>
                                <a:cubicBezTo>
                                  <a:pt x="295499" y="378841"/>
                                  <a:pt x="296005" y="376679"/>
                                  <a:pt x="296638" y="374492"/>
                                </a:cubicBezTo>
                                <a:cubicBezTo>
                                  <a:pt x="297145" y="372292"/>
                                  <a:pt x="297778" y="370080"/>
                                  <a:pt x="298285" y="367843"/>
                                </a:cubicBezTo>
                                <a:cubicBezTo>
                                  <a:pt x="298918" y="365592"/>
                                  <a:pt x="299424" y="363317"/>
                                  <a:pt x="300057" y="361016"/>
                                </a:cubicBezTo>
                                <a:cubicBezTo>
                                  <a:pt x="300690" y="358703"/>
                                  <a:pt x="301197" y="356364"/>
                                  <a:pt x="301830" y="353987"/>
                                </a:cubicBezTo>
                                <a:cubicBezTo>
                                  <a:pt x="302463" y="351610"/>
                                  <a:pt x="303096" y="349209"/>
                                  <a:pt x="303729" y="346756"/>
                                </a:cubicBezTo>
                                <a:cubicBezTo>
                                  <a:pt x="304362" y="344316"/>
                                  <a:pt x="304995" y="341825"/>
                                  <a:pt x="305628" y="339297"/>
                                </a:cubicBezTo>
                                <a:cubicBezTo>
                                  <a:pt x="306261" y="336769"/>
                                  <a:pt x="306894" y="334215"/>
                                  <a:pt x="307528" y="331598"/>
                                </a:cubicBezTo>
                                <a:cubicBezTo>
                                  <a:pt x="308287" y="328994"/>
                                  <a:pt x="308920" y="326352"/>
                                  <a:pt x="309553" y="323659"/>
                                </a:cubicBezTo>
                                <a:cubicBezTo>
                                  <a:pt x="310313" y="320966"/>
                                  <a:pt x="310946" y="318223"/>
                                  <a:pt x="311706" y="315442"/>
                                </a:cubicBezTo>
                                <a:cubicBezTo>
                                  <a:pt x="312466" y="312660"/>
                                  <a:pt x="313099" y="309829"/>
                                  <a:pt x="313858" y="306959"/>
                                </a:cubicBezTo>
                                <a:cubicBezTo>
                                  <a:pt x="314618" y="304089"/>
                                  <a:pt x="315378" y="301169"/>
                                  <a:pt x="316138" y="298198"/>
                                </a:cubicBezTo>
                                <a:cubicBezTo>
                                  <a:pt x="316897" y="295227"/>
                                  <a:pt x="317657" y="292219"/>
                                  <a:pt x="318417" y="289159"/>
                                </a:cubicBezTo>
                                <a:cubicBezTo>
                                  <a:pt x="319176" y="286112"/>
                                  <a:pt x="319936" y="283003"/>
                                  <a:pt x="320822" y="279867"/>
                                </a:cubicBezTo>
                                <a:cubicBezTo>
                                  <a:pt x="321582" y="276732"/>
                                  <a:pt x="322342" y="272586"/>
                                  <a:pt x="323228" y="270323"/>
                                </a:cubicBezTo>
                                <a:cubicBezTo>
                                  <a:pt x="323988" y="268085"/>
                                  <a:pt x="324874" y="266024"/>
                                  <a:pt x="325760" y="266265"/>
                                </a:cubicBezTo>
                                <a:cubicBezTo>
                                  <a:pt x="326520" y="266505"/>
                                  <a:pt x="327406" y="269906"/>
                                  <a:pt x="328293" y="271764"/>
                                </a:cubicBezTo>
                                <a:cubicBezTo>
                                  <a:pt x="329179" y="273622"/>
                                  <a:pt x="330065" y="276884"/>
                                  <a:pt x="330952" y="277428"/>
                                </a:cubicBezTo>
                                <a:cubicBezTo>
                                  <a:pt x="331711" y="277933"/>
                                  <a:pt x="332724" y="276606"/>
                                  <a:pt x="333611" y="275013"/>
                                </a:cubicBezTo>
                                <a:cubicBezTo>
                                  <a:pt x="334497" y="273319"/>
                                  <a:pt x="335383" y="269855"/>
                                  <a:pt x="336396" y="267263"/>
                                </a:cubicBezTo>
                                <a:cubicBezTo>
                                  <a:pt x="337283" y="264659"/>
                                  <a:pt x="338169" y="262030"/>
                                  <a:pt x="339182" y="259413"/>
                                </a:cubicBezTo>
                                <a:cubicBezTo>
                                  <a:pt x="340068" y="256796"/>
                                  <a:pt x="341081" y="254154"/>
                                  <a:pt x="341967" y="251537"/>
                                </a:cubicBezTo>
                                <a:cubicBezTo>
                                  <a:pt x="342854" y="248920"/>
                                  <a:pt x="343867" y="246290"/>
                                  <a:pt x="344753" y="243699"/>
                                </a:cubicBezTo>
                                <a:cubicBezTo>
                                  <a:pt x="345766" y="241095"/>
                                  <a:pt x="346652" y="238503"/>
                                  <a:pt x="347539" y="235949"/>
                                </a:cubicBezTo>
                                <a:cubicBezTo>
                                  <a:pt x="348425" y="233395"/>
                                  <a:pt x="349438" y="230867"/>
                                  <a:pt x="350324" y="228377"/>
                                </a:cubicBezTo>
                                <a:cubicBezTo>
                                  <a:pt x="351211" y="225886"/>
                                  <a:pt x="352097" y="223434"/>
                                  <a:pt x="352983" y="221019"/>
                                </a:cubicBezTo>
                                <a:cubicBezTo>
                                  <a:pt x="353869" y="218617"/>
                                  <a:pt x="354756" y="216253"/>
                                  <a:pt x="355515" y="213940"/>
                                </a:cubicBezTo>
                                <a:cubicBezTo>
                                  <a:pt x="356402" y="211626"/>
                                  <a:pt x="357161" y="209363"/>
                                  <a:pt x="358048" y="207164"/>
                                </a:cubicBezTo>
                                <a:cubicBezTo>
                                  <a:pt x="358807" y="204951"/>
                                  <a:pt x="359567" y="202802"/>
                                  <a:pt x="360453" y="200716"/>
                                </a:cubicBezTo>
                                <a:cubicBezTo>
                                  <a:pt x="361213" y="198630"/>
                                  <a:pt x="361973" y="196595"/>
                                  <a:pt x="362606" y="194635"/>
                                </a:cubicBezTo>
                                <a:cubicBezTo>
                                  <a:pt x="363366" y="192663"/>
                                  <a:pt x="364125" y="190767"/>
                                  <a:pt x="364759" y="188921"/>
                                </a:cubicBezTo>
                                <a:cubicBezTo>
                                  <a:pt x="365518" y="187088"/>
                                  <a:pt x="366151" y="185306"/>
                                  <a:pt x="366784" y="183599"/>
                                </a:cubicBezTo>
                                <a:cubicBezTo>
                                  <a:pt x="367417" y="181892"/>
                                  <a:pt x="368051" y="180249"/>
                                  <a:pt x="368684" y="178681"/>
                                </a:cubicBezTo>
                                <a:cubicBezTo>
                                  <a:pt x="369190" y="177114"/>
                                  <a:pt x="369823" y="175609"/>
                                  <a:pt x="370330" y="174181"/>
                                </a:cubicBezTo>
                                <a:cubicBezTo>
                                  <a:pt x="370963" y="172752"/>
                                  <a:pt x="371469" y="171400"/>
                                  <a:pt x="371849" y="170123"/>
                                </a:cubicBezTo>
                                <a:cubicBezTo>
                                  <a:pt x="372355" y="168846"/>
                                  <a:pt x="372862" y="167645"/>
                                  <a:pt x="373242" y="166520"/>
                                </a:cubicBezTo>
                                <a:cubicBezTo>
                                  <a:pt x="373748" y="165395"/>
                                  <a:pt x="374128" y="164345"/>
                                  <a:pt x="374508" y="163372"/>
                                </a:cubicBezTo>
                                <a:cubicBezTo>
                                  <a:pt x="374888" y="162411"/>
                                  <a:pt x="375268" y="161526"/>
                                  <a:pt x="375521" y="160717"/>
                                </a:cubicBezTo>
                                <a:cubicBezTo>
                                  <a:pt x="375901" y="159921"/>
                                  <a:pt x="376154" y="159200"/>
                                  <a:pt x="376407" y="158555"/>
                                </a:cubicBezTo>
                                <a:cubicBezTo>
                                  <a:pt x="376661" y="157923"/>
                                  <a:pt x="376914" y="157367"/>
                                  <a:pt x="377040" y="156899"/>
                                </a:cubicBezTo>
                                <a:cubicBezTo>
                                  <a:pt x="377167" y="156432"/>
                                  <a:pt x="377420" y="156040"/>
                                  <a:pt x="377547" y="155749"/>
                                </a:cubicBezTo>
                                <a:cubicBezTo>
                                  <a:pt x="377547" y="155445"/>
                                  <a:pt x="377673" y="155230"/>
                                  <a:pt x="377673" y="155104"/>
                                </a:cubicBezTo>
                                <a:cubicBezTo>
                                  <a:pt x="377800" y="155041"/>
                                  <a:pt x="377800" y="154940"/>
                                  <a:pt x="377800" y="154978"/>
                                </a:cubicBezTo>
                                <a:cubicBezTo>
                                  <a:pt x="377800" y="155053"/>
                                  <a:pt x="377673" y="155281"/>
                                  <a:pt x="377673" y="155584"/>
                                </a:cubicBezTo>
                                <a:cubicBezTo>
                                  <a:pt x="377547" y="155913"/>
                                  <a:pt x="377420" y="156381"/>
                                  <a:pt x="377293" y="156963"/>
                                </a:cubicBezTo>
                                <a:cubicBezTo>
                                  <a:pt x="377167" y="157544"/>
                                  <a:pt x="376914" y="158265"/>
                                  <a:pt x="376787" y="159099"/>
                                </a:cubicBezTo>
                                <a:cubicBezTo>
                                  <a:pt x="376534" y="159933"/>
                                  <a:pt x="376281" y="160894"/>
                                  <a:pt x="376027" y="161981"/>
                                </a:cubicBezTo>
                                <a:cubicBezTo>
                                  <a:pt x="375774" y="163056"/>
                                  <a:pt x="375394" y="164257"/>
                                  <a:pt x="375141" y="165572"/>
                                </a:cubicBezTo>
                                <a:cubicBezTo>
                                  <a:pt x="374761" y="166886"/>
                                  <a:pt x="374381" y="168327"/>
                                  <a:pt x="374001" y="169870"/>
                                </a:cubicBezTo>
                                <a:cubicBezTo>
                                  <a:pt x="373622" y="171412"/>
                                  <a:pt x="373115" y="173068"/>
                                  <a:pt x="372735" y="174838"/>
                                </a:cubicBezTo>
                                <a:cubicBezTo>
                                  <a:pt x="372229" y="176608"/>
                                  <a:pt x="371722" y="178492"/>
                                  <a:pt x="371216" y="180476"/>
                                </a:cubicBezTo>
                                <a:cubicBezTo>
                                  <a:pt x="370710" y="182461"/>
                                  <a:pt x="370203" y="184560"/>
                                  <a:pt x="369697" y="186760"/>
                                </a:cubicBezTo>
                                <a:cubicBezTo>
                                  <a:pt x="369063" y="188959"/>
                                  <a:pt x="368557" y="191260"/>
                                  <a:pt x="367924" y="193675"/>
                                </a:cubicBezTo>
                                <a:cubicBezTo>
                                  <a:pt x="367291" y="196077"/>
                                  <a:pt x="366658" y="198592"/>
                                  <a:pt x="366025" y="201209"/>
                                </a:cubicBezTo>
                                <a:cubicBezTo>
                                  <a:pt x="365265" y="203826"/>
                                  <a:pt x="364632" y="206544"/>
                                  <a:pt x="363872" y="209363"/>
                                </a:cubicBezTo>
                                <a:cubicBezTo>
                                  <a:pt x="363239" y="212182"/>
                                  <a:pt x="362479" y="215090"/>
                                  <a:pt x="361720" y="218112"/>
                                </a:cubicBezTo>
                                <a:cubicBezTo>
                                  <a:pt x="360960" y="221133"/>
                                  <a:pt x="360074" y="224243"/>
                                  <a:pt x="359314" y="227454"/>
                                </a:cubicBezTo>
                                <a:cubicBezTo>
                                  <a:pt x="358428" y="230665"/>
                                  <a:pt x="357668" y="233977"/>
                                  <a:pt x="356782" y="237378"/>
                                </a:cubicBezTo>
                                <a:cubicBezTo>
                                  <a:pt x="355895" y="240778"/>
                                  <a:pt x="355009" y="244280"/>
                                  <a:pt x="354123" y="247871"/>
                                </a:cubicBezTo>
                                <a:cubicBezTo>
                                  <a:pt x="353110" y="251461"/>
                                  <a:pt x="352223" y="255152"/>
                                  <a:pt x="351211" y="258919"/>
                                </a:cubicBezTo>
                                <a:cubicBezTo>
                                  <a:pt x="350324" y="262699"/>
                                  <a:pt x="349311" y="266568"/>
                                  <a:pt x="348298" y="270513"/>
                                </a:cubicBezTo>
                                <a:cubicBezTo>
                                  <a:pt x="347285" y="274469"/>
                                  <a:pt x="346272" y="278502"/>
                                  <a:pt x="345259" y="282623"/>
                                </a:cubicBezTo>
                                <a:cubicBezTo>
                                  <a:pt x="344120" y="286745"/>
                                  <a:pt x="343107" y="290954"/>
                                  <a:pt x="341967" y="295240"/>
                                </a:cubicBezTo>
                                <a:cubicBezTo>
                                  <a:pt x="340954" y="299526"/>
                                  <a:pt x="339815" y="303887"/>
                                  <a:pt x="338675" y="308337"/>
                                </a:cubicBezTo>
                                <a:cubicBezTo>
                                  <a:pt x="337536" y="312774"/>
                                  <a:pt x="336396" y="317288"/>
                                  <a:pt x="335130" y="321876"/>
                                </a:cubicBezTo>
                                <a:cubicBezTo>
                                  <a:pt x="333991" y="326466"/>
                                  <a:pt x="332851" y="331131"/>
                                  <a:pt x="331585" y="335859"/>
                                </a:cubicBezTo>
                                <a:cubicBezTo>
                                  <a:pt x="330445" y="340587"/>
                                  <a:pt x="329179" y="345403"/>
                                  <a:pt x="327913" y="350270"/>
                                </a:cubicBezTo>
                                <a:cubicBezTo>
                                  <a:pt x="326647" y="355138"/>
                                  <a:pt x="325381" y="360080"/>
                                  <a:pt x="324115" y="365087"/>
                                </a:cubicBezTo>
                                <a:cubicBezTo>
                                  <a:pt x="322848" y="370106"/>
                                  <a:pt x="321582" y="375175"/>
                                  <a:pt x="320316" y="380320"/>
                                </a:cubicBezTo>
                                <a:cubicBezTo>
                                  <a:pt x="318923" y="385453"/>
                                  <a:pt x="317657" y="390661"/>
                                  <a:pt x="316264" y="395920"/>
                                </a:cubicBezTo>
                                <a:cubicBezTo>
                                  <a:pt x="314998" y="401192"/>
                                  <a:pt x="313605" y="406514"/>
                                  <a:pt x="312212" y="411900"/>
                                </a:cubicBezTo>
                                <a:cubicBezTo>
                                  <a:pt x="310820" y="417285"/>
                                  <a:pt x="309427" y="423151"/>
                                  <a:pt x="308034" y="428220"/>
                                </a:cubicBezTo>
                                <a:cubicBezTo>
                                  <a:pt x="306641" y="433290"/>
                                  <a:pt x="305248" y="438107"/>
                                  <a:pt x="303856" y="442316"/>
                                </a:cubicBezTo>
                                <a:cubicBezTo>
                                  <a:pt x="302336" y="446513"/>
                                  <a:pt x="300943" y="449725"/>
                                  <a:pt x="299424" y="453416"/>
                                </a:cubicBezTo>
                                <a:cubicBezTo>
                                  <a:pt x="298031" y="457107"/>
                                  <a:pt x="296512" y="460799"/>
                                  <a:pt x="294992" y="464465"/>
                                </a:cubicBezTo>
                                <a:cubicBezTo>
                                  <a:pt x="293600" y="468144"/>
                                  <a:pt x="292080" y="471797"/>
                                  <a:pt x="290561" y="475438"/>
                                </a:cubicBezTo>
                                <a:cubicBezTo>
                                  <a:pt x="289041" y="479067"/>
                                  <a:pt x="287522" y="482695"/>
                                  <a:pt x="286003" y="486272"/>
                                </a:cubicBezTo>
                                <a:cubicBezTo>
                                  <a:pt x="284483" y="489863"/>
                                  <a:pt x="282837" y="493428"/>
                                  <a:pt x="281318" y="496955"/>
                                </a:cubicBezTo>
                                <a:cubicBezTo>
                                  <a:pt x="279672" y="500469"/>
                                  <a:pt x="278152" y="503971"/>
                                  <a:pt x="276506" y="507422"/>
                                </a:cubicBezTo>
                                <a:cubicBezTo>
                                  <a:pt x="274987" y="510861"/>
                                  <a:pt x="273341" y="514274"/>
                                  <a:pt x="271695" y="517624"/>
                                </a:cubicBezTo>
                                <a:cubicBezTo>
                                  <a:pt x="270176" y="520987"/>
                                  <a:pt x="268530" y="524299"/>
                                  <a:pt x="266884" y="527548"/>
                                </a:cubicBezTo>
                                <a:cubicBezTo>
                                  <a:pt x="265238" y="530810"/>
                                  <a:pt x="263591" y="534008"/>
                                  <a:pt x="261945" y="537156"/>
                                </a:cubicBezTo>
                                <a:cubicBezTo>
                                  <a:pt x="260299" y="540291"/>
                                  <a:pt x="258653" y="543376"/>
                                  <a:pt x="257007" y="546385"/>
                                </a:cubicBezTo>
                                <a:cubicBezTo>
                                  <a:pt x="255235" y="549406"/>
                                  <a:pt x="253589" y="552352"/>
                                  <a:pt x="251943" y="555234"/>
                                </a:cubicBezTo>
                                <a:cubicBezTo>
                                  <a:pt x="250297" y="558116"/>
                                  <a:pt x="248524" y="560936"/>
                                  <a:pt x="246878" y="563679"/>
                                </a:cubicBezTo>
                                <a:cubicBezTo>
                                  <a:pt x="245232" y="566422"/>
                                  <a:pt x="243459" y="569102"/>
                                  <a:pt x="241813" y="571707"/>
                                </a:cubicBezTo>
                                <a:cubicBezTo>
                                  <a:pt x="240041" y="574298"/>
                                  <a:pt x="238395" y="576839"/>
                                  <a:pt x="236622" y="579292"/>
                                </a:cubicBezTo>
                                <a:cubicBezTo>
                                  <a:pt x="234976" y="581744"/>
                                  <a:pt x="233203" y="584134"/>
                                  <a:pt x="231557" y="586434"/>
                                </a:cubicBezTo>
                                <a:cubicBezTo>
                                  <a:pt x="229785" y="588748"/>
                                  <a:pt x="228139" y="590985"/>
                                  <a:pt x="226366" y="593147"/>
                                </a:cubicBezTo>
                                <a:cubicBezTo>
                                  <a:pt x="224593" y="595309"/>
                                  <a:pt x="222947" y="597407"/>
                                  <a:pt x="221200" y="599430"/>
                                </a:cubicBezTo>
                                <a:cubicBezTo>
                                  <a:pt x="219478" y="601440"/>
                                  <a:pt x="217756" y="603400"/>
                                  <a:pt x="216034" y="605271"/>
                                </a:cubicBezTo>
                                <a:cubicBezTo>
                                  <a:pt x="214325" y="607154"/>
                                  <a:pt x="212603" y="608962"/>
                                  <a:pt x="210881" y="610720"/>
                                </a:cubicBezTo>
                                <a:cubicBezTo>
                                  <a:pt x="209159" y="612464"/>
                                  <a:pt x="207437" y="614133"/>
                                  <a:pt x="205715" y="615751"/>
                                </a:cubicBezTo>
                                <a:cubicBezTo>
                                  <a:pt x="204006" y="617369"/>
                                  <a:pt x="202283" y="618924"/>
                                  <a:pt x="200574" y="620416"/>
                                </a:cubicBezTo>
                                <a:cubicBezTo>
                                  <a:pt x="198852" y="621908"/>
                                  <a:pt x="197143" y="623324"/>
                                  <a:pt x="195421" y="624701"/>
                                </a:cubicBezTo>
                                <a:cubicBezTo>
                                  <a:pt x="193711" y="626067"/>
                                  <a:pt x="192002" y="627369"/>
                                  <a:pt x="190293" y="628621"/>
                                </a:cubicBezTo>
                                <a:cubicBezTo>
                                  <a:pt x="188596" y="629872"/>
                                  <a:pt x="186887" y="631060"/>
                                  <a:pt x="185190" y="632198"/>
                                </a:cubicBezTo>
                                <a:cubicBezTo>
                                  <a:pt x="183493" y="633336"/>
                                  <a:pt x="181797" y="634411"/>
                                  <a:pt x="180100" y="635435"/>
                                </a:cubicBezTo>
                                <a:cubicBezTo>
                                  <a:pt x="178416" y="636458"/>
                                  <a:pt x="176732" y="637432"/>
                                  <a:pt x="175048" y="638342"/>
                                </a:cubicBezTo>
                                <a:cubicBezTo>
                                  <a:pt x="173364" y="639265"/>
                                  <a:pt x="171693" y="640125"/>
                                  <a:pt x="170034" y="640934"/>
                                </a:cubicBezTo>
                                <a:cubicBezTo>
                                  <a:pt x="168363" y="641743"/>
                                  <a:pt x="166704" y="642502"/>
                                  <a:pt x="165058" y="643209"/>
                                </a:cubicBezTo>
                                <a:cubicBezTo>
                                  <a:pt x="163412" y="643917"/>
                                  <a:pt x="161766" y="644562"/>
                                  <a:pt x="160133" y="645169"/>
                                </a:cubicBezTo>
                                <a:cubicBezTo>
                                  <a:pt x="158512" y="645763"/>
                                  <a:pt x="156891" y="646307"/>
                                  <a:pt x="155283" y="646812"/>
                                </a:cubicBezTo>
                                <a:cubicBezTo>
                                  <a:pt x="153675" y="647305"/>
                                  <a:pt x="152080" y="647760"/>
                                  <a:pt x="150497" y="648152"/>
                                </a:cubicBezTo>
                                <a:cubicBezTo>
                                  <a:pt x="148914" y="648544"/>
                                  <a:pt x="147344" y="648898"/>
                                  <a:pt x="145799" y="649201"/>
                                </a:cubicBezTo>
                                <a:cubicBezTo>
                                  <a:pt x="144255" y="649493"/>
                                  <a:pt x="142710" y="649745"/>
                                  <a:pt x="141191" y="649948"/>
                                </a:cubicBezTo>
                                <a:cubicBezTo>
                                  <a:pt x="139671" y="650150"/>
                                  <a:pt x="138177" y="650301"/>
                                  <a:pt x="136696" y="650403"/>
                                </a:cubicBezTo>
                                <a:cubicBezTo>
                                  <a:pt x="135214" y="650517"/>
                                  <a:pt x="133746" y="650567"/>
                                  <a:pt x="132302" y="650580"/>
                                </a:cubicBezTo>
                                <a:cubicBezTo>
                                  <a:pt x="130859" y="650592"/>
                                  <a:pt x="129441" y="650555"/>
                                  <a:pt x="128048" y="650466"/>
                                </a:cubicBezTo>
                                <a:cubicBezTo>
                                  <a:pt x="126655" y="650377"/>
                                  <a:pt x="125275" y="650251"/>
                                  <a:pt x="123920" y="650074"/>
                                </a:cubicBezTo>
                                <a:cubicBezTo>
                                  <a:pt x="122578" y="649897"/>
                                  <a:pt x="121248" y="649669"/>
                                  <a:pt x="119957" y="649391"/>
                                </a:cubicBezTo>
                                <a:cubicBezTo>
                                  <a:pt x="118653" y="649126"/>
                                  <a:pt x="117374" y="648810"/>
                                  <a:pt x="116133" y="648443"/>
                                </a:cubicBezTo>
                                <a:cubicBezTo>
                                  <a:pt x="114892" y="648076"/>
                                  <a:pt x="113664" y="647672"/>
                                  <a:pt x="112474" y="647230"/>
                                </a:cubicBezTo>
                                <a:cubicBezTo>
                                  <a:pt x="111284" y="646775"/>
                                  <a:pt x="110119" y="646281"/>
                                  <a:pt x="108992" y="645738"/>
                                </a:cubicBezTo>
                                <a:cubicBezTo>
                                  <a:pt x="107853" y="645194"/>
                                  <a:pt x="106751" y="644613"/>
                                  <a:pt x="105674" y="643993"/>
                                </a:cubicBezTo>
                                <a:cubicBezTo>
                                  <a:pt x="104598" y="643361"/>
                                  <a:pt x="103560" y="642691"/>
                                  <a:pt x="102547" y="641971"/>
                                </a:cubicBezTo>
                                <a:cubicBezTo>
                                  <a:pt x="101534" y="641250"/>
                                  <a:pt x="100547" y="640491"/>
                                  <a:pt x="99610" y="639682"/>
                                </a:cubicBezTo>
                                <a:cubicBezTo>
                                  <a:pt x="98660" y="638873"/>
                                  <a:pt x="97736" y="638026"/>
                                  <a:pt x="96849" y="637129"/>
                                </a:cubicBezTo>
                                <a:cubicBezTo>
                                  <a:pt x="95963" y="636231"/>
                                  <a:pt x="95115" y="635295"/>
                                  <a:pt x="94292" y="634309"/>
                                </a:cubicBezTo>
                                <a:cubicBezTo>
                                  <a:pt x="93469" y="633323"/>
                                  <a:pt x="92684" y="632299"/>
                                  <a:pt x="91924" y="631237"/>
                                </a:cubicBezTo>
                                <a:cubicBezTo>
                                  <a:pt x="91164" y="630163"/>
                                  <a:pt x="90443" y="629050"/>
                                  <a:pt x="89746" y="627900"/>
                                </a:cubicBezTo>
                                <a:cubicBezTo>
                                  <a:pt x="89050" y="626749"/>
                                  <a:pt x="88379" y="625549"/>
                                  <a:pt x="87746" y="624310"/>
                                </a:cubicBezTo>
                                <a:cubicBezTo>
                                  <a:pt x="87125" y="623071"/>
                                  <a:pt x="86517" y="621794"/>
                                  <a:pt x="85948" y="620479"/>
                                </a:cubicBezTo>
                                <a:cubicBezTo>
                                  <a:pt x="85378" y="619152"/>
                                  <a:pt x="84846" y="617786"/>
                                  <a:pt x="84340" y="616396"/>
                                </a:cubicBezTo>
                                <a:cubicBezTo>
                                  <a:pt x="83833" y="614992"/>
                                  <a:pt x="83352" y="613551"/>
                                  <a:pt x="82909" y="612072"/>
                                </a:cubicBezTo>
                                <a:cubicBezTo>
                                  <a:pt x="82453" y="610593"/>
                                  <a:pt x="82048" y="609076"/>
                                  <a:pt x="81655" y="607534"/>
                                </a:cubicBezTo>
                                <a:cubicBezTo>
                                  <a:pt x="81263" y="605979"/>
                                  <a:pt x="80908" y="604398"/>
                                  <a:pt x="80579" y="602780"/>
                                </a:cubicBezTo>
                                <a:cubicBezTo>
                                  <a:pt x="80250" y="601175"/>
                                  <a:pt x="79946" y="599519"/>
                                  <a:pt x="79680" y="597838"/>
                                </a:cubicBezTo>
                                <a:cubicBezTo>
                                  <a:pt x="79402" y="596169"/>
                                  <a:pt x="79161" y="594449"/>
                                  <a:pt x="78946" y="592717"/>
                                </a:cubicBezTo>
                                <a:cubicBezTo>
                                  <a:pt x="78718" y="590985"/>
                                  <a:pt x="78528" y="589228"/>
                                  <a:pt x="78363" y="587433"/>
                                </a:cubicBezTo>
                                <a:cubicBezTo>
                                  <a:pt x="78199" y="585651"/>
                                  <a:pt x="78059" y="583830"/>
                                  <a:pt x="77958" y="581997"/>
                                </a:cubicBezTo>
                                <a:cubicBezTo>
                                  <a:pt x="77844" y="580164"/>
                                  <a:pt x="77756" y="578305"/>
                                  <a:pt x="77692" y="576422"/>
                                </a:cubicBezTo>
                                <a:cubicBezTo>
                                  <a:pt x="77629" y="574538"/>
                                  <a:pt x="77604" y="572642"/>
                                  <a:pt x="77591" y="570708"/>
                                </a:cubicBezTo>
                                <a:cubicBezTo>
                                  <a:pt x="77578" y="568786"/>
                                  <a:pt x="77591" y="566852"/>
                                  <a:pt x="77629" y="564880"/>
                                </a:cubicBezTo>
                                <a:cubicBezTo>
                                  <a:pt x="77667" y="562908"/>
                                  <a:pt x="77730" y="560910"/>
                                  <a:pt x="77819" y="558900"/>
                                </a:cubicBezTo>
                                <a:cubicBezTo>
                                  <a:pt x="77907" y="556890"/>
                                  <a:pt x="78021" y="554855"/>
                                  <a:pt x="78148" y="552807"/>
                                </a:cubicBezTo>
                                <a:cubicBezTo>
                                  <a:pt x="78287" y="550759"/>
                                  <a:pt x="78439" y="548686"/>
                                  <a:pt x="78617" y="546612"/>
                                </a:cubicBezTo>
                                <a:cubicBezTo>
                                  <a:pt x="78794" y="544539"/>
                                  <a:pt x="78996" y="542453"/>
                                  <a:pt x="79212" y="540367"/>
                                </a:cubicBezTo>
                                <a:cubicBezTo>
                                  <a:pt x="79427" y="538269"/>
                                  <a:pt x="79667" y="536170"/>
                                  <a:pt x="79933" y="534072"/>
                                </a:cubicBezTo>
                                <a:cubicBezTo>
                                  <a:pt x="80187" y="531973"/>
                                  <a:pt x="80465" y="529862"/>
                                  <a:pt x="80769" y="527763"/>
                                </a:cubicBezTo>
                                <a:cubicBezTo>
                                  <a:pt x="81060" y="525652"/>
                                  <a:pt x="81377" y="523553"/>
                                  <a:pt x="81706" y="521442"/>
                                </a:cubicBezTo>
                                <a:cubicBezTo>
                                  <a:pt x="82048" y="519344"/>
                                  <a:pt x="82390" y="517245"/>
                                  <a:pt x="82757" y="515159"/>
                                </a:cubicBezTo>
                                <a:cubicBezTo>
                                  <a:pt x="83124" y="513073"/>
                                  <a:pt x="83504" y="510987"/>
                                  <a:pt x="83896" y="508914"/>
                                </a:cubicBezTo>
                                <a:cubicBezTo>
                                  <a:pt x="84289" y="506841"/>
                                  <a:pt x="84694" y="504780"/>
                                  <a:pt x="85112" y="502732"/>
                                </a:cubicBezTo>
                                <a:cubicBezTo>
                                  <a:pt x="85530" y="500684"/>
                                  <a:pt x="85960" y="498636"/>
                                  <a:pt x="86403" y="496626"/>
                                </a:cubicBezTo>
                                <a:cubicBezTo>
                                  <a:pt x="86846" y="494603"/>
                                  <a:pt x="87290" y="492593"/>
                                  <a:pt x="87758" y="490608"/>
                                </a:cubicBezTo>
                                <a:cubicBezTo>
                                  <a:pt x="88214" y="488624"/>
                                  <a:pt x="88683" y="486664"/>
                                  <a:pt x="89164" y="484717"/>
                                </a:cubicBezTo>
                                <a:cubicBezTo>
                                  <a:pt x="89645" y="482771"/>
                                  <a:pt x="90126" y="480887"/>
                                  <a:pt x="90620" y="478953"/>
                                </a:cubicBezTo>
                                <a:cubicBezTo>
                                  <a:pt x="91114" y="477019"/>
                                  <a:pt x="91607" y="475071"/>
                                  <a:pt x="92114" y="473112"/>
                                </a:cubicBezTo>
                                <a:cubicBezTo>
                                  <a:pt x="92608" y="471140"/>
                                  <a:pt x="93127" y="469142"/>
                                  <a:pt x="93633" y="467145"/>
                                </a:cubicBezTo>
                                <a:cubicBezTo>
                                  <a:pt x="94140" y="465135"/>
                                  <a:pt x="94659" y="463112"/>
                                  <a:pt x="95178" y="461089"/>
                                </a:cubicBezTo>
                                <a:cubicBezTo>
                                  <a:pt x="95697" y="459054"/>
                                  <a:pt x="96216" y="457019"/>
                                  <a:pt x="96735" y="454971"/>
                                </a:cubicBezTo>
                                <a:cubicBezTo>
                                  <a:pt x="97267" y="452910"/>
                                  <a:pt x="97786" y="450850"/>
                                  <a:pt x="98318" y="448802"/>
                                </a:cubicBezTo>
                                <a:cubicBezTo>
                                  <a:pt x="98837" y="446728"/>
                                  <a:pt x="99369" y="444668"/>
                                  <a:pt x="99901" y="442594"/>
                                </a:cubicBezTo>
                                <a:cubicBezTo>
                                  <a:pt x="100420" y="440534"/>
                                  <a:pt x="100952" y="438460"/>
                                  <a:pt x="101484" y="436400"/>
                                </a:cubicBezTo>
                                <a:cubicBezTo>
                                  <a:pt x="102003" y="434327"/>
                                  <a:pt x="102534" y="432266"/>
                                  <a:pt x="103054" y="430218"/>
                                </a:cubicBezTo>
                                <a:cubicBezTo>
                                  <a:pt x="103585" y="428157"/>
                                  <a:pt x="104105" y="426109"/>
                                  <a:pt x="104624" y="424061"/>
                                </a:cubicBezTo>
                                <a:cubicBezTo>
                                  <a:pt x="105143" y="422026"/>
                                  <a:pt x="105662" y="419991"/>
                                  <a:pt x="106181" y="417968"/>
                                </a:cubicBezTo>
                                <a:cubicBezTo>
                                  <a:pt x="106700" y="415945"/>
                                  <a:pt x="107207" y="413935"/>
                                  <a:pt x="107726" y="411938"/>
                                </a:cubicBezTo>
                                <a:cubicBezTo>
                                  <a:pt x="108232" y="409940"/>
                                  <a:pt x="108739" y="407955"/>
                                  <a:pt x="109245" y="405983"/>
                                </a:cubicBezTo>
                                <a:cubicBezTo>
                                  <a:pt x="109739" y="404011"/>
                                  <a:pt x="110245" y="402052"/>
                                  <a:pt x="110739" y="400105"/>
                                </a:cubicBezTo>
                                <a:cubicBezTo>
                                  <a:pt x="111233" y="398158"/>
                                  <a:pt x="111727" y="396224"/>
                                  <a:pt x="112221" y="394315"/>
                                </a:cubicBezTo>
                                <a:cubicBezTo>
                                  <a:pt x="112714" y="392393"/>
                                  <a:pt x="113196" y="390484"/>
                                  <a:pt x="113677" y="388601"/>
                                </a:cubicBezTo>
                                <a:cubicBezTo>
                                  <a:pt x="114158" y="386704"/>
                                  <a:pt x="114639" y="384834"/>
                                  <a:pt x="115108" y="382975"/>
                                </a:cubicBezTo>
                                <a:cubicBezTo>
                                  <a:pt x="115589" y="381117"/>
                                  <a:pt x="116057" y="379271"/>
                                  <a:pt x="116526" y="377438"/>
                                </a:cubicBezTo>
                                <a:cubicBezTo>
                                  <a:pt x="116994" y="375605"/>
                                  <a:pt x="117463" y="373785"/>
                                  <a:pt x="117918" y="371977"/>
                                </a:cubicBezTo>
                                <a:cubicBezTo>
                                  <a:pt x="118387" y="370169"/>
                                  <a:pt x="118843" y="368374"/>
                                  <a:pt x="119299" y="366604"/>
                                </a:cubicBezTo>
                                <a:cubicBezTo>
                                  <a:pt x="119742" y="364821"/>
                                  <a:pt x="120198" y="363051"/>
                                  <a:pt x="120641" y="361307"/>
                                </a:cubicBezTo>
                                <a:cubicBezTo>
                                  <a:pt x="121096" y="359549"/>
                                  <a:pt x="121540" y="357805"/>
                                  <a:pt x="121983" y="356073"/>
                                </a:cubicBezTo>
                                <a:cubicBezTo>
                                  <a:pt x="122413" y="354354"/>
                                  <a:pt x="122856" y="352634"/>
                                  <a:pt x="123287" y="350928"/>
                                </a:cubicBezTo>
                                <a:cubicBezTo>
                                  <a:pt x="123730" y="349221"/>
                                  <a:pt x="124161" y="347527"/>
                                  <a:pt x="124591" y="345846"/>
                                </a:cubicBezTo>
                                <a:cubicBezTo>
                                  <a:pt x="125022" y="344164"/>
                                  <a:pt x="125439" y="342496"/>
                                  <a:pt x="125870" y="340839"/>
                                </a:cubicBezTo>
                                <a:cubicBezTo>
                                  <a:pt x="126288" y="339184"/>
                                  <a:pt x="126706" y="337540"/>
                                  <a:pt x="127123" y="335909"/>
                                </a:cubicBezTo>
                                <a:cubicBezTo>
                                  <a:pt x="127541" y="334266"/>
                                  <a:pt x="127959" y="332648"/>
                                  <a:pt x="128364" y="331029"/>
                                </a:cubicBezTo>
                                <a:cubicBezTo>
                                  <a:pt x="128782" y="329424"/>
                                  <a:pt x="129187" y="327818"/>
                                  <a:pt x="129592" y="326225"/>
                                </a:cubicBezTo>
                                <a:cubicBezTo>
                                  <a:pt x="129998" y="324633"/>
                                  <a:pt x="130403" y="323052"/>
                                  <a:pt x="130808" y="321497"/>
                                </a:cubicBezTo>
                                <a:cubicBezTo>
                                  <a:pt x="131201" y="319930"/>
                                  <a:pt x="131606" y="318375"/>
                                  <a:pt x="131998" y="316832"/>
                                </a:cubicBezTo>
                                <a:cubicBezTo>
                                  <a:pt x="132391" y="315290"/>
                                  <a:pt x="132771" y="313760"/>
                                  <a:pt x="133163" y="312256"/>
                                </a:cubicBezTo>
                                <a:cubicBezTo>
                                  <a:pt x="133543" y="310752"/>
                                  <a:pt x="133923" y="309247"/>
                                  <a:pt x="134303" y="307781"/>
                                </a:cubicBezTo>
                                <a:cubicBezTo>
                                  <a:pt x="134682" y="306302"/>
                                  <a:pt x="135050" y="304835"/>
                                  <a:pt x="135417" y="303394"/>
                                </a:cubicBezTo>
                                <a:cubicBezTo>
                                  <a:pt x="135784" y="301966"/>
                                  <a:pt x="136151" y="300537"/>
                                  <a:pt x="136506" y="299146"/>
                                </a:cubicBezTo>
                                <a:cubicBezTo>
                                  <a:pt x="136860" y="297743"/>
                                  <a:pt x="137215" y="296365"/>
                                  <a:pt x="137557" y="295012"/>
                                </a:cubicBezTo>
                                <a:cubicBezTo>
                                  <a:pt x="137911" y="293672"/>
                                  <a:pt x="138241" y="292345"/>
                                  <a:pt x="138570" y="291043"/>
                                </a:cubicBezTo>
                                <a:cubicBezTo>
                                  <a:pt x="138911" y="289753"/>
                                  <a:pt x="139228" y="288477"/>
                                  <a:pt x="139545" y="287250"/>
                                </a:cubicBezTo>
                                <a:cubicBezTo>
                                  <a:pt x="139861" y="286024"/>
                                  <a:pt x="140165" y="284810"/>
                                  <a:pt x="140456" y="283660"/>
                                </a:cubicBezTo>
                                <a:cubicBezTo>
                                  <a:pt x="140760" y="282497"/>
                                  <a:pt x="141039" y="281384"/>
                                  <a:pt x="141317" y="280310"/>
                                </a:cubicBezTo>
                                <a:cubicBezTo>
                                  <a:pt x="141583" y="279235"/>
                                  <a:pt x="141849" y="278199"/>
                                  <a:pt x="142102" y="277213"/>
                                </a:cubicBezTo>
                                <a:cubicBezTo>
                                  <a:pt x="142355" y="276239"/>
                                  <a:pt x="142596" y="275304"/>
                                  <a:pt x="142811" y="274431"/>
                                </a:cubicBezTo>
                                <a:cubicBezTo>
                                  <a:pt x="143039" y="273559"/>
                                  <a:pt x="143255" y="272725"/>
                                  <a:pt x="143445" y="271966"/>
                                </a:cubicBezTo>
                                <a:cubicBezTo>
                                  <a:pt x="143634" y="271208"/>
                                  <a:pt x="143824" y="270487"/>
                                  <a:pt x="143989" y="269842"/>
                                </a:cubicBezTo>
                                <a:cubicBezTo>
                                  <a:pt x="144153" y="269198"/>
                                  <a:pt x="144305" y="268616"/>
                                  <a:pt x="144432" y="268085"/>
                                </a:cubicBezTo>
                                <a:cubicBezTo>
                                  <a:pt x="144571" y="267567"/>
                                  <a:pt x="144685" y="267099"/>
                                  <a:pt x="144787" y="266707"/>
                                </a:cubicBezTo>
                                <a:cubicBezTo>
                                  <a:pt x="144888" y="266315"/>
                                  <a:pt x="144977" y="265974"/>
                                  <a:pt x="145040" y="265721"/>
                                </a:cubicBezTo>
                                <a:cubicBezTo>
                                  <a:pt x="145103" y="265456"/>
                                  <a:pt x="145154" y="265266"/>
                                  <a:pt x="145192" y="265139"/>
                                </a:cubicBezTo>
                                <a:cubicBezTo>
                                  <a:pt x="145205" y="265064"/>
                                  <a:pt x="145230" y="264963"/>
                                  <a:pt x="145230" y="264975"/>
                                </a:cubicBezTo>
                                <a:cubicBezTo>
                                  <a:pt x="145217" y="265001"/>
                                  <a:pt x="145192" y="265127"/>
                                  <a:pt x="145154" y="265266"/>
                                </a:cubicBezTo>
                                <a:cubicBezTo>
                                  <a:pt x="145116" y="265430"/>
                                  <a:pt x="145052" y="265670"/>
                                  <a:pt x="144964" y="265999"/>
                                </a:cubicBezTo>
                                <a:cubicBezTo>
                                  <a:pt x="144888" y="266328"/>
                                  <a:pt x="144787" y="266720"/>
                                  <a:pt x="144660" y="267200"/>
                                </a:cubicBezTo>
                                <a:cubicBezTo>
                                  <a:pt x="144533" y="267681"/>
                                  <a:pt x="144394" y="268237"/>
                                  <a:pt x="144229" y="268869"/>
                                </a:cubicBezTo>
                                <a:cubicBezTo>
                                  <a:pt x="144065" y="269513"/>
                                  <a:pt x="143888" y="270222"/>
                                  <a:pt x="143685" y="271018"/>
                                </a:cubicBezTo>
                                <a:cubicBezTo>
                                  <a:pt x="143482" y="271802"/>
                                  <a:pt x="143267" y="272674"/>
                                  <a:pt x="143027" y="273622"/>
                                </a:cubicBezTo>
                                <a:cubicBezTo>
                                  <a:pt x="142786" y="274570"/>
                                  <a:pt x="142520" y="275594"/>
                                  <a:pt x="142242" y="276682"/>
                                </a:cubicBezTo>
                                <a:cubicBezTo>
                                  <a:pt x="141963" y="277782"/>
                                  <a:pt x="141659" y="278957"/>
                                  <a:pt x="141343" y="280209"/>
                                </a:cubicBezTo>
                                <a:cubicBezTo>
                                  <a:pt x="141026" y="281448"/>
                                  <a:pt x="140684" y="282762"/>
                                  <a:pt x="140330" y="284153"/>
                                </a:cubicBezTo>
                                <a:cubicBezTo>
                                  <a:pt x="139975" y="285543"/>
                                  <a:pt x="139608" y="287010"/>
                                  <a:pt x="139215" y="288540"/>
                                </a:cubicBezTo>
                                <a:cubicBezTo>
                                  <a:pt x="138823" y="290070"/>
                                  <a:pt x="138418" y="291675"/>
                                  <a:pt x="137987" y="293344"/>
                                </a:cubicBezTo>
                                <a:cubicBezTo>
                                  <a:pt x="137557" y="295012"/>
                                  <a:pt x="137114" y="296757"/>
                                  <a:pt x="136658" y="298552"/>
                                </a:cubicBezTo>
                                <a:cubicBezTo>
                                  <a:pt x="136202" y="300360"/>
                                  <a:pt x="135721" y="302231"/>
                                  <a:pt x="135227" y="304165"/>
                                </a:cubicBezTo>
                                <a:cubicBezTo>
                                  <a:pt x="134733" y="306112"/>
                                  <a:pt x="134214" y="308110"/>
                                  <a:pt x="133695" y="310170"/>
                                </a:cubicBezTo>
                                <a:cubicBezTo>
                                  <a:pt x="133163" y="312243"/>
                                  <a:pt x="132619" y="314367"/>
                                  <a:pt x="132062" y="316554"/>
                                </a:cubicBezTo>
                                <a:cubicBezTo>
                                  <a:pt x="131504" y="318741"/>
                                  <a:pt x="130935" y="320992"/>
                                  <a:pt x="130340" y="323292"/>
                                </a:cubicBezTo>
                                <a:cubicBezTo>
                                  <a:pt x="129757" y="325606"/>
                                  <a:pt x="129149" y="327970"/>
                                  <a:pt x="128529" y="330385"/>
                                </a:cubicBezTo>
                                <a:cubicBezTo>
                                  <a:pt x="127921" y="332812"/>
                                  <a:pt x="127288" y="335290"/>
                                  <a:pt x="126642" y="337818"/>
                                </a:cubicBezTo>
                                <a:cubicBezTo>
                                  <a:pt x="125997" y="340346"/>
                                  <a:pt x="125325" y="342938"/>
                                  <a:pt x="124654" y="345580"/>
                                </a:cubicBezTo>
                                <a:cubicBezTo>
                                  <a:pt x="123983" y="348210"/>
                                  <a:pt x="123300" y="350902"/>
                                  <a:pt x="122591" y="353658"/>
                                </a:cubicBezTo>
                                <a:cubicBezTo>
                                  <a:pt x="121894" y="356402"/>
                                  <a:pt x="121185" y="359196"/>
                                  <a:pt x="120463" y="362040"/>
                                </a:cubicBezTo>
                                <a:cubicBezTo>
                                  <a:pt x="119729" y="364884"/>
                                  <a:pt x="118995" y="367780"/>
                                  <a:pt x="118235" y="370725"/>
                                </a:cubicBezTo>
                                <a:cubicBezTo>
                                  <a:pt x="117488" y="373658"/>
                                  <a:pt x="116728" y="376654"/>
                                  <a:pt x="115956" y="379688"/>
                                </a:cubicBezTo>
                                <a:cubicBezTo>
                                  <a:pt x="115171" y="382722"/>
                                  <a:pt x="114386" y="385819"/>
                                  <a:pt x="113588" y="388942"/>
                                </a:cubicBezTo>
                                <a:cubicBezTo>
                                  <a:pt x="112790" y="392077"/>
                                  <a:pt x="111980" y="395250"/>
                                  <a:pt x="111157" y="398474"/>
                                </a:cubicBezTo>
                                <a:cubicBezTo>
                                  <a:pt x="110334" y="401698"/>
                                  <a:pt x="109498" y="404959"/>
                                  <a:pt x="108663" y="408272"/>
                                </a:cubicBezTo>
                                <a:cubicBezTo>
                                  <a:pt x="107815" y="411571"/>
                                  <a:pt x="106953" y="414921"/>
                                  <a:pt x="106092" y="418309"/>
                                </a:cubicBezTo>
                                <a:cubicBezTo>
                                  <a:pt x="105231" y="421697"/>
                                  <a:pt x="104358" y="425136"/>
                                  <a:pt x="103471" y="428600"/>
                                </a:cubicBezTo>
                                <a:cubicBezTo>
                                  <a:pt x="102585" y="432076"/>
                                  <a:pt x="101686" y="435578"/>
                                  <a:pt x="100787" y="439131"/>
                                </a:cubicBezTo>
                                <a:cubicBezTo>
                                  <a:pt x="99875" y="442670"/>
                                  <a:pt x="98964" y="446248"/>
                                  <a:pt x="98040" y="449864"/>
                                </a:cubicBezTo>
                                <a:cubicBezTo>
                                  <a:pt x="97115" y="453479"/>
                                  <a:pt x="96191" y="457133"/>
                                  <a:pt x="95241" y="460811"/>
                                </a:cubicBezTo>
                                <a:cubicBezTo>
                                  <a:pt x="94304" y="464490"/>
                                  <a:pt x="93355" y="468207"/>
                                  <a:pt x="92405" y="471949"/>
                                </a:cubicBezTo>
                                <a:cubicBezTo>
                                  <a:pt x="91455" y="475691"/>
                                  <a:pt x="90493" y="479458"/>
                                  <a:pt x="89518" y="483251"/>
                                </a:cubicBezTo>
                                <a:cubicBezTo>
                                  <a:pt x="88556" y="487031"/>
                                  <a:pt x="87581" y="490849"/>
                                  <a:pt x="86606" y="494692"/>
                                </a:cubicBezTo>
                                <a:cubicBezTo>
                                  <a:pt x="85631" y="498522"/>
                                  <a:pt x="84643" y="502378"/>
                                  <a:pt x="83656" y="506247"/>
                                </a:cubicBezTo>
                                <a:cubicBezTo>
                                  <a:pt x="82668" y="510115"/>
                                  <a:pt x="81668" y="514186"/>
                                  <a:pt x="80680" y="517915"/>
                                </a:cubicBezTo>
                                <a:cubicBezTo>
                                  <a:pt x="79680" y="521632"/>
                                  <a:pt x="78680" y="525488"/>
                                  <a:pt x="77680" y="528585"/>
                                </a:cubicBezTo>
                                <a:cubicBezTo>
                                  <a:pt x="76679" y="531670"/>
                                  <a:pt x="75679" y="533831"/>
                                  <a:pt x="74679" y="536448"/>
                                </a:cubicBezTo>
                                <a:cubicBezTo>
                                  <a:pt x="73666" y="539052"/>
                                  <a:pt x="72666" y="541657"/>
                                  <a:pt x="71652" y="544248"/>
                                </a:cubicBezTo>
                                <a:cubicBezTo>
                                  <a:pt x="70652" y="546840"/>
                                  <a:pt x="69639" y="549419"/>
                                  <a:pt x="68639" y="551973"/>
                                </a:cubicBezTo>
                                <a:cubicBezTo>
                                  <a:pt x="67626" y="554539"/>
                                  <a:pt x="66626" y="557080"/>
                                  <a:pt x="65613" y="559608"/>
                                </a:cubicBezTo>
                                <a:cubicBezTo>
                                  <a:pt x="64613" y="562137"/>
                                  <a:pt x="63600" y="564652"/>
                                  <a:pt x="62599" y="567130"/>
                                </a:cubicBezTo>
                                <a:cubicBezTo>
                                  <a:pt x="61599" y="569595"/>
                                  <a:pt x="60599" y="572060"/>
                                  <a:pt x="59598" y="574450"/>
                                </a:cubicBezTo>
                                <a:cubicBezTo>
                                  <a:pt x="58611" y="576852"/>
                                  <a:pt x="57611" y="579203"/>
                                  <a:pt x="56623" y="581504"/>
                                </a:cubicBezTo>
                                <a:cubicBezTo>
                                  <a:pt x="55636" y="583817"/>
                                  <a:pt x="54660" y="586068"/>
                                  <a:pt x="53686" y="588268"/>
                                </a:cubicBezTo>
                                <a:cubicBezTo>
                                  <a:pt x="52711" y="590467"/>
                                  <a:pt x="51736" y="592616"/>
                                  <a:pt x="50773" y="594702"/>
                                </a:cubicBezTo>
                                <a:cubicBezTo>
                                  <a:pt x="49811" y="596788"/>
                                  <a:pt x="48862" y="598836"/>
                                  <a:pt x="47912" y="600808"/>
                                </a:cubicBezTo>
                                <a:cubicBezTo>
                                  <a:pt x="46975" y="602793"/>
                                  <a:pt x="46025" y="604715"/>
                                  <a:pt x="45101" y="606585"/>
                                </a:cubicBezTo>
                                <a:cubicBezTo>
                                  <a:pt x="44177" y="608457"/>
                                  <a:pt x="43252" y="610264"/>
                                  <a:pt x="42341" y="612034"/>
                                </a:cubicBezTo>
                                <a:cubicBezTo>
                                  <a:pt x="41416" y="613792"/>
                                  <a:pt x="40517" y="615498"/>
                                  <a:pt x="39618" y="617154"/>
                                </a:cubicBezTo>
                                <a:cubicBezTo>
                                  <a:pt x="38720" y="618810"/>
                                  <a:pt x="37833" y="620416"/>
                                  <a:pt x="36960" y="621971"/>
                                </a:cubicBezTo>
                                <a:cubicBezTo>
                                  <a:pt x="36086" y="623526"/>
                                  <a:pt x="35212" y="625018"/>
                                  <a:pt x="34351" y="626471"/>
                                </a:cubicBezTo>
                                <a:cubicBezTo>
                                  <a:pt x="33490" y="627925"/>
                                  <a:pt x="32642" y="629341"/>
                                  <a:pt x="31806" y="630694"/>
                                </a:cubicBezTo>
                                <a:cubicBezTo>
                                  <a:pt x="30958" y="632046"/>
                                  <a:pt x="30135" y="633349"/>
                                  <a:pt x="29312" y="634613"/>
                                </a:cubicBezTo>
                                <a:cubicBezTo>
                                  <a:pt x="28502" y="635877"/>
                                  <a:pt x="27691" y="637091"/>
                                  <a:pt x="26906" y="638254"/>
                                </a:cubicBezTo>
                                <a:cubicBezTo>
                                  <a:pt x="26108" y="639417"/>
                                  <a:pt x="25323" y="640529"/>
                                  <a:pt x="24564" y="641591"/>
                                </a:cubicBezTo>
                                <a:cubicBezTo>
                                  <a:pt x="23791" y="642653"/>
                                  <a:pt x="23032" y="643677"/>
                                  <a:pt x="22297" y="644638"/>
                                </a:cubicBezTo>
                                <a:cubicBezTo>
                                  <a:pt x="21563" y="645611"/>
                                  <a:pt x="20828" y="646534"/>
                                  <a:pt x="20120" y="647394"/>
                                </a:cubicBezTo>
                                <a:cubicBezTo>
                                  <a:pt x="19410" y="648266"/>
                                  <a:pt x="18714" y="649088"/>
                                  <a:pt x="18043" y="649846"/>
                                </a:cubicBezTo>
                                <a:cubicBezTo>
                                  <a:pt x="17359" y="650617"/>
                                  <a:pt x="16701" y="651338"/>
                                  <a:pt x="16055" y="652008"/>
                                </a:cubicBezTo>
                                <a:cubicBezTo>
                                  <a:pt x="15409" y="652666"/>
                                  <a:pt x="14776" y="653285"/>
                                  <a:pt x="14168" y="653854"/>
                                </a:cubicBezTo>
                                <a:cubicBezTo>
                                  <a:pt x="13561" y="654423"/>
                                  <a:pt x="12965" y="654941"/>
                                  <a:pt x="12383" y="655409"/>
                                </a:cubicBezTo>
                                <a:cubicBezTo>
                                  <a:pt x="11813" y="655877"/>
                                  <a:pt x="11256" y="656281"/>
                                  <a:pt x="10712" y="656660"/>
                                </a:cubicBezTo>
                                <a:cubicBezTo>
                                  <a:pt x="10180" y="657027"/>
                                  <a:pt x="9661" y="657343"/>
                                  <a:pt x="9154" y="657608"/>
                                </a:cubicBezTo>
                                <a:cubicBezTo>
                                  <a:pt x="8661" y="657887"/>
                                  <a:pt x="8167" y="658101"/>
                                  <a:pt x="7711" y="658278"/>
                                </a:cubicBezTo>
                                <a:cubicBezTo>
                                  <a:pt x="7242" y="658456"/>
                                  <a:pt x="6799" y="658582"/>
                                  <a:pt x="6381" y="658658"/>
                                </a:cubicBezTo>
                                <a:cubicBezTo>
                                  <a:pt x="5964" y="658734"/>
                                  <a:pt x="5558" y="658759"/>
                                  <a:pt x="5179" y="658734"/>
                                </a:cubicBezTo>
                                <a:cubicBezTo>
                                  <a:pt x="4799" y="658708"/>
                                  <a:pt x="4432" y="658632"/>
                                  <a:pt x="4090" y="658519"/>
                                </a:cubicBezTo>
                                <a:cubicBezTo>
                                  <a:pt x="3748" y="658392"/>
                                  <a:pt x="3431" y="658215"/>
                                  <a:pt x="3140" y="658001"/>
                                </a:cubicBezTo>
                                <a:cubicBezTo>
                                  <a:pt x="2836" y="657773"/>
                                  <a:pt x="2558" y="657508"/>
                                  <a:pt x="2304" y="657191"/>
                                </a:cubicBezTo>
                                <a:cubicBezTo>
                                  <a:pt x="2051" y="656863"/>
                                  <a:pt x="1811" y="656496"/>
                                  <a:pt x="1608" y="656066"/>
                                </a:cubicBezTo>
                                <a:cubicBezTo>
                                  <a:pt x="1393" y="655649"/>
                                  <a:pt x="1203" y="655181"/>
                                  <a:pt x="1026" y="654650"/>
                                </a:cubicBezTo>
                                <a:cubicBezTo>
                                  <a:pt x="861" y="654132"/>
                                  <a:pt x="709" y="653563"/>
                                  <a:pt x="582" y="652944"/>
                                </a:cubicBezTo>
                                <a:cubicBezTo>
                                  <a:pt x="456" y="652324"/>
                                  <a:pt x="354" y="651667"/>
                                  <a:pt x="266" y="650946"/>
                                </a:cubicBezTo>
                                <a:cubicBezTo>
                                  <a:pt x="177" y="650238"/>
                                  <a:pt x="114" y="649467"/>
                                  <a:pt x="76" y="648658"/>
                                </a:cubicBezTo>
                                <a:cubicBezTo>
                                  <a:pt x="25" y="647849"/>
                                  <a:pt x="0" y="647002"/>
                                  <a:pt x="0" y="646092"/>
                                </a:cubicBezTo>
                                <a:cubicBezTo>
                                  <a:pt x="0" y="645182"/>
                                  <a:pt x="13" y="644221"/>
                                  <a:pt x="51" y="643197"/>
                                </a:cubicBezTo>
                                <a:cubicBezTo>
                                  <a:pt x="89" y="642173"/>
                                  <a:pt x="139" y="641098"/>
                                  <a:pt x="215" y="639960"/>
                                </a:cubicBezTo>
                                <a:cubicBezTo>
                                  <a:pt x="291" y="638823"/>
                                  <a:pt x="392" y="637622"/>
                                  <a:pt x="506" y="636370"/>
                                </a:cubicBezTo>
                                <a:cubicBezTo>
                                  <a:pt x="633" y="635119"/>
                                  <a:pt x="760" y="633816"/>
                                  <a:pt x="924" y="632451"/>
                                </a:cubicBezTo>
                                <a:cubicBezTo>
                                  <a:pt x="1076" y="631098"/>
                                  <a:pt x="1254" y="629683"/>
                                  <a:pt x="1456" y="628229"/>
                                </a:cubicBezTo>
                                <a:cubicBezTo>
                                  <a:pt x="1646" y="626762"/>
                                  <a:pt x="1861" y="625245"/>
                                  <a:pt x="2102" y="623690"/>
                                </a:cubicBezTo>
                                <a:cubicBezTo>
                                  <a:pt x="2330" y="622135"/>
                                  <a:pt x="2583" y="620517"/>
                                  <a:pt x="2861" y="618861"/>
                                </a:cubicBezTo>
                                <a:cubicBezTo>
                                  <a:pt x="3140" y="617217"/>
                                  <a:pt x="3431" y="615511"/>
                                  <a:pt x="3735" y="613779"/>
                                </a:cubicBezTo>
                                <a:cubicBezTo>
                                  <a:pt x="4052" y="612034"/>
                                  <a:pt x="4381" y="610252"/>
                                  <a:pt x="4735" y="608431"/>
                                </a:cubicBezTo>
                                <a:cubicBezTo>
                                  <a:pt x="5077" y="606611"/>
                                  <a:pt x="5444" y="604740"/>
                                  <a:pt x="5837" y="602856"/>
                                </a:cubicBezTo>
                                <a:cubicBezTo>
                                  <a:pt x="6217" y="600960"/>
                                  <a:pt x="6622" y="599026"/>
                                  <a:pt x="7040" y="597066"/>
                                </a:cubicBezTo>
                                <a:cubicBezTo>
                                  <a:pt x="7470" y="595107"/>
                                  <a:pt x="7901" y="593109"/>
                                  <a:pt x="8357" y="591087"/>
                                </a:cubicBezTo>
                                <a:cubicBezTo>
                                  <a:pt x="8812" y="589064"/>
                                  <a:pt x="9281" y="587016"/>
                                  <a:pt x="9775" y="584930"/>
                                </a:cubicBezTo>
                                <a:cubicBezTo>
                                  <a:pt x="10269" y="582857"/>
                                  <a:pt x="10775" y="580758"/>
                                  <a:pt x="11294" y="578634"/>
                                </a:cubicBezTo>
                                <a:cubicBezTo>
                                  <a:pt x="11813" y="576511"/>
                                  <a:pt x="12345" y="574387"/>
                                  <a:pt x="12902" y="572200"/>
                                </a:cubicBezTo>
                                <a:cubicBezTo>
                                  <a:pt x="13447" y="570013"/>
                                  <a:pt x="14016" y="567800"/>
                                  <a:pt x="14599" y="565525"/>
                                </a:cubicBezTo>
                                <a:cubicBezTo>
                                  <a:pt x="15181" y="563237"/>
                                  <a:pt x="15789" y="560885"/>
                                  <a:pt x="16397" y="558483"/>
                                </a:cubicBezTo>
                                <a:cubicBezTo>
                                  <a:pt x="17017" y="556081"/>
                                  <a:pt x="17638" y="553629"/>
                                  <a:pt x="18284" y="551113"/>
                                </a:cubicBezTo>
                                <a:cubicBezTo>
                                  <a:pt x="18916" y="548597"/>
                                  <a:pt x="19575" y="546031"/>
                                  <a:pt x="20246" y="543401"/>
                                </a:cubicBezTo>
                                <a:cubicBezTo>
                                  <a:pt x="20917" y="540772"/>
                                  <a:pt x="21601" y="538092"/>
                                  <a:pt x="22297" y="535361"/>
                                </a:cubicBezTo>
                                <a:cubicBezTo>
                                  <a:pt x="22994" y="532630"/>
                                  <a:pt x="23703" y="529849"/>
                                  <a:pt x="24437" y="527005"/>
                                </a:cubicBezTo>
                                <a:cubicBezTo>
                                  <a:pt x="25159" y="524173"/>
                                  <a:pt x="25893" y="521278"/>
                                  <a:pt x="26640" y="518345"/>
                                </a:cubicBezTo>
                                <a:cubicBezTo>
                                  <a:pt x="27400" y="515399"/>
                                  <a:pt x="28160" y="512403"/>
                                  <a:pt x="28932" y="509357"/>
                                </a:cubicBezTo>
                                <a:cubicBezTo>
                                  <a:pt x="29717" y="506322"/>
                                  <a:pt x="30502" y="503225"/>
                                  <a:pt x="31300" y="500077"/>
                                </a:cubicBezTo>
                                <a:cubicBezTo>
                                  <a:pt x="32110" y="496942"/>
                                  <a:pt x="32920" y="493744"/>
                                  <a:pt x="33756" y="490507"/>
                                </a:cubicBezTo>
                                <a:cubicBezTo>
                                  <a:pt x="34579" y="487258"/>
                                  <a:pt x="35415" y="483972"/>
                                  <a:pt x="36263" y="480634"/>
                                </a:cubicBezTo>
                                <a:cubicBezTo>
                                  <a:pt x="37124" y="477296"/>
                                  <a:pt x="37985" y="473908"/>
                                  <a:pt x="38859" y="470483"/>
                                </a:cubicBezTo>
                                <a:cubicBezTo>
                                  <a:pt x="39732" y="467044"/>
                                  <a:pt x="40619" y="463567"/>
                                  <a:pt x="41518" y="460040"/>
                                </a:cubicBezTo>
                                <a:cubicBezTo>
                                  <a:pt x="42417" y="456513"/>
                                  <a:pt x="43328" y="452948"/>
                                  <a:pt x="44253" y="449333"/>
                                </a:cubicBezTo>
                                <a:cubicBezTo>
                                  <a:pt x="45177" y="445717"/>
                                  <a:pt x="46114" y="442051"/>
                                  <a:pt x="47064" y="438347"/>
                                </a:cubicBezTo>
                                <a:cubicBezTo>
                                  <a:pt x="48013" y="434630"/>
                                  <a:pt x="48963" y="430888"/>
                                  <a:pt x="49938" y="427083"/>
                                </a:cubicBezTo>
                                <a:cubicBezTo>
                                  <a:pt x="50900" y="423290"/>
                                  <a:pt x="51888" y="419460"/>
                                  <a:pt x="52875" y="415579"/>
                                </a:cubicBezTo>
                                <a:cubicBezTo>
                                  <a:pt x="53863" y="411697"/>
                                  <a:pt x="54863" y="407779"/>
                                  <a:pt x="55876" y="403821"/>
                                </a:cubicBezTo>
                                <a:cubicBezTo>
                                  <a:pt x="56876" y="399865"/>
                                  <a:pt x="57902" y="395870"/>
                                  <a:pt x="58928" y="391837"/>
                                </a:cubicBezTo>
                                <a:cubicBezTo>
                                  <a:pt x="59966" y="387804"/>
                                  <a:pt x="61004" y="383734"/>
                                  <a:pt x="62042" y="379625"/>
                                </a:cubicBezTo>
                                <a:cubicBezTo>
                                  <a:pt x="63093" y="375529"/>
                                  <a:pt x="64144" y="371382"/>
                                  <a:pt x="65208" y="367223"/>
                                </a:cubicBezTo>
                                <a:cubicBezTo>
                                  <a:pt x="66271" y="363051"/>
                                  <a:pt x="67348" y="358854"/>
                                  <a:pt x="68424" y="354632"/>
                                </a:cubicBezTo>
                                <a:cubicBezTo>
                                  <a:pt x="69500" y="350409"/>
                                  <a:pt x="70589" y="346162"/>
                                  <a:pt x="71678" y="341876"/>
                                </a:cubicBezTo>
                                <a:cubicBezTo>
                                  <a:pt x="72767" y="337603"/>
                                  <a:pt x="73868" y="333305"/>
                                  <a:pt x="74970" y="328994"/>
                                </a:cubicBezTo>
                                <a:cubicBezTo>
                                  <a:pt x="76072" y="324671"/>
                                  <a:pt x="77173" y="320334"/>
                                  <a:pt x="78287" y="315973"/>
                                </a:cubicBezTo>
                                <a:cubicBezTo>
                                  <a:pt x="79402" y="311624"/>
                                  <a:pt x="80516" y="307250"/>
                                  <a:pt x="81643" y="302863"/>
                                </a:cubicBezTo>
                                <a:cubicBezTo>
                                  <a:pt x="82757" y="298476"/>
                                  <a:pt x="83884" y="294077"/>
                                  <a:pt x="85011" y="289665"/>
                                </a:cubicBezTo>
                                <a:cubicBezTo>
                                  <a:pt x="86138" y="285253"/>
                                  <a:pt x="87264" y="280777"/>
                                  <a:pt x="88391" y="276403"/>
                                </a:cubicBezTo>
                                <a:cubicBezTo>
                                  <a:pt x="89518" y="272030"/>
                                  <a:pt x="90658" y="266998"/>
                                  <a:pt x="91785" y="263420"/>
                                </a:cubicBezTo>
                                <a:cubicBezTo>
                                  <a:pt x="92924" y="259855"/>
                                  <a:pt x="94051" y="257782"/>
                                  <a:pt x="95191" y="254988"/>
                                </a:cubicBezTo>
                                <a:cubicBezTo>
                                  <a:pt x="96330" y="252194"/>
                                  <a:pt x="97470" y="249413"/>
                                  <a:pt x="98609" y="246644"/>
                                </a:cubicBezTo>
                                <a:cubicBezTo>
                                  <a:pt x="99749" y="243876"/>
                                  <a:pt x="100888" y="241120"/>
                                  <a:pt x="102041" y="238377"/>
                                </a:cubicBezTo>
                                <a:cubicBezTo>
                                  <a:pt x="103193" y="235646"/>
                                  <a:pt x="104332" y="232915"/>
                                  <a:pt x="105484" y="230210"/>
                                </a:cubicBezTo>
                                <a:cubicBezTo>
                                  <a:pt x="106637" y="227504"/>
                                  <a:pt x="107789" y="224812"/>
                                  <a:pt x="108941" y="222132"/>
                                </a:cubicBezTo>
                                <a:cubicBezTo>
                                  <a:pt x="110106" y="219451"/>
                                  <a:pt x="111258" y="216797"/>
                                  <a:pt x="112423" y="214155"/>
                                </a:cubicBezTo>
                                <a:cubicBezTo>
                                  <a:pt x="113575" y="211512"/>
                                  <a:pt x="114740" y="208883"/>
                                  <a:pt x="115905" y="206279"/>
                                </a:cubicBezTo>
                                <a:cubicBezTo>
                                  <a:pt x="117070" y="203674"/>
                                  <a:pt x="118235" y="201095"/>
                                  <a:pt x="119413" y="198529"/>
                                </a:cubicBezTo>
                                <a:cubicBezTo>
                                  <a:pt x="120577" y="195963"/>
                                  <a:pt x="121742" y="193409"/>
                                  <a:pt x="122920" y="190893"/>
                                </a:cubicBezTo>
                                <a:cubicBezTo>
                                  <a:pt x="124097" y="188365"/>
                                  <a:pt x="125275" y="185862"/>
                                  <a:pt x="126440" y="183384"/>
                                </a:cubicBezTo>
                                <a:cubicBezTo>
                                  <a:pt x="127617" y="180906"/>
                                  <a:pt x="128795" y="178441"/>
                                  <a:pt x="129972" y="176014"/>
                                </a:cubicBezTo>
                                <a:cubicBezTo>
                                  <a:pt x="131163" y="173587"/>
                                  <a:pt x="132340" y="171172"/>
                                  <a:pt x="133518" y="168783"/>
                                </a:cubicBezTo>
                                <a:cubicBezTo>
                                  <a:pt x="134695" y="166406"/>
                                  <a:pt x="135885" y="164042"/>
                                  <a:pt x="137063" y="161716"/>
                                </a:cubicBezTo>
                                <a:cubicBezTo>
                                  <a:pt x="138241" y="159390"/>
                                  <a:pt x="139418" y="157089"/>
                                  <a:pt x="140608" y="154813"/>
                                </a:cubicBezTo>
                                <a:cubicBezTo>
                                  <a:pt x="141786" y="152525"/>
                                  <a:pt x="142976" y="150275"/>
                                  <a:pt x="144153" y="148062"/>
                                </a:cubicBezTo>
                                <a:cubicBezTo>
                                  <a:pt x="145331" y="145838"/>
                                  <a:pt x="146521" y="143638"/>
                                  <a:pt x="147699" y="141476"/>
                                </a:cubicBezTo>
                                <a:cubicBezTo>
                                  <a:pt x="148889" y="139302"/>
                                  <a:pt x="150067" y="137165"/>
                                  <a:pt x="151257" y="135041"/>
                                </a:cubicBezTo>
                                <a:cubicBezTo>
                                  <a:pt x="152447" y="132930"/>
                                  <a:pt x="153625" y="130844"/>
                                  <a:pt x="154815" y="128784"/>
                                </a:cubicBezTo>
                                <a:cubicBezTo>
                                  <a:pt x="156005" y="126710"/>
                                  <a:pt x="157195" y="124675"/>
                                  <a:pt x="158373" y="122665"/>
                                </a:cubicBezTo>
                                <a:cubicBezTo>
                                  <a:pt x="159563" y="120655"/>
                                  <a:pt x="160753" y="118670"/>
                                  <a:pt x="161943" y="116711"/>
                                </a:cubicBezTo>
                                <a:cubicBezTo>
                                  <a:pt x="163133" y="114751"/>
                                  <a:pt x="164336" y="112817"/>
                                  <a:pt x="165527" y="110908"/>
                                </a:cubicBezTo>
                                <a:cubicBezTo>
                                  <a:pt x="166717" y="108999"/>
                                  <a:pt x="167907" y="107115"/>
                                  <a:pt x="169110" y="105244"/>
                                </a:cubicBezTo>
                                <a:cubicBezTo>
                                  <a:pt x="170300" y="103386"/>
                                  <a:pt x="171490" y="101553"/>
                                  <a:pt x="172693" y="99745"/>
                                </a:cubicBezTo>
                                <a:cubicBezTo>
                                  <a:pt x="173883" y="97925"/>
                                  <a:pt x="175086" y="96142"/>
                                  <a:pt x="176276" y="94385"/>
                                </a:cubicBezTo>
                                <a:cubicBezTo>
                                  <a:pt x="177479" y="92615"/>
                                  <a:pt x="178669" y="90883"/>
                                  <a:pt x="179872" y="89164"/>
                                </a:cubicBezTo>
                                <a:cubicBezTo>
                                  <a:pt x="181062" y="87457"/>
                                  <a:pt x="182265" y="85763"/>
                                  <a:pt x="183455" y="84094"/>
                                </a:cubicBezTo>
                                <a:cubicBezTo>
                                  <a:pt x="184646" y="82438"/>
                                  <a:pt x="185836" y="80795"/>
                                  <a:pt x="187026" y="79189"/>
                                </a:cubicBezTo>
                                <a:cubicBezTo>
                                  <a:pt x="188216" y="77571"/>
                                  <a:pt x="189406" y="75978"/>
                                  <a:pt x="190597" y="74411"/>
                                </a:cubicBezTo>
                                <a:cubicBezTo>
                                  <a:pt x="191787" y="72856"/>
                                  <a:pt x="192964" y="71313"/>
                                  <a:pt x="194155" y="69796"/>
                                </a:cubicBezTo>
                                <a:cubicBezTo>
                                  <a:pt x="195332" y="68292"/>
                                  <a:pt x="196510" y="66800"/>
                                  <a:pt x="197687" y="65334"/>
                                </a:cubicBezTo>
                                <a:cubicBezTo>
                                  <a:pt x="198852" y="63867"/>
                                  <a:pt x="200030" y="62426"/>
                                  <a:pt x="201195" y="61010"/>
                                </a:cubicBezTo>
                                <a:cubicBezTo>
                                  <a:pt x="202359" y="59594"/>
                                  <a:pt x="203524" y="58216"/>
                                  <a:pt x="204676" y="56851"/>
                                </a:cubicBezTo>
                                <a:cubicBezTo>
                                  <a:pt x="205841" y="55486"/>
                                  <a:pt x="206994" y="54146"/>
                                  <a:pt x="208133" y="52843"/>
                                </a:cubicBezTo>
                                <a:cubicBezTo>
                                  <a:pt x="209273" y="51529"/>
                                  <a:pt x="210412" y="50239"/>
                                  <a:pt x="211552" y="48988"/>
                                </a:cubicBezTo>
                                <a:cubicBezTo>
                                  <a:pt x="212679" y="47736"/>
                                  <a:pt x="213806" y="46497"/>
                                  <a:pt x="214920" y="45296"/>
                                </a:cubicBezTo>
                                <a:cubicBezTo>
                                  <a:pt x="216034" y="44095"/>
                                  <a:pt x="217136" y="42932"/>
                                  <a:pt x="218224" y="41782"/>
                                </a:cubicBezTo>
                                <a:cubicBezTo>
                                  <a:pt x="219326" y="40631"/>
                                  <a:pt x="220402" y="39519"/>
                                  <a:pt x="221479" y="38419"/>
                                </a:cubicBezTo>
                                <a:cubicBezTo>
                                  <a:pt x="222567" y="37332"/>
                                  <a:pt x="223580" y="36270"/>
                                  <a:pt x="224593" y="35233"/>
                                </a:cubicBezTo>
                                <a:cubicBezTo>
                                  <a:pt x="225733" y="34197"/>
                                  <a:pt x="226746" y="33185"/>
                                  <a:pt x="227759" y="32212"/>
                                </a:cubicBezTo>
                                <a:cubicBezTo>
                                  <a:pt x="228772" y="31226"/>
                                  <a:pt x="229785" y="30278"/>
                                  <a:pt x="230671" y="29355"/>
                                </a:cubicBezTo>
                                <a:cubicBezTo>
                                  <a:pt x="231684" y="28432"/>
                                  <a:pt x="232697" y="27534"/>
                                  <a:pt x="233583" y="26662"/>
                                </a:cubicBezTo>
                                <a:cubicBezTo>
                                  <a:pt x="234596" y="25777"/>
                                  <a:pt x="235482" y="24943"/>
                                  <a:pt x="236369" y="24121"/>
                                </a:cubicBezTo>
                                <a:cubicBezTo>
                                  <a:pt x="237255" y="23299"/>
                                  <a:pt x="238141" y="22503"/>
                                  <a:pt x="239028" y="21732"/>
                                </a:cubicBezTo>
                                <a:cubicBezTo>
                                  <a:pt x="239914" y="20961"/>
                                  <a:pt x="240800" y="20227"/>
                                  <a:pt x="241560" y="19507"/>
                                </a:cubicBezTo>
                                <a:cubicBezTo>
                                  <a:pt x="242446" y="18786"/>
                                  <a:pt x="243206" y="18091"/>
                                  <a:pt x="243966" y="17421"/>
                                </a:cubicBezTo>
                                <a:cubicBezTo>
                                  <a:pt x="244726" y="16738"/>
                                  <a:pt x="245485" y="16093"/>
                                  <a:pt x="246245" y="15461"/>
                                </a:cubicBezTo>
                                <a:cubicBezTo>
                                  <a:pt x="247005" y="14842"/>
                                  <a:pt x="247764" y="14222"/>
                                  <a:pt x="248397" y="13641"/>
                                </a:cubicBezTo>
                                <a:cubicBezTo>
                                  <a:pt x="249157" y="13059"/>
                                  <a:pt x="249790" y="12503"/>
                                  <a:pt x="250423" y="11959"/>
                                </a:cubicBezTo>
                                <a:cubicBezTo>
                                  <a:pt x="251056" y="11416"/>
                                  <a:pt x="251689" y="10910"/>
                                  <a:pt x="252322" y="10404"/>
                                </a:cubicBezTo>
                                <a:cubicBezTo>
                                  <a:pt x="252956" y="9911"/>
                                  <a:pt x="253462" y="9444"/>
                                  <a:pt x="254095" y="8989"/>
                                </a:cubicBezTo>
                                <a:cubicBezTo>
                                  <a:pt x="254602" y="8534"/>
                                  <a:pt x="255108" y="8104"/>
                                  <a:pt x="255741" y="7686"/>
                                </a:cubicBezTo>
                                <a:cubicBezTo>
                                  <a:pt x="256248" y="7269"/>
                                  <a:pt x="256754" y="6877"/>
                                  <a:pt x="257134" y="6511"/>
                                </a:cubicBezTo>
                                <a:cubicBezTo>
                                  <a:pt x="257640" y="6131"/>
                                  <a:pt x="258147" y="5778"/>
                                  <a:pt x="258527" y="5436"/>
                                </a:cubicBezTo>
                                <a:cubicBezTo>
                                  <a:pt x="259033" y="5095"/>
                                  <a:pt x="259413" y="4779"/>
                                  <a:pt x="259793" y="4475"/>
                                </a:cubicBezTo>
                                <a:cubicBezTo>
                                  <a:pt x="260173" y="4159"/>
                                  <a:pt x="260553" y="3881"/>
                                  <a:pt x="260932" y="3603"/>
                                </a:cubicBezTo>
                                <a:cubicBezTo>
                                  <a:pt x="261312" y="3338"/>
                                  <a:pt x="261566" y="3085"/>
                                  <a:pt x="261945" y="2844"/>
                                </a:cubicBezTo>
                                <a:cubicBezTo>
                                  <a:pt x="262199" y="2604"/>
                                  <a:pt x="262578" y="2377"/>
                                  <a:pt x="262832" y="2162"/>
                                </a:cubicBezTo>
                                <a:cubicBezTo>
                                  <a:pt x="263085" y="1960"/>
                                  <a:pt x="263338" y="1770"/>
                                  <a:pt x="263591" y="1593"/>
                                </a:cubicBezTo>
                                <a:cubicBezTo>
                                  <a:pt x="263845" y="1416"/>
                                  <a:pt x="263971" y="1252"/>
                                  <a:pt x="264224" y="1100"/>
                                </a:cubicBezTo>
                                <a:cubicBezTo>
                                  <a:pt x="264351" y="948"/>
                                  <a:pt x="264604" y="822"/>
                                  <a:pt x="264731" y="708"/>
                                </a:cubicBezTo>
                                <a:cubicBezTo>
                                  <a:pt x="264858" y="594"/>
                                  <a:pt x="264984" y="493"/>
                                  <a:pt x="265111" y="405"/>
                                </a:cubicBezTo>
                                <a:cubicBezTo>
                                  <a:pt x="265238" y="316"/>
                                  <a:pt x="265364" y="240"/>
                                  <a:pt x="265491" y="190"/>
                                </a:cubicBezTo>
                                <a:cubicBezTo>
                                  <a:pt x="265491" y="127"/>
                                  <a:pt x="265617" y="89"/>
                                  <a:pt x="265617" y="63"/>
                                </a:cubicBezTo>
                                <a:cubicBezTo>
                                  <a:pt x="265617" y="51"/>
                                  <a:pt x="265617" y="0"/>
                                  <a:pt x="265617" y="25"/>
                                </a:cubicBezTo>
                                <a:cubicBezTo>
                                  <a:pt x="265617" y="76"/>
                                  <a:pt x="265617" y="202"/>
                                  <a:pt x="265491" y="379"/>
                                </a:cubicBezTo>
                                <a:cubicBezTo>
                                  <a:pt x="265491" y="582"/>
                                  <a:pt x="265364" y="860"/>
                                  <a:pt x="265364" y="1226"/>
                                </a:cubicBezTo>
                                <a:cubicBezTo>
                                  <a:pt x="265238" y="1593"/>
                                  <a:pt x="265111" y="2048"/>
                                  <a:pt x="264984" y="2567"/>
                                </a:cubicBezTo>
                                <a:cubicBezTo>
                                  <a:pt x="264858" y="3097"/>
                                  <a:pt x="264731" y="3717"/>
                                  <a:pt x="264478" y="4400"/>
                                </a:cubicBezTo>
                                <a:cubicBezTo>
                                  <a:pt x="264351" y="5095"/>
                                  <a:pt x="264098" y="5866"/>
                                  <a:pt x="263971" y="6713"/>
                                </a:cubicBezTo>
                                <a:cubicBezTo>
                                  <a:pt x="263718" y="7560"/>
                                  <a:pt x="263465" y="8483"/>
                                  <a:pt x="263212" y="9482"/>
                                </a:cubicBezTo>
                                <a:cubicBezTo>
                                  <a:pt x="262958" y="10480"/>
                                  <a:pt x="262705" y="11542"/>
                                  <a:pt x="262452" y="12693"/>
                                </a:cubicBezTo>
                                <a:cubicBezTo>
                                  <a:pt x="262072" y="13831"/>
                                  <a:pt x="261819" y="15044"/>
                                  <a:pt x="261439" y="16333"/>
                                </a:cubicBezTo>
                                <a:cubicBezTo>
                                  <a:pt x="261186" y="17610"/>
                                  <a:pt x="260806" y="18963"/>
                                  <a:pt x="260426" y="20379"/>
                                </a:cubicBezTo>
                                <a:cubicBezTo>
                                  <a:pt x="260046" y="21795"/>
                                  <a:pt x="259666" y="23274"/>
                                  <a:pt x="259286" y="24816"/>
                                </a:cubicBezTo>
                                <a:cubicBezTo>
                                  <a:pt x="258906" y="26346"/>
                                  <a:pt x="258527" y="27951"/>
                                  <a:pt x="258020" y="29607"/>
                                </a:cubicBezTo>
                                <a:cubicBezTo>
                                  <a:pt x="257640" y="31264"/>
                                  <a:pt x="257260" y="32983"/>
                                  <a:pt x="256754" y="34753"/>
                                </a:cubicBezTo>
                                <a:cubicBezTo>
                                  <a:pt x="256374" y="36510"/>
                                  <a:pt x="255868" y="38343"/>
                                  <a:pt x="255361" y="40201"/>
                                </a:cubicBezTo>
                                <a:cubicBezTo>
                                  <a:pt x="254855" y="42073"/>
                                  <a:pt x="254348" y="43994"/>
                                  <a:pt x="253968" y="45954"/>
                                </a:cubicBezTo>
                                <a:cubicBezTo>
                                  <a:pt x="253462" y="47913"/>
                                  <a:pt x="252956" y="49936"/>
                                  <a:pt x="252322" y="51984"/>
                                </a:cubicBezTo>
                                <a:cubicBezTo>
                                  <a:pt x="251816" y="54032"/>
                                  <a:pt x="251310" y="56130"/>
                                  <a:pt x="250803" y="58267"/>
                                </a:cubicBezTo>
                                <a:cubicBezTo>
                                  <a:pt x="250170" y="60391"/>
                                  <a:pt x="249663" y="62565"/>
                                  <a:pt x="249157" y="64765"/>
                                </a:cubicBezTo>
                                <a:cubicBezTo>
                                  <a:pt x="248524" y="66965"/>
                                  <a:pt x="248018" y="69202"/>
                                  <a:pt x="247384" y="71465"/>
                                </a:cubicBezTo>
                                <a:cubicBezTo>
                                  <a:pt x="246878" y="73728"/>
                                  <a:pt x="246245" y="76016"/>
                                  <a:pt x="245612" y="78330"/>
                                </a:cubicBezTo>
                                <a:cubicBezTo>
                                  <a:pt x="245105" y="80630"/>
                                  <a:pt x="244472" y="82969"/>
                                  <a:pt x="243839" y="85321"/>
                                </a:cubicBezTo>
                                <a:cubicBezTo>
                                  <a:pt x="243206" y="87672"/>
                                  <a:pt x="242700" y="90036"/>
                                  <a:pt x="242066" y="92425"/>
                                </a:cubicBezTo>
                                <a:cubicBezTo>
                                  <a:pt x="241433" y="94802"/>
                                  <a:pt x="240800" y="97204"/>
                                  <a:pt x="240167" y="99606"/>
                                </a:cubicBezTo>
                                <a:cubicBezTo>
                                  <a:pt x="239661" y="102021"/>
                                  <a:pt x="239028" y="104435"/>
                                  <a:pt x="238395" y="106862"/>
                                </a:cubicBezTo>
                                <a:cubicBezTo>
                                  <a:pt x="237762" y="109290"/>
                                  <a:pt x="237128" y="111717"/>
                                  <a:pt x="236495" y="114157"/>
                                </a:cubicBezTo>
                                <a:cubicBezTo>
                                  <a:pt x="235862" y="116584"/>
                                  <a:pt x="235229" y="119024"/>
                                  <a:pt x="234596" y="121464"/>
                                </a:cubicBezTo>
                                <a:cubicBezTo>
                                  <a:pt x="233963" y="123904"/>
                                  <a:pt x="233330" y="126344"/>
                                  <a:pt x="232823" y="128771"/>
                                </a:cubicBezTo>
                                <a:cubicBezTo>
                                  <a:pt x="232190" y="131211"/>
                                  <a:pt x="231557" y="133638"/>
                                  <a:pt x="230924" y="136065"/>
                                </a:cubicBezTo>
                                <a:cubicBezTo>
                                  <a:pt x="230291" y="138493"/>
                                  <a:pt x="229658" y="140920"/>
                                  <a:pt x="229025" y="143322"/>
                                </a:cubicBezTo>
                                <a:cubicBezTo>
                                  <a:pt x="228392" y="145736"/>
                                  <a:pt x="227885" y="148138"/>
                                  <a:pt x="227252" y="150528"/>
                                </a:cubicBezTo>
                                <a:cubicBezTo>
                                  <a:pt x="226619" y="152917"/>
                                  <a:pt x="225986" y="155306"/>
                                  <a:pt x="225353" y="157670"/>
                                </a:cubicBezTo>
                                <a:cubicBezTo>
                                  <a:pt x="224847" y="160034"/>
                                  <a:pt x="224214" y="162386"/>
                                  <a:pt x="223580" y="164737"/>
                                </a:cubicBezTo>
                                <a:cubicBezTo>
                                  <a:pt x="222947" y="167076"/>
                                  <a:pt x="222441" y="169389"/>
                                  <a:pt x="221820" y="171703"/>
                                </a:cubicBezTo>
                                <a:cubicBezTo>
                                  <a:pt x="221225" y="174017"/>
                                  <a:pt x="220643" y="176304"/>
                                  <a:pt x="220060" y="178593"/>
                                </a:cubicBezTo>
                                <a:cubicBezTo>
                                  <a:pt x="219478" y="180868"/>
                                  <a:pt x="218896" y="183131"/>
                                  <a:pt x="218326" y="185381"/>
                                </a:cubicBezTo>
                                <a:cubicBezTo>
                                  <a:pt x="217756" y="187632"/>
                                  <a:pt x="217174" y="189869"/>
                                  <a:pt x="216616" y="192094"/>
                                </a:cubicBezTo>
                                <a:cubicBezTo>
                                  <a:pt x="216047" y="194307"/>
                                  <a:pt x="215490" y="196519"/>
                                  <a:pt x="214920" y="198706"/>
                                </a:cubicBezTo>
                                <a:cubicBezTo>
                                  <a:pt x="214363" y="200906"/>
                                  <a:pt x="213806" y="203080"/>
                                  <a:pt x="213261" y="205242"/>
                                </a:cubicBezTo>
                                <a:cubicBezTo>
                                  <a:pt x="212704" y="207404"/>
                                  <a:pt x="212160" y="209553"/>
                                  <a:pt x="211615" y="211689"/>
                                </a:cubicBezTo>
                                <a:cubicBezTo>
                                  <a:pt x="211071" y="213826"/>
                                  <a:pt x="210526" y="215950"/>
                                  <a:pt x="209982" y="218061"/>
                                </a:cubicBezTo>
                                <a:cubicBezTo>
                                  <a:pt x="209450" y="220172"/>
                                  <a:pt x="208905" y="222271"/>
                                  <a:pt x="208374" y="224356"/>
                                </a:cubicBezTo>
                                <a:cubicBezTo>
                                  <a:pt x="207842" y="226442"/>
                                  <a:pt x="207323" y="228516"/>
                                  <a:pt x="206791" y="230576"/>
                                </a:cubicBezTo>
                                <a:cubicBezTo>
                                  <a:pt x="206272" y="232637"/>
                                  <a:pt x="205740" y="234673"/>
                                  <a:pt x="205221" y="236708"/>
                                </a:cubicBezTo>
                                <a:cubicBezTo>
                                  <a:pt x="204714" y="238730"/>
                                  <a:pt x="204195" y="240741"/>
                                  <a:pt x="203689" y="242738"/>
                                </a:cubicBezTo>
                                <a:cubicBezTo>
                                  <a:pt x="203182" y="244735"/>
                                  <a:pt x="202676" y="246707"/>
                                  <a:pt x="202169" y="248667"/>
                                </a:cubicBezTo>
                                <a:cubicBezTo>
                                  <a:pt x="201675" y="250614"/>
                                  <a:pt x="201182" y="252561"/>
                                  <a:pt x="200688" y="254470"/>
                                </a:cubicBezTo>
                                <a:cubicBezTo>
                                  <a:pt x="200207" y="256379"/>
                                  <a:pt x="199726" y="258275"/>
                                  <a:pt x="199245" y="260146"/>
                                </a:cubicBezTo>
                                <a:cubicBezTo>
                                  <a:pt x="198763" y="262017"/>
                                  <a:pt x="198295" y="263863"/>
                                  <a:pt x="197839" y="265683"/>
                                </a:cubicBezTo>
                                <a:cubicBezTo>
                                  <a:pt x="197371" y="267503"/>
                                  <a:pt x="196915" y="269299"/>
                                  <a:pt x="196459" y="271056"/>
                                </a:cubicBezTo>
                                <a:cubicBezTo>
                                  <a:pt x="196003" y="272826"/>
                                  <a:pt x="195560" y="274570"/>
                                  <a:pt x="195130" y="276277"/>
                                </a:cubicBezTo>
                                <a:cubicBezTo>
                                  <a:pt x="194686" y="277996"/>
                                  <a:pt x="194256" y="279678"/>
                                  <a:pt x="193838" y="281321"/>
                                </a:cubicBezTo>
                                <a:cubicBezTo>
                                  <a:pt x="193420" y="282977"/>
                                  <a:pt x="193002" y="284595"/>
                                  <a:pt x="192597" y="286176"/>
                                </a:cubicBezTo>
                                <a:cubicBezTo>
                                  <a:pt x="192192" y="287768"/>
                                  <a:pt x="191799" y="289311"/>
                                  <a:pt x="191420" y="290828"/>
                                </a:cubicBezTo>
                                <a:cubicBezTo>
                                  <a:pt x="191027" y="292345"/>
                                  <a:pt x="190647" y="293824"/>
                                  <a:pt x="190280" y="295265"/>
                                </a:cubicBezTo>
                                <a:cubicBezTo>
                                  <a:pt x="189913" y="296706"/>
                                  <a:pt x="189558" y="298110"/>
                                  <a:pt x="189204" y="299462"/>
                                </a:cubicBezTo>
                                <a:cubicBezTo>
                                  <a:pt x="188862" y="300828"/>
                                  <a:pt x="188520" y="302155"/>
                                  <a:pt x="188204" y="303432"/>
                                </a:cubicBezTo>
                                <a:cubicBezTo>
                                  <a:pt x="187874" y="304709"/>
                                  <a:pt x="187558" y="305948"/>
                                  <a:pt x="187254" y="307136"/>
                                </a:cubicBezTo>
                                <a:cubicBezTo>
                                  <a:pt x="186950" y="308337"/>
                                  <a:pt x="186659" y="309487"/>
                                  <a:pt x="186368" y="310587"/>
                                </a:cubicBezTo>
                                <a:cubicBezTo>
                                  <a:pt x="186089" y="311700"/>
                                  <a:pt x="185811" y="312762"/>
                                  <a:pt x="185557" y="313786"/>
                                </a:cubicBezTo>
                                <a:cubicBezTo>
                                  <a:pt x="185291" y="314797"/>
                                  <a:pt x="185051" y="315770"/>
                                  <a:pt x="184810" y="316706"/>
                                </a:cubicBezTo>
                                <a:cubicBezTo>
                                  <a:pt x="184570" y="317629"/>
                                  <a:pt x="184342" y="318526"/>
                                  <a:pt x="184127" y="319361"/>
                                </a:cubicBezTo>
                                <a:cubicBezTo>
                                  <a:pt x="183911" y="320208"/>
                                  <a:pt x="183709" y="321017"/>
                                  <a:pt x="183519" y="321775"/>
                                </a:cubicBezTo>
                                <a:cubicBezTo>
                                  <a:pt x="183329" y="322534"/>
                                  <a:pt x="183139" y="323242"/>
                                  <a:pt x="182974" y="323924"/>
                                </a:cubicBezTo>
                                <a:cubicBezTo>
                                  <a:pt x="182797" y="324595"/>
                                  <a:pt x="182632" y="325227"/>
                                  <a:pt x="182481" y="325808"/>
                                </a:cubicBezTo>
                                <a:cubicBezTo>
                                  <a:pt x="182341" y="326402"/>
                                  <a:pt x="182189" y="326946"/>
                                  <a:pt x="182063" y="327452"/>
                                </a:cubicBezTo>
                                <a:cubicBezTo>
                                  <a:pt x="181936" y="327957"/>
                                  <a:pt x="181822" y="328425"/>
                                  <a:pt x="181708" y="328842"/>
                                </a:cubicBezTo>
                                <a:cubicBezTo>
                                  <a:pt x="181607" y="329272"/>
                                  <a:pt x="181506" y="329651"/>
                                  <a:pt x="181417" y="329980"/>
                                </a:cubicBezTo>
                                <a:cubicBezTo>
                                  <a:pt x="181341" y="330321"/>
                                  <a:pt x="181265" y="330612"/>
                                  <a:pt x="181202" y="330865"/>
                                </a:cubicBezTo>
                                <a:cubicBezTo>
                                  <a:pt x="181126" y="331131"/>
                                  <a:pt x="181075" y="331345"/>
                                  <a:pt x="181024" y="331510"/>
                                </a:cubicBezTo>
                                <a:cubicBezTo>
                                  <a:pt x="180986" y="331687"/>
                                  <a:pt x="180948" y="331826"/>
                                  <a:pt x="180923" y="331927"/>
                                </a:cubicBezTo>
                                <a:cubicBezTo>
                                  <a:pt x="180898" y="332015"/>
                                  <a:pt x="180885" y="332091"/>
                                  <a:pt x="180872" y="332117"/>
                                </a:cubicBezTo>
                                <a:cubicBezTo>
                                  <a:pt x="180872" y="332129"/>
                                  <a:pt x="180885" y="332104"/>
                                  <a:pt x="180885" y="332091"/>
                                </a:cubicBezTo>
                                <a:cubicBezTo>
                                  <a:pt x="180898" y="332053"/>
                                  <a:pt x="180910" y="331977"/>
                                  <a:pt x="180936" y="331876"/>
                                </a:cubicBezTo>
                                <a:cubicBezTo>
                                  <a:pt x="180961" y="331775"/>
                                  <a:pt x="180999" y="331649"/>
                                  <a:pt x="181037" y="331484"/>
                                </a:cubicBezTo>
                                <a:cubicBezTo>
                                  <a:pt x="181075" y="331333"/>
                                  <a:pt x="181126" y="331143"/>
                                  <a:pt x="181176" y="330928"/>
                                </a:cubicBezTo>
                                <a:cubicBezTo>
                                  <a:pt x="181227" y="330726"/>
                                  <a:pt x="181290" y="330486"/>
                                  <a:pt x="181353" y="330233"/>
                                </a:cubicBezTo>
                                <a:cubicBezTo>
                                  <a:pt x="181417" y="329980"/>
                                  <a:pt x="181493" y="329702"/>
                                  <a:pt x="181569" y="329411"/>
                                </a:cubicBezTo>
                                <a:cubicBezTo>
                                  <a:pt x="181645" y="329121"/>
                                  <a:pt x="181721" y="328804"/>
                                  <a:pt x="181809" y="328488"/>
                                </a:cubicBezTo>
                                <a:cubicBezTo>
                                  <a:pt x="181885" y="328159"/>
                                  <a:pt x="181974" y="327818"/>
                                  <a:pt x="182063" y="327464"/>
                                </a:cubicBezTo>
                                <a:cubicBezTo>
                                  <a:pt x="182151" y="327110"/>
                                  <a:pt x="182253" y="326744"/>
                                  <a:pt x="182341" y="326364"/>
                                </a:cubicBezTo>
                                <a:cubicBezTo>
                                  <a:pt x="182443" y="325985"/>
                                  <a:pt x="182544" y="325606"/>
                                  <a:pt x="182645" y="325214"/>
                                </a:cubicBezTo>
                                <a:cubicBezTo>
                                  <a:pt x="182746" y="324809"/>
                                  <a:pt x="182848" y="324405"/>
                                  <a:pt x="182949" y="324000"/>
                                </a:cubicBezTo>
                                <a:cubicBezTo>
                                  <a:pt x="183050" y="323596"/>
                                  <a:pt x="183151" y="323179"/>
                                  <a:pt x="183266" y="322761"/>
                                </a:cubicBezTo>
                                <a:cubicBezTo>
                                  <a:pt x="183367" y="322357"/>
                                  <a:pt x="183481" y="321927"/>
                                  <a:pt x="183582" y="321523"/>
                                </a:cubicBezTo>
                                <a:cubicBezTo>
                                  <a:pt x="183683" y="321106"/>
                                  <a:pt x="183797" y="320688"/>
                                  <a:pt x="183899" y="320284"/>
                                </a:cubicBezTo>
                                <a:cubicBezTo>
                                  <a:pt x="184000" y="319879"/>
                                  <a:pt x="184101" y="319475"/>
                                  <a:pt x="184203" y="319082"/>
                                </a:cubicBezTo>
                                <a:cubicBezTo>
                                  <a:pt x="184304" y="318691"/>
                                  <a:pt x="184405" y="318299"/>
                                  <a:pt x="184494" y="317920"/>
                                </a:cubicBezTo>
                                <a:cubicBezTo>
                                  <a:pt x="184595" y="317553"/>
                                  <a:pt x="184684" y="317186"/>
                                  <a:pt x="184772" y="316832"/>
                                </a:cubicBezTo>
                                <a:cubicBezTo>
                                  <a:pt x="184861" y="316478"/>
                                  <a:pt x="184949" y="316150"/>
                                  <a:pt x="185038" y="315821"/>
                                </a:cubicBezTo>
                                <a:cubicBezTo>
                                  <a:pt x="185114" y="315492"/>
                                  <a:pt x="185203" y="315189"/>
                                  <a:pt x="185279" y="314885"/>
                                </a:cubicBezTo>
                                <a:cubicBezTo>
                                  <a:pt x="185342" y="314595"/>
                                  <a:pt x="185418" y="314316"/>
                                  <a:pt x="185494" y="314051"/>
                                </a:cubicBezTo>
                                <a:cubicBezTo>
                                  <a:pt x="185557" y="313773"/>
                                  <a:pt x="185621" y="313533"/>
                                  <a:pt x="185684" y="313293"/>
                                </a:cubicBezTo>
                                <a:cubicBezTo>
                                  <a:pt x="185747" y="313053"/>
                                  <a:pt x="185798" y="312838"/>
                                  <a:pt x="185849" y="312635"/>
                                </a:cubicBezTo>
                                <a:cubicBezTo>
                                  <a:pt x="185899" y="312433"/>
                                  <a:pt x="185950" y="312243"/>
                                  <a:pt x="186000" y="312066"/>
                                </a:cubicBezTo>
                                <a:cubicBezTo>
                                  <a:pt x="186038" y="311889"/>
                                  <a:pt x="186076" y="311738"/>
                                  <a:pt x="186114" y="311598"/>
                                </a:cubicBezTo>
                                <a:cubicBezTo>
                                  <a:pt x="186152" y="311447"/>
                                  <a:pt x="186178" y="311321"/>
                                  <a:pt x="186216" y="311219"/>
                                </a:cubicBezTo>
                                <a:cubicBezTo>
                                  <a:pt x="186241" y="311105"/>
                                  <a:pt x="186266" y="311017"/>
                                  <a:pt x="186279" y="310941"/>
                                </a:cubicBezTo>
                                <a:cubicBezTo>
                                  <a:pt x="186304" y="310866"/>
                                  <a:pt x="186317" y="310815"/>
                                  <a:pt x="186330" y="310764"/>
                                </a:cubicBezTo>
                                <a:cubicBezTo>
                                  <a:pt x="186330" y="310726"/>
                                  <a:pt x="186342" y="310701"/>
                                  <a:pt x="186342" y="310688"/>
                                </a:cubicBezTo>
                                <a:cubicBezTo>
                                  <a:pt x="186342" y="310688"/>
                                  <a:pt x="186342" y="310701"/>
                                  <a:pt x="186342" y="310714"/>
                                </a:cubicBezTo>
                                <a:cubicBezTo>
                                  <a:pt x="186330" y="310739"/>
                                  <a:pt x="186317" y="310777"/>
                                  <a:pt x="186304" y="310840"/>
                                </a:cubicBezTo>
                                <a:cubicBezTo>
                                  <a:pt x="186292" y="310891"/>
                                  <a:pt x="186266" y="310967"/>
                                  <a:pt x="186254" y="311067"/>
                                </a:cubicBezTo>
                                <a:cubicBezTo>
                                  <a:pt x="186228" y="311169"/>
                                  <a:pt x="186190" y="311283"/>
                                  <a:pt x="186165" y="311422"/>
                                </a:cubicBezTo>
                                <a:cubicBezTo>
                                  <a:pt x="186127" y="311548"/>
                                  <a:pt x="186089" y="311712"/>
                                  <a:pt x="186038" y="311889"/>
                                </a:cubicBezTo>
                                <a:cubicBezTo>
                                  <a:pt x="186000" y="312066"/>
                                  <a:pt x="185950" y="312256"/>
                                  <a:pt x="185887" y="312484"/>
                                </a:cubicBezTo>
                                <a:cubicBezTo>
                                  <a:pt x="185836" y="312698"/>
                                  <a:pt x="185773" y="312939"/>
                                  <a:pt x="185709" y="313204"/>
                                </a:cubicBezTo>
                                <a:cubicBezTo>
                                  <a:pt x="185633" y="313470"/>
                                  <a:pt x="185557" y="313760"/>
                                  <a:pt x="185481" y="314064"/>
                                </a:cubicBezTo>
                                <a:cubicBezTo>
                                  <a:pt x="185405" y="314380"/>
                                  <a:pt x="185317" y="314709"/>
                                  <a:pt x="185228" y="315075"/>
                                </a:cubicBezTo>
                                <a:cubicBezTo>
                                  <a:pt x="185139" y="315429"/>
                                  <a:pt x="185038" y="315821"/>
                                  <a:pt x="184924" y="316238"/>
                                </a:cubicBezTo>
                                <a:cubicBezTo>
                                  <a:pt x="184823" y="316655"/>
                                  <a:pt x="184709" y="317085"/>
                                  <a:pt x="184595" y="317566"/>
                                </a:cubicBezTo>
                                <a:cubicBezTo>
                                  <a:pt x="184468" y="318033"/>
                                  <a:pt x="184342" y="318526"/>
                                  <a:pt x="184215" y="319057"/>
                                </a:cubicBezTo>
                                <a:cubicBezTo>
                                  <a:pt x="184076" y="319575"/>
                                  <a:pt x="183937" y="320132"/>
                                  <a:pt x="183785" y="320713"/>
                                </a:cubicBezTo>
                                <a:cubicBezTo>
                                  <a:pt x="183633" y="321295"/>
                                  <a:pt x="183481" y="321902"/>
                                  <a:pt x="183316" y="322547"/>
                                </a:cubicBezTo>
                                <a:cubicBezTo>
                                  <a:pt x="183151" y="323192"/>
                                  <a:pt x="182987" y="323861"/>
                                  <a:pt x="182810" y="324557"/>
                                </a:cubicBezTo>
                                <a:cubicBezTo>
                                  <a:pt x="182632" y="325252"/>
                                  <a:pt x="182443" y="325985"/>
                                  <a:pt x="182253" y="326744"/>
                                </a:cubicBezTo>
                                <a:cubicBezTo>
                                  <a:pt x="182050" y="327502"/>
                                  <a:pt x="181847" y="328286"/>
                                  <a:pt x="181645" y="329108"/>
                                </a:cubicBezTo>
                                <a:cubicBezTo>
                                  <a:pt x="181442" y="329917"/>
                                  <a:pt x="181227" y="330764"/>
                                  <a:pt x="180999" y="331636"/>
                                </a:cubicBezTo>
                                <a:cubicBezTo>
                                  <a:pt x="180784" y="332496"/>
                                  <a:pt x="180556" y="333393"/>
                                  <a:pt x="180315" y="334304"/>
                                </a:cubicBezTo>
                                <a:cubicBezTo>
                                  <a:pt x="180087" y="335226"/>
                                  <a:pt x="179847" y="336162"/>
                                  <a:pt x="179594" y="337122"/>
                                </a:cubicBezTo>
                                <a:cubicBezTo>
                                  <a:pt x="179353" y="338084"/>
                                  <a:pt x="179100" y="339070"/>
                                  <a:pt x="178847" y="340056"/>
                                </a:cubicBezTo>
                                <a:cubicBezTo>
                                  <a:pt x="178593" y="341054"/>
                                  <a:pt x="178340" y="342066"/>
                                  <a:pt x="178074" y="343077"/>
                                </a:cubicBezTo>
                                <a:cubicBezTo>
                                  <a:pt x="177821" y="344101"/>
                                  <a:pt x="177555" y="345137"/>
                                  <a:pt x="177289" y="346174"/>
                                </a:cubicBezTo>
                                <a:cubicBezTo>
                                  <a:pt x="177023" y="347211"/>
                                  <a:pt x="176757" y="348260"/>
                                  <a:pt x="176491" y="349310"/>
                                </a:cubicBezTo>
                                <a:cubicBezTo>
                                  <a:pt x="176226" y="350346"/>
                                  <a:pt x="175960" y="351408"/>
                                  <a:pt x="175681" y="352457"/>
                                </a:cubicBezTo>
                                <a:cubicBezTo>
                                  <a:pt x="175415" y="353494"/>
                                  <a:pt x="175149" y="354556"/>
                                  <a:pt x="174883" y="355593"/>
                                </a:cubicBezTo>
                                <a:cubicBezTo>
                                  <a:pt x="174617" y="356629"/>
                                  <a:pt x="174352" y="357679"/>
                                  <a:pt x="174086" y="358703"/>
                                </a:cubicBezTo>
                                <a:cubicBezTo>
                                  <a:pt x="173833" y="359739"/>
                                  <a:pt x="173567" y="360763"/>
                                  <a:pt x="173313" y="361762"/>
                                </a:cubicBezTo>
                                <a:cubicBezTo>
                                  <a:pt x="173048" y="362773"/>
                                  <a:pt x="172794" y="363772"/>
                                  <a:pt x="172541" y="364758"/>
                                </a:cubicBezTo>
                                <a:cubicBezTo>
                                  <a:pt x="172301" y="365744"/>
                                  <a:pt x="172047" y="366705"/>
                                  <a:pt x="171807" y="367653"/>
                                </a:cubicBezTo>
                                <a:cubicBezTo>
                                  <a:pt x="171566" y="368601"/>
                                  <a:pt x="171325" y="369537"/>
                                  <a:pt x="171098" y="370447"/>
                                </a:cubicBezTo>
                                <a:cubicBezTo>
                                  <a:pt x="170857" y="371357"/>
                                  <a:pt x="170642" y="372242"/>
                                  <a:pt x="170414" y="373114"/>
                                </a:cubicBezTo>
                                <a:cubicBezTo>
                                  <a:pt x="170186" y="373986"/>
                                  <a:pt x="169971" y="374834"/>
                                  <a:pt x="169768" y="375655"/>
                                </a:cubicBezTo>
                                <a:cubicBezTo>
                                  <a:pt x="169553" y="376477"/>
                                  <a:pt x="169350" y="377273"/>
                                  <a:pt x="169148" y="378057"/>
                                </a:cubicBezTo>
                                <a:cubicBezTo>
                                  <a:pt x="168958" y="378828"/>
                                  <a:pt x="168768" y="379574"/>
                                  <a:pt x="168578" y="380307"/>
                                </a:cubicBezTo>
                                <a:cubicBezTo>
                                  <a:pt x="168401" y="381028"/>
                                  <a:pt x="168211" y="381724"/>
                                  <a:pt x="168046" y="382393"/>
                                </a:cubicBezTo>
                                <a:cubicBezTo>
                                  <a:pt x="167881" y="383063"/>
                                  <a:pt x="167717" y="383696"/>
                                  <a:pt x="167552" y="384303"/>
                                </a:cubicBezTo>
                                <a:cubicBezTo>
                                  <a:pt x="167400" y="384922"/>
                                  <a:pt x="167249" y="385503"/>
                                  <a:pt x="167109" y="386047"/>
                                </a:cubicBezTo>
                                <a:cubicBezTo>
                                  <a:pt x="166970" y="386603"/>
                                  <a:pt x="166843" y="387122"/>
                                  <a:pt x="166717" y="387615"/>
                                </a:cubicBezTo>
                                <a:cubicBezTo>
                                  <a:pt x="166590" y="388095"/>
                                  <a:pt x="166476" y="388563"/>
                                  <a:pt x="166362" y="388980"/>
                                </a:cubicBezTo>
                                <a:cubicBezTo>
                                  <a:pt x="166248" y="389410"/>
                                  <a:pt x="166147" y="389814"/>
                                  <a:pt x="166058" y="390168"/>
                                </a:cubicBezTo>
                                <a:cubicBezTo>
                                  <a:pt x="165970" y="390535"/>
                                  <a:pt x="165881" y="390864"/>
                                  <a:pt x="165805" y="391167"/>
                                </a:cubicBezTo>
                                <a:cubicBezTo>
                                  <a:pt x="165729" y="391458"/>
                                  <a:pt x="165666" y="391723"/>
                                  <a:pt x="165602" y="391951"/>
                                </a:cubicBezTo>
                                <a:cubicBezTo>
                                  <a:pt x="165552" y="392178"/>
                                  <a:pt x="165501" y="392368"/>
                                  <a:pt x="165463" y="392520"/>
                                </a:cubicBezTo>
                                <a:cubicBezTo>
                                  <a:pt x="165425" y="392684"/>
                                  <a:pt x="165387" y="392798"/>
                                  <a:pt x="165362" y="392886"/>
                                </a:cubicBezTo>
                                <a:cubicBezTo>
                                  <a:pt x="165349" y="392962"/>
                                  <a:pt x="165337" y="393025"/>
                                  <a:pt x="165324" y="393038"/>
                                </a:cubicBezTo>
                                <a:cubicBezTo>
                                  <a:pt x="165324" y="393051"/>
                                  <a:pt x="165337" y="393013"/>
                                  <a:pt x="165349" y="392975"/>
                                </a:cubicBezTo>
                                <a:cubicBezTo>
                                  <a:pt x="165362" y="392912"/>
                                  <a:pt x="165387" y="392823"/>
                                  <a:pt x="165413" y="392697"/>
                                </a:cubicBezTo>
                                <a:cubicBezTo>
                                  <a:pt x="165451" y="392557"/>
                                  <a:pt x="165489" y="392393"/>
                                  <a:pt x="165552" y="392191"/>
                                </a:cubicBezTo>
                                <a:cubicBezTo>
                                  <a:pt x="165602" y="391989"/>
                                  <a:pt x="165653" y="391749"/>
                                  <a:pt x="165729" y="391483"/>
                                </a:cubicBezTo>
                                <a:cubicBezTo>
                                  <a:pt x="165792" y="391205"/>
                                  <a:pt x="165881" y="390901"/>
                                  <a:pt x="165957" y="390560"/>
                                </a:cubicBezTo>
                                <a:cubicBezTo>
                                  <a:pt x="166045" y="390219"/>
                                  <a:pt x="166147" y="389839"/>
                                  <a:pt x="166248" y="389435"/>
                                </a:cubicBezTo>
                                <a:cubicBezTo>
                                  <a:pt x="166349" y="389031"/>
                                  <a:pt x="166463" y="388588"/>
                                  <a:pt x="166590" y="388108"/>
                                </a:cubicBezTo>
                                <a:cubicBezTo>
                                  <a:pt x="166704" y="387640"/>
                                  <a:pt x="166831" y="387134"/>
                                  <a:pt x="166970" y="386603"/>
                                </a:cubicBezTo>
                                <a:cubicBezTo>
                                  <a:pt x="167109" y="386072"/>
                                  <a:pt x="167249" y="385503"/>
                                  <a:pt x="167400" y="384922"/>
                                </a:cubicBezTo>
                                <a:cubicBezTo>
                                  <a:pt x="167552" y="384328"/>
                                  <a:pt x="167704" y="383708"/>
                                  <a:pt x="167869" y="383076"/>
                                </a:cubicBezTo>
                                <a:cubicBezTo>
                                  <a:pt x="168033" y="382431"/>
                                  <a:pt x="168211" y="381762"/>
                                  <a:pt x="168375" y="381079"/>
                                </a:cubicBezTo>
                                <a:cubicBezTo>
                                  <a:pt x="168553" y="380396"/>
                                  <a:pt x="168743" y="379676"/>
                                  <a:pt x="168920" y="378955"/>
                                </a:cubicBezTo>
                                <a:cubicBezTo>
                                  <a:pt x="169110" y="378222"/>
                                  <a:pt x="169300" y="377476"/>
                                  <a:pt x="169502" y="376705"/>
                                </a:cubicBezTo>
                                <a:cubicBezTo>
                                  <a:pt x="169692" y="375946"/>
                                  <a:pt x="169895" y="375162"/>
                                  <a:pt x="170097" y="374366"/>
                                </a:cubicBezTo>
                                <a:cubicBezTo>
                                  <a:pt x="170300" y="373569"/>
                                  <a:pt x="170503" y="372748"/>
                                  <a:pt x="170718" y="371939"/>
                                </a:cubicBezTo>
                                <a:cubicBezTo>
                                  <a:pt x="170920" y="371117"/>
                                  <a:pt x="171135" y="370282"/>
                                  <a:pt x="171351" y="369448"/>
                                </a:cubicBezTo>
                                <a:cubicBezTo>
                                  <a:pt x="171566" y="368626"/>
                                  <a:pt x="171769" y="367780"/>
                                  <a:pt x="171984" y="366945"/>
                                </a:cubicBezTo>
                                <a:cubicBezTo>
                                  <a:pt x="172199" y="366111"/>
                                  <a:pt x="172414" y="365277"/>
                                  <a:pt x="172630" y="364455"/>
                                </a:cubicBezTo>
                                <a:cubicBezTo>
                                  <a:pt x="172832" y="363633"/>
                                  <a:pt x="173048" y="362798"/>
                                  <a:pt x="173250" y="361990"/>
                                </a:cubicBezTo>
                                <a:cubicBezTo>
                                  <a:pt x="173453" y="361180"/>
                                  <a:pt x="173668" y="360384"/>
                                  <a:pt x="173858" y="359600"/>
                                </a:cubicBezTo>
                                <a:cubicBezTo>
                                  <a:pt x="174061" y="358816"/>
                                  <a:pt x="174263" y="358045"/>
                                  <a:pt x="174453" y="357287"/>
                                </a:cubicBezTo>
                                <a:cubicBezTo>
                                  <a:pt x="174643" y="356528"/>
                                  <a:pt x="174833" y="355795"/>
                                  <a:pt x="175023" y="355087"/>
                                </a:cubicBezTo>
                                <a:cubicBezTo>
                                  <a:pt x="175200" y="354366"/>
                                  <a:pt x="175377" y="353671"/>
                                  <a:pt x="175542" y="353001"/>
                                </a:cubicBezTo>
                                <a:cubicBezTo>
                                  <a:pt x="175719" y="352331"/>
                                  <a:pt x="175884" y="351686"/>
                                  <a:pt x="176036" y="351079"/>
                                </a:cubicBezTo>
                                <a:cubicBezTo>
                                  <a:pt x="176200" y="350460"/>
                                  <a:pt x="176352" y="349866"/>
                                  <a:pt x="176491" y="349310"/>
                                </a:cubicBezTo>
                                <a:cubicBezTo>
                                  <a:pt x="176631" y="348766"/>
                                  <a:pt x="176757" y="348235"/>
                                  <a:pt x="176884" y="347754"/>
                                </a:cubicBezTo>
                                <a:cubicBezTo>
                                  <a:pt x="177011" y="347261"/>
                                  <a:pt x="177125" y="346806"/>
                                  <a:pt x="177239" y="346402"/>
                                </a:cubicBezTo>
                                <a:cubicBezTo>
                                  <a:pt x="177340" y="345985"/>
                                  <a:pt x="177429" y="345606"/>
                                  <a:pt x="177517" y="345277"/>
                                </a:cubicBezTo>
                                <a:cubicBezTo>
                                  <a:pt x="177606" y="344936"/>
                                  <a:pt x="177682" y="344644"/>
                                  <a:pt x="177745" y="344392"/>
                                </a:cubicBezTo>
                                <a:cubicBezTo>
                                  <a:pt x="177808" y="344139"/>
                                  <a:pt x="177859" y="343924"/>
                                  <a:pt x="177909" y="343760"/>
                                </a:cubicBezTo>
                                <a:cubicBezTo>
                                  <a:pt x="177947" y="343608"/>
                                  <a:pt x="177973" y="343494"/>
                                  <a:pt x="177998" y="343418"/>
                                </a:cubicBezTo>
                                <a:cubicBezTo>
                                  <a:pt x="177998" y="343393"/>
                                  <a:pt x="178011" y="343355"/>
                                  <a:pt x="178011" y="343368"/>
                                </a:cubicBezTo>
                                <a:cubicBezTo>
                                  <a:pt x="177998" y="343393"/>
                                  <a:pt x="177973" y="343482"/>
                                  <a:pt x="177947" y="343608"/>
                                </a:cubicBezTo>
                                <a:cubicBezTo>
                                  <a:pt x="177909" y="343734"/>
                                  <a:pt x="177872" y="343912"/>
                                  <a:pt x="177808" y="344151"/>
                                </a:cubicBezTo>
                                <a:cubicBezTo>
                                  <a:pt x="177745" y="344392"/>
                                  <a:pt x="177669" y="344670"/>
                                  <a:pt x="177580" y="345011"/>
                                </a:cubicBezTo>
                                <a:cubicBezTo>
                                  <a:pt x="177492" y="345353"/>
                                  <a:pt x="177403" y="345757"/>
                                  <a:pt x="177277" y="346199"/>
                                </a:cubicBezTo>
                                <a:cubicBezTo>
                                  <a:pt x="177163" y="346654"/>
                                  <a:pt x="177036" y="347148"/>
                                  <a:pt x="176897" y="347704"/>
                                </a:cubicBezTo>
                                <a:cubicBezTo>
                                  <a:pt x="176757" y="348273"/>
                                  <a:pt x="176593" y="348880"/>
                                  <a:pt x="176428" y="349550"/>
                                </a:cubicBezTo>
                                <a:cubicBezTo>
                                  <a:pt x="176263" y="350207"/>
                                  <a:pt x="176074" y="350940"/>
                                  <a:pt x="175871" y="351711"/>
                                </a:cubicBezTo>
                                <a:cubicBezTo>
                                  <a:pt x="175681" y="352495"/>
                                  <a:pt x="175466" y="353330"/>
                                  <a:pt x="175238" y="354214"/>
                                </a:cubicBezTo>
                                <a:cubicBezTo>
                                  <a:pt x="175010" y="355100"/>
                                  <a:pt x="174769" y="356048"/>
                                  <a:pt x="174516" y="357046"/>
                                </a:cubicBezTo>
                                <a:cubicBezTo>
                                  <a:pt x="174263" y="358045"/>
                                  <a:pt x="173985" y="359094"/>
                                  <a:pt x="173706" y="360207"/>
                                </a:cubicBezTo>
                                <a:cubicBezTo>
                                  <a:pt x="173427" y="361307"/>
                                  <a:pt x="173136" y="362470"/>
                                  <a:pt x="172819" y="363671"/>
                                </a:cubicBezTo>
                                <a:cubicBezTo>
                                  <a:pt x="172516" y="364884"/>
                                  <a:pt x="172199" y="366136"/>
                                  <a:pt x="171857" y="367451"/>
                                </a:cubicBezTo>
                                <a:cubicBezTo>
                                  <a:pt x="171528" y="368753"/>
                                  <a:pt x="171186" y="370106"/>
                                  <a:pt x="170819" y="371509"/>
                                </a:cubicBezTo>
                                <a:cubicBezTo>
                                  <a:pt x="170465" y="372912"/>
                                  <a:pt x="170097" y="374353"/>
                                  <a:pt x="169718" y="375858"/>
                                </a:cubicBezTo>
                                <a:cubicBezTo>
                                  <a:pt x="169338" y="377337"/>
                                  <a:pt x="168945" y="378879"/>
                                  <a:pt x="168540" y="380459"/>
                                </a:cubicBezTo>
                                <a:cubicBezTo>
                                  <a:pt x="168135" y="382039"/>
                                  <a:pt x="167717" y="383658"/>
                                  <a:pt x="167299" y="385326"/>
                                </a:cubicBezTo>
                                <a:cubicBezTo>
                                  <a:pt x="166869" y="386983"/>
                                  <a:pt x="166438" y="388689"/>
                                  <a:pt x="165995" y="390434"/>
                                </a:cubicBezTo>
                                <a:cubicBezTo>
                                  <a:pt x="165552" y="392166"/>
                                  <a:pt x="165096" y="393948"/>
                                  <a:pt x="164628" y="395768"/>
                                </a:cubicBezTo>
                                <a:cubicBezTo>
                                  <a:pt x="164172" y="397589"/>
                                  <a:pt x="163691" y="399435"/>
                                  <a:pt x="163209" y="401331"/>
                                </a:cubicBezTo>
                                <a:cubicBezTo>
                                  <a:pt x="162728" y="403227"/>
                                  <a:pt x="162234" y="405149"/>
                                  <a:pt x="161741" y="407121"/>
                                </a:cubicBezTo>
                                <a:cubicBezTo>
                                  <a:pt x="161234" y="409080"/>
                                  <a:pt x="160728" y="411078"/>
                                  <a:pt x="160209" y="413114"/>
                                </a:cubicBezTo>
                                <a:cubicBezTo>
                                  <a:pt x="159689" y="415149"/>
                                  <a:pt x="159158" y="417209"/>
                                  <a:pt x="158626" y="419308"/>
                                </a:cubicBezTo>
                                <a:cubicBezTo>
                                  <a:pt x="158094" y="421406"/>
                                  <a:pt x="157549" y="423543"/>
                                  <a:pt x="156993" y="425705"/>
                                </a:cubicBezTo>
                                <a:cubicBezTo>
                                  <a:pt x="156448" y="427854"/>
                                  <a:pt x="155878" y="430281"/>
                                  <a:pt x="155321" y="432266"/>
                                </a:cubicBezTo>
                                <a:cubicBezTo>
                                  <a:pt x="154751" y="434251"/>
                                  <a:pt x="154181" y="437348"/>
                                  <a:pt x="153599" y="437614"/>
                                </a:cubicBezTo>
                                <a:cubicBezTo>
                                  <a:pt x="153017" y="437892"/>
                                  <a:pt x="152422" y="435148"/>
                                  <a:pt x="151827" y="433884"/>
                                </a:cubicBezTo>
                                <a:cubicBezTo>
                                  <a:pt x="151231" y="432620"/>
                                  <a:pt x="150624" y="431343"/>
                                  <a:pt x="150003" y="430028"/>
                                </a:cubicBezTo>
                                <a:cubicBezTo>
                                  <a:pt x="149383" y="428726"/>
                                  <a:pt x="148750" y="427158"/>
                                  <a:pt x="148104" y="426046"/>
                                </a:cubicBezTo>
                                <a:cubicBezTo>
                                  <a:pt x="147471" y="424934"/>
                                  <a:pt x="146813" y="422860"/>
                                  <a:pt x="146141" y="423353"/>
                                </a:cubicBezTo>
                                <a:cubicBezTo>
                                  <a:pt x="145483" y="423859"/>
                                  <a:pt x="144799" y="427095"/>
                                  <a:pt x="144103" y="429017"/>
                                </a:cubicBezTo>
                                <a:cubicBezTo>
                                  <a:pt x="143407" y="430938"/>
                                  <a:pt x="142697" y="432898"/>
                                  <a:pt x="141988" y="434883"/>
                                </a:cubicBezTo>
                                <a:cubicBezTo>
                                  <a:pt x="141267" y="436868"/>
                                  <a:pt x="140545" y="438890"/>
                                  <a:pt x="139811" y="440926"/>
                                </a:cubicBezTo>
                                <a:cubicBezTo>
                                  <a:pt x="139063" y="442961"/>
                                  <a:pt x="138317" y="445022"/>
                                  <a:pt x="137569" y="447108"/>
                                </a:cubicBezTo>
                                <a:cubicBezTo>
                                  <a:pt x="136810" y="449181"/>
                                  <a:pt x="136050" y="451292"/>
                                  <a:pt x="135290" y="453403"/>
                                </a:cubicBezTo>
                                <a:cubicBezTo>
                                  <a:pt x="134518" y="455514"/>
                                  <a:pt x="133746" y="457638"/>
                                  <a:pt x="132973" y="459775"/>
                                </a:cubicBezTo>
                                <a:cubicBezTo>
                                  <a:pt x="132188" y="461911"/>
                                  <a:pt x="131416" y="464060"/>
                                  <a:pt x="130631" y="466210"/>
                                </a:cubicBezTo>
                                <a:cubicBezTo>
                                  <a:pt x="129846" y="468359"/>
                                  <a:pt x="129048" y="470508"/>
                                  <a:pt x="128263" y="472670"/>
                                </a:cubicBezTo>
                                <a:cubicBezTo>
                                  <a:pt x="127478" y="474819"/>
                                  <a:pt x="126680" y="476981"/>
                                  <a:pt x="125883" y="479142"/>
                                </a:cubicBezTo>
                                <a:cubicBezTo>
                                  <a:pt x="125085" y="481304"/>
                                  <a:pt x="124287" y="483466"/>
                                  <a:pt x="123490" y="485615"/>
                                </a:cubicBezTo>
                                <a:cubicBezTo>
                                  <a:pt x="122692" y="487777"/>
                                  <a:pt x="121894" y="489938"/>
                                  <a:pt x="121096" y="492087"/>
                                </a:cubicBezTo>
                                <a:cubicBezTo>
                                  <a:pt x="120299" y="494237"/>
                                  <a:pt x="119488" y="496386"/>
                                  <a:pt x="118691" y="498535"/>
                                </a:cubicBezTo>
                                <a:cubicBezTo>
                                  <a:pt x="117881" y="500684"/>
                                  <a:pt x="117083" y="502833"/>
                                  <a:pt x="116273" y="504982"/>
                                </a:cubicBezTo>
                                <a:cubicBezTo>
                                  <a:pt x="115462" y="507119"/>
                                  <a:pt x="114652" y="509255"/>
                                  <a:pt x="113854" y="511392"/>
                                </a:cubicBezTo>
                                <a:cubicBezTo>
                                  <a:pt x="113044" y="513528"/>
                                  <a:pt x="112221" y="515652"/>
                                  <a:pt x="111410" y="517776"/>
                                </a:cubicBezTo>
                                <a:cubicBezTo>
                                  <a:pt x="110600" y="519900"/>
                                  <a:pt x="109790" y="522024"/>
                                  <a:pt x="108979" y="524135"/>
                                </a:cubicBezTo>
                                <a:cubicBezTo>
                                  <a:pt x="108156" y="526259"/>
                                  <a:pt x="107346" y="528357"/>
                                  <a:pt x="106523" y="530456"/>
                                </a:cubicBezTo>
                                <a:cubicBezTo>
                                  <a:pt x="105713" y="532554"/>
                                  <a:pt x="104890" y="534653"/>
                                  <a:pt x="104079" y="536726"/>
                                </a:cubicBezTo>
                                <a:cubicBezTo>
                                  <a:pt x="103256" y="538812"/>
                                  <a:pt x="102446" y="540886"/>
                                  <a:pt x="101635" y="542934"/>
                                </a:cubicBezTo>
                                <a:cubicBezTo>
                                  <a:pt x="100812" y="544981"/>
                                  <a:pt x="100002" y="547029"/>
                                  <a:pt x="99192" y="549052"/>
                                </a:cubicBezTo>
                                <a:cubicBezTo>
                                  <a:pt x="98381" y="551075"/>
                                  <a:pt x="97584" y="553072"/>
                                  <a:pt x="96773" y="555057"/>
                                </a:cubicBezTo>
                                <a:cubicBezTo>
                                  <a:pt x="95976" y="557029"/>
                                  <a:pt x="95178" y="559001"/>
                                  <a:pt x="94393" y="560923"/>
                                </a:cubicBezTo>
                                <a:cubicBezTo>
                                  <a:pt x="93595" y="562857"/>
                                  <a:pt x="92810" y="564766"/>
                                  <a:pt x="92038" y="566650"/>
                                </a:cubicBezTo>
                                <a:cubicBezTo>
                                  <a:pt x="91253" y="568521"/>
                                  <a:pt x="90493" y="570366"/>
                                  <a:pt x="89733" y="572187"/>
                                </a:cubicBezTo>
                                <a:cubicBezTo>
                                  <a:pt x="88974" y="573995"/>
                                  <a:pt x="88214" y="575777"/>
                                  <a:pt x="87480" y="577522"/>
                                </a:cubicBezTo>
                                <a:cubicBezTo>
                                  <a:pt x="86745" y="579267"/>
                                  <a:pt x="86011" y="580973"/>
                                  <a:pt x="85302" y="582642"/>
                                </a:cubicBezTo>
                                <a:cubicBezTo>
                                  <a:pt x="84593" y="584310"/>
                                  <a:pt x="83884" y="585941"/>
                                  <a:pt x="83200" y="587522"/>
                                </a:cubicBezTo>
                                <a:cubicBezTo>
                                  <a:pt x="82516" y="589102"/>
                                  <a:pt x="81845" y="590644"/>
                                  <a:pt x="81187" y="592136"/>
                                </a:cubicBezTo>
                                <a:cubicBezTo>
                                  <a:pt x="80528" y="593628"/>
                                  <a:pt x="79895" y="595082"/>
                                  <a:pt x="79275" y="596472"/>
                                </a:cubicBezTo>
                                <a:cubicBezTo>
                                  <a:pt x="78655" y="597863"/>
                                  <a:pt x="78047" y="599203"/>
                                  <a:pt x="77464" y="600480"/>
                                </a:cubicBezTo>
                                <a:cubicBezTo>
                                  <a:pt x="76882" y="601756"/>
                                  <a:pt x="76312" y="602970"/>
                                  <a:pt x="75768" y="604121"/>
                                </a:cubicBezTo>
                                <a:cubicBezTo>
                                  <a:pt x="75223" y="605271"/>
                                  <a:pt x="74704" y="606358"/>
                                  <a:pt x="74198" y="607395"/>
                                </a:cubicBezTo>
                                <a:cubicBezTo>
                                  <a:pt x="73691" y="608419"/>
                                  <a:pt x="73210" y="609380"/>
                                  <a:pt x="72754" y="610290"/>
                                </a:cubicBezTo>
                                <a:cubicBezTo>
                                  <a:pt x="72298" y="611187"/>
                                  <a:pt x="71855" y="612022"/>
                                  <a:pt x="71437" y="612806"/>
                                </a:cubicBezTo>
                                <a:cubicBezTo>
                                  <a:pt x="71020" y="613577"/>
                                  <a:pt x="70627" y="614285"/>
                                  <a:pt x="70260" y="614942"/>
                                </a:cubicBezTo>
                                <a:cubicBezTo>
                                  <a:pt x="69880" y="615587"/>
                                  <a:pt x="69538" y="616181"/>
                                  <a:pt x="69209" y="616699"/>
                                </a:cubicBezTo>
                                <a:cubicBezTo>
                                  <a:pt x="68892" y="617217"/>
                                  <a:pt x="68588" y="617685"/>
                                  <a:pt x="68310" y="618077"/>
                                </a:cubicBezTo>
                                <a:cubicBezTo>
                                  <a:pt x="68031" y="618469"/>
                                  <a:pt x="67778" y="618810"/>
                                  <a:pt x="67550" y="619089"/>
                                </a:cubicBezTo>
                                <a:cubicBezTo>
                                  <a:pt x="67322" y="619354"/>
                                  <a:pt x="67120" y="619569"/>
                                  <a:pt x="66942" y="619721"/>
                                </a:cubicBezTo>
                                <a:cubicBezTo>
                                  <a:pt x="66765" y="619872"/>
                                  <a:pt x="66613" y="619961"/>
                                  <a:pt x="66487" y="619986"/>
                                </a:cubicBezTo>
                                <a:cubicBezTo>
                                  <a:pt x="66347" y="620024"/>
                                  <a:pt x="66246" y="619986"/>
                                  <a:pt x="66170" y="619897"/>
                                </a:cubicBezTo>
                                <a:cubicBezTo>
                                  <a:pt x="66081" y="619809"/>
                                  <a:pt x="66031" y="619670"/>
                                  <a:pt x="65993" y="619468"/>
                                </a:cubicBezTo>
                                <a:cubicBezTo>
                                  <a:pt x="65967" y="619265"/>
                                  <a:pt x="65955" y="619013"/>
                                  <a:pt x="65980" y="618671"/>
                                </a:cubicBezTo>
                                <a:cubicBezTo>
                                  <a:pt x="65993" y="618343"/>
                                  <a:pt x="66031" y="617938"/>
                                  <a:pt x="66094" y="617470"/>
                                </a:cubicBezTo>
                                <a:cubicBezTo>
                                  <a:pt x="66157" y="616990"/>
                                  <a:pt x="66246" y="616447"/>
                                  <a:pt x="66373" y="615827"/>
                                </a:cubicBez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97" name="Shape 1036"/>
                        <wps:cNvSpPr>
                          <a:spLocks/>
                        </wps:cNvSpPr>
                        <wps:spPr bwMode="auto">
                          <a:xfrm>
                            <a:off x="14422" y="4527"/>
                            <a:ext cx="2109" cy="5891"/>
                          </a:xfrm>
                          <a:custGeom>
                            <a:avLst/>
                            <a:gdLst>
                              <a:gd name="T0" fmla="*/ 9420 w 210919"/>
                              <a:gd name="T1" fmla="*/ 532403 h 589102"/>
                              <a:gd name="T2" fmla="*/ 35314 w 210919"/>
                              <a:gd name="T3" fmla="*/ 430964 h 589102"/>
                              <a:gd name="T4" fmla="*/ 70500 w 210919"/>
                              <a:gd name="T5" fmla="*/ 293116 h 589102"/>
                              <a:gd name="T6" fmla="*/ 108422 w 210919"/>
                              <a:gd name="T7" fmla="*/ 176785 h 589102"/>
                              <a:gd name="T8" fmla="*/ 146952 w 210919"/>
                              <a:gd name="T9" fmla="*/ 89138 h 589102"/>
                              <a:gd name="T10" fmla="*/ 179771 w 210919"/>
                              <a:gd name="T11" fmla="*/ 30227 h 589102"/>
                              <a:gd name="T12" fmla="*/ 202056 w 210919"/>
                              <a:gd name="T13" fmla="*/ 1555 h 589102"/>
                              <a:gd name="T14" fmla="*/ 210666 w 210919"/>
                              <a:gd name="T15" fmla="*/ 7269 h 589102"/>
                              <a:gd name="T16" fmla="*/ 206994 w 210919"/>
                              <a:gd name="T17" fmla="*/ 45271 h 589102"/>
                              <a:gd name="T18" fmla="*/ 191293 w 210919"/>
                              <a:gd name="T19" fmla="*/ 113070 h 589102"/>
                              <a:gd name="T20" fmla="*/ 165843 w 210919"/>
                              <a:gd name="T21" fmla="*/ 212966 h 589102"/>
                              <a:gd name="T22" fmla="*/ 137481 w 210919"/>
                              <a:gd name="T23" fmla="*/ 323975 h 589102"/>
                              <a:gd name="T24" fmla="*/ 110841 w 210919"/>
                              <a:gd name="T25" fmla="*/ 424226 h 589102"/>
                              <a:gd name="T26" fmla="*/ 85543 w 210919"/>
                              <a:gd name="T27" fmla="*/ 489559 h 589102"/>
                              <a:gd name="T28" fmla="*/ 62549 w 210919"/>
                              <a:gd name="T29" fmla="*/ 542934 h 589102"/>
                              <a:gd name="T30" fmla="*/ 43620 w 210919"/>
                              <a:gd name="T31" fmla="*/ 579949 h 589102"/>
                              <a:gd name="T32" fmla="*/ 33351 w 210919"/>
                              <a:gd name="T33" fmla="*/ 588470 h 589102"/>
                              <a:gd name="T34" fmla="*/ 35757 w 210919"/>
                              <a:gd name="T35" fmla="*/ 567585 h 589102"/>
                              <a:gd name="T36" fmla="*/ 51913 w 210919"/>
                              <a:gd name="T37" fmla="*/ 504211 h 589102"/>
                              <a:gd name="T38" fmla="*/ 78718 w 210919"/>
                              <a:gd name="T39" fmla="*/ 399157 h 589102"/>
                              <a:gd name="T40" fmla="*/ 106624 w 210919"/>
                              <a:gd name="T41" fmla="*/ 289829 h 589102"/>
                              <a:gd name="T42" fmla="*/ 130669 w 210919"/>
                              <a:gd name="T43" fmla="*/ 214660 h 589102"/>
                              <a:gd name="T44" fmla="*/ 147496 w 210919"/>
                              <a:gd name="T45" fmla="*/ 170869 h 589102"/>
                              <a:gd name="T46" fmla="*/ 152118 w 210919"/>
                              <a:gd name="T47" fmla="*/ 159529 h 589102"/>
                              <a:gd name="T48" fmla="*/ 144014 w 210919"/>
                              <a:gd name="T49" fmla="*/ 191273 h 589102"/>
                              <a:gd name="T50" fmla="*/ 127465 w 210919"/>
                              <a:gd name="T51" fmla="*/ 256151 h 589102"/>
                              <a:gd name="T52" fmla="*/ 109157 w 210919"/>
                              <a:gd name="T53" fmla="*/ 327869 h 589102"/>
                              <a:gd name="T54" fmla="*/ 96052 w 210919"/>
                              <a:gd name="T55" fmla="*/ 379220 h 589102"/>
                              <a:gd name="T56" fmla="*/ 91886 w 210919"/>
                              <a:gd name="T57" fmla="*/ 395541 h 589102"/>
                              <a:gd name="T58" fmla="*/ 96976 w 210919"/>
                              <a:gd name="T59" fmla="*/ 375579 h 589102"/>
                              <a:gd name="T60" fmla="*/ 108030 w 210919"/>
                              <a:gd name="T61" fmla="*/ 332268 h 589102"/>
                              <a:gd name="T62" fmla="*/ 120147 w 210919"/>
                              <a:gd name="T63" fmla="*/ 284823 h 589102"/>
                              <a:gd name="T64" fmla="*/ 132821 w 210919"/>
                              <a:gd name="T65" fmla="*/ 235140 h 589102"/>
                              <a:gd name="T66" fmla="*/ 144863 w 210919"/>
                              <a:gd name="T67" fmla="*/ 187961 h 589102"/>
                              <a:gd name="T68" fmla="*/ 154055 w 210919"/>
                              <a:gd name="T69" fmla="*/ 161324 h 589102"/>
                              <a:gd name="T70" fmla="*/ 161791 w 210919"/>
                              <a:gd name="T71" fmla="*/ 151830 h 589102"/>
                              <a:gd name="T72" fmla="*/ 168376 w 210919"/>
                              <a:gd name="T73" fmla="*/ 147241 h 589102"/>
                              <a:gd name="T74" fmla="*/ 173440 w 210919"/>
                              <a:gd name="T75" fmla="*/ 142172 h 589102"/>
                              <a:gd name="T76" fmla="*/ 174706 w 210919"/>
                              <a:gd name="T77" fmla="*/ 141792 h 589102"/>
                              <a:gd name="T78" fmla="*/ 170021 w 210919"/>
                              <a:gd name="T79" fmla="*/ 160009 h 589102"/>
                              <a:gd name="T80" fmla="*/ 163817 w 210919"/>
                              <a:gd name="T81" fmla="*/ 184332 h 589102"/>
                              <a:gd name="T82" fmla="*/ 158499 w 210919"/>
                              <a:gd name="T83" fmla="*/ 205267 h 589102"/>
                              <a:gd name="T84" fmla="*/ 154232 w 210919"/>
                              <a:gd name="T85" fmla="*/ 222068 h 589102"/>
                              <a:gd name="T86" fmla="*/ 149446 w 210919"/>
                              <a:gd name="T87" fmla="*/ 240791 h 589102"/>
                              <a:gd name="T88" fmla="*/ 141482 w 210919"/>
                              <a:gd name="T89" fmla="*/ 272017 h 589102"/>
                              <a:gd name="T90" fmla="*/ 130099 w 210919"/>
                              <a:gd name="T91" fmla="*/ 316592 h 589102"/>
                              <a:gd name="T92" fmla="*/ 117754 w 210919"/>
                              <a:gd name="T93" fmla="*/ 364985 h 589102"/>
                              <a:gd name="T94" fmla="*/ 104788 w 210919"/>
                              <a:gd name="T95" fmla="*/ 415806 h 589102"/>
                              <a:gd name="T96" fmla="*/ 92228 w 210919"/>
                              <a:gd name="T97" fmla="*/ 456324 h 589102"/>
                              <a:gd name="T98" fmla="*/ 83339 w 210919"/>
                              <a:gd name="T99" fmla="*/ 479041 h 589102"/>
                              <a:gd name="T100" fmla="*/ 79073 w 210919"/>
                              <a:gd name="T101" fmla="*/ 489635 h 589102"/>
                              <a:gd name="T102" fmla="*/ 76527 w 210919"/>
                              <a:gd name="T103" fmla="*/ 495855 h 589102"/>
                              <a:gd name="T104" fmla="*/ 75704 w 210919"/>
                              <a:gd name="T105" fmla="*/ 497713 h 589102"/>
                              <a:gd name="T106" fmla="*/ 78743 w 210919"/>
                              <a:gd name="T107" fmla="*/ 485754 h 589102"/>
                              <a:gd name="T108" fmla="*/ 86188 w 210919"/>
                              <a:gd name="T109" fmla="*/ 456602 h 589102"/>
                              <a:gd name="T110" fmla="*/ 98128 w 210919"/>
                              <a:gd name="T111" fmla="*/ 409839 h 589102"/>
                              <a:gd name="T112" fmla="*/ 115766 w 210919"/>
                              <a:gd name="T113" fmla="*/ 340701 h 589102"/>
                              <a:gd name="T114" fmla="*/ 135620 w 210919"/>
                              <a:gd name="T115" fmla="*/ 262927 h 589102"/>
                              <a:gd name="T116" fmla="*/ 153321 w 210919"/>
                              <a:gd name="T117" fmla="*/ 195344 h 589102"/>
                              <a:gd name="T118" fmla="*/ 166350 w 210919"/>
                              <a:gd name="T119" fmla="*/ 161969 h 589102"/>
                              <a:gd name="T120" fmla="*/ 0 w 210919"/>
                              <a:gd name="T121" fmla="*/ 0 h 589102"/>
                              <a:gd name="T122" fmla="*/ 210919 w 210919"/>
                              <a:gd name="T123" fmla="*/ 589102 h 589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210919" h="589102">
                                <a:moveTo>
                                  <a:pt x="0" y="570721"/>
                                </a:moveTo>
                                <a:cubicBezTo>
                                  <a:pt x="63" y="570240"/>
                                  <a:pt x="152" y="569697"/>
                                  <a:pt x="278" y="569077"/>
                                </a:cubicBezTo>
                                <a:cubicBezTo>
                                  <a:pt x="393" y="568458"/>
                                  <a:pt x="519" y="567775"/>
                                  <a:pt x="684" y="567017"/>
                                </a:cubicBezTo>
                                <a:cubicBezTo>
                                  <a:pt x="848" y="566258"/>
                                  <a:pt x="1038" y="565424"/>
                                  <a:pt x="1254" y="564526"/>
                                </a:cubicBezTo>
                                <a:cubicBezTo>
                                  <a:pt x="1469" y="563628"/>
                                  <a:pt x="1709" y="562668"/>
                                  <a:pt x="1963" y="561618"/>
                                </a:cubicBezTo>
                                <a:cubicBezTo>
                                  <a:pt x="2228" y="560569"/>
                                  <a:pt x="2520" y="559457"/>
                                  <a:pt x="2836" y="558218"/>
                                </a:cubicBezTo>
                                <a:cubicBezTo>
                                  <a:pt x="3153" y="556991"/>
                                  <a:pt x="3495" y="555664"/>
                                  <a:pt x="3849" y="554236"/>
                                </a:cubicBezTo>
                                <a:cubicBezTo>
                                  <a:pt x="4216" y="552807"/>
                                  <a:pt x="4609" y="551277"/>
                                  <a:pt x="5027" y="549646"/>
                                </a:cubicBezTo>
                                <a:cubicBezTo>
                                  <a:pt x="5444" y="548015"/>
                                  <a:pt x="5875" y="546296"/>
                                  <a:pt x="6344" y="544476"/>
                                </a:cubicBezTo>
                                <a:cubicBezTo>
                                  <a:pt x="6812" y="542655"/>
                                  <a:pt x="7306" y="540734"/>
                                  <a:pt x="7812" y="538724"/>
                                </a:cubicBezTo>
                                <a:cubicBezTo>
                                  <a:pt x="8331" y="536701"/>
                                  <a:pt x="8863" y="534602"/>
                                  <a:pt x="9420" y="532403"/>
                                </a:cubicBezTo>
                                <a:cubicBezTo>
                                  <a:pt x="9990" y="530203"/>
                                  <a:pt x="10573" y="527915"/>
                                  <a:pt x="11180" y="525538"/>
                                </a:cubicBezTo>
                                <a:cubicBezTo>
                                  <a:pt x="11788" y="523161"/>
                                  <a:pt x="12421" y="520684"/>
                                  <a:pt x="13067" y="518130"/>
                                </a:cubicBezTo>
                                <a:cubicBezTo>
                                  <a:pt x="13713" y="515589"/>
                                  <a:pt x="14396" y="512947"/>
                                  <a:pt x="15080" y="510216"/>
                                </a:cubicBezTo>
                                <a:cubicBezTo>
                                  <a:pt x="15776" y="507498"/>
                                  <a:pt x="16498" y="504692"/>
                                  <a:pt x="17232" y="501809"/>
                                </a:cubicBezTo>
                                <a:cubicBezTo>
                                  <a:pt x="17967" y="498927"/>
                                  <a:pt x="18727" y="495969"/>
                                  <a:pt x="19499" y="492922"/>
                                </a:cubicBezTo>
                                <a:cubicBezTo>
                                  <a:pt x="20271" y="489888"/>
                                  <a:pt x="21069" y="486778"/>
                                  <a:pt x="21879" y="483592"/>
                                </a:cubicBezTo>
                                <a:cubicBezTo>
                                  <a:pt x="22690" y="480406"/>
                                  <a:pt x="23526" y="477145"/>
                                  <a:pt x="24374" y="473820"/>
                                </a:cubicBezTo>
                                <a:cubicBezTo>
                                  <a:pt x="25222" y="470508"/>
                                  <a:pt x="26083" y="467107"/>
                                  <a:pt x="26969" y="463656"/>
                                </a:cubicBezTo>
                                <a:cubicBezTo>
                                  <a:pt x="27856" y="460192"/>
                                  <a:pt x="28755" y="456678"/>
                                  <a:pt x="29666" y="453100"/>
                                </a:cubicBezTo>
                                <a:cubicBezTo>
                                  <a:pt x="30578" y="449522"/>
                                  <a:pt x="31503" y="445881"/>
                                  <a:pt x="32452" y="442190"/>
                                </a:cubicBezTo>
                                <a:cubicBezTo>
                                  <a:pt x="33389" y="438498"/>
                                  <a:pt x="34351" y="434756"/>
                                  <a:pt x="35314" y="430964"/>
                                </a:cubicBezTo>
                                <a:cubicBezTo>
                                  <a:pt x="36276" y="427171"/>
                                  <a:pt x="37263" y="423328"/>
                                  <a:pt x="38251" y="419447"/>
                                </a:cubicBezTo>
                                <a:cubicBezTo>
                                  <a:pt x="39251" y="415553"/>
                                  <a:pt x="40252" y="411622"/>
                                  <a:pt x="41265" y="407652"/>
                                </a:cubicBezTo>
                                <a:cubicBezTo>
                                  <a:pt x="42277" y="403683"/>
                                  <a:pt x="43303" y="399662"/>
                                  <a:pt x="44341" y="395604"/>
                                </a:cubicBezTo>
                                <a:cubicBezTo>
                                  <a:pt x="45367" y="391559"/>
                                  <a:pt x="46418" y="387463"/>
                                  <a:pt x="47469" y="383342"/>
                                </a:cubicBezTo>
                                <a:cubicBezTo>
                                  <a:pt x="48520" y="379220"/>
                                  <a:pt x="49583" y="375061"/>
                                  <a:pt x="50647" y="370877"/>
                                </a:cubicBezTo>
                                <a:cubicBezTo>
                                  <a:pt x="51723" y="366692"/>
                                  <a:pt x="52799" y="362470"/>
                                  <a:pt x="53876" y="358235"/>
                                </a:cubicBezTo>
                                <a:cubicBezTo>
                                  <a:pt x="54964" y="353987"/>
                                  <a:pt x="56053" y="349727"/>
                                  <a:pt x="57142" y="345429"/>
                                </a:cubicBezTo>
                                <a:cubicBezTo>
                                  <a:pt x="58231" y="341143"/>
                                  <a:pt x="59333" y="336832"/>
                                  <a:pt x="60447" y="332508"/>
                                </a:cubicBezTo>
                                <a:cubicBezTo>
                                  <a:pt x="61549" y="328185"/>
                                  <a:pt x="62650" y="323823"/>
                                  <a:pt x="63765" y="319462"/>
                                </a:cubicBezTo>
                                <a:cubicBezTo>
                                  <a:pt x="64879" y="315101"/>
                                  <a:pt x="66005" y="310726"/>
                                  <a:pt x="67120" y="306327"/>
                                </a:cubicBezTo>
                                <a:cubicBezTo>
                                  <a:pt x="68247" y="301940"/>
                                  <a:pt x="69373" y="297528"/>
                                  <a:pt x="70500" y="293116"/>
                                </a:cubicBezTo>
                                <a:cubicBezTo>
                                  <a:pt x="71627" y="288691"/>
                                  <a:pt x="72754" y="284267"/>
                                  <a:pt x="73881" y="279829"/>
                                </a:cubicBezTo>
                                <a:cubicBezTo>
                                  <a:pt x="75021" y="275392"/>
                                  <a:pt x="76147" y="270955"/>
                                  <a:pt x="77287" y="266505"/>
                                </a:cubicBezTo>
                                <a:cubicBezTo>
                                  <a:pt x="78427" y="262055"/>
                                  <a:pt x="79566" y="257478"/>
                                  <a:pt x="80706" y="253130"/>
                                </a:cubicBezTo>
                                <a:cubicBezTo>
                                  <a:pt x="81845" y="248768"/>
                                  <a:pt x="82985" y="244053"/>
                                  <a:pt x="84125" y="240399"/>
                                </a:cubicBezTo>
                                <a:cubicBezTo>
                                  <a:pt x="85264" y="236733"/>
                                  <a:pt x="86403" y="234217"/>
                                  <a:pt x="87556" y="231133"/>
                                </a:cubicBezTo>
                                <a:cubicBezTo>
                                  <a:pt x="88695" y="228061"/>
                                  <a:pt x="89847" y="224989"/>
                                  <a:pt x="91000" y="221929"/>
                                </a:cubicBezTo>
                                <a:cubicBezTo>
                                  <a:pt x="92139" y="218870"/>
                                  <a:pt x="93291" y="215811"/>
                                  <a:pt x="94444" y="212764"/>
                                </a:cubicBezTo>
                                <a:cubicBezTo>
                                  <a:pt x="95609" y="209730"/>
                                  <a:pt x="96761" y="206696"/>
                                  <a:pt x="97913" y="203662"/>
                                </a:cubicBezTo>
                                <a:cubicBezTo>
                                  <a:pt x="99078" y="200640"/>
                                  <a:pt x="100243" y="197632"/>
                                  <a:pt x="101408" y="194635"/>
                                </a:cubicBezTo>
                                <a:cubicBezTo>
                                  <a:pt x="102560" y="191627"/>
                                  <a:pt x="103737" y="188643"/>
                                  <a:pt x="104902" y="185660"/>
                                </a:cubicBezTo>
                                <a:cubicBezTo>
                                  <a:pt x="106067" y="182689"/>
                                  <a:pt x="107245" y="179731"/>
                                  <a:pt x="108422" y="176785"/>
                                </a:cubicBezTo>
                                <a:cubicBezTo>
                                  <a:pt x="109587" y="173839"/>
                                  <a:pt x="110765" y="170907"/>
                                  <a:pt x="111942" y="167999"/>
                                </a:cubicBezTo>
                                <a:cubicBezTo>
                                  <a:pt x="113132" y="165079"/>
                                  <a:pt x="114310" y="162184"/>
                                  <a:pt x="115487" y="159314"/>
                                </a:cubicBezTo>
                                <a:cubicBezTo>
                                  <a:pt x="116665" y="156444"/>
                                  <a:pt x="117855" y="153600"/>
                                  <a:pt x="119033" y="150768"/>
                                </a:cubicBezTo>
                                <a:cubicBezTo>
                                  <a:pt x="120223" y="147949"/>
                                  <a:pt x="121401" y="145142"/>
                                  <a:pt x="122591" y="142361"/>
                                </a:cubicBezTo>
                                <a:cubicBezTo>
                                  <a:pt x="123768" y="139592"/>
                                  <a:pt x="124958" y="136849"/>
                                  <a:pt x="126136" y="134131"/>
                                </a:cubicBezTo>
                                <a:cubicBezTo>
                                  <a:pt x="127313" y="131413"/>
                                  <a:pt x="128491" y="128720"/>
                                  <a:pt x="129669" y="126078"/>
                                </a:cubicBezTo>
                                <a:cubicBezTo>
                                  <a:pt x="130846" y="123423"/>
                                  <a:pt x="132024" y="120807"/>
                                  <a:pt x="133189" y="118228"/>
                                </a:cubicBezTo>
                                <a:cubicBezTo>
                                  <a:pt x="134366" y="115649"/>
                                  <a:pt x="135531" y="113095"/>
                                  <a:pt x="136683" y="110592"/>
                                </a:cubicBezTo>
                                <a:cubicBezTo>
                                  <a:pt x="137848" y="108089"/>
                                  <a:pt x="139000" y="105624"/>
                                  <a:pt x="140152" y="103196"/>
                                </a:cubicBezTo>
                                <a:cubicBezTo>
                                  <a:pt x="141292" y="100769"/>
                                  <a:pt x="142431" y="98380"/>
                                  <a:pt x="143571" y="96041"/>
                                </a:cubicBezTo>
                                <a:cubicBezTo>
                                  <a:pt x="144698" y="93702"/>
                                  <a:pt x="145825" y="91401"/>
                                  <a:pt x="146952" y="89138"/>
                                </a:cubicBezTo>
                                <a:cubicBezTo>
                                  <a:pt x="148066" y="86888"/>
                                  <a:pt x="149168" y="84676"/>
                                  <a:pt x="150269" y="82514"/>
                                </a:cubicBezTo>
                                <a:cubicBezTo>
                                  <a:pt x="151371" y="80340"/>
                                  <a:pt x="152460" y="78216"/>
                                  <a:pt x="153536" y="76130"/>
                                </a:cubicBezTo>
                                <a:cubicBezTo>
                                  <a:pt x="154625" y="74057"/>
                                  <a:pt x="155688" y="72021"/>
                                  <a:pt x="156727" y="70024"/>
                                </a:cubicBezTo>
                                <a:cubicBezTo>
                                  <a:pt x="157866" y="68026"/>
                                  <a:pt x="158879" y="66080"/>
                                  <a:pt x="159892" y="64183"/>
                                </a:cubicBezTo>
                                <a:cubicBezTo>
                                  <a:pt x="160905" y="62274"/>
                                  <a:pt x="161918" y="60416"/>
                                  <a:pt x="162931" y="58596"/>
                                </a:cubicBezTo>
                                <a:cubicBezTo>
                                  <a:pt x="163944" y="56775"/>
                                  <a:pt x="164957" y="54993"/>
                                  <a:pt x="165970" y="53261"/>
                                </a:cubicBezTo>
                                <a:cubicBezTo>
                                  <a:pt x="166983" y="51529"/>
                                  <a:pt x="167869" y="49835"/>
                                  <a:pt x="168882" y="48178"/>
                                </a:cubicBezTo>
                                <a:cubicBezTo>
                                  <a:pt x="169895" y="46522"/>
                                  <a:pt x="170781" y="44917"/>
                                  <a:pt x="171794" y="43337"/>
                                </a:cubicBezTo>
                                <a:cubicBezTo>
                                  <a:pt x="172680" y="41769"/>
                                  <a:pt x="173567" y="40239"/>
                                  <a:pt x="174453" y="38735"/>
                                </a:cubicBezTo>
                                <a:cubicBezTo>
                                  <a:pt x="175466" y="37243"/>
                                  <a:pt x="176352" y="35789"/>
                                  <a:pt x="177239" y="34373"/>
                                </a:cubicBezTo>
                                <a:cubicBezTo>
                                  <a:pt x="178125" y="32945"/>
                                  <a:pt x="179011" y="31567"/>
                                  <a:pt x="179771" y="30227"/>
                                </a:cubicBezTo>
                                <a:cubicBezTo>
                                  <a:pt x="180657" y="28887"/>
                                  <a:pt x="181544" y="27585"/>
                                  <a:pt x="182303" y="26308"/>
                                </a:cubicBezTo>
                                <a:cubicBezTo>
                                  <a:pt x="183190" y="25044"/>
                                  <a:pt x="183949" y="23805"/>
                                  <a:pt x="184709" y="22604"/>
                                </a:cubicBezTo>
                                <a:cubicBezTo>
                                  <a:pt x="185595" y="21403"/>
                                  <a:pt x="186355" y="20240"/>
                                  <a:pt x="187115" y="19115"/>
                                </a:cubicBezTo>
                                <a:cubicBezTo>
                                  <a:pt x="187874" y="17990"/>
                                  <a:pt x="188634" y="16890"/>
                                  <a:pt x="189267" y="15841"/>
                                </a:cubicBezTo>
                                <a:cubicBezTo>
                                  <a:pt x="190027" y="14791"/>
                                  <a:pt x="190787" y="13767"/>
                                  <a:pt x="191420" y="12819"/>
                                </a:cubicBezTo>
                                <a:cubicBezTo>
                                  <a:pt x="192180" y="11858"/>
                                  <a:pt x="192812" y="10973"/>
                                  <a:pt x="193446" y="10126"/>
                                </a:cubicBezTo>
                                <a:cubicBezTo>
                                  <a:pt x="194205" y="9292"/>
                                  <a:pt x="194838" y="8508"/>
                                  <a:pt x="195472" y="7775"/>
                                </a:cubicBezTo>
                                <a:cubicBezTo>
                                  <a:pt x="196105" y="7042"/>
                                  <a:pt x="196611" y="6372"/>
                                  <a:pt x="197244" y="5752"/>
                                </a:cubicBezTo>
                                <a:cubicBezTo>
                                  <a:pt x="197877" y="5120"/>
                                  <a:pt x="198384" y="4551"/>
                                  <a:pt x="198890" y="4045"/>
                                </a:cubicBezTo>
                                <a:cubicBezTo>
                                  <a:pt x="199523" y="3527"/>
                                  <a:pt x="200030" y="3060"/>
                                  <a:pt x="200536" y="2655"/>
                                </a:cubicBezTo>
                                <a:cubicBezTo>
                                  <a:pt x="201043" y="2238"/>
                                  <a:pt x="201549" y="1871"/>
                                  <a:pt x="202056" y="1555"/>
                                </a:cubicBezTo>
                                <a:cubicBezTo>
                                  <a:pt x="202436" y="1252"/>
                                  <a:pt x="202942" y="986"/>
                                  <a:pt x="203322" y="771"/>
                                </a:cubicBezTo>
                                <a:cubicBezTo>
                                  <a:pt x="203828" y="557"/>
                                  <a:pt x="204208" y="379"/>
                                  <a:pt x="204588" y="266"/>
                                </a:cubicBezTo>
                                <a:cubicBezTo>
                                  <a:pt x="204968" y="139"/>
                                  <a:pt x="205348" y="63"/>
                                  <a:pt x="205728" y="26"/>
                                </a:cubicBezTo>
                                <a:cubicBezTo>
                                  <a:pt x="206107" y="0"/>
                                  <a:pt x="206360" y="13"/>
                                  <a:pt x="206740" y="63"/>
                                </a:cubicBezTo>
                                <a:cubicBezTo>
                                  <a:pt x="206994" y="114"/>
                                  <a:pt x="207374" y="215"/>
                                  <a:pt x="207627" y="354"/>
                                </a:cubicBezTo>
                                <a:cubicBezTo>
                                  <a:pt x="207880" y="493"/>
                                  <a:pt x="208133" y="670"/>
                                  <a:pt x="208386" y="898"/>
                                </a:cubicBezTo>
                                <a:cubicBezTo>
                                  <a:pt x="208640" y="1113"/>
                                  <a:pt x="208893" y="1391"/>
                                  <a:pt x="209020" y="1694"/>
                                </a:cubicBezTo>
                                <a:cubicBezTo>
                                  <a:pt x="209273" y="1998"/>
                                  <a:pt x="209526" y="2339"/>
                                  <a:pt x="209653" y="2731"/>
                                </a:cubicBezTo>
                                <a:cubicBezTo>
                                  <a:pt x="209779" y="3110"/>
                                  <a:pt x="209906" y="3540"/>
                                  <a:pt x="210159" y="4008"/>
                                </a:cubicBezTo>
                                <a:cubicBezTo>
                                  <a:pt x="210286" y="4475"/>
                                  <a:pt x="210412" y="4981"/>
                                  <a:pt x="210412" y="5525"/>
                                </a:cubicBezTo>
                                <a:cubicBezTo>
                                  <a:pt x="210539" y="6068"/>
                                  <a:pt x="210666" y="6650"/>
                                  <a:pt x="210666" y="7269"/>
                                </a:cubicBezTo>
                                <a:cubicBezTo>
                                  <a:pt x="210792" y="7889"/>
                                  <a:pt x="210792" y="8559"/>
                                  <a:pt x="210919" y="9254"/>
                                </a:cubicBezTo>
                                <a:cubicBezTo>
                                  <a:pt x="210919" y="9949"/>
                                  <a:pt x="210919" y="10683"/>
                                  <a:pt x="210919" y="11466"/>
                                </a:cubicBezTo>
                                <a:cubicBezTo>
                                  <a:pt x="210919" y="12250"/>
                                  <a:pt x="210919" y="13059"/>
                                  <a:pt x="210919" y="13957"/>
                                </a:cubicBezTo>
                                <a:cubicBezTo>
                                  <a:pt x="210919" y="14842"/>
                                  <a:pt x="210792" y="15777"/>
                                  <a:pt x="210792" y="16776"/>
                                </a:cubicBezTo>
                                <a:cubicBezTo>
                                  <a:pt x="210666" y="17775"/>
                                  <a:pt x="210666" y="18837"/>
                                  <a:pt x="210539" y="19936"/>
                                </a:cubicBezTo>
                                <a:cubicBezTo>
                                  <a:pt x="210412" y="21049"/>
                                  <a:pt x="210286" y="22212"/>
                                  <a:pt x="210159" y="23426"/>
                                </a:cubicBezTo>
                                <a:cubicBezTo>
                                  <a:pt x="210033" y="24639"/>
                                  <a:pt x="209906" y="25916"/>
                                  <a:pt x="209779" y="27231"/>
                                </a:cubicBezTo>
                                <a:cubicBezTo>
                                  <a:pt x="209526" y="28546"/>
                                  <a:pt x="209399" y="29911"/>
                                  <a:pt x="209273" y="31327"/>
                                </a:cubicBezTo>
                                <a:cubicBezTo>
                                  <a:pt x="209020" y="32743"/>
                                  <a:pt x="208766" y="34197"/>
                                  <a:pt x="208513" y="35714"/>
                                </a:cubicBezTo>
                                <a:cubicBezTo>
                                  <a:pt x="208386" y="37218"/>
                                  <a:pt x="208133" y="38773"/>
                                  <a:pt x="207880" y="40366"/>
                                </a:cubicBezTo>
                                <a:cubicBezTo>
                                  <a:pt x="207627" y="41959"/>
                                  <a:pt x="207247" y="43602"/>
                                  <a:pt x="206994" y="45271"/>
                                </a:cubicBezTo>
                                <a:cubicBezTo>
                                  <a:pt x="206740" y="46952"/>
                                  <a:pt x="206360" y="48672"/>
                                  <a:pt x="205981" y="50429"/>
                                </a:cubicBezTo>
                                <a:cubicBezTo>
                                  <a:pt x="205728" y="52174"/>
                                  <a:pt x="205348" y="53969"/>
                                  <a:pt x="204968" y="55802"/>
                                </a:cubicBezTo>
                                <a:cubicBezTo>
                                  <a:pt x="204588" y="57622"/>
                                  <a:pt x="204208" y="59493"/>
                                  <a:pt x="203828" y="61377"/>
                                </a:cubicBezTo>
                                <a:cubicBezTo>
                                  <a:pt x="203448" y="63273"/>
                                  <a:pt x="203068" y="65195"/>
                                  <a:pt x="202562" y="67154"/>
                                </a:cubicBezTo>
                                <a:cubicBezTo>
                                  <a:pt x="202182" y="69114"/>
                                  <a:pt x="201802" y="71098"/>
                                  <a:pt x="201296" y="73109"/>
                                </a:cubicBezTo>
                                <a:cubicBezTo>
                                  <a:pt x="200789" y="75118"/>
                                  <a:pt x="200283" y="77167"/>
                                  <a:pt x="199903" y="79227"/>
                                </a:cubicBezTo>
                                <a:cubicBezTo>
                                  <a:pt x="199397" y="81288"/>
                                  <a:pt x="198890" y="83386"/>
                                  <a:pt x="198384" y="85497"/>
                                </a:cubicBezTo>
                                <a:cubicBezTo>
                                  <a:pt x="197751" y="87609"/>
                                  <a:pt x="197244" y="89720"/>
                                  <a:pt x="196738" y="91907"/>
                                </a:cubicBezTo>
                                <a:cubicBezTo>
                                  <a:pt x="196105" y="94094"/>
                                  <a:pt x="195598" y="96319"/>
                                  <a:pt x="194965" y="98607"/>
                                </a:cubicBezTo>
                                <a:cubicBezTo>
                                  <a:pt x="194458" y="100895"/>
                                  <a:pt x="193826" y="103260"/>
                                  <a:pt x="193192" y="105661"/>
                                </a:cubicBezTo>
                                <a:cubicBezTo>
                                  <a:pt x="192559" y="108076"/>
                                  <a:pt x="191926" y="110541"/>
                                  <a:pt x="191293" y="113070"/>
                                </a:cubicBezTo>
                                <a:cubicBezTo>
                                  <a:pt x="190660" y="115598"/>
                                  <a:pt x="190027" y="118177"/>
                                  <a:pt x="189394" y="120807"/>
                                </a:cubicBezTo>
                                <a:cubicBezTo>
                                  <a:pt x="188634" y="123449"/>
                                  <a:pt x="188001" y="126129"/>
                                  <a:pt x="187241" y="128872"/>
                                </a:cubicBezTo>
                                <a:cubicBezTo>
                                  <a:pt x="186608" y="131615"/>
                                  <a:pt x="185849" y="134409"/>
                                  <a:pt x="185089" y="137254"/>
                                </a:cubicBezTo>
                                <a:cubicBezTo>
                                  <a:pt x="184456" y="140098"/>
                                  <a:pt x="183696" y="142993"/>
                                  <a:pt x="182936" y="145926"/>
                                </a:cubicBezTo>
                                <a:cubicBezTo>
                                  <a:pt x="182177" y="148872"/>
                                  <a:pt x="181417" y="151855"/>
                                  <a:pt x="180657" y="154889"/>
                                </a:cubicBezTo>
                                <a:cubicBezTo>
                                  <a:pt x="179898" y="157911"/>
                                  <a:pt x="179138" y="160982"/>
                                  <a:pt x="178252" y="164093"/>
                                </a:cubicBezTo>
                                <a:cubicBezTo>
                                  <a:pt x="177492" y="167203"/>
                                  <a:pt x="176732" y="170350"/>
                                  <a:pt x="175846" y="173536"/>
                                </a:cubicBezTo>
                                <a:cubicBezTo>
                                  <a:pt x="175086" y="176709"/>
                                  <a:pt x="174200" y="179933"/>
                                  <a:pt x="173440" y="183169"/>
                                </a:cubicBezTo>
                                <a:cubicBezTo>
                                  <a:pt x="172554" y="186405"/>
                                  <a:pt x="171794" y="189680"/>
                                  <a:pt x="170908" y="192979"/>
                                </a:cubicBezTo>
                                <a:cubicBezTo>
                                  <a:pt x="170021" y="196266"/>
                                  <a:pt x="169262" y="199579"/>
                                  <a:pt x="168376" y="202916"/>
                                </a:cubicBezTo>
                                <a:cubicBezTo>
                                  <a:pt x="167489" y="206253"/>
                                  <a:pt x="166729" y="209603"/>
                                  <a:pt x="165843" y="212966"/>
                                </a:cubicBezTo>
                                <a:cubicBezTo>
                                  <a:pt x="164957" y="216341"/>
                                  <a:pt x="164070" y="219717"/>
                                  <a:pt x="163184" y="223105"/>
                                </a:cubicBezTo>
                                <a:cubicBezTo>
                                  <a:pt x="162424" y="226493"/>
                                  <a:pt x="161538" y="229894"/>
                                  <a:pt x="160652" y="233295"/>
                                </a:cubicBezTo>
                                <a:cubicBezTo>
                                  <a:pt x="159765" y="236695"/>
                                  <a:pt x="158879" y="240109"/>
                                  <a:pt x="157993" y="243509"/>
                                </a:cubicBezTo>
                                <a:cubicBezTo>
                                  <a:pt x="157107" y="246923"/>
                                  <a:pt x="156220" y="250336"/>
                                  <a:pt x="155410" y="253736"/>
                                </a:cubicBezTo>
                                <a:cubicBezTo>
                                  <a:pt x="154536" y="257137"/>
                                  <a:pt x="153675" y="260550"/>
                                  <a:pt x="152802" y="263939"/>
                                </a:cubicBezTo>
                                <a:cubicBezTo>
                                  <a:pt x="151941" y="267339"/>
                                  <a:pt x="151067" y="270727"/>
                                  <a:pt x="150206" y="274115"/>
                                </a:cubicBezTo>
                                <a:cubicBezTo>
                                  <a:pt x="149345" y="277491"/>
                                  <a:pt x="148484" y="280866"/>
                                  <a:pt x="147623" y="284229"/>
                                </a:cubicBezTo>
                                <a:cubicBezTo>
                                  <a:pt x="146775" y="287579"/>
                                  <a:pt x="145914" y="290929"/>
                                  <a:pt x="145065" y="294267"/>
                                </a:cubicBezTo>
                                <a:cubicBezTo>
                                  <a:pt x="144217" y="297604"/>
                                  <a:pt x="143369" y="300929"/>
                                  <a:pt x="142520" y="304241"/>
                                </a:cubicBezTo>
                                <a:cubicBezTo>
                                  <a:pt x="141672" y="307553"/>
                                  <a:pt x="140836" y="310853"/>
                                  <a:pt x="139988" y="314140"/>
                                </a:cubicBezTo>
                                <a:cubicBezTo>
                                  <a:pt x="139152" y="317427"/>
                                  <a:pt x="138317" y="320713"/>
                                  <a:pt x="137481" y="323975"/>
                                </a:cubicBezTo>
                                <a:cubicBezTo>
                                  <a:pt x="136645" y="327237"/>
                                  <a:pt x="135822" y="330498"/>
                                  <a:pt x="134987" y="333735"/>
                                </a:cubicBezTo>
                                <a:cubicBezTo>
                                  <a:pt x="134163" y="336984"/>
                                  <a:pt x="133341" y="340220"/>
                                  <a:pt x="132518" y="343444"/>
                                </a:cubicBezTo>
                                <a:cubicBezTo>
                                  <a:pt x="131694" y="346668"/>
                                  <a:pt x="130871" y="349878"/>
                                  <a:pt x="130061" y="353077"/>
                                </a:cubicBezTo>
                                <a:cubicBezTo>
                                  <a:pt x="129238" y="356288"/>
                                  <a:pt x="128415" y="359474"/>
                                  <a:pt x="127605" y="362660"/>
                                </a:cubicBezTo>
                                <a:cubicBezTo>
                                  <a:pt x="126794" y="365845"/>
                                  <a:pt x="125984" y="369031"/>
                                  <a:pt x="125174" y="372192"/>
                                </a:cubicBezTo>
                                <a:cubicBezTo>
                                  <a:pt x="124363" y="375365"/>
                                  <a:pt x="123566" y="378525"/>
                                  <a:pt x="122755" y="381673"/>
                                </a:cubicBezTo>
                                <a:cubicBezTo>
                                  <a:pt x="121945" y="384834"/>
                                  <a:pt x="121147" y="387981"/>
                                  <a:pt x="120350" y="391116"/>
                                </a:cubicBezTo>
                                <a:cubicBezTo>
                                  <a:pt x="119552" y="394252"/>
                                  <a:pt x="118742" y="397387"/>
                                  <a:pt x="117957" y="400509"/>
                                </a:cubicBezTo>
                                <a:cubicBezTo>
                                  <a:pt x="117159" y="403632"/>
                                  <a:pt x="116361" y="406957"/>
                                  <a:pt x="115563" y="409852"/>
                                </a:cubicBezTo>
                                <a:cubicBezTo>
                                  <a:pt x="114778" y="412747"/>
                                  <a:pt x="113981" y="415490"/>
                                  <a:pt x="113196" y="417880"/>
                                </a:cubicBezTo>
                                <a:cubicBezTo>
                                  <a:pt x="112411" y="420281"/>
                                  <a:pt x="111613" y="422127"/>
                                  <a:pt x="110841" y="424226"/>
                                </a:cubicBezTo>
                                <a:cubicBezTo>
                                  <a:pt x="110055" y="426337"/>
                                  <a:pt x="109271" y="428435"/>
                                  <a:pt x="108485" y="430509"/>
                                </a:cubicBezTo>
                                <a:cubicBezTo>
                                  <a:pt x="107713" y="432595"/>
                                  <a:pt x="106928" y="434668"/>
                                  <a:pt x="106156" y="436728"/>
                                </a:cubicBezTo>
                                <a:cubicBezTo>
                                  <a:pt x="105371" y="438802"/>
                                  <a:pt x="104598" y="440850"/>
                                  <a:pt x="103826" y="442898"/>
                                </a:cubicBezTo>
                                <a:cubicBezTo>
                                  <a:pt x="103041" y="444933"/>
                                  <a:pt x="102269" y="446968"/>
                                  <a:pt x="101496" y="448991"/>
                                </a:cubicBezTo>
                                <a:cubicBezTo>
                                  <a:pt x="100724" y="451014"/>
                                  <a:pt x="99951" y="453024"/>
                                  <a:pt x="99179" y="455021"/>
                                </a:cubicBezTo>
                                <a:cubicBezTo>
                                  <a:pt x="98407" y="457031"/>
                                  <a:pt x="97647" y="459016"/>
                                  <a:pt x="96875" y="460989"/>
                                </a:cubicBezTo>
                                <a:cubicBezTo>
                                  <a:pt x="96102" y="462961"/>
                                  <a:pt x="95343" y="464933"/>
                                  <a:pt x="94583" y="466880"/>
                                </a:cubicBezTo>
                                <a:cubicBezTo>
                                  <a:pt x="93811" y="468826"/>
                                  <a:pt x="93051" y="470761"/>
                                  <a:pt x="92291" y="472682"/>
                                </a:cubicBezTo>
                                <a:cubicBezTo>
                                  <a:pt x="91531" y="474604"/>
                                  <a:pt x="90785" y="476513"/>
                                  <a:pt x="90025" y="478409"/>
                                </a:cubicBezTo>
                                <a:cubicBezTo>
                                  <a:pt x="89278" y="480293"/>
                                  <a:pt x="88518" y="482176"/>
                                  <a:pt x="87771" y="484035"/>
                                </a:cubicBezTo>
                                <a:cubicBezTo>
                                  <a:pt x="87024" y="485893"/>
                                  <a:pt x="86277" y="487739"/>
                                  <a:pt x="85543" y="489559"/>
                                </a:cubicBezTo>
                                <a:cubicBezTo>
                                  <a:pt x="84795" y="491380"/>
                                  <a:pt x="84061" y="493187"/>
                                  <a:pt x="83327" y="494970"/>
                                </a:cubicBezTo>
                                <a:cubicBezTo>
                                  <a:pt x="82592" y="496765"/>
                                  <a:pt x="81858" y="498535"/>
                                  <a:pt x="81136" y="500280"/>
                                </a:cubicBezTo>
                                <a:cubicBezTo>
                                  <a:pt x="80415" y="502024"/>
                                  <a:pt x="79693" y="503756"/>
                                  <a:pt x="78971" y="505475"/>
                                </a:cubicBezTo>
                                <a:cubicBezTo>
                                  <a:pt x="78249" y="507182"/>
                                  <a:pt x="77540" y="508876"/>
                                  <a:pt x="76831" y="510558"/>
                                </a:cubicBezTo>
                                <a:cubicBezTo>
                                  <a:pt x="76122" y="512226"/>
                                  <a:pt x="75413" y="513882"/>
                                  <a:pt x="74717" y="515526"/>
                                </a:cubicBezTo>
                                <a:cubicBezTo>
                                  <a:pt x="74008" y="517156"/>
                                  <a:pt x="73311" y="518775"/>
                                  <a:pt x="72615" y="520380"/>
                                </a:cubicBezTo>
                                <a:cubicBezTo>
                                  <a:pt x="71918" y="521973"/>
                                  <a:pt x="71235" y="523553"/>
                                  <a:pt x="70551" y="525121"/>
                                </a:cubicBezTo>
                                <a:cubicBezTo>
                                  <a:pt x="69867" y="526676"/>
                                  <a:pt x="69184" y="528218"/>
                                  <a:pt x="68512" y="529748"/>
                                </a:cubicBezTo>
                                <a:cubicBezTo>
                                  <a:pt x="67841" y="531265"/>
                                  <a:pt x="67158" y="532769"/>
                                  <a:pt x="66499" y="534261"/>
                                </a:cubicBezTo>
                                <a:cubicBezTo>
                                  <a:pt x="65828" y="535740"/>
                                  <a:pt x="65170" y="537207"/>
                                  <a:pt x="64511" y="538648"/>
                                </a:cubicBezTo>
                                <a:cubicBezTo>
                                  <a:pt x="63853" y="540102"/>
                                  <a:pt x="63207" y="541530"/>
                                  <a:pt x="62549" y="542934"/>
                                </a:cubicBezTo>
                                <a:cubicBezTo>
                                  <a:pt x="61903" y="544349"/>
                                  <a:pt x="61257" y="545740"/>
                                  <a:pt x="60624" y="547105"/>
                                </a:cubicBezTo>
                                <a:cubicBezTo>
                                  <a:pt x="59991" y="548471"/>
                                  <a:pt x="59358" y="549823"/>
                                  <a:pt x="58738" y="551151"/>
                                </a:cubicBezTo>
                                <a:cubicBezTo>
                                  <a:pt x="58105" y="552478"/>
                                  <a:pt x="57484" y="553793"/>
                                  <a:pt x="56877" y="555082"/>
                                </a:cubicBezTo>
                                <a:cubicBezTo>
                                  <a:pt x="56256" y="556372"/>
                                  <a:pt x="55648" y="557636"/>
                                  <a:pt x="55053" y="558888"/>
                                </a:cubicBezTo>
                                <a:cubicBezTo>
                                  <a:pt x="54445" y="560127"/>
                                  <a:pt x="53850" y="561365"/>
                                  <a:pt x="53268" y="562566"/>
                                </a:cubicBezTo>
                                <a:cubicBezTo>
                                  <a:pt x="52673" y="563755"/>
                                  <a:pt x="52090" y="564930"/>
                                  <a:pt x="51521" y="566068"/>
                                </a:cubicBezTo>
                                <a:cubicBezTo>
                                  <a:pt x="50951" y="567193"/>
                                  <a:pt x="50381" y="568280"/>
                                  <a:pt x="49824" y="569330"/>
                                </a:cubicBezTo>
                                <a:cubicBezTo>
                                  <a:pt x="49267" y="570379"/>
                                  <a:pt x="48722" y="571390"/>
                                  <a:pt x="48178" y="572351"/>
                                </a:cubicBezTo>
                                <a:cubicBezTo>
                                  <a:pt x="47646" y="573325"/>
                                  <a:pt x="47114" y="574248"/>
                                  <a:pt x="46595" y="575132"/>
                                </a:cubicBezTo>
                                <a:cubicBezTo>
                                  <a:pt x="46076" y="576018"/>
                                  <a:pt x="45570" y="576864"/>
                                  <a:pt x="45076" y="577674"/>
                                </a:cubicBezTo>
                                <a:cubicBezTo>
                                  <a:pt x="44569" y="578470"/>
                                  <a:pt x="44088" y="579229"/>
                                  <a:pt x="43620" y="579949"/>
                                </a:cubicBezTo>
                                <a:cubicBezTo>
                                  <a:pt x="43138" y="580670"/>
                                  <a:pt x="42683" y="581340"/>
                                  <a:pt x="42227" y="581972"/>
                                </a:cubicBezTo>
                                <a:cubicBezTo>
                                  <a:pt x="41784" y="582604"/>
                                  <a:pt x="41353" y="583185"/>
                                  <a:pt x="40923" y="583742"/>
                                </a:cubicBezTo>
                                <a:cubicBezTo>
                                  <a:pt x="40505" y="584285"/>
                                  <a:pt x="40100" y="584791"/>
                                  <a:pt x="39707" y="585246"/>
                                </a:cubicBezTo>
                                <a:cubicBezTo>
                                  <a:pt x="39315" y="585714"/>
                                  <a:pt x="38935" y="586131"/>
                                  <a:pt x="38568" y="586510"/>
                                </a:cubicBezTo>
                                <a:cubicBezTo>
                                  <a:pt x="38201" y="586877"/>
                                  <a:pt x="37859" y="587218"/>
                                  <a:pt x="37529" y="587509"/>
                                </a:cubicBezTo>
                                <a:cubicBezTo>
                                  <a:pt x="37187" y="587800"/>
                                  <a:pt x="36871" y="588053"/>
                                  <a:pt x="36580" y="588268"/>
                                </a:cubicBezTo>
                                <a:cubicBezTo>
                                  <a:pt x="36276" y="588470"/>
                                  <a:pt x="35997" y="588634"/>
                                  <a:pt x="35731" y="588773"/>
                                </a:cubicBezTo>
                                <a:cubicBezTo>
                                  <a:pt x="35453" y="588900"/>
                                  <a:pt x="35212" y="588988"/>
                                  <a:pt x="34972" y="589038"/>
                                </a:cubicBezTo>
                                <a:cubicBezTo>
                                  <a:pt x="34744" y="589089"/>
                                  <a:pt x="34529" y="589102"/>
                                  <a:pt x="34326" y="589076"/>
                                </a:cubicBezTo>
                                <a:cubicBezTo>
                                  <a:pt x="34136" y="589051"/>
                                  <a:pt x="33946" y="588988"/>
                                  <a:pt x="33781" y="588887"/>
                                </a:cubicBezTo>
                                <a:cubicBezTo>
                                  <a:pt x="33617" y="588786"/>
                                  <a:pt x="33478" y="588647"/>
                                  <a:pt x="33351" y="588470"/>
                                </a:cubicBezTo>
                                <a:cubicBezTo>
                                  <a:pt x="33212" y="588293"/>
                                  <a:pt x="33110" y="588090"/>
                                  <a:pt x="33009" y="587838"/>
                                </a:cubicBezTo>
                                <a:cubicBezTo>
                                  <a:pt x="32920" y="587597"/>
                                  <a:pt x="32845" y="587319"/>
                                  <a:pt x="32781" y="586991"/>
                                </a:cubicBezTo>
                                <a:cubicBezTo>
                                  <a:pt x="32731" y="586675"/>
                                  <a:pt x="32692" y="586320"/>
                                  <a:pt x="32667" y="585929"/>
                                </a:cubicBezTo>
                                <a:cubicBezTo>
                                  <a:pt x="32655" y="585550"/>
                                  <a:pt x="32642" y="585132"/>
                                  <a:pt x="32667" y="584665"/>
                                </a:cubicBezTo>
                                <a:cubicBezTo>
                                  <a:pt x="32680" y="584184"/>
                                  <a:pt x="32718" y="583666"/>
                                  <a:pt x="32769" y="583097"/>
                                </a:cubicBezTo>
                                <a:cubicBezTo>
                                  <a:pt x="32819" y="582515"/>
                                  <a:pt x="32895" y="581896"/>
                                  <a:pt x="32984" y="581226"/>
                                </a:cubicBezTo>
                                <a:cubicBezTo>
                                  <a:pt x="33072" y="580556"/>
                                  <a:pt x="33174" y="579835"/>
                                  <a:pt x="33313" y="579064"/>
                                </a:cubicBezTo>
                                <a:cubicBezTo>
                                  <a:pt x="33440" y="578293"/>
                                  <a:pt x="33579" y="577484"/>
                                  <a:pt x="33743" y="576612"/>
                                </a:cubicBezTo>
                                <a:cubicBezTo>
                                  <a:pt x="33908" y="575752"/>
                                  <a:pt x="34098" y="574842"/>
                                  <a:pt x="34300" y="573881"/>
                                </a:cubicBezTo>
                                <a:cubicBezTo>
                                  <a:pt x="34503" y="572933"/>
                                  <a:pt x="34731" y="571921"/>
                                  <a:pt x="34972" y="570872"/>
                                </a:cubicBezTo>
                                <a:cubicBezTo>
                                  <a:pt x="35212" y="569823"/>
                                  <a:pt x="35465" y="568723"/>
                                  <a:pt x="35757" y="567585"/>
                                </a:cubicBezTo>
                                <a:cubicBezTo>
                                  <a:pt x="36035" y="566435"/>
                                  <a:pt x="36326" y="565272"/>
                                  <a:pt x="36643" y="564020"/>
                                </a:cubicBezTo>
                                <a:cubicBezTo>
                                  <a:pt x="36972" y="562756"/>
                                  <a:pt x="37301" y="561441"/>
                                  <a:pt x="37669" y="560038"/>
                                </a:cubicBezTo>
                                <a:cubicBezTo>
                                  <a:pt x="38023" y="558635"/>
                                  <a:pt x="38403" y="557156"/>
                                  <a:pt x="38796" y="555601"/>
                                </a:cubicBezTo>
                                <a:cubicBezTo>
                                  <a:pt x="39188" y="554033"/>
                                  <a:pt x="39606" y="552402"/>
                                  <a:pt x="40049" y="550695"/>
                                </a:cubicBezTo>
                                <a:cubicBezTo>
                                  <a:pt x="40480" y="548989"/>
                                  <a:pt x="40935" y="547207"/>
                                  <a:pt x="41416" y="545348"/>
                                </a:cubicBezTo>
                                <a:cubicBezTo>
                                  <a:pt x="41885" y="543490"/>
                                  <a:pt x="42379" y="541556"/>
                                  <a:pt x="42898" y="539545"/>
                                </a:cubicBezTo>
                                <a:cubicBezTo>
                                  <a:pt x="43404" y="537548"/>
                                  <a:pt x="43936" y="535462"/>
                                  <a:pt x="44481" y="533313"/>
                                </a:cubicBezTo>
                                <a:cubicBezTo>
                                  <a:pt x="45038" y="531164"/>
                                  <a:pt x="45595" y="528939"/>
                                  <a:pt x="46190" y="526651"/>
                                </a:cubicBezTo>
                                <a:cubicBezTo>
                                  <a:pt x="46772" y="524363"/>
                                  <a:pt x="47367" y="521998"/>
                                  <a:pt x="47988" y="519571"/>
                                </a:cubicBezTo>
                                <a:cubicBezTo>
                                  <a:pt x="48608" y="517144"/>
                                  <a:pt x="49254" y="514641"/>
                                  <a:pt x="49900" y="512087"/>
                                </a:cubicBezTo>
                                <a:cubicBezTo>
                                  <a:pt x="50558" y="509534"/>
                                  <a:pt x="51229" y="506904"/>
                                  <a:pt x="51913" y="504211"/>
                                </a:cubicBezTo>
                                <a:cubicBezTo>
                                  <a:pt x="52597" y="501531"/>
                                  <a:pt x="53293" y="498788"/>
                                  <a:pt x="54015" y="495981"/>
                                </a:cubicBezTo>
                                <a:cubicBezTo>
                                  <a:pt x="54724" y="493175"/>
                                  <a:pt x="55458" y="490305"/>
                                  <a:pt x="56205" y="487385"/>
                                </a:cubicBezTo>
                                <a:cubicBezTo>
                                  <a:pt x="56952" y="484465"/>
                                  <a:pt x="57712" y="481481"/>
                                  <a:pt x="58484" y="478460"/>
                                </a:cubicBezTo>
                                <a:cubicBezTo>
                                  <a:pt x="59257" y="475438"/>
                                  <a:pt x="60042" y="472354"/>
                                  <a:pt x="60840" y="469231"/>
                                </a:cubicBezTo>
                                <a:cubicBezTo>
                                  <a:pt x="61637" y="466108"/>
                                  <a:pt x="62448" y="462948"/>
                                  <a:pt x="63258" y="459737"/>
                                </a:cubicBezTo>
                                <a:cubicBezTo>
                                  <a:pt x="64081" y="456538"/>
                                  <a:pt x="64904" y="453289"/>
                                  <a:pt x="65740" y="450015"/>
                                </a:cubicBezTo>
                                <a:cubicBezTo>
                                  <a:pt x="66575" y="446741"/>
                                  <a:pt x="67424" y="443429"/>
                                  <a:pt x="68272" y="440091"/>
                                </a:cubicBezTo>
                                <a:cubicBezTo>
                                  <a:pt x="69120" y="436754"/>
                                  <a:pt x="69981" y="433391"/>
                                  <a:pt x="70855" y="430003"/>
                                </a:cubicBezTo>
                                <a:cubicBezTo>
                                  <a:pt x="71716" y="426615"/>
                                  <a:pt x="72577" y="423214"/>
                                  <a:pt x="73451" y="419788"/>
                                </a:cubicBezTo>
                                <a:cubicBezTo>
                                  <a:pt x="74324" y="416375"/>
                                  <a:pt x="75211" y="412936"/>
                                  <a:pt x="76084" y="409498"/>
                                </a:cubicBezTo>
                                <a:cubicBezTo>
                                  <a:pt x="76958" y="406059"/>
                                  <a:pt x="77844" y="402608"/>
                                  <a:pt x="78718" y="399157"/>
                                </a:cubicBezTo>
                                <a:cubicBezTo>
                                  <a:pt x="79604" y="395705"/>
                                  <a:pt x="80491" y="392254"/>
                                  <a:pt x="81364" y="388803"/>
                                </a:cubicBezTo>
                                <a:cubicBezTo>
                                  <a:pt x="82238" y="385364"/>
                                  <a:pt x="83124" y="381913"/>
                                  <a:pt x="83998" y="378475"/>
                                </a:cubicBezTo>
                                <a:cubicBezTo>
                                  <a:pt x="84871" y="375048"/>
                                  <a:pt x="85745" y="371623"/>
                                  <a:pt x="86619" y="368209"/>
                                </a:cubicBezTo>
                                <a:cubicBezTo>
                                  <a:pt x="87493" y="364796"/>
                                  <a:pt x="88353" y="361395"/>
                                  <a:pt x="89227" y="358007"/>
                                </a:cubicBezTo>
                                <a:cubicBezTo>
                                  <a:pt x="90088" y="354632"/>
                                  <a:pt x="90949" y="351256"/>
                                  <a:pt x="91797" y="347919"/>
                                </a:cubicBezTo>
                                <a:cubicBezTo>
                                  <a:pt x="92658" y="344569"/>
                                  <a:pt x="93507" y="341232"/>
                                  <a:pt x="94355" y="337919"/>
                                </a:cubicBezTo>
                                <a:cubicBezTo>
                                  <a:pt x="95191" y="334607"/>
                                  <a:pt x="96039" y="331320"/>
                                  <a:pt x="96875" y="328046"/>
                                </a:cubicBezTo>
                                <a:cubicBezTo>
                                  <a:pt x="97698" y="324784"/>
                                  <a:pt x="98534" y="321535"/>
                                  <a:pt x="99357" y="318299"/>
                                </a:cubicBezTo>
                                <a:cubicBezTo>
                                  <a:pt x="100179" y="315075"/>
                                  <a:pt x="101003" y="311864"/>
                                  <a:pt x="101813" y="308678"/>
                                </a:cubicBezTo>
                                <a:cubicBezTo>
                                  <a:pt x="102623" y="305493"/>
                                  <a:pt x="103434" y="302332"/>
                                  <a:pt x="104231" y="299197"/>
                                </a:cubicBezTo>
                                <a:cubicBezTo>
                                  <a:pt x="105041" y="296049"/>
                                  <a:pt x="105827" y="292927"/>
                                  <a:pt x="106624" y="289829"/>
                                </a:cubicBezTo>
                                <a:cubicBezTo>
                                  <a:pt x="107409" y="286719"/>
                                  <a:pt x="108207" y="283647"/>
                                  <a:pt x="108979" y="280588"/>
                                </a:cubicBezTo>
                                <a:cubicBezTo>
                                  <a:pt x="109764" y="277528"/>
                                  <a:pt x="110537" y="274495"/>
                                  <a:pt x="111309" y="271473"/>
                                </a:cubicBezTo>
                                <a:cubicBezTo>
                                  <a:pt x="112082" y="268464"/>
                                  <a:pt x="112841" y="265266"/>
                                  <a:pt x="113601" y="262485"/>
                                </a:cubicBezTo>
                                <a:cubicBezTo>
                                  <a:pt x="114361" y="259704"/>
                                  <a:pt x="115120" y="257087"/>
                                  <a:pt x="115867" y="254786"/>
                                </a:cubicBezTo>
                                <a:cubicBezTo>
                                  <a:pt x="116614" y="252472"/>
                                  <a:pt x="117349" y="250690"/>
                                  <a:pt x="118096" y="248680"/>
                                </a:cubicBezTo>
                                <a:cubicBezTo>
                                  <a:pt x="118830" y="246657"/>
                                  <a:pt x="119565" y="244659"/>
                                  <a:pt x="120286" y="242688"/>
                                </a:cubicBezTo>
                                <a:cubicBezTo>
                                  <a:pt x="121021" y="240703"/>
                                  <a:pt x="121742" y="238743"/>
                                  <a:pt x="122451" y="236809"/>
                                </a:cubicBezTo>
                                <a:cubicBezTo>
                                  <a:pt x="123161" y="234862"/>
                                  <a:pt x="123870" y="232940"/>
                                  <a:pt x="124579" y="231057"/>
                                </a:cubicBezTo>
                                <a:cubicBezTo>
                                  <a:pt x="125275" y="229161"/>
                                  <a:pt x="125971" y="227277"/>
                                  <a:pt x="126655" y="225431"/>
                                </a:cubicBezTo>
                                <a:cubicBezTo>
                                  <a:pt x="127339" y="223586"/>
                                  <a:pt x="128023" y="221765"/>
                                  <a:pt x="128694" y="219970"/>
                                </a:cubicBezTo>
                                <a:cubicBezTo>
                                  <a:pt x="129365" y="218175"/>
                                  <a:pt x="130023" y="216405"/>
                                  <a:pt x="130669" y="214660"/>
                                </a:cubicBezTo>
                                <a:cubicBezTo>
                                  <a:pt x="131327" y="212928"/>
                                  <a:pt x="131960" y="211222"/>
                                  <a:pt x="132593" y="209540"/>
                                </a:cubicBezTo>
                                <a:cubicBezTo>
                                  <a:pt x="133227" y="207871"/>
                                  <a:pt x="133847" y="206228"/>
                                  <a:pt x="134455" y="204623"/>
                                </a:cubicBezTo>
                                <a:cubicBezTo>
                                  <a:pt x="135063" y="203017"/>
                                  <a:pt x="135658" y="201437"/>
                                  <a:pt x="136240" y="199907"/>
                                </a:cubicBezTo>
                                <a:cubicBezTo>
                                  <a:pt x="136822" y="198377"/>
                                  <a:pt x="137405" y="196873"/>
                                  <a:pt x="137962" y="195407"/>
                                </a:cubicBezTo>
                                <a:cubicBezTo>
                                  <a:pt x="138519" y="193953"/>
                                  <a:pt x="139064" y="192524"/>
                                  <a:pt x="139595" y="191146"/>
                                </a:cubicBezTo>
                                <a:cubicBezTo>
                                  <a:pt x="140127" y="189768"/>
                                  <a:pt x="140646" y="188416"/>
                                  <a:pt x="141153" y="187126"/>
                                </a:cubicBezTo>
                                <a:cubicBezTo>
                                  <a:pt x="141647" y="185824"/>
                                  <a:pt x="142140" y="184560"/>
                                  <a:pt x="142609" y="183346"/>
                                </a:cubicBezTo>
                                <a:cubicBezTo>
                                  <a:pt x="143077" y="182133"/>
                                  <a:pt x="143546" y="180957"/>
                                  <a:pt x="143976" y="179832"/>
                                </a:cubicBezTo>
                                <a:cubicBezTo>
                                  <a:pt x="144419" y="178694"/>
                                  <a:pt x="144850" y="177607"/>
                                  <a:pt x="145255" y="176570"/>
                                </a:cubicBezTo>
                                <a:cubicBezTo>
                                  <a:pt x="145660" y="175533"/>
                                  <a:pt x="146053" y="174535"/>
                                  <a:pt x="146433" y="173587"/>
                                </a:cubicBezTo>
                                <a:cubicBezTo>
                                  <a:pt x="146800" y="172626"/>
                                  <a:pt x="147154" y="171728"/>
                                  <a:pt x="147496" y="170869"/>
                                </a:cubicBezTo>
                                <a:cubicBezTo>
                                  <a:pt x="147838" y="170009"/>
                                  <a:pt x="148167" y="169187"/>
                                  <a:pt x="148471" y="168416"/>
                                </a:cubicBezTo>
                                <a:cubicBezTo>
                                  <a:pt x="148775" y="167645"/>
                                  <a:pt x="149066" y="166924"/>
                                  <a:pt x="149332" y="166241"/>
                                </a:cubicBezTo>
                                <a:cubicBezTo>
                                  <a:pt x="149598" y="165572"/>
                                  <a:pt x="149852" y="164940"/>
                                  <a:pt x="150092" y="164358"/>
                                </a:cubicBezTo>
                                <a:cubicBezTo>
                                  <a:pt x="150320" y="163764"/>
                                  <a:pt x="150535" y="163233"/>
                                  <a:pt x="150738" y="162740"/>
                                </a:cubicBezTo>
                                <a:cubicBezTo>
                                  <a:pt x="150928" y="162247"/>
                                  <a:pt x="151105" y="161804"/>
                                  <a:pt x="151270" y="161412"/>
                                </a:cubicBezTo>
                                <a:cubicBezTo>
                                  <a:pt x="151434" y="161020"/>
                                  <a:pt x="151573" y="160667"/>
                                  <a:pt x="151687" y="160363"/>
                                </a:cubicBezTo>
                                <a:cubicBezTo>
                                  <a:pt x="151814" y="160060"/>
                                  <a:pt x="151915" y="159807"/>
                                  <a:pt x="152004" y="159592"/>
                                </a:cubicBezTo>
                                <a:cubicBezTo>
                                  <a:pt x="152080" y="159390"/>
                                  <a:pt x="152156" y="159226"/>
                                  <a:pt x="152194" y="159112"/>
                                </a:cubicBezTo>
                                <a:cubicBezTo>
                                  <a:pt x="152244" y="158998"/>
                                  <a:pt x="152270" y="158909"/>
                                  <a:pt x="152282" y="158897"/>
                                </a:cubicBezTo>
                                <a:cubicBezTo>
                                  <a:pt x="152282" y="158897"/>
                                  <a:pt x="152270" y="158947"/>
                                  <a:pt x="152257" y="158998"/>
                                </a:cubicBezTo>
                                <a:cubicBezTo>
                                  <a:pt x="152232" y="159112"/>
                                  <a:pt x="152181" y="159289"/>
                                  <a:pt x="152118" y="159529"/>
                                </a:cubicBezTo>
                                <a:cubicBezTo>
                                  <a:pt x="152054" y="159781"/>
                                  <a:pt x="151979" y="160098"/>
                                  <a:pt x="151877" y="160489"/>
                                </a:cubicBezTo>
                                <a:cubicBezTo>
                                  <a:pt x="151776" y="160881"/>
                                  <a:pt x="151662" y="161337"/>
                                  <a:pt x="151523" y="161868"/>
                                </a:cubicBezTo>
                                <a:cubicBezTo>
                                  <a:pt x="151383" y="162398"/>
                                  <a:pt x="151231" y="162993"/>
                                  <a:pt x="151067" y="163662"/>
                                </a:cubicBezTo>
                                <a:cubicBezTo>
                                  <a:pt x="150889" y="164333"/>
                                  <a:pt x="150712" y="165066"/>
                                  <a:pt x="150510" y="165862"/>
                                </a:cubicBezTo>
                                <a:cubicBezTo>
                                  <a:pt x="150295" y="166659"/>
                                  <a:pt x="150079" y="167518"/>
                                  <a:pt x="149839" y="168454"/>
                                </a:cubicBezTo>
                                <a:cubicBezTo>
                                  <a:pt x="149611" y="169377"/>
                                  <a:pt x="149358" y="170363"/>
                                  <a:pt x="149092" y="171412"/>
                                </a:cubicBezTo>
                                <a:cubicBezTo>
                                  <a:pt x="148813" y="172462"/>
                                  <a:pt x="148535" y="173574"/>
                                  <a:pt x="148243" y="174737"/>
                                </a:cubicBezTo>
                                <a:cubicBezTo>
                                  <a:pt x="147940" y="175900"/>
                                  <a:pt x="147623" y="177126"/>
                                  <a:pt x="147306" y="178403"/>
                                </a:cubicBezTo>
                                <a:cubicBezTo>
                                  <a:pt x="146977" y="179680"/>
                                  <a:pt x="146635" y="181007"/>
                                  <a:pt x="146281" y="182385"/>
                                </a:cubicBezTo>
                                <a:cubicBezTo>
                                  <a:pt x="145926" y="183776"/>
                                  <a:pt x="145572" y="185205"/>
                                  <a:pt x="145192" y="186684"/>
                                </a:cubicBezTo>
                                <a:cubicBezTo>
                                  <a:pt x="144812" y="188163"/>
                                  <a:pt x="144419" y="189705"/>
                                  <a:pt x="144014" y="191273"/>
                                </a:cubicBezTo>
                                <a:cubicBezTo>
                                  <a:pt x="143609" y="192853"/>
                                  <a:pt x="143204" y="194471"/>
                                  <a:pt x="142773" y="196140"/>
                                </a:cubicBezTo>
                                <a:cubicBezTo>
                                  <a:pt x="142356" y="197796"/>
                                  <a:pt x="141912" y="199515"/>
                                  <a:pt x="141469" y="201260"/>
                                </a:cubicBezTo>
                                <a:cubicBezTo>
                                  <a:pt x="141026" y="203004"/>
                                  <a:pt x="140570" y="204800"/>
                                  <a:pt x="140102" y="206620"/>
                                </a:cubicBezTo>
                                <a:cubicBezTo>
                                  <a:pt x="139633" y="208453"/>
                                  <a:pt x="139165" y="210312"/>
                                  <a:pt x="138671" y="212208"/>
                                </a:cubicBezTo>
                                <a:cubicBezTo>
                                  <a:pt x="138190" y="214104"/>
                                  <a:pt x="137696" y="216051"/>
                                  <a:pt x="137190" y="218010"/>
                                </a:cubicBezTo>
                                <a:cubicBezTo>
                                  <a:pt x="136696" y="219982"/>
                                  <a:pt x="136177" y="221980"/>
                                  <a:pt x="135670" y="224003"/>
                                </a:cubicBezTo>
                                <a:cubicBezTo>
                                  <a:pt x="135151" y="226025"/>
                                  <a:pt x="134619" y="228086"/>
                                  <a:pt x="134088" y="230172"/>
                                </a:cubicBezTo>
                                <a:cubicBezTo>
                                  <a:pt x="133556" y="232245"/>
                                  <a:pt x="133024" y="234357"/>
                                  <a:pt x="132480" y="236493"/>
                                </a:cubicBezTo>
                                <a:cubicBezTo>
                                  <a:pt x="131935" y="238617"/>
                                  <a:pt x="131391" y="240779"/>
                                  <a:pt x="130833" y="242940"/>
                                </a:cubicBezTo>
                                <a:cubicBezTo>
                                  <a:pt x="130276" y="245115"/>
                                  <a:pt x="129719" y="247302"/>
                                  <a:pt x="129162" y="249501"/>
                                </a:cubicBezTo>
                                <a:cubicBezTo>
                                  <a:pt x="128592" y="251701"/>
                                  <a:pt x="128023" y="253926"/>
                                  <a:pt x="127465" y="256151"/>
                                </a:cubicBezTo>
                                <a:cubicBezTo>
                                  <a:pt x="126896" y="258376"/>
                                  <a:pt x="126326" y="260614"/>
                                  <a:pt x="125756" y="262851"/>
                                </a:cubicBezTo>
                                <a:cubicBezTo>
                                  <a:pt x="125174" y="265089"/>
                                  <a:pt x="124604" y="267339"/>
                                  <a:pt x="124034" y="269589"/>
                                </a:cubicBezTo>
                                <a:cubicBezTo>
                                  <a:pt x="123452" y="271840"/>
                                  <a:pt x="122882" y="274103"/>
                                  <a:pt x="122300" y="276353"/>
                                </a:cubicBezTo>
                                <a:cubicBezTo>
                                  <a:pt x="121730" y="278603"/>
                                  <a:pt x="121160" y="280841"/>
                                  <a:pt x="120590" y="283091"/>
                                </a:cubicBezTo>
                                <a:cubicBezTo>
                                  <a:pt x="120008" y="285329"/>
                                  <a:pt x="119438" y="287566"/>
                                  <a:pt x="118881" y="289779"/>
                                </a:cubicBezTo>
                                <a:cubicBezTo>
                                  <a:pt x="118311" y="292004"/>
                                  <a:pt x="117741" y="294216"/>
                                  <a:pt x="117184" y="296416"/>
                                </a:cubicBezTo>
                                <a:cubicBezTo>
                                  <a:pt x="116627" y="298603"/>
                                  <a:pt x="116070" y="300790"/>
                                  <a:pt x="115513" y="302952"/>
                                </a:cubicBezTo>
                                <a:cubicBezTo>
                                  <a:pt x="114968" y="305114"/>
                                  <a:pt x="114411" y="307262"/>
                                  <a:pt x="113879" y="309386"/>
                                </a:cubicBezTo>
                                <a:cubicBezTo>
                                  <a:pt x="113335" y="311510"/>
                                  <a:pt x="112791" y="313622"/>
                                  <a:pt x="112259" y="315695"/>
                                </a:cubicBezTo>
                                <a:cubicBezTo>
                                  <a:pt x="111727" y="317781"/>
                                  <a:pt x="111208" y="319829"/>
                                  <a:pt x="110689" y="321864"/>
                                </a:cubicBezTo>
                                <a:cubicBezTo>
                                  <a:pt x="110169" y="323887"/>
                                  <a:pt x="109663" y="325897"/>
                                  <a:pt x="109157" y="327869"/>
                                </a:cubicBezTo>
                                <a:cubicBezTo>
                                  <a:pt x="108650" y="329841"/>
                                  <a:pt x="108156" y="331775"/>
                                  <a:pt x="107675" y="333697"/>
                                </a:cubicBezTo>
                                <a:cubicBezTo>
                                  <a:pt x="107181" y="335605"/>
                                  <a:pt x="106700" y="337477"/>
                                  <a:pt x="106232" y="339322"/>
                                </a:cubicBezTo>
                                <a:cubicBezTo>
                                  <a:pt x="105763" y="341168"/>
                                  <a:pt x="105307" y="342976"/>
                                  <a:pt x="104852" y="344746"/>
                                </a:cubicBezTo>
                                <a:cubicBezTo>
                                  <a:pt x="104396" y="346516"/>
                                  <a:pt x="103953" y="348260"/>
                                  <a:pt x="103522" y="349954"/>
                                </a:cubicBezTo>
                                <a:cubicBezTo>
                                  <a:pt x="103092" y="351648"/>
                                  <a:pt x="102661" y="353304"/>
                                  <a:pt x="102256" y="354910"/>
                                </a:cubicBezTo>
                                <a:cubicBezTo>
                                  <a:pt x="101838" y="356528"/>
                                  <a:pt x="101446" y="358108"/>
                                  <a:pt x="101053" y="359638"/>
                                </a:cubicBezTo>
                                <a:cubicBezTo>
                                  <a:pt x="100661" y="361168"/>
                                  <a:pt x="100281" y="362647"/>
                                  <a:pt x="99913" y="364101"/>
                                </a:cubicBezTo>
                                <a:cubicBezTo>
                                  <a:pt x="99546" y="365542"/>
                                  <a:pt x="99179" y="366945"/>
                                  <a:pt x="98837" y="368298"/>
                                </a:cubicBezTo>
                                <a:cubicBezTo>
                                  <a:pt x="98495" y="369650"/>
                                  <a:pt x="98154" y="370965"/>
                                  <a:pt x="97837" y="372230"/>
                                </a:cubicBezTo>
                                <a:cubicBezTo>
                                  <a:pt x="97508" y="373493"/>
                                  <a:pt x="97204" y="374707"/>
                                  <a:pt x="96913" y="375870"/>
                                </a:cubicBezTo>
                                <a:cubicBezTo>
                                  <a:pt x="96609" y="377033"/>
                                  <a:pt x="96318" y="378158"/>
                                  <a:pt x="96052" y="379220"/>
                                </a:cubicBezTo>
                                <a:cubicBezTo>
                                  <a:pt x="95786" y="380282"/>
                                  <a:pt x="95520" y="381294"/>
                                  <a:pt x="95279" y="382255"/>
                                </a:cubicBezTo>
                                <a:cubicBezTo>
                                  <a:pt x="95026" y="383228"/>
                                  <a:pt x="94798" y="384138"/>
                                  <a:pt x="94583" y="384998"/>
                                </a:cubicBezTo>
                                <a:cubicBezTo>
                                  <a:pt x="94355" y="385857"/>
                                  <a:pt x="94153" y="386666"/>
                                  <a:pt x="93963" y="387425"/>
                                </a:cubicBezTo>
                                <a:cubicBezTo>
                                  <a:pt x="93760" y="388184"/>
                                  <a:pt x="93583" y="388879"/>
                                  <a:pt x="93418" y="389536"/>
                                </a:cubicBezTo>
                                <a:cubicBezTo>
                                  <a:pt x="93253" y="390181"/>
                                  <a:pt x="93101" y="390788"/>
                                  <a:pt x="92962" y="391332"/>
                                </a:cubicBezTo>
                                <a:cubicBezTo>
                                  <a:pt x="92823" y="391875"/>
                                  <a:pt x="92696" y="392368"/>
                                  <a:pt x="92583" y="392823"/>
                                </a:cubicBezTo>
                                <a:cubicBezTo>
                                  <a:pt x="92469" y="393253"/>
                                  <a:pt x="92367" y="393645"/>
                                  <a:pt x="92279" y="393986"/>
                                </a:cubicBezTo>
                                <a:cubicBezTo>
                                  <a:pt x="92190" y="394327"/>
                                  <a:pt x="92127" y="394606"/>
                                  <a:pt x="92063" y="394846"/>
                                </a:cubicBezTo>
                                <a:cubicBezTo>
                                  <a:pt x="92000" y="395073"/>
                                  <a:pt x="91962" y="395250"/>
                                  <a:pt x="91924" y="395389"/>
                                </a:cubicBezTo>
                                <a:cubicBezTo>
                                  <a:pt x="91899" y="395503"/>
                                  <a:pt x="91873" y="395592"/>
                                  <a:pt x="91861" y="395617"/>
                                </a:cubicBezTo>
                                <a:cubicBezTo>
                                  <a:pt x="91861" y="395630"/>
                                  <a:pt x="91873" y="395579"/>
                                  <a:pt x="91886" y="395541"/>
                                </a:cubicBezTo>
                                <a:cubicBezTo>
                                  <a:pt x="91899" y="395465"/>
                                  <a:pt x="91937" y="395339"/>
                                  <a:pt x="91987" y="395162"/>
                                </a:cubicBezTo>
                                <a:cubicBezTo>
                                  <a:pt x="92025" y="394985"/>
                                  <a:pt x="92089" y="394757"/>
                                  <a:pt x="92152" y="394479"/>
                                </a:cubicBezTo>
                                <a:cubicBezTo>
                                  <a:pt x="92228" y="394201"/>
                                  <a:pt x="92317" y="393872"/>
                                  <a:pt x="92405" y="393493"/>
                                </a:cubicBezTo>
                                <a:cubicBezTo>
                                  <a:pt x="92507" y="393114"/>
                                  <a:pt x="92621" y="392684"/>
                                  <a:pt x="92734" y="392204"/>
                                </a:cubicBezTo>
                                <a:cubicBezTo>
                                  <a:pt x="92861" y="391723"/>
                                  <a:pt x="93000" y="391192"/>
                                  <a:pt x="93139" y="390623"/>
                                </a:cubicBezTo>
                                <a:cubicBezTo>
                                  <a:pt x="93291" y="390042"/>
                                  <a:pt x="93443" y="389422"/>
                                  <a:pt x="93621" y="388752"/>
                                </a:cubicBezTo>
                                <a:cubicBezTo>
                                  <a:pt x="93785" y="388083"/>
                                  <a:pt x="93975" y="387362"/>
                                  <a:pt x="94165" y="386616"/>
                                </a:cubicBezTo>
                                <a:cubicBezTo>
                                  <a:pt x="94355" y="385857"/>
                                  <a:pt x="94558" y="385048"/>
                                  <a:pt x="94773" y="384201"/>
                                </a:cubicBezTo>
                                <a:cubicBezTo>
                                  <a:pt x="94988" y="383367"/>
                                  <a:pt x="95216" y="382482"/>
                                  <a:pt x="95457" y="381559"/>
                                </a:cubicBezTo>
                                <a:cubicBezTo>
                                  <a:pt x="95697" y="380636"/>
                                  <a:pt x="95938" y="379676"/>
                                  <a:pt x="96191" y="378677"/>
                                </a:cubicBezTo>
                                <a:cubicBezTo>
                                  <a:pt x="96444" y="377678"/>
                                  <a:pt x="96710" y="376641"/>
                                  <a:pt x="96976" y="375579"/>
                                </a:cubicBezTo>
                                <a:cubicBezTo>
                                  <a:pt x="97255" y="374517"/>
                                  <a:pt x="97533" y="373418"/>
                                  <a:pt x="97824" y="372280"/>
                                </a:cubicBezTo>
                                <a:cubicBezTo>
                                  <a:pt x="98116" y="371155"/>
                                  <a:pt x="98407" y="369992"/>
                                  <a:pt x="98711" y="368803"/>
                                </a:cubicBezTo>
                                <a:cubicBezTo>
                                  <a:pt x="99015" y="367602"/>
                                  <a:pt x="99331" y="366389"/>
                                  <a:pt x="99648" y="365137"/>
                                </a:cubicBezTo>
                                <a:cubicBezTo>
                                  <a:pt x="99964" y="363898"/>
                                  <a:pt x="100281" y="362622"/>
                                  <a:pt x="100623" y="361332"/>
                                </a:cubicBezTo>
                                <a:cubicBezTo>
                                  <a:pt x="100939" y="360043"/>
                                  <a:pt x="101281" y="358728"/>
                                  <a:pt x="101623" y="357400"/>
                                </a:cubicBezTo>
                                <a:cubicBezTo>
                                  <a:pt x="101952" y="356073"/>
                                  <a:pt x="102307" y="354733"/>
                                  <a:pt x="102649" y="353368"/>
                                </a:cubicBezTo>
                                <a:cubicBezTo>
                                  <a:pt x="102990" y="352015"/>
                                  <a:pt x="103345" y="350637"/>
                                  <a:pt x="103699" y="349247"/>
                                </a:cubicBezTo>
                                <a:cubicBezTo>
                                  <a:pt x="104054" y="347868"/>
                                  <a:pt x="104409" y="346465"/>
                                  <a:pt x="104776" y="345062"/>
                                </a:cubicBezTo>
                                <a:cubicBezTo>
                                  <a:pt x="105130" y="343658"/>
                                  <a:pt x="105485" y="342243"/>
                                  <a:pt x="105852" y="340827"/>
                                </a:cubicBezTo>
                                <a:cubicBezTo>
                                  <a:pt x="106207" y="339411"/>
                                  <a:pt x="106574" y="337982"/>
                                  <a:pt x="106941" y="336554"/>
                                </a:cubicBezTo>
                                <a:cubicBezTo>
                                  <a:pt x="107308" y="335138"/>
                                  <a:pt x="107675" y="333697"/>
                                  <a:pt x="108030" y="332268"/>
                                </a:cubicBezTo>
                                <a:cubicBezTo>
                                  <a:pt x="108397" y="330827"/>
                                  <a:pt x="108764" y="329399"/>
                                  <a:pt x="109131" y="327957"/>
                                </a:cubicBezTo>
                                <a:cubicBezTo>
                                  <a:pt x="109499" y="326516"/>
                                  <a:pt x="109866" y="325075"/>
                                  <a:pt x="110233" y="323647"/>
                                </a:cubicBezTo>
                                <a:cubicBezTo>
                                  <a:pt x="110600" y="322205"/>
                                  <a:pt x="110967" y="320764"/>
                                  <a:pt x="111334" y="319336"/>
                                </a:cubicBezTo>
                                <a:cubicBezTo>
                                  <a:pt x="111702" y="317894"/>
                                  <a:pt x="112069" y="316453"/>
                                  <a:pt x="112436" y="315025"/>
                                </a:cubicBezTo>
                                <a:cubicBezTo>
                                  <a:pt x="112803" y="313584"/>
                                  <a:pt x="113170" y="312155"/>
                                  <a:pt x="113537" y="310714"/>
                                </a:cubicBezTo>
                                <a:cubicBezTo>
                                  <a:pt x="113905" y="309285"/>
                                  <a:pt x="114272" y="307844"/>
                                  <a:pt x="114627" y="306415"/>
                                </a:cubicBezTo>
                                <a:cubicBezTo>
                                  <a:pt x="114994" y="304987"/>
                                  <a:pt x="115361" y="303546"/>
                                  <a:pt x="115728" y="302117"/>
                                </a:cubicBezTo>
                                <a:cubicBezTo>
                                  <a:pt x="116095" y="300676"/>
                                  <a:pt x="116462" y="299248"/>
                                  <a:pt x="116830" y="297819"/>
                                </a:cubicBezTo>
                                <a:cubicBezTo>
                                  <a:pt x="117197" y="296378"/>
                                  <a:pt x="117564" y="294937"/>
                                  <a:pt x="117931" y="293495"/>
                                </a:cubicBezTo>
                                <a:cubicBezTo>
                                  <a:pt x="118298" y="292054"/>
                                  <a:pt x="118665" y="290613"/>
                                  <a:pt x="119033" y="289172"/>
                                </a:cubicBezTo>
                                <a:cubicBezTo>
                                  <a:pt x="119400" y="287718"/>
                                  <a:pt x="119767" y="286277"/>
                                  <a:pt x="120147" y="284823"/>
                                </a:cubicBezTo>
                                <a:cubicBezTo>
                                  <a:pt x="120514" y="283369"/>
                                  <a:pt x="120881" y="281915"/>
                                  <a:pt x="121261" y="280449"/>
                                </a:cubicBezTo>
                                <a:cubicBezTo>
                                  <a:pt x="121628" y="278995"/>
                                  <a:pt x="122008" y="277528"/>
                                  <a:pt x="122375" y="276062"/>
                                </a:cubicBezTo>
                                <a:cubicBezTo>
                                  <a:pt x="122755" y="274583"/>
                                  <a:pt x="123135" y="273117"/>
                                  <a:pt x="123515" y="271625"/>
                                </a:cubicBezTo>
                                <a:cubicBezTo>
                                  <a:pt x="123882" y="270146"/>
                                  <a:pt x="124262" y="268667"/>
                                  <a:pt x="124655" y="267175"/>
                                </a:cubicBezTo>
                                <a:cubicBezTo>
                                  <a:pt x="125034" y="265671"/>
                                  <a:pt x="125414" y="264179"/>
                                  <a:pt x="125794" y="262674"/>
                                </a:cubicBezTo>
                                <a:cubicBezTo>
                                  <a:pt x="126174" y="261170"/>
                                  <a:pt x="126567" y="259653"/>
                                  <a:pt x="126959" y="258136"/>
                                </a:cubicBezTo>
                                <a:cubicBezTo>
                                  <a:pt x="127339" y="256619"/>
                                  <a:pt x="127731" y="255102"/>
                                  <a:pt x="128124" y="253572"/>
                                </a:cubicBezTo>
                                <a:cubicBezTo>
                                  <a:pt x="128504" y="252042"/>
                                  <a:pt x="128896" y="250513"/>
                                  <a:pt x="129289" y="248983"/>
                                </a:cubicBezTo>
                                <a:cubicBezTo>
                                  <a:pt x="129681" y="247454"/>
                                  <a:pt x="130074" y="245911"/>
                                  <a:pt x="130466" y="244369"/>
                                </a:cubicBezTo>
                                <a:cubicBezTo>
                                  <a:pt x="130859" y="242839"/>
                                  <a:pt x="131251" y="241297"/>
                                  <a:pt x="131644" y="239755"/>
                                </a:cubicBezTo>
                                <a:cubicBezTo>
                                  <a:pt x="132036" y="238225"/>
                                  <a:pt x="132429" y="236682"/>
                                  <a:pt x="132821" y="235140"/>
                                </a:cubicBezTo>
                                <a:cubicBezTo>
                                  <a:pt x="133214" y="233611"/>
                                  <a:pt x="133606" y="232068"/>
                                  <a:pt x="133999" y="230538"/>
                                </a:cubicBezTo>
                                <a:cubicBezTo>
                                  <a:pt x="134391" y="229009"/>
                                  <a:pt x="134771" y="227492"/>
                                  <a:pt x="135164" y="225962"/>
                                </a:cubicBezTo>
                                <a:cubicBezTo>
                                  <a:pt x="135556" y="224445"/>
                                  <a:pt x="135936" y="222928"/>
                                  <a:pt x="136329" y="221424"/>
                                </a:cubicBezTo>
                                <a:cubicBezTo>
                                  <a:pt x="136709" y="219920"/>
                                  <a:pt x="137088" y="218415"/>
                                  <a:pt x="137468" y="216936"/>
                                </a:cubicBezTo>
                                <a:cubicBezTo>
                                  <a:pt x="137848" y="215444"/>
                                  <a:pt x="138228" y="213965"/>
                                  <a:pt x="138595" y="212499"/>
                                </a:cubicBezTo>
                                <a:cubicBezTo>
                                  <a:pt x="138975" y="211044"/>
                                  <a:pt x="139342" y="209591"/>
                                  <a:pt x="139709" y="208162"/>
                                </a:cubicBezTo>
                                <a:cubicBezTo>
                                  <a:pt x="140077" y="206734"/>
                                  <a:pt x="140431" y="205318"/>
                                  <a:pt x="140798" y="203915"/>
                                </a:cubicBezTo>
                                <a:cubicBezTo>
                                  <a:pt x="141153" y="202511"/>
                                  <a:pt x="141495" y="201133"/>
                                  <a:pt x="141849" y="199768"/>
                                </a:cubicBezTo>
                                <a:cubicBezTo>
                                  <a:pt x="142191" y="198403"/>
                                  <a:pt x="142546" y="197063"/>
                                  <a:pt x="142875" y="195735"/>
                                </a:cubicBezTo>
                                <a:cubicBezTo>
                                  <a:pt x="143217" y="194408"/>
                                  <a:pt x="143558" y="193093"/>
                                  <a:pt x="143888" y="191791"/>
                                </a:cubicBezTo>
                                <a:cubicBezTo>
                                  <a:pt x="144217" y="190502"/>
                                  <a:pt x="144546" y="189225"/>
                                  <a:pt x="144863" y="187961"/>
                                </a:cubicBezTo>
                                <a:cubicBezTo>
                                  <a:pt x="145179" y="186709"/>
                                  <a:pt x="145496" y="185457"/>
                                  <a:pt x="145812" y="184231"/>
                                </a:cubicBezTo>
                                <a:cubicBezTo>
                                  <a:pt x="146129" y="183018"/>
                                  <a:pt x="146433" y="181804"/>
                                  <a:pt x="146737" y="180616"/>
                                </a:cubicBezTo>
                                <a:cubicBezTo>
                                  <a:pt x="147040" y="179427"/>
                                  <a:pt x="147344" y="178252"/>
                                  <a:pt x="147636" y="177088"/>
                                </a:cubicBezTo>
                                <a:cubicBezTo>
                                  <a:pt x="147940" y="175925"/>
                                  <a:pt x="148231" y="174775"/>
                                  <a:pt x="148509" y="173662"/>
                                </a:cubicBezTo>
                                <a:cubicBezTo>
                                  <a:pt x="148800" y="172550"/>
                                  <a:pt x="149079" y="171260"/>
                                  <a:pt x="149358" y="170426"/>
                                </a:cubicBezTo>
                                <a:cubicBezTo>
                                  <a:pt x="149636" y="169604"/>
                                  <a:pt x="149915" y="169225"/>
                                  <a:pt x="150193" y="168656"/>
                                </a:cubicBezTo>
                                <a:cubicBezTo>
                                  <a:pt x="150459" y="168087"/>
                                  <a:pt x="150725" y="167531"/>
                                  <a:pt x="150991" y="166987"/>
                                </a:cubicBezTo>
                                <a:cubicBezTo>
                                  <a:pt x="151257" y="166457"/>
                                  <a:pt x="151523" y="165938"/>
                                  <a:pt x="151789" y="165433"/>
                                </a:cubicBezTo>
                                <a:cubicBezTo>
                                  <a:pt x="152042" y="164927"/>
                                  <a:pt x="152295" y="164434"/>
                                  <a:pt x="152561" y="163966"/>
                                </a:cubicBezTo>
                                <a:cubicBezTo>
                                  <a:pt x="152814" y="163498"/>
                                  <a:pt x="153067" y="163043"/>
                                  <a:pt x="153308" y="162601"/>
                                </a:cubicBezTo>
                                <a:cubicBezTo>
                                  <a:pt x="153561" y="162158"/>
                                  <a:pt x="153814" y="161741"/>
                                  <a:pt x="154055" y="161324"/>
                                </a:cubicBezTo>
                                <a:cubicBezTo>
                                  <a:pt x="154308" y="160919"/>
                                  <a:pt x="154549" y="160515"/>
                                  <a:pt x="154802" y="160136"/>
                                </a:cubicBezTo>
                                <a:cubicBezTo>
                                  <a:pt x="155043" y="159757"/>
                                  <a:pt x="155283" y="159377"/>
                                  <a:pt x="155524" y="159023"/>
                                </a:cubicBezTo>
                                <a:cubicBezTo>
                                  <a:pt x="155764" y="158657"/>
                                  <a:pt x="156018" y="158302"/>
                                  <a:pt x="156220" y="157974"/>
                                </a:cubicBezTo>
                                <a:cubicBezTo>
                                  <a:pt x="156473" y="157633"/>
                                  <a:pt x="156727" y="157304"/>
                                  <a:pt x="156980" y="156988"/>
                                </a:cubicBezTo>
                                <a:cubicBezTo>
                                  <a:pt x="157233" y="156672"/>
                                  <a:pt x="157486" y="156368"/>
                                  <a:pt x="157740" y="156078"/>
                                </a:cubicBezTo>
                                <a:cubicBezTo>
                                  <a:pt x="157866" y="155787"/>
                                  <a:pt x="158120" y="155496"/>
                                  <a:pt x="158373" y="155230"/>
                                </a:cubicBezTo>
                                <a:cubicBezTo>
                                  <a:pt x="158626" y="154952"/>
                                  <a:pt x="158879" y="154687"/>
                                  <a:pt x="159132" y="154434"/>
                                </a:cubicBezTo>
                                <a:cubicBezTo>
                                  <a:pt x="159386" y="154181"/>
                                  <a:pt x="159512" y="153941"/>
                                  <a:pt x="159765" y="153701"/>
                                </a:cubicBezTo>
                                <a:cubicBezTo>
                                  <a:pt x="160019" y="153461"/>
                                  <a:pt x="160272" y="153233"/>
                                  <a:pt x="160525" y="153018"/>
                                </a:cubicBezTo>
                                <a:cubicBezTo>
                                  <a:pt x="160652" y="152803"/>
                                  <a:pt x="160905" y="152601"/>
                                  <a:pt x="161158" y="152399"/>
                                </a:cubicBezTo>
                                <a:cubicBezTo>
                                  <a:pt x="161411" y="152197"/>
                                  <a:pt x="161538" y="152007"/>
                                  <a:pt x="161791" y="151830"/>
                                </a:cubicBezTo>
                                <a:cubicBezTo>
                                  <a:pt x="162045" y="151640"/>
                                  <a:pt x="162298" y="151463"/>
                                  <a:pt x="162424" y="151299"/>
                                </a:cubicBezTo>
                                <a:cubicBezTo>
                                  <a:pt x="162678" y="151135"/>
                                  <a:pt x="162931" y="150970"/>
                                  <a:pt x="163058" y="150818"/>
                                </a:cubicBezTo>
                                <a:cubicBezTo>
                                  <a:pt x="163311" y="150654"/>
                                  <a:pt x="163564" y="150502"/>
                                  <a:pt x="163691" y="150363"/>
                                </a:cubicBezTo>
                                <a:cubicBezTo>
                                  <a:pt x="163944" y="150212"/>
                                  <a:pt x="164197" y="150073"/>
                                  <a:pt x="164324" y="149933"/>
                                </a:cubicBezTo>
                                <a:cubicBezTo>
                                  <a:pt x="164577" y="149794"/>
                                  <a:pt x="164704" y="149656"/>
                                  <a:pt x="164957" y="149529"/>
                                </a:cubicBezTo>
                                <a:cubicBezTo>
                                  <a:pt x="165210" y="149403"/>
                                  <a:pt x="165337" y="149263"/>
                                  <a:pt x="165590" y="149137"/>
                                </a:cubicBezTo>
                                <a:cubicBezTo>
                                  <a:pt x="165716" y="149011"/>
                                  <a:pt x="165970" y="148884"/>
                                  <a:pt x="166096" y="148758"/>
                                </a:cubicBezTo>
                                <a:cubicBezTo>
                                  <a:pt x="166350" y="148632"/>
                                  <a:pt x="166476" y="148518"/>
                                  <a:pt x="166729" y="148391"/>
                                </a:cubicBezTo>
                                <a:cubicBezTo>
                                  <a:pt x="166856" y="148265"/>
                                  <a:pt x="167109" y="148138"/>
                                  <a:pt x="167236" y="148012"/>
                                </a:cubicBezTo>
                                <a:cubicBezTo>
                                  <a:pt x="167489" y="147886"/>
                                  <a:pt x="167616" y="147759"/>
                                  <a:pt x="167869" y="147632"/>
                                </a:cubicBezTo>
                                <a:cubicBezTo>
                                  <a:pt x="167996" y="147506"/>
                                  <a:pt x="168249" y="147380"/>
                                  <a:pt x="168376" y="147241"/>
                                </a:cubicBezTo>
                                <a:cubicBezTo>
                                  <a:pt x="168629" y="147114"/>
                                  <a:pt x="168755" y="146975"/>
                                  <a:pt x="168882" y="146836"/>
                                </a:cubicBezTo>
                                <a:cubicBezTo>
                                  <a:pt x="169135" y="146697"/>
                                  <a:pt x="169262" y="146558"/>
                                  <a:pt x="169515" y="146406"/>
                                </a:cubicBezTo>
                                <a:cubicBezTo>
                                  <a:pt x="169642" y="146267"/>
                                  <a:pt x="169768" y="146128"/>
                                  <a:pt x="170021" y="145977"/>
                                </a:cubicBezTo>
                                <a:cubicBezTo>
                                  <a:pt x="170148" y="145825"/>
                                  <a:pt x="170275" y="145673"/>
                                  <a:pt x="170401" y="145521"/>
                                </a:cubicBezTo>
                                <a:cubicBezTo>
                                  <a:pt x="170655" y="145370"/>
                                  <a:pt x="170781" y="145218"/>
                                  <a:pt x="170908" y="145054"/>
                                </a:cubicBezTo>
                                <a:cubicBezTo>
                                  <a:pt x="171161" y="144902"/>
                                  <a:pt x="171288" y="144738"/>
                                  <a:pt x="171414" y="144573"/>
                                </a:cubicBezTo>
                                <a:cubicBezTo>
                                  <a:pt x="171541" y="144422"/>
                                  <a:pt x="171668" y="144257"/>
                                  <a:pt x="171921" y="144093"/>
                                </a:cubicBezTo>
                                <a:cubicBezTo>
                                  <a:pt x="172047" y="143929"/>
                                  <a:pt x="172174" y="143764"/>
                                  <a:pt x="172301" y="143600"/>
                                </a:cubicBezTo>
                                <a:cubicBezTo>
                                  <a:pt x="172427" y="143435"/>
                                  <a:pt x="172554" y="143271"/>
                                  <a:pt x="172680" y="143107"/>
                                </a:cubicBezTo>
                                <a:cubicBezTo>
                                  <a:pt x="172807" y="142955"/>
                                  <a:pt x="172934" y="142791"/>
                                  <a:pt x="173060" y="142627"/>
                                </a:cubicBezTo>
                                <a:cubicBezTo>
                                  <a:pt x="173187" y="142475"/>
                                  <a:pt x="173314" y="142310"/>
                                  <a:pt x="173440" y="142172"/>
                                </a:cubicBezTo>
                                <a:cubicBezTo>
                                  <a:pt x="173567" y="142020"/>
                                  <a:pt x="173693" y="141868"/>
                                  <a:pt x="173820" y="141729"/>
                                </a:cubicBezTo>
                                <a:cubicBezTo>
                                  <a:pt x="173947" y="141590"/>
                                  <a:pt x="174073" y="141463"/>
                                  <a:pt x="174073" y="141350"/>
                                </a:cubicBezTo>
                                <a:cubicBezTo>
                                  <a:pt x="174200" y="141223"/>
                                  <a:pt x="174326" y="141110"/>
                                  <a:pt x="174453" y="141008"/>
                                </a:cubicBezTo>
                                <a:cubicBezTo>
                                  <a:pt x="174453" y="140920"/>
                                  <a:pt x="174580" y="140819"/>
                                  <a:pt x="174580" y="140755"/>
                                </a:cubicBezTo>
                                <a:cubicBezTo>
                                  <a:pt x="174706" y="140680"/>
                                  <a:pt x="174706" y="140617"/>
                                  <a:pt x="174833" y="140566"/>
                                </a:cubicBezTo>
                                <a:cubicBezTo>
                                  <a:pt x="174833" y="140515"/>
                                  <a:pt x="174833" y="140477"/>
                                  <a:pt x="174959" y="140465"/>
                                </a:cubicBezTo>
                                <a:cubicBezTo>
                                  <a:pt x="174959" y="140452"/>
                                  <a:pt x="174959" y="140452"/>
                                  <a:pt x="174959" y="140465"/>
                                </a:cubicBezTo>
                                <a:cubicBezTo>
                                  <a:pt x="174959" y="140477"/>
                                  <a:pt x="174959" y="140515"/>
                                  <a:pt x="174959" y="140566"/>
                                </a:cubicBezTo>
                                <a:cubicBezTo>
                                  <a:pt x="174959" y="140617"/>
                                  <a:pt x="174959" y="140680"/>
                                  <a:pt x="174959" y="140781"/>
                                </a:cubicBezTo>
                                <a:cubicBezTo>
                                  <a:pt x="174959" y="140882"/>
                                  <a:pt x="174959" y="140996"/>
                                  <a:pt x="174833" y="141172"/>
                                </a:cubicBezTo>
                                <a:cubicBezTo>
                                  <a:pt x="174833" y="141337"/>
                                  <a:pt x="174833" y="141552"/>
                                  <a:pt x="174706" y="141792"/>
                                </a:cubicBezTo>
                                <a:cubicBezTo>
                                  <a:pt x="174706" y="142032"/>
                                  <a:pt x="174580" y="142323"/>
                                  <a:pt x="174453" y="142639"/>
                                </a:cubicBezTo>
                                <a:cubicBezTo>
                                  <a:pt x="174453" y="142955"/>
                                  <a:pt x="174326" y="143309"/>
                                  <a:pt x="174200" y="143689"/>
                                </a:cubicBezTo>
                                <a:cubicBezTo>
                                  <a:pt x="174073" y="144080"/>
                                  <a:pt x="174073" y="144497"/>
                                  <a:pt x="173947" y="144953"/>
                                </a:cubicBezTo>
                                <a:cubicBezTo>
                                  <a:pt x="173820" y="145395"/>
                                  <a:pt x="173693" y="145888"/>
                                  <a:pt x="173567" y="146394"/>
                                </a:cubicBezTo>
                                <a:cubicBezTo>
                                  <a:pt x="173440" y="146900"/>
                                  <a:pt x="173314" y="147443"/>
                                  <a:pt x="173187" y="147999"/>
                                </a:cubicBezTo>
                                <a:cubicBezTo>
                                  <a:pt x="172934" y="148568"/>
                                  <a:pt x="172807" y="149150"/>
                                  <a:pt x="172680" y="149756"/>
                                </a:cubicBezTo>
                                <a:cubicBezTo>
                                  <a:pt x="172554" y="150363"/>
                                  <a:pt x="172427" y="150995"/>
                                  <a:pt x="172174" y="151640"/>
                                </a:cubicBezTo>
                                <a:cubicBezTo>
                                  <a:pt x="172047" y="152285"/>
                                  <a:pt x="171921" y="152942"/>
                                  <a:pt x="171668" y="153625"/>
                                </a:cubicBezTo>
                                <a:cubicBezTo>
                                  <a:pt x="171541" y="154295"/>
                                  <a:pt x="171288" y="154990"/>
                                  <a:pt x="171161" y="155685"/>
                                </a:cubicBezTo>
                                <a:cubicBezTo>
                                  <a:pt x="171034" y="156394"/>
                                  <a:pt x="170781" y="157102"/>
                                  <a:pt x="170655" y="157822"/>
                                </a:cubicBezTo>
                                <a:cubicBezTo>
                                  <a:pt x="170401" y="158543"/>
                                  <a:pt x="170275" y="159276"/>
                                  <a:pt x="170021" y="160009"/>
                                </a:cubicBezTo>
                                <a:cubicBezTo>
                                  <a:pt x="169895" y="160743"/>
                                  <a:pt x="169642" y="161488"/>
                                  <a:pt x="169515" y="162234"/>
                                </a:cubicBezTo>
                                <a:cubicBezTo>
                                  <a:pt x="169262" y="162980"/>
                                  <a:pt x="169135" y="163726"/>
                                  <a:pt x="168882" y="164484"/>
                                </a:cubicBezTo>
                                <a:cubicBezTo>
                                  <a:pt x="168755" y="165230"/>
                                  <a:pt x="168502" y="165989"/>
                                  <a:pt x="168376" y="166735"/>
                                </a:cubicBezTo>
                                <a:cubicBezTo>
                                  <a:pt x="168122" y="167493"/>
                                  <a:pt x="167996" y="168252"/>
                                  <a:pt x="167742" y="168998"/>
                                </a:cubicBezTo>
                                <a:cubicBezTo>
                                  <a:pt x="167616" y="169756"/>
                                  <a:pt x="167362" y="170502"/>
                                  <a:pt x="167236" y="171260"/>
                                </a:cubicBezTo>
                                <a:cubicBezTo>
                                  <a:pt x="166983" y="172006"/>
                                  <a:pt x="166856" y="172752"/>
                                  <a:pt x="166603" y="173498"/>
                                </a:cubicBezTo>
                                <a:cubicBezTo>
                                  <a:pt x="166476" y="174244"/>
                                  <a:pt x="166223" y="174977"/>
                                  <a:pt x="166096" y="175723"/>
                                </a:cubicBezTo>
                                <a:cubicBezTo>
                                  <a:pt x="165843" y="176456"/>
                                  <a:pt x="165716" y="177190"/>
                                  <a:pt x="165463" y="177910"/>
                                </a:cubicBezTo>
                                <a:cubicBezTo>
                                  <a:pt x="165337" y="178643"/>
                                  <a:pt x="165083" y="179364"/>
                                  <a:pt x="164957" y="180085"/>
                                </a:cubicBezTo>
                                <a:cubicBezTo>
                                  <a:pt x="164704" y="180805"/>
                                  <a:pt x="164577" y="181513"/>
                                  <a:pt x="164450" y="182221"/>
                                </a:cubicBezTo>
                                <a:cubicBezTo>
                                  <a:pt x="164197" y="182929"/>
                                  <a:pt x="164070" y="183637"/>
                                  <a:pt x="163817" y="184332"/>
                                </a:cubicBezTo>
                                <a:cubicBezTo>
                                  <a:pt x="163691" y="185040"/>
                                  <a:pt x="163564" y="185723"/>
                                  <a:pt x="163311" y="186418"/>
                                </a:cubicBezTo>
                                <a:cubicBezTo>
                                  <a:pt x="163184" y="187101"/>
                                  <a:pt x="162931" y="187784"/>
                                  <a:pt x="162804" y="188466"/>
                                </a:cubicBezTo>
                                <a:cubicBezTo>
                                  <a:pt x="162678" y="189136"/>
                                  <a:pt x="162424" y="189806"/>
                                  <a:pt x="162298" y="190476"/>
                                </a:cubicBezTo>
                                <a:cubicBezTo>
                                  <a:pt x="162171" y="191146"/>
                                  <a:pt x="161918" y="191804"/>
                                  <a:pt x="161791" y="192448"/>
                                </a:cubicBezTo>
                                <a:cubicBezTo>
                                  <a:pt x="161665" y="193106"/>
                                  <a:pt x="161411" y="193751"/>
                                  <a:pt x="161285" y="194396"/>
                                </a:cubicBezTo>
                                <a:cubicBezTo>
                                  <a:pt x="161158" y="195040"/>
                                  <a:pt x="160905" y="195672"/>
                                  <a:pt x="160778" y="196304"/>
                                </a:cubicBezTo>
                                <a:cubicBezTo>
                                  <a:pt x="160652" y="196936"/>
                                  <a:pt x="160525" y="197556"/>
                                  <a:pt x="160272" y="198175"/>
                                </a:cubicBezTo>
                                <a:cubicBezTo>
                                  <a:pt x="160145" y="198794"/>
                                  <a:pt x="160019" y="199401"/>
                                  <a:pt x="159892" y="200008"/>
                                </a:cubicBezTo>
                                <a:cubicBezTo>
                                  <a:pt x="159765" y="200602"/>
                                  <a:pt x="159512" y="201209"/>
                                  <a:pt x="159386" y="201791"/>
                                </a:cubicBezTo>
                                <a:cubicBezTo>
                                  <a:pt x="159259" y="202385"/>
                                  <a:pt x="159132" y="202966"/>
                                  <a:pt x="159006" y="203548"/>
                                </a:cubicBezTo>
                                <a:cubicBezTo>
                                  <a:pt x="158753" y="204129"/>
                                  <a:pt x="158626" y="204698"/>
                                  <a:pt x="158499" y="205267"/>
                                </a:cubicBezTo>
                                <a:cubicBezTo>
                                  <a:pt x="158373" y="205823"/>
                                  <a:pt x="158246" y="206392"/>
                                  <a:pt x="158120" y="206936"/>
                                </a:cubicBezTo>
                                <a:cubicBezTo>
                                  <a:pt x="157993" y="207492"/>
                                  <a:pt x="157866" y="208036"/>
                                  <a:pt x="157613" y="208580"/>
                                </a:cubicBezTo>
                                <a:cubicBezTo>
                                  <a:pt x="157486" y="209123"/>
                                  <a:pt x="157360" y="209654"/>
                                  <a:pt x="157233" y="210185"/>
                                </a:cubicBezTo>
                                <a:cubicBezTo>
                                  <a:pt x="157107" y="210703"/>
                                  <a:pt x="156980" y="211222"/>
                                  <a:pt x="156853" y="211740"/>
                                </a:cubicBezTo>
                                <a:cubicBezTo>
                                  <a:pt x="156727" y="212258"/>
                                  <a:pt x="156600" y="212777"/>
                                  <a:pt x="156473" y="213282"/>
                                </a:cubicBezTo>
                                <a:cubicBezTo>
                                  <a:pt x="156347" y="213788"/>
                                  <a:pt x="156220" y="214294"/>
                                  <a:pt x="156094" y="214787"/>
                                </a:cubicBezTo>
                                <a:cubicBezTo>
                                  <a:pt x="155954" y="215280"/>
                                  <a:pt x="155840" y="215772"/>
                                  <a:pt x="155714" y="216266"/>
                                </a:cubicBezTo>
                                <a:cubicBezTo>
                                  <a:pt x="155587" y="216759"/>
                                  <a:pt x="155460" y="217239"/>
                                  <a:pt x="155334" y="217732"/>
                                </a:cubicBezTo>
                                <a:cubicBezTo>
                                  <a:pt x="155220" y="218213"/>
                                  <a:pt x="155093" y="218693"/>
                                  <a:pt x="154967" y="219173"/>
                                </a:cubicBezTo>
                                <a:cubicBezTo>
                                  <a:pt x="154840" y="219654"/>
                                  <a:pt x="154726" y="220134"/>
                                  <a:pt x="154600" y="220615"/>
                                </a:cubicBezTo>
                                <a:cubicBezTo>
                                  <a:pt x="154473" y="221108"/>
                                  <a:pt x="154346" y="221588"/>
                                  <a:pt x="154232" y="222068"/>
                                </a:cubicBezTo>
                                <a:cubicBezTo>
                                  <a:pt x="154106" y="222562"/>
                                  <a:pt x="153979" y="223042"/>
                                  <a:pt x="153852" y="223535"/>
                                </a:cubicBezTo>
                                <a:cubicBezTo>
                                  <a:pt x="153726" y="224028"/>
                                  <a:pt x="153599" y="224521"/>
                                  <a:pt x="153473" y="225014"/>
                                </a:cubicBezTo>
                                <a:cubicBezTo>
                                  <a:pt x="153346" y="225507"/>
                                  <a:pt x="153220" y="226013"/>
                                  <a:pt x="153093" y="226518"/>
                                </a:cubicBezTo>
                                <a:cubicBezTo>
                                  <a:pt x="152966" y="227024"/>
                                  <a:pt x="152827" y="227542"/>
                                  <a:pt x="152700" y="228061"/>
                                </a:cubicBezTo>
                                <a:cubicBezTo>
                                  <a:pt x="152561" y="228579"/>
                                  <a:pt x="152434" y="229110"/>
                                  <a:pt x="152295" y="229653"/>
                                </a:cubicBezTo>
                                <a:cubicBezTo>
                                  <a:pt x="152156" y="230184"/>
                                  <a:pt x="152017" y="230728"/>
                                  <a:pt x="151877" y="231297"/>
                                </a:cubicBezTo>
                                <a:cubicBezTo>
                                  <a:pt x="151738" y="231853"/>
                                  <a:pt x="151586" y="232422"/>
                                  <a:pt x="151434" y="233004"/>
                                </a:cubicBezTo>
                                <a:cubicBezTo>
                                  <a:pt x="151295" y="233585"/>
                                  <a:pt x="151143" y="234180"/>
                                  <a:pt x="150978" y="234799"/>
                                </a:cubicBezTo>
                                <a:cubicBezTo>
                                  <a:pt x="150826" y="235406"/>
                                  <a:pt x="150662" y="236038"/>
                                  <a:pt x="150497" y="236682"/>
                                </a:cubicBezTo>
                                <a:cubicBezTo>
                                  <a:pt x="150332" y="237327"/>
                                  <a:pt x="150168" y="237997"/>
                                  <a:pt x="149991" y="238680"/>
                                </a:cubicBezTo>
                                <a:cubicBezTo>
                                  <a:pt x="149813" y="239363"/>
                                  <a:pt x="149636" y="240071"/>
                                  <a:pt x="149446" y="240791"/>
                                </a:cubicBezTo>
                                <a:cubicBezTo>
                                  <a:pt x="149269" y="241512"/>
                                  <a:pt x="149079" y="242258"/>
                                  <a:pt x="148876" y="243029"/>
                                </a:cubicBezTo>
                                <a:cubicBezTo>
                                  <a:pt x="148686" y="243800"/>
                                  <a:pt x="148484" y="244584"/>
                                  <a:pt x="148281" y="245393"/>
                                </a:cubicBezTo>
                                <a:cubicBezTo>
                                  <a:pt x="148066" y="246189"/>
                                  <a:pt x="147863" y="247024"/>
                                  <a:pt x="147648" y="247871"/>
                                </a:cubicBezTo>
                                <a:cubicBezTo>
                                  <a:pt x="147433" y="248718"/>
                                  <a:pt x="147205" y="249590"/>
                                  <a:pt x="146977" y="250475"/>
                                </a:cubicBezTo>
                                <a:cubicBezTo>
                                  <a:pt x="146749" y="251360"/>
                                  <a:pt x="146521" y="252270"/>
                                  <a:pt x="146281" y="253193"/>
                                </a:cubicBezTo>
                                <a:cubicBezTo>
                                  <a:pt x="146053" y="254116"/>
                                  <a:pt x="145812" y="255064"/>
                                  <a:pt x="145559" y="256037"/>
                                </a:cubicBezTo>
                                <a:cubicBezTo>
                                  <a:pt x="145318" y="256998"/>
                                  <a:pt x="145065" y="257984"/>
                                  <a:pt x="144812" y="258995"/>
                                </a:cubicBezTo>
                                <a:cubicBezTo>
                                  <a:pt x="144546" y="259994"/>
                                  <a:pt x="144293" y="261018"/>
                                  <a:pt x="144027" y="262067"/>
                                </a:cubicBezTo>
                                <a:cubicBezTo>
                                  <a:pt x="143748" y="263117"/>
                                  <a:pt x="143483" y="264179"/>
                                  <a:pt x="143204" y="265266"/>
                                </a:cubicBezTo>
                                <a:cubicBezTo>
                                  <a:pt x="142925" y="266340"/>
                                  <a:pt x="142647" y="267453"/>
                                  <a:pt x="142356" y="268578"/>
                                </a:cubicBezTo>
                                <a:cubicBezTo>
                                  <a:pt x="142077" y="269703"/>
                                  <a:pt x="141773" y="270854"/>
                                  <a:pt x="141482" y="272017"/>
                                </a:cubicBezTo>
                                <a:cubicBezTo>
                                  <a:pt x="141178" y="273180"/>
                                  <a:pt x="140887" y="274368"/>
                                  <a:pt x="140570" y="275582"/>
                                </a:cubicBezTo>
                                <a:cubicBezTo>
                                  <a:pt x="140266" y="276783"/>
                                  <a:pt x="139950" y="278022"/>
                                  <a:pt x="139633" y="279260"/>
                                </a:cubicBezTo>
                                <a:cubicBezTo>
                                  <a:pt x="139317" y="280512"/>
                                  <a:pt x="138988" y="281789"/>
                                  <a:pt x="138658" y="283066"/>
                                </a:cubicBezTo>
                                <a:cubicBezTo>
                                  <a:pt x="138329" y="284355"/>
                                  <a:pt x="138000" y="285670"/>
                                  <a:pt x="137658" y="286985"/>
                                </a:cubicBezTo>
                                <a:cubicBezTo>
                                  <a:pt x="137329" y="288312"/>
                                  <a:pt x="136974" y="289652"/>
                                  <a:pt x="136633" y="291005"/>
                                </a:cubicBezTo>
                                <a:cubicBezTo>
                                  <a:pt x="136291" y="292358"/>
                                  <a:pt x="135936" y="293736"/>
                                  <a:pt x="135581" y="295113"/>
                                </a:cubicBezTo>
                                <a:cubicBezTo>
                                  <a:pt x="135240" y="296504"/>
                                  <a:pt x="134873" y="297895"/>
                                  <a:pt x="134518" y="299298"/>
                                </a:cubicBezTo>
                                <a:cubicBezTo>
                                  <a:pt x="134163" y="300714"/>
                                  <a:pt x="133796" y="302130"/>
                                  <a:pt x="133429" y="303558"/>
                                </a:cubicBezTo>
                                <a:cubicBezTo>
                                  <a:pt x="133062" y="304987"/>
                                  <a:pt x="132695" y="306415"/>
                                  <a:pt x="132328" y="307869"/>
                                </a:cubicBezTo>
                                <a:cubicBezTo>
                                  <a:pt x="131960" y="309311"/>
                                  <a:pt x="131593" y="310764"/>
                                  <a:pt x="131226" y="312218"/>
                                </a:cubicBezTo>
                                <a:cubicBezTo>
                                  <a:pt x="130846" y="313672"/>
                                  <a:pt x="130479" y="315139"/>
                                  <a:pt x="130099" y="316592"/>
                                </a:cubicBezTo>
                                <a:cubicBezTo>
                                  <a:pt x="129732" y="318059"/>
                                  <a:pt x="129352" y="319525"/>
                                  <a:pt x="128985" y="320992"/>
                                </a:cubicBezTo>
                                <a:cubicBezTo>
                                  <a:pt x="128605" y="322458"/>
                                  <a:pt x="128238" y="323924"/>
                                  <a:pt x="127858" y="325404"/>
                                </a:cubicBezTo>
                                <a:cubicBezTo>
                                  <a:pt x="127478" y="326870"/>
                                  <a:pt x="127111" y="328324"/>
                                  <a:pt x="126731" y="329790"/>
                                </a:cubicBezTo>
                                <a:cubicBezTo>
                                  <a:pt x="126364" y="331257"/>
                                  <a:pt x="125984" y="332724"/>
                                  <a:pt x="125617" y="334190"/>
                                </a:cubicBezTo>
                                <a:cubicBezTo>
                                  <a:pt x="125237" y="335656"/>
                                  <a:pt x="124870" y="337110"/>
                                  <a:pt x="124490" y="338577"/>
                                </a:cubicBezTo>
                                <a:cubicBezTo>
                                  <a:pt x="124123" y="340043"/>
                                  <a:pt x="123755" y="341497"/>
                                  <a:pt x="123376" y="342951"/>
                                </a:cubicBezTo>
                                <a:cubicBezTo>
                                  <a:pt x="123009" y="344417"/>
                                  <a:pt x="122629" y="345871"/>
                                  <a:pt x="122262" y="347337"/>
                                </a:cubicBezTo>
                                <a:cubicBezTo>
                                  <a:pt x="121882" y="348791"/>
                                  <a:pt x="121514" y="350258"/>
                                  <a:pt x="121147" y="351711"/>
                                </a:cubicBezTo>
                                <a:cubicBezTo>
                                  <a:pt x="120767" y="353178"/>
                                  <a:pt x="120400" y="354645"/>
                                  <a:pt x="120020" y="356111"/>
                                </a:cubicBezTo>
                                <a:cubicBezTo>
                                  <a:pt x="119641" y="357577"/>
                                  <a:pt x="119273" y="359056"/>
                                  <a:pt x="118893" y="360536"/>
                                </a:cubicBezTo>
                                <a:cubicBezTo>
                                  <a:pt x="118514" y="362015"/>
                                  <a:pt x="118134" y="363494"/>
                                  <a:pt x="117754" y="364985"/>
                                </a:cubicBezTo>
                                <a:cubicBezTo>
                                  <a:pt x="117374" y="366465"/>
                                  <a:pt x="116994" y="367956"/>
                                  <a:pt x="116614" y="369461"/>
                                </a:cubicBezTo>
                                <a:cubicBezTo>
                                  <a:pt x="116235" y="370953"/>
                                  <a:pt x="115842" y="372457"/>
                                  <a:pt x="115462" y="373961"/>
                                </a:cubicBezTo>
                                <a:cubicBezTo>
                                  <a:pt x="115082" y="375466"/>
                                  <a:pt x="114690" y="376983"/>
                                  <a:pt x="114310" y="378500"/>
                                </a:cubicBezTo>
                                <a:cubicBezTo>
                                  <a:pt x="113917" y="380030"/>
                                  <a:pt x="113525" y="381546"/>
                                  <a:pt x="113132" y="383076"/>
                                </a:cubicBezTo>
                                <a:cubicBezTo>
                                  <a:pt x="112740" y="384618"/>
                                  <a:pt x="112360" y="386148"/>
                                  <a:pt x="111955" y="387691"/>
                                </a:cubicBezTo>
                                <a:cubicBezTo>
                                  <a:pt x="111562" y="389233"/>
                                  <a:pt x="111170" y="390775"/>
                                  <a:pt x="110777" y="392330"/>
                                </a:cubicBezTo>
                                <a:cubicBezTo>
                                  <a:pt x="110385" y="393872"/>
                                  <a:pt x="109980" y="395427"/>
                                  <a:pt x="109587" y="396982"/>
                                </a:cubicBezTo>
                                <a:cubicBezTo>
                                  <a:pt x="109195" y="398537"/>
                                  <a:pt x="108789" y="400105"/>
                                  <a:pt x="108397" y="401672"/>
                                </a:cubicBezTo>
                                <a:cubicBezTo>
                                  <a:pt x="107992" y="403227"/>
                                  <a:pt x="107599" y="404795"/>
                                  <a:pt x="107194" y="406375"/>
                                </a:cubicBezTo>
                                <a:cubicBezTo>
                                  <a:pt x="106789" y="407943"/>
                                  <a:pt x="106384" y="409510"/>
                                  <a:pt x="105991" y="411091"/>
                                </a:cubicBezTo>
                                <a:cubicBezTo>
                                  <a:pt x="105586" y="412658"/>
                                  <a:pt x="105181" y="414239"/>
                                  <a:pt x="104788" y="415806"/>
                                </a:cubicBezTo>
                                <a:cubicBezTo>
                                  <a:pt x="104383" y="417387"/>
                                  <a:pt x="103978" y="418967"/>
                                  <a:pt x="103573" y="420534"/>
                                </a:cubicBezTo>
                                <a:cubicBezTo>
                                  <a:pt x="103180" y="422102"/>
                                  <a:pt x="102775" y="423682"/>
                                  <a:pt x="102383" y="425237"/>
                                </a:cubicBezTo>
                                <a:cubicBezTo>
                                  <a:pt x="101977" y="426805"/>
                                  <a:pt x="101572" y="428372"/>
                                  <a:pt x="101180" y="429927"/>
                                </a:cubicBezTo>
                                <a:cubicBezTo>
                                  <a:pt x="100787" y="431482"/>
                                  <a:pt x="100395" y="433050"/>
                                  <a:pt x="100002" y="434567"/>
                                </a:cubicBezTo>
                                <a:cubicBezTo>
                                  <a:pt x="99610" y="436084"/>
                                  <a:pt x="99217" y="437790"/>
                                  <a:pt x="98825" y="439042"/>
                                </a:cubicBezTo>
                                <a:cubicBezTo>
                                  <a:pt x="98445" y="440294"/>
                                  <a:pt x="98052" y="441090"/>
                                  <a:pt x="97673" y="442089"/>
                                </a:cubicBezTo>
                                <a:cubicBezTo>
                                  <a:pt x="97293" y="443100"/>
                                  <a:pt x="96913" y="444099"/>
                                  <a:pt x="96533" y="445085"/>
                                </a:cubicBezTo>
                                <a:cubicBezTo>
                                  <a:pt x="96166" y="446058"/>
                                  <a:pt x="95786" y="447044"/>
                                  <a:pt x="95419" y="448005"/>
                                </a:cubicBezTo>
                                <a:cubicBezTo>
                                  <a:pt x="95051" y="448966"/>
                                  <a:pt x="94697" y="449914"/>
                                  <a:pt x="94330" y="450850"/>
                                </a:cubicBezTo>
                                <a:cubicBezTo>
                                  <a:pt x="93975" y="451798"/>
                                  <a:pt x="93621" y="452721"/>
                                  <a:pt x="93266" y="453631"/>
                                </a:cubicBezTo>
                                <a:cubicBezTo>
                                  <a:pt x="92924" y="454541"/>
                                  <a:pt x="92570" y="455438"/>
                                  <a:pt x="92228" y="456324"/>
                                </a:cubicBezTo>
                                <a:cubicBezTo>
                                  <a:pt x="91886" y="457209"/>
                                  <a:pt x="91557" y="458081"/>
                                  <a:pt x="91228" y="458928"/>
                                </a:cubicBezTo>
                                <a:cubicBezTo>
                                  <a:pt x="90899" y="459775"/>
                                  <a:pt x="90569" y="460622"/>
                                  <a:pt x="90253" y="461444"/>
                                </a:cubicBezTo>
                                <a:cubicBezTo>
                                  <a:pt x="89936" y="462253"/>
                                  <a:pt x="89620" y="463062"/>
                                  <a:pt x="89316" y="463845"/>
                                </a:cubicBezTo>
                                <a:cubicBezTo>
                                  <a:pt x="89012" y="464629"/>
                                  <a:pt x="88708" y="465401"/>
                                  <a:pt x="88417" y="466146"/>
                                </a:cubicBezTo>
                                <a:cubicBezTo>
                                  <a:pt x="88125" y="466892"/>
                                  <a:pt x="87834" y="467625"/>
                                  <a:pt x="87556" y="468346"/>
                                </a:cubicBezTo>
                                <a:cubicBezTo>
                                  <a:pt x="87277" y="469054"/>
                                  <a:pt x="87011" y="469749"/>
                                  <a:pt x="86745" y="470419"/>
                                </a:cubicBezTo>
                                <a:cubicBezTo>
                                  <a:pt x="86479" y="471089"/>
                                  <a:pt x="86226" y="471747"/>
                                  <a:pt x="85973" y="472379"/>
                                </a:cubicBezTo>
                                <a:cubicBezTo>
                                  <a:pt x="85720" y="473023"/>
                                  <a:pt x="85479" y="473630"/>
                                  <a:pt x="85239" y="474225"/>
                                </a:cubicBezTo>
                                <a:cubicBezTo>
                                  <a:pt x="85011" y="474819"/>
                                  <a:pt x="84783" y="475400"/>
                                  <a:pt x="84555" y="475957"/>
                                </a:cubicBezTo>
                                <a:cubicBezTo>
                                  <a:pt x="84340" y="476513"/>
                                  <a:pt x="84125" y="477044"/>
                                  <a:pt x="83922" y="477550"/>
                                </a:cubicBezTo>
                                <a:cubicBezTo>
                                  <a:pt x="83719" y="478068"/>
                                  <a:pt x="83529" y="478561"/>
                                  <a:pt x="83339" y="479041"/>
                                </a:cubicBezTo>
                                <a:cubicBezTo>
                                  <a:pt x="83149" y="479509"/>
                                  <a:pt x="82959" y="479964"/>
                                  <a:pt x="82795" y="480406"/>
                                </a:cubicBezTo>
                                <a:cubicBezTo>
                                  <a:pt x="82618" y="480836"/>
                                  <a:pt x="82453" y="481254"/>
                                  <a:pt x="82289" y="481658"/>
                                </a:cubicBezTo>
                                <a:cubicBezTo>
                                  <a:pt x="82124" y="482062"/>
                                  <a:pt x="81972" y="482442"/>
                                  <a:pt x="81820" y="482821"/>
                                </a:cubicBezTo>
                                <a:cubicBezTo>
                                  <a:pt x="81681" y="483188"/>
                                  <a:pt x="81529" y="483542"/>
                                  <a:pt x="81402" y="483883"/>
                                </a:cubicBezTo>
                                <a:cubicBezTo>
                                  <a:pt x="81263" y="484224"/>
                                  <a:pt x="81124" y="484553"/>
                                  <a:pt x="80997" y="484869"/>
                                </a:cubicBezTo>
                                <a:cubicBezTo>
                                  <a:pt x="80870" y="485172"/>
                                  <a:pt x="80757" y="485476"/>
                                  <a:pt x="80630" y="485779"/>
                                </a:cubicBezTo>
                                <a:cubicBezTo>
                                  <a:pt x="80516" y="486070"/>
                                  <a:pt x="80402" y="486348"/>
                                  <a:pt x="80288" y="486627"/>
                                </a:cubicBezTo>
                                <a:cubicBezTo>
                                  <a:pt x="80174" y="486904"/>
                                  <a:pt x="80073" y="487170"/>
                                  <a:pt x="79959" y="487435"/>
                                </a:cubicBezTo>
                                <a:cubicBezTo>
                                  <a:pt x="79857" y="487701"/>
                                  <a:pt x="79756" y="487954"/>
                                  <a:pt x="79655" y="488207"/>
                                </a:cubicBezTo>
                                <a:cubicBezTo>
                                  <a:pt x="79553" y="488447"/>
                                  <a:pt x="79452" y="488700"/>
                                  <a:pt x="79351" y="488940"/>
                                </a:cubicBezTo>
                                <a:cubicBezTo>
                                  <a:pt x="79262" y="489180"/>
                                  <a:pt x="79161" y="489408"/>
                                  <a:pt x="79073" y="489635"/>
                                </a:cubicBezTo>
                                <a:cubicBezTo>
                                  <a:pt x="78971" y="489863"/>
                                  <a:pt x="78883" y="490090"/>
                                  <a:pt x="78794" y="490305"/>
                                </a:cubicBezTo>
                                <a:cubicBezTo>
                                  <a:pt x="78705" y="490532"/>
                                  <a:pt x="78617" y="490748"/>
                                  <a:pt x="78541" y="490950"/>
                                </a:cubicBezTo>
                                <a:cubicBezTo>
                                  <a:pt x="78452" y="491165"/>
                                  <a:pt x="78363" y="491367"/>
                                  <a:pt x="78275" y="491582"/>
                                </a:cubicBezTo>
                                <a:cubicBezTo>
                                  <a:pt x="78199" y="491784"/>
                                  <a:pt x="78123" y="491974"/>
                                  <a:pt x="78034" y="492176"/>
                                </a:cubicBezTo>
                                <a:cubicBezTo>
                                  <a:pt x="77958" y="492366"/>
                                  <a:pt x="77882" y="492568"/>
                                  <a:pt x="77794" y="492758"/>
                                </a:cubicBezTo>
                                <a:cubicBezTo>
                                  <a:pt x="77718" y="492947"/>
                                  <a:pt x="77642" y="493124"/>
                                  <a:pt x="77566" y="493314"/>
                                </a:cubicBezTo>
                                <a:cubicBezTo>
                                  <a:pt x="77490" y="493504"/>
                                  <a:pt x="77414" y="493680"/>
                                  <a:pt x="77351" y="493857"/>
                                </a:cubicBezTo>
                                <a:cubicBezTo>
                                  <a:pt x="77275" y="494035"/>
                                  <a:pt x="77198" y="494211"/>
                                  <a:pt x="77135" y="494388"/>
                                </a:cubicBezTo>
                                <a:cubicBezTo>
                                  <a:pt x="77059" y="494553"/>
                                  <a:pt x="76996" y="494730"/>
                                  <a:pt x="76920" y="494894"/>
                                </a:cubicBezTo>
                                <a:cubicBezTo>
                                  <a:pt x="76857" y="495059"/>
                                  <a:pt x="76781" y="495223"/>
                                  <a:pt x="76717" y="495387"/>
                                </a:cubicBezTo>
                                <a:cubicBezTo>
                                  <a:pt x="76654" y="495539"/>
                                  <a:pt x="76591" y="495703"/>
                                  <a:pt x="76527" y="495855"/>
                                </a:cubicBezTo>
                                <a:cubicBezTo>
                                  <a:pt x="76464" y="495994"/>
                                  <a:pt x="76401" y="496146"/>
                                  <a:pt x="76350" y="496285"/>
                                </a:cubicBezTo>
                                <a:cubicBezTo>
                                  <a:pt x="76287" y="496424"/>
                                  <a:pt x="76236" y="496563"/>
                                  <a:pt x="76185" y="496702"/>
                                </a:cubicBezTo>
                                <a:cubicBezTo>
                                  <a:pt x="76122" y="496828"/>
                                  <a:pt x="76072" y="496942"/>
                                  <a:pt x="76034" y="497056"/>
                                </a:cubicBezTo>
                                <a:cubicBezTo>
                                  <a:pt x="75983" y="497170"/>
                                  <a:pt x="75932" y="497283"/>
                                  <a:pt x="75894" y="497385"/>
                                </a:cubicBezTo>
                                <a:cubicBezTo>
                                  <a:pt x="75856" y="497473"/>
                                  <a:pt x="75818" y="497562"/>
                                  <a:pt x="75780" y="497650"/>
                                </a:cubicBezTo>
                                <a:cubicBezTo>
                                  <a:pt x="75755" y="497726"/>
                                  <a:pt x="75730" y="497802"/>
                                  <a:pt x="75704" y="497852"/>
                                </a:cubicBezTo>
                                <a:cubicBezTo>
                                  <a:pt x="75679" y="497915"/>
                                  <a:pt x="75654" y="497966"/>
                                  <a:pt x="75641" y="498004"/>
                                </a:cubicBezTo>
                                <a:cubicBezTo>
                                  <a:pt x="75628" y="498029"/>
                                  <a:pt x="75616" y="498054"/>
                                  <a:pt x="75603" y="498067"/>
                                </a:cubicBezTo>
                                <a:cubicBezTo>
                                  <a:pt x="75603" y="498080"/>
                                  <a:pt x="75603" y="498080"/>
                                  <a:pt x="75603" y="498080"/>
                                </a:cubicBezTo>
                                <a:cubicBezTo>
                                  <a:pt x="75616" y="498054"/>
                                  <a:pt x="75616" y="498017"/>
                                  <a:pt x="75641" y="497953"/>
                                </a:cubicBezTo>
                                <a:cubicBezTo>
                                  <a:pt x="75654" y="497903"/>
                                  <a:pt x="75679" y="497814"/>
                                  <a:pt x="75704" y="497713"/>
                                </a:cubicBezTo>
                                <a:cubicBezTo>
                                  <a:pt x="75730" y="497599"/>
                                  <a:pt x="75755" y="497473"/>
                                  <a:pt x="75793" y="497321"/>
                                </a:cubicBezTo>
                                <a:cubicBezTo>
                                  <a:pt x="75831" y="497170"/>
                                  <a:pt x="75882" y="497005"/>
                                  <a:pt x="75932" y="496803"/>
                                </a:cubicBezTo>
                                <a:cubicBezTo>
                                  <a:pt x="75983" y="496614"/>
                                  <a:pt x="76034" y="496386"/>
                                  <a:pt x="76097" y="496146"/>
                                </a:cubicBezTo>
                                <a:cubicBezTo>
                                  <a:pt x="76160" y="495893"/>
                                  <a:pt x="76236" y="495628"/>
                                  <a:pt x="76312" y="495324"/>
                                </a:cubicBezTo>
                                <a:cubicBezTo>
                                  <a:pt x="76388" y="495033"/>
                                  <a:pt x="76464" y="494704"/>
                                  <a:pt x="76553" y="494363"/>
                                </a:cubicBezTo>
                                <a:cubicBezTo>
                                  <a:pt x="76641" y="494022"/>
                                  <a:pt x="76743" y="493642"/>
                                  <a:pt x="76831" y="493251"/>
                                </a:cubicBezTo>
                                <a:cubicBezTo>
                                  <a:pt x="76933" y="492871"/>
                                  <a:pt x="77047" y="492454"/>
                                  <a:pt x="77148" y="492024"/>
                                </a:cubicBezTo>
                                <a:cubicBezTo>
                                  <a:pt x="77262" y="491594"/>
                                  <a:pt x="77376" y="491139"/>
                                  <a:pt x="77502" y="490659"/>
                                </a:cubicBezTo>
                                <a:cubicBezTo>
                                  <a:pt x="77616" y="490191"/>
                                  <a:pt x="77743" y="489686"/>
                                  <a:pt x="77882" y="489167"/>
                                </a:cubicBezTo>
                                <a:cubicBezTo>
                                  <a:pt x="78009" y="488649"/>
                                  <a:pt x="78148" y="488105"/>
                                  <a:pt x="78300" y="487537"/>
                                </a:cubicBezTo>
                                <a:cubicBezTo>
                                  <a:pt x="78439" y="486968"/>
                                  <a:pt x="78591" y="486373"/>
                                  <a:pt x="78743" y="485754"/>
                                </a:cubicBezTo>
                                <a:cubicBezTo>
                                  <a:pt x="78908" y="485147"/>
                                  <a:pt x="79073" y="484503"/>
                                  <a:pt x="79237" y="483832"/>
                                </a:cubicBezTo>
                                <a:cubicBezTo>
                                  <a:pt x="79414" y="483162"/>
                                  <a:pt x="79591" y="482467"/>
                                  <a:pt x="79769" y="481747"/>
                                </a:cubicBezTo>
                                <a:cubicBezTo>
                                  <a:pt x="79959" y="481026"/>
                                  <a:pt x="80149" y="480280"/>
                                  <a:pt x="80339" y="479522"/>
                                </a:cubicBezTo>
                                <a:cubicBezTo>
                                  <a:pt x="80541" y="478750"/>
                                  <a:pt x="80744" y="477954"/>
                                  <a:pt x="80946" y="477132"/>
                                </a:cubicBezTo>
                                <a:cubicBezTo>
                                  <a:pt x="81162" y="476310"/>
                                  <a:pt x="81377" y="475464"/>
                                  <a:pt x="81605" y="474591"/>
                                </a:cubicBezTo>
                                <a:cubicBezTo>
                                  <a:pt x="81820" y="473732"/>
                                  <a:pt x="82048" y="472834"/>
                                  <a:pt x="82289" y="471911"/>
                                </a:cubicBezTo>
                                <a:cubicBezTo>
                                  <a:pt x="82516" y="471001"/>
                                  <a:pt x="82757" y="470066"/>
                                  <a:pt x="82997" y="469105"/>
                                </a:cubicBezTo>
                                <a:cubicBezTo>
                                  <a:pt x="83251" y="468144"/>
                                  <a:pt x="83491" y="467158"/>
                                  <a:pt x="83757" y="466159"/>
                                </a:cubicBezTo>
                                <a:cubicBezTo>
                                  <a:pt x="84011" y="465148"/>
                                  <a:pt x="84264" y="464136"/>
                                  <a:pt x="84530" y="463087"/>
                                </a:cubicBezTo>
                                <a:cubicBezTo>
                                  <a:pt x="84795" y="462050"/>
                                  <a:pt x="85074" y="460989"/>
                                  <a:pt x="85353" y="459901"/>
                                </a:cubicBezTo>
                                <a:cubicBezTo>
                                  <a:pt x="85619" y="458827"/>
                                  <a:pt x="85910" y="457727"/>
                                  <a:pt x="86188" y="456602"/>
                                </a:cubicBezTo>
                                <a:cubicBezTo>
                                  <a:pt x="86479" y="455476"/>
                                  <a:pt x="86771" y="454339"/>
                                  <a:pt x="87062" y="453176"/>
                                </a:cubicBezTo>
                                <a:cubicBezTo>
                                  <a:pt x="87366" y="452013"/>
                                  <a:pt x="87670" y="450824"/>
                                  <a:pt x="87974" y="449623"/>
                                </a:cubicBezTo>
                                <a:cubicBezTo>
                                  <a:pt x="88277" y="448410"/>
                                  <a:pt x="88594" y="447184"/>
                                  <a:pt x="88911" y="445919"/>
                                </a:cubicBezTo>
                                <a:cubicBezTo>
                                  <a:pt x="89240" y="444668"/>
                                  <a:pt x="89569" y="443391"/>
                                  <a:pt x="89898" y="442076"/>
                                </a:cubicBezTo>
                                <a:cubicBezTo>
                                  <a:pt x="90227" y="440761"/>
                                  <a:pt x="90569" y="439434"/>
                                  <a:pt x="90924" y="438056"/>
                                </a:cubicBezTo>
                                <a:cubicBezTo>
                                  <a:pt x="91278" y="436691"/>
                                  <a:pt x="91633" y="435300"/>
                                  <a:pt x="92000" y="433859"/>
                                </a:cubicBezTo>
                                <a:cubicBezTo>
                                  <a:pt x="92355" y="432430"/>
                                  <a:pt x="92734" y="430964"/>
                                  <a:pt x="93114" y="429472"/>
                                </a:cubicBezTo>
                                <a:cubicBezTo>
                                  <a:pt x="93494" y="427968"/>
                                  <a:pt x="93887" y="426438"/>
                                  <a:pt x="94292" y="424871"/>
                                </a:cubicBezTo>
                                <a:cubicBezTo>
                                  <a:pt x="94684" y="423303"/>
                                  <a:pt x="95102" y="421710"/>
                                  <a:pt x="95520" y="420067"/>
                                </a:cubicBezTo>
                                <a:cubicBezTo>
                                  <a:pt x="95925" y="418436"/>
                                  <a:pt x="96356" y="416767"/>
                                  <a:pt x="96799" y="415060"/>
                                </a:cubicBezTo>
                                <a:cubicBezTo>
                                  <a:pt x="97229" y="413353"/>
                                  <a:pt x="97673" y="411609"/>
                                  <a:pt x="98128" y="409839"/>
                                </a:cubicBezTo>
                                <a:cubicBezTo>
                                  <a:pt x="98584" y="408057"/>
                                  <a:pt x="99040" y="406249"/>
                                  <a:pt x="99508" y="404403"/>
                                </a:cubicBezTo>
                                <a:cubicBezTo>
                                  <a:pt x="99989" y="402557"/>
                                  <a:pt x="100471" y="400674"/>
                                  <a:pt x="100952" y="398765"/>
                                </a:cubicBezTo>
                                <a:cubicBezTo>
                                  <a:pt x="101446" y="396843"/>
                                  <a:pt x="101939" y="394896"/>
                                  <a:pt x="102446" y="392924"/>
                                </a:cubicBezTo>
                                <a:cubicBezTo>
                                  <a:pt x="102940" y="390952"/>
                                  <a:pt x="103459" y="388942"/>
                                  <a:pt x="103978" y="386907"/>
                                </a:cubicBezTo>
                                <a:cubicBezTo>
                                  <a:pt x="104497" y="384871"/>
                                  <a:pt x="105029" y="382798"/>
                                  <a:pt x="105561" y="380712"/>
                                </a:cubicBezTo>
                                <a:cubicBezTo>
                                  <a:pt x="106093" y="378614"/>
                                  <a:pt x="106637" y="376502"/>
                                  <a:pt x="107181" y="374353"/>
                                </a:cubicBezTo>
                                <a:cubicBezTo>
                                  <a:pt x="107726" y="372217"/>
                                  <a:pt x="108283" y="370042"/>
                                  <a:pt x="108840" y="367855"/>
                                </a:cubicBezTo>
                                <a:cubicBezTo>
                                  <a:pt x="109397" y="365668"/>
                                  <a:pt x="109967" y="363443"/>
                                  <a:pt x="110537" y="361218"/>
                                </a:cubicBezTo>
                                <a:cubicBezTo>
                                  <a:pt x="111107" y="358993"/>
                                  <a:pt x="111676" y="356743"/>
                                  <a:pt x="112259" y="354480"/>
                                </a:cubicBezTo>
                                <a:cubicBezTo>
                                  <a:pt x="112829" y="352204"/>
                                  <a:pt x="113411" y="349929"/>
                                  <a:pt x="114006" y="347628"/>
                                </a:cubicBezTo>
                                <a:cubicBezTo>
                                  <a:pt x="114589" y="345327"/>
                                  <a:pt x="115183" y="343014"/>
                                  <a:pt x="115766" y="340701"/>
                                </a:cubicBezTo>
                                <a:cubicBezTo>
                                  <a:pt x="116361" y="338374"/>
                                  <a:pt x="116956" y="336036"/>
                                  <a:pt x="117564" y="333684"/>
                                </a:cubicBezTo>
                                <a:cubicBezTo>
                                  <a:pt x="118159" y="331345"/>
                                  <a:pt x="118754" y="328981"/>
                                  <a:pt x="119362" y="326630"/>
                                </a:cubicBezTo>
                                <a:cubicBezTo>
                                  <a:pt x="119970" y="324266"/>
                                  <a:pt x="120565" y="321889"/>
                                  <a:pt x="121173" y="319525"/>
                                </a:cubicBezTo>
                                <a:cubicBezTo>
                                  <a:pt x="121780" y="317148"/>
                                  <a:pt x="122388" y="314772"/>
                                  <a:pt x="122996" y="312382"/>
                                </a:cubicBezTo>
                                <a:cubicBezTo>
                                  <a:pt x="123604" y="310006"/>
                                  <a:pt x="124211" y="307629"/>
                                  <a:pt x="124819" y="305240"/>
                                </a:cubicBezTo>
                                <a:cubicBezTo>
                                  <a:pt x="125427" y="302863"/>
                                  <a:pt x="126035" y="300474"/>
                                  <a:pt x="126642" y="298097"/>
                                </a:cubicBezTo>
                                <a:cubicBezTo>
                                  <a:pt x="127250" y="295720"/>
                                  <a:pt x="127858" y="293344"/>
                                  <a:pt x="128466" y="290980"/>
                                </a:cubicBezTo>
                                <a:cubicBezTo>
                                  <a:pt x="129061" y="288603"/>
                                  <a:pt x="129669" y="286239"/>
                                  <a:pt x="130276" y="283888"/>
                                </a:cubicBezTo>
                                <a:cubicBezTo>
                                  <a:pt x="130871" y="281524"/>
                                  <a:pt x="131467" y="279172"/>
                                  <a:pt x="132074" y="276833"/>
                                </a:cubicBezTo>
                                <a:cubicBezTo>
                                  <a:pt x="132669" y="274495"/>
                                  <a:pt x="133265" y="272168"/>
                                  <a:pt x="133847" y="269842"/>
                                </a:cubicBezTo>
                                <a:cubicBezTo>
                                  <a:pt x="134442" y="267529"/>
                                  <a:pt x="135037" y="265228"/>
                                  <a:pt x="135620" y="262927"/>
                                </a:cubicBezTo>
                                <a:cubicBezTo>
                                  <a:pt x="136202" y="260639"/>
                                  <a:pt x="136784" y="258351"/>
                                  <a:pt x="137367" y="256088"/>
                                </a:cubicBezTo>
                                <a:cubicBezTo>
                                  <a:pt x="137949" y="253812"/>
                                  <a:pt x="138519" y="251562"/>
                                  <a:pt x="139089" y="249324"/>
                                </a:cubicBezTo>
                                <a:cubicBezTo>
                                  <a:pt x="139659" y="247087"/>
                                  <a:pt x="140228" y="244862"/>
                                  <a:pt x="140798" y="242650"/>
                                </a:cubicBezTo>
                                <a:cubicBezTo>
                                  <a:pt x="141355" y="240450"/>
                                  <a:pt x="141912" y="238250"/>
                                  <a:pt x="142470" y="236076"/>
                                </a:cubicBezTo>
                                <a:cubicBezTo>
                                  <a:pt x="143027" y="233901"/>
                                  <a:pt x="143571" y="231752"/>
                                  <a:pt x="144128" y="229603"/>
                                </a:cubicBezTo>
                                <a:cubicBezTo>
                                  <a:pt x="144673" y="227466"/>
                                  <a:pt x="145205" y="225355"/>
                                  <a:pt x="145749" y="223257"/>
                                </a:cubicBezTo>
                                <a:cubicBezTo>
                                  <a:pt x="146281" y="221158"/>
                                  <a:pt x="146813" y="219072"/>
                                  <a:pt x="147332" y="217024"/>
                                </a:cubicBezTo>
                                <a:cubicBezTo>
                                  <a:pt x="147863" y="214964"/>
                                  <a:pt x="148383" y="212941"/>
                                  <a:pt x="148889" y="210931"/>
                                </a:cubicBezTo>
                                <a:cubicBezTo>
                                  <a:pt x="149396" y="208921"/>
                                  <a:pt x="149902" y="206936"/>
                                  <a:pt x="150408" y="204989"/>
                                </a:cubicBezTo>
                                <a:cubicBezTo>
                                  <a:pt x="150902" y="203030"/>
                                  <a:pt x="151396" y="200805"/>
                                  <a:pt x="151877" y="199199"/>
                                </a:cubicBezTo>
                                <a:cubicBezTo>
                                  <a:pt x="152371" y="197594"/>
                                  <a:pt x="152852" y="196595"/>
                                  <a:pt x="153321" y="195344"/>
                                </a:cubicBezTo>
                                <a:cubicBezTo>
                                  <a:pt x="153789" y="194092"/>
                                  <a:pt x="154258" y="192891"/>
                                  <a:pt x="154713" y="191690"/>
                                </a:cubicBezTo>
                                <a:cubicBezTo>
                                  <a:pt x="155169" y="190489"/>
                                  <a:pt x="155612" y="189326"/>
                                  <a:pt x="156056" y="188163"/>
                                </a:cubicBezTo>
                                <a:cubicBezTo>
                                  <a:pt x="156473" y="187012"/>
                                  <a:pt x="156980" y="185875"/>
                                  <a:pt x="157360" y="184775"/>
                                </a:cubicBezTo>
                                <a:cubicBezTo>
                                  <a:pt x="157740" y="183650"/>
                                  <a:pt x="158246" y="182563"/>
                                  <a:pt x="158626" y="181501"/>
                                </a:cubicBezTo>
                                <a:cubicBezTo>
                                  <a:pt x="159006" y="180426"/>
                                  <a:pt x="159512" y="179377"/>
                                  <a:pt x="159892" y="178340"/>
                                </a:cubicBezTo>
                                <a:cubicBezTo>
                                  <a:pt x="160272" y="177316"/>
                                  <a:pt x="160652" y="176305"/>
                                  <a:pt x="161032" y="175306"/>
                                </a:cubicBezTo>
                                <a:cubicBezTo>
                                  <a:pt x="161411" y="174320"/>
                                  <a:pt x="161791" y="173346"/>
                                  <a:pt x="162171" y="172398"/>
                                </a:cubicBezTo>
                                <a:cubicBezTo>
                                  <a:pt x="162551" y="171450"/>
                                  <a:pt x="162931" y="170515"/>
                                  <a:pt x="163311" y="169617"/>
                                </a:cubicBezTo>
                                <a:cubicBezTo>
                                  <a:pt x="163564" y="168707"/>
                                  <a:pt x="163944" y="167809"/>
                                  <a:pt x="164324" y="166937"/>
                                </a:cubicBezTo>
                                <a:cubicBezTo>
                                  <a:pt x="164704" y="166077"/>
                                  <a:pt x="164957" y="165230"/>
                                  <a:pt x="165337" y="164396"/>
                                </a:cubicBezTo>
                                <a:cubicBezTo>
                                  <a:pt x="165716" y="163562"/>
                                  <a:pt x="165970" y="162752"/>
                                  <a:pt x="166350" y="161969"/>
                                </a:cubicBezTo>
                                <a:cubicBezTo>
                                  <a:pt x="166603" y="161172"/>
                                  <a:pt x="166856" y="160401"/>
                                  <a:pt x="167236" y="159655"/>
                                </a:cubicBezTo>
                                <a:cubicBezTo>
                                  <a:pt x="167489" y="158909"/>
                                  <a:pt x="167869" y="158176"/>
                                  <a:pt x="168122" y="157456"/>
                                </a:cubicBezTo>
                                <a:cubicBezTo>
                                  <a:pt x="168376" y="156747"/>
                                  <a:pt x="168629" y="156052"/>
                                  <a:pt x="168882" y="155370"/>
                                </a:cubicBezTo>
                                <a:cubicBezTo>
                                  <a:pt x="169262" y="154699"/>
                                  <a:pt x="169515" y="154042"/>
                                  <a:pt x="169768" y="153410"/>
                                </a:cubicBezTo>
                                <a:cubicBezTo>
                                  <a:pt x="170021" y="152765"/>
                                  <a:pt x="170275" y="152146"/>
                                  <a:pt x="170528" y="151552"/>
                                </a:cubicBezTo>
                                <a:cubicBezTo>
                                  <a:pt x="170655" y="150957"/>
                                  <a:pt x="170908" y="150376"/>
                                  <a:pt x="171161" y="149820"/>
                                </a:cubicBez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98" name="Shape 1037"/>
                        <wps:cNvSpPr>
                          <a:spLocks/>
                        </wps:cNvSpPr>
                        <wps:spPr bwMode="auto">
                          <a:xfrm>
                            <a:off x="14235" y="4234"/>
                            <a:ext cx="2856" cy="7213"/>
                          </a:xfrm>
                          <a:custGeom>
                            <a:avLst/>
                            <a:gdLst>
                              <a:gd name="T0" fmla="*/ 193509 w 285560"/>
                              <a:gd name="T1" fmla="*/ 170300 h 721349"/>
                              <a:gd name="T2" fmla="*/ 188318 w 285560"/>
                              <a:gd name="T3" fmla="*/ 190628 h 721349"/>
                              <a:gd name="T4" fmla="*/ 171921 w 285560"/>
                              <a:gd name="T5" fmla="*/ 254824 h 721349"/>
                              <a:gd name="T6" fmla="*/ 148319 w 285560"/>
                              <a:gd name="T7" fmla="*/ 347325 h 721349"/>
                              <a:gd name="T8" fmla="*/ 120780 w 285560"/>
                              <a:gd name="T9" fmla="*/ 455059 h 721349"/>
                              <a:gd name="T10" fmla="*/ 94823 w 285560"/>
                              <a:gd name="T11" fmla="*/ 521518 h 721349"/>
                              <a:gd name="T12" fmla="*/ 77426 w 285560"/>
                              <a:gd name="T13" fmla="*/ 562288 h 721349"/>
                              <a:gd name="T14" fmla="*/ 68740 w 285560"/>
                              <a:gd name="T15" fmla="*/ 581314 h 721349"/>
                              <a:gd name="T16" fmla="*/ 66917 w 285560"/>
                              <a:gd name="T17" fmla="*/ 584841 h 721349"/>
                              <a:gd name="T18" fmla="*/ 72855 w 285560"/>
                              <a:gd name="T19" fmla="*/ 561593 h 721349"/>
                              <a:gd name="T20" fmla="*/ 87252 w 285560"/>
                              <a:gd name="T21" fmla="*/ 505147 h 721349"/>
                              <a:gd name="T22" fmla="*/ 110157 w 285560"/>
                              <a:gd name="T23" fmla="*/ 415427 h 721349"/>
                              <a:gd name="T24" fmla="*/ 138557 w 285560"/>
                              <a:gd name="T25" fmla="*/ 306099 h 721349"/>
                              <a:gd name="T26" fmla="*/ 170579 w 285560"/>
                              <a:gd name="T27" fmla="*/ 219565 h 721349"/>
                              <a:gd name="T28" fmla="*/ 203638 w 285560"/>
                              <a:gd name="T29" fmla="*/ 138695 h 721349"/>
                              <a:gd name="T30" fmla="*/ 230608 w 285560"/>
                              <a:gd name="T31" fmla="*/ 83310 h 721349"/>
                              <a:gd name="T32" fmla="*/ 247068 w 285560"/>
                              <a:gd name="T33" fmla="*/ 54424 h 721349"/>
                              <a:gd name="T34" fmla="*/ 251500 w 285560"/>
                              <a:gd name="T35" fmla="*/ 47610 h 721349"/>
                              <a:gd name="T36" fmla="*/ 241750 w 285560"/>
                              <a:gd name="T37" fmla="*/ 86054 h 721349"/>
                              <a:gd name="T38" fmla="*/ 221491 w 285560"/>
                              <a:gd name="T39" fmla="*/ 165546 h 721349"/>
                              <a:gd name="T40" fmla="*/ 196168 w 285560"/>
                              <a:gd name="T41" fmla="*/ 264558 h 721349"/>
                              <a:gd name="T42" fmla="*/ 168844 w 285560"/>
                              <a:gd name="T43" fmla="*/ 371724 h 721349"/>
                              <a:gd name="T44" fmla="*/ 142951 w 285560"/>
                              <a:gd name="T45" fmla="*/ 428170 h 721349"/>
                              <a:gd name="T46" fmla="*/ 123490 w 285560"/>
                              <a:gd name="T47" fmla="*/ 479661 h 721349"/>
                              <a:gd name="T48" fmla="*/ 115171 w 285560"/>
                              <a:gd name="T49" fmla="*/ 500950 h 721349"/>
                              <a:gd name="T50" fmla="*/ 117589 w 285560"/>
                              <a:gd name="T51" fmla="*/ 491051 h 721349"/>
                              <a:gd name="T52" fmla="*/ 128706 w 285560"/>
                              <a:gd name="T53" fmla="*/ 447487 h 721349"/>
                              <a:gd name="T54" fmla="*/ 147636 w 285560"/>
                              <a:gd name="T55" fmla="*/ 373291 h 721349"/>
                              <a:gd name="T56" fmla="*/ 173377 w 285560"/>
                              <a:gd name="T57" fmla="*/ 272472 h 721349"/>
                              <a:gd name="T58" fmla="*/ 202625 w 285560"/>
                              <a:gd name="T59" fmla="*/ 182385 h 721349"/>
                              <a:gd name="T60" fmla="*/ 231621 w 285560"/>
                              <a:gd name="T61" fmla="*/ 114764 h 721349"/>
                              <a:gd name="T62" fmla="*/ 254538 w 285560"/>
                              <a:gd name="T63" fmla="*/ 69088 h 721349"/>
                              <a:gd name="T64" fmla="*/ 268340 w 285560"/>
                              <a:gd name="T65" fmla="*/ 45258 h 721349"/>
                              <a:gd name="T66" fmla="*/ 270619 w 285560"/>
                              <a:gd name="T67" fmla="*/ 42679 h 721349"/>
                              <a:gd name="T68" fmla="*/ 260996 w 285560"/>
                              <a:gd name="T69" fmla="*/ 80542 h 721349"/>
                              <a:gd name="T70" fmla="*/ 239724 w 285560"/>
                              <a:gd name="T71" fmla="*/ 164042 h 721349"/>
                              <a:gd name="T72" fmla="*/ 208830 w 285560"/>
                              <a:gd name="T73" fmla="*/ 284823 h 721349"/>
                              <a:gd name="T74" fmla="*/ 172275 w 285560"/>
                              <a:gd name="T75" fmla="*/ 398133 h 721349"/>
                              <a:gd name="T76" fmla="*/ 133429 w 285560"/>
                              <a:gd name="T77" fmla="*/ 500646 h 721349"/>
                              <a:gd name="T78" fmla="*/ 96166 w 285560"/>
                              <a:gd name="T79" fmla="*/ 584285 h 721349"/>
                              <a:gd name="T80" fmla="*/ 62220 w 285560"/>
                              <a:gd name="T81" fmla="*/ 644448 h 721349"/>
                              <a:gd name="T82" fmla="*/ 34148 w 285560"/>
                              <a:gd name="T83" fmla="*/ 684005 h 721349"/>
                              <a:gd name="T84" fmla="*/ 14308 w 285560"/>
                              <a:gd name="T85" fmla="*/ 707001 h 721349"/>
                              <a:gd name="T86" fmla="*/ 3115 w 285560"/>
                              <a:gd name="T87" fmla="*/ 718365 h 721349"/>
                              <a:gd name="T88" fmla="*/ 152 w 285560"/>
                              <a:gd name="T89" fmla="*/ 720780 h 721349"/>
                              <a:gd name="T90" fmla="*/ 7926 w 285560"/>
                              <a:gd name="T91" fmla="*/ 690313 h 721349"/>
                              <a:gd name="T92" fmla="*/ 28438 w 285560"/>
                              <a:gd name="T93" fmla="*/ 609923 h 721349"/>
                              <a:gd name="T94" fmla="*/ 61359 w 285560"/>
                              <a:gd name="T95" fmla="*/ 480925 h 721349"/>
                              <a:gd name="T96" fmla="*/ 104130 w 285560"/>
                              <a:gd name="T97" fmla="*/ 313331 h 721349"/>
                              <a:gd name="T98" fmla="*/ 150839 w 285560"/>
                              <a:gd name="T99" fmla="*/ 226240 h 721349"/>
                              <a:gd name="T100" fmla="*/ 193635 w 285560"/>
                              <a:gd name="T101" fmla="*/ 125117 h 721349"/>
                              <a:gd name="T102" fmla="*/ 229342 w 285560"/>
                              <a:gd name="T103" fmla="*/ 60441 h 721349"/>
                              <a:gd name="T104" fmla="*/ 257704 w 285560"/>
                              <a:gd name="T105" fmla="*/ 23325 h 721349"/>
                              <a:gd name="T106" fmla="*/ 277329 w 285560"/>
                              <a:gd name="T107" fmla="*/ 4791 h 721349"/>
                              <a:gd name="T108" fmla="*/ 285560 w 285560"/>
                              <a:gd name="T109" fmla="*/ 228 h 721349"/>
                              <a:gd name="T110" fmla="*/ 279609 w 285560"/>
                              <a:gd name="T111" fmla="*/ 24159 h 721349"/>
                              <a:gd name="T112" fmla="*/ 261502 w 285560"/>
                              <a:gd name="T113" fmla="*/ 95055 h 721349"/>
                              <a:gd name="T114" fmla="*/ 233773 w 285560"/>
                              <a:gd name="T115" fmla="*/ 203422 h 721349"/>
                              <a:gd name="T116" fmla="*/ 200600 w 285560"/>
                              <a:gd name="T117" fmla="*/ 333608 h 721349"/>
                              <a:gd name="T118" fmla="*/ 166653 w 285560"/>
                              <a:gd name="T119" fmla="*/ 412747 h 721349"/>
                              <a:gd name="T120" fmla="*/ 0 w 285560"/>
                              <a:gd name="T121" fmla="*/ 0 h 721349"/>
                              <a:gd name="T122" fmla="*/ 285560 w 285560"/>
                              <a:gd name="T123" fmla="*/ 721349 h 721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285560" h="721349">
                                <a:moveTo>
                                  <a:pt x="189204" y="180818"/>
                                </a:moveTo>
                                <a:cubicBezTo>
                                  <a:pt x="189331" y="180224"/>
                                  <a:pt x="189584" y="179642"/>
                                  <a:pt x="189837" y="179086"/>
                                </a:cubicBezTo>
                                <a:cubicBezTo>
                                  <a:pt x="190090" y="178529"/>
                                  <a:pt x="190344" y="177986"/>
                                  <a:pt x="190470" y="177480"/>
                                </a:cubicBezTo>
                                <a:cubicBezTo>
                                  <a:pt x="190723" y="176962"/>
                                  <a:pt x="190977" y="176469"/>
                                  <a:pt x="191103" y="176001"/>
                                </a:cubicBezTo>
                                <a:cubicBezTo>
                                  <a:pt x="191356" y="175533"/>
                                  <a:pt x="191483" y="175091"/>
                                  <a:pt x="191610" y="174661"/>
                                </a:cubicBezTo>
                                <a:cubicBezTo>
                                  <a:pt x="191863" y="174244"/>
                                  <a:pt x="191990" y="173852"/>
                                  <a:pt x="192116" y="173486"/>
                                </a:cubicBezTo>
                                <a:cubicBezTo>
                                  <a:pt x="192243" y="173119"/>
                                  <a:pt x="192496" y="172765"/>
                                  <a:pt x="192623" y="172462"/>
                                </a:cubicBezTo>
                                <a:cubicBezTo>
                                  <a:pt x="192749" y="172145"/>
                                  <a:pt x="192749" y="171867"/>
                                  <a:pt x="192876" y="171614"/>
                                </a:cubicBezTo>
                                <a:cubicBezTo>
                                  <a:pt x="193002" y="171362"/>
                                  <a:pt x="193129" y="171147"/>
                                  <a:pt x="193129" y="170957"/>
                                </a:cubicBezTo>
                                <a:cubicBezTo>
                                  <a:pt x="193256" y="170780"/>
                                  <a:pt x="193382" y="170628"/>
                                  <a:pt x="193382" y="170514"/>
                                </a:cubicBezTo>
                                <a:cubicBezTo>
                                  <a:pt x="193382" y="170401"/>
                                  <a:pt x="193509" y="170338"/>
                                  <a:pt x="193509" y="170300"/>
                                </a:cubicBezTo>
                                <a:cubicBezTo>
                                  <a:pt x="193509" y="170287"/>
                                  <a:pt x="193509" y="170300"/>
                                  <a:pt x="193509" y="170312"/>
                                </a:cubicBezTo>
                                <a:cubicBezTo>
                                  <a:pt x="193509" y="170350"/>
                                  <a:pt x="193509" y="170452"/>
                                  <a:pt x="193382" y="170603"/>
                                </a:cubicBezTo>
                                <a:cubicBezTo>
                                  <a:pt x="193382" y="170767"/>
                                  <a:pt x="193256" y="170983"/>
                                  <a:pt x="193256" y="171273"/>
                                </a:cubicBezTo>
                                <a:cubicBezTo>
                                  <a:pt x="193129" y="171564"/>
                                  <a:pt x="193129" y="171918"/>
                                  <a:pt x="193002" y="172335"/>
                                </a:cubicBezTo>
                                <a:cubicBezTo>
                                  <a:pt x="192876" y="172752"/>
                                  <a:pt x="192749" y="173232"/>
                                  <a:pt x="192623" y="173776"/>
                                </a:cubicBezTo>
                                <a:cubicBezTo>
                                  <a:pt x="192496" y="174320"/>
                                  <a:pt x="192369" y="174939"/>
                                  <a:pt x="192116" y="175609"/>
                                </a:cubicBezTo>
                                <a:cubicBezTo>
                                  <a:pt x="191990" y="176292"/>
                                  <a:pt x="191736" y="177025"/>
                                  <a:pt x="191610" y="177834"/>
                                </a:cubicBezTo>
                                <a:cubicBezTo>
                                  <a:pt x="191356" y="178643"/>
                                  <a:pt x="191103" y="179515"/>
                                  <a:pt x="190850" y="180451"/>
                                </a:cubicBezTo>
                                <a:cubicBezTo>
                                  <a:pt x="190723" y="181387"/>
                                  <a:pt x="190470" y="182385"/>
                                  <a:pt x="190090" y="183460"/>
                                </a:cubicBezTo>
                                <a:cubicBezTo>
                                  <a:pt x="189837" y="184522"/>
                                  <a:pt x="189584" y="185660"/>
                                  <a:pt x="189331" y="186848"/>
                                </a:cubicBezTo>
                                <a:cubicBezTo>
                                  <a:pt x="188951" y="188049"/>
                                  <a:pt x="188697" y="189300"/>
                                  <a:pt x="188318" y="190628"/>
                                </a:cubicBezTo>
                                <a:cubicBezTo>
                                  <a:pt x="187938" y="191943"/>
                                  <a:pt x="187558" y="193333"/>
                                  <a:pt x="187305" y="194775"/>
                                </a:cubicBezTo>
                                <a:cubicBezTo>
                                  <a:pt x="186925" y="196228"/>
                                  <a:pt x="186545" y="197733"/>
                                  <a:pt x="186038" y="199313"/>
                                </a:cubicBezTo>
                                <a:cubicBezTo>
                                  <a:pt x="185659" y="200881"/>
                                  <a:pt x="185279" y="202511"/>
                                  <a:pt x="184899" y="204205"/>
                                </a:cubicBezTo>
                                <a:cubicBezTo>
                                  <a:pt x="184392" y="205887"/>
                                  <a:pt x="184013" y="207644"/>
                                  <a:pt x="183506" y="209452"/>
                                </a:cubicBezTo>
                                <a:cubicBezTo>
                                  <a:pt x="183000" y="211260"/>
                                  <a:pt x="182620" y="213118"/>
                                  <a:pt x="182114" y="215040"/>
                                </a:cubicBezTo>
                                <a:cubicBezTo>
                                  <a:pt x="181607" y="216961"/>
                                  <a:pt x="181100" y="218933"/>
                                  <a:pt x="180594" y="220956"/>
                                </a:cubicBezTo>
                                <a:cubicBezTo>
                                  <a:pt x="180087" y="222979"/>
                                  <a:pt x="179581" y="225052"/>
                                  <a:pt x="178948" y="227176"/>
                                </a:cubicBezTo>
                                <a:cubicBezTo>
                                  <a:pt x="178441" y="229300"/>
                                  <a:pt x="177935" y="231474"/>
                                  <a:pt x="177302" y="233699"/>
                                </a:cubicBezTo>
                                <a:cubicBezTo>
                                  <a:pt x="176796" y="235911"/>
                                  <a:pt x="176162" y="238174"/>
                                  <a:pt x="175529" y="240488"/>
                                </a:cubicBezTo>
                                <a:cubicBezTo>
                                  <a:pt x="175023" y="242789"/>
                                  <a:pt x="174390" y="245140"/>
                                  <a:pt x="173782" y="247529"/>
                                </a:cubicBezTo>
                                <a:cubicBezTo>
                                  <a:pt x="173174" y="249918"/>
                                  <a:pt x="172554" y="252358"/>
                                  <a:pt x="171921" y="254824"/>
                                </a:cubicBezTo>
                                <a:cubicBezTo>
                                  <a:pt x="171288" y="257289"/>
                                  <a:pt x="170655" y="259792"/>
                                  <a:pt x="170009" y="262333"/>
                                </a:cubicBezTo>
                                <a:cubicBezTo>
                                  <a:pt x="169350" y="264874"/>
                                  <a:pt x="168692" y="267453"/>
                                  <a:pt x="168034" y="270070"/>
                                </a:cubicBezTo>
                                <a:cubicBezTo>
                                  <a:pt x="167362" y="272674"/>
                                  <a:pt x="166691" y="275316"/>
                                  <a:pt x="166008" y="277984"/>
                                </a:cubicBezTo>
                                <a:cubicBezTo>
                                  <a:pt x="165324" y="280651"/>
                                  <a:pt x="164640" y="283356"/>
                                  <a:pt x="163944" y="286087"/>
                                </a:cubicBezTo>
                                <a:cubicBezTo>
                                  <a:pt x="163247" y="288818"/>
                                  <a:pt x="162538" y="291574"/>
                                  <a:pt x="161829" y="294368"/>
                                </a:cubicBezTo>
                                <a:cubicBezTo>
                                  <a:pt x="161120" y="297149"/>
                                  <a:pt x="160399" y="299968"/>
                                  <a:pt x="159677" y="302813"/>
                                </a:cubicBezTo>
                                <a:cubicBezTo>
                                  <a:pt x="158955" y="305657"/>
                                  <a:pt x="158221" y="308527"/>
                                  <a:pt x="157474" y="311422"/>
                                </a:cubicBezTo>
                                <a:cubicBezTo>
                                  <a:pt x="156739" y="314316"/>
                                  <a:pt x="155992" y="317237"/>
                                  <a:pt x="155245" y="320182"/>
                                </a:cubicBezTo>
                                <a:cubicBezTo>
                                  <a:pt x="154498" y="323128"/>
                                  <a:pt x="153738" y="326099"/>
                                  <a:pt x="152966" y="329082"/>
                                </a:cubicBezTo>
                                <a:cubicBezTo>
                                  <a:pt x="152206" y="332079"/>
                                  <a:pt x="151434" y="335100"/>
                                  <a:pt x="150662" y="338134"/>
                                </a:cubicBezTo>
                                <a:cubicBezTo>
                                  <a:pt x="149890" y="341181"/>
                                  <a:pt x="149104" y="344240"/>
                                  <a:pt x="148319" y="347325"/>
                                </a:cubicBezTo>
                                <a:cubicBezTo>
                                  <a:pt x="147521" y="350409"/>
                                  <a:pt x="146737" y="353519"/>
                                  <a:pt x="145939" y="356655"/>
                                </a:cubicBezTo>
                                <a:cubicBezTo>
                                  <a:pt x="145129" y="359790"/>
                                  <a:pt x="144331" y="362938"/>
                                  <a:pt x="143521" y="366123"/>
                                </a:cubicBezTo>
                                <a:cubicBezTo>
                                  <a:pt x="142710" y="369296"/>
                                  <a:pt x="141887" y="372495"/>
                                  <a:pt x="141077" y="375706"/>
                                </a:cubicBezTo>
                                <a:cubicBezTo>
                                  <a:pt x="140254" y="378917"/>
                                  <a:pt x="139431" y="382166"/>
                                  <a:pt x="138595" y="385415"/>
                                </a:cubicBezTo>
                                <a:cubicBezTo>
                                  <a:pt x="137759" y="388664"/>
                                  <a:pt x="136936" y="391938"/>
                                  <a:pt x="136088" y="395212"/>
                                </a:cubicBezTo>
                                <a:cubicBezTo>
                                  <a:pt x="135252" y="398499"/>
                                  <a:pt x="134417" y="401799"/>
                                  <a:pt x="133568" y="405111"/>
                                </a:cubicBezTo>
                                <a:cubicBezTo>
                                  <a:pt x="132720" y="408423"/>
                                  <a:pt x="131872" y="411748"/>
                                  <a:pt x="131023" y="415086"/>
                                </a:cubicBezTo>
                                <a:cubicBezTo>
                                  <a:pt x="130175" y="418410"/>
                                  <a:pt x="129314" y="421760"/>
                                  <a:pt x="128466" y="425098"/>
                                </a:cubicBezTo>
                                <a:cubicBezTo>
                                  <a:pt x="127617" y="428448"/>
                                  <a:pt x="126756" y="431798"/>
                                  <a:pt x="125895" y="435148"/>
                                </a:cubicBezTo>
                                <a:cubicBezTo>
                                  <a:pt x="125047" y="438498"/>
                                  <a:pt x="124186" y="441886"/>
                                  <a:pt x="123338" y="445198"/>
                                </a:cubicBezTo>
                                <a:cubicBezTo>
                                  <a:pt x="122477" y="448523"/>
                                  <a:pt x="121628" y="452291"/>
                                  <a:pt x="120780" y="455059"/>
                                </a:cubicBezTo>
                                <a:cubicBezTo>
                                  <a:pt x="119919" y="457828"/>
                                  <a:pt x="119071" y="459585"/>
                                  <a:pt x="118235" y="461823"/>
                                </a:cubicBezTo>
                                <a:cubicBezTo>
                                  <a:pt x="117387" y="464060"/>
                                  <a:pt x="116538" y="466286"/>
                                  <a:pt x="115703" y="468485"/>
                                </a:cubicBezTo>
                                <a:cubicBezTo>
                                  <a:pt x="114867" y="470685"/>
                                  <a:pt x="114031" y="472872"/>
                                  <a:pt x="113196" y="475046"/>
                                </a:cubicBezTo>
                                <a:cubicBezTo>
                                  <a:pt x="112373" y="477208"/>
                                  <a:pt x="111550" y="479357"/>
                                  <a:pt x="110727" y="481468"/>
                                </a:cubicBezTo>
                                <a:cubicBezTo>
                                  <a:pt x="109904" y="483592"/>
                                  <a:pt x="109093" y="485691"/>
                                  <a:pt x="108296" y="487751"/>
                                </a:cubicBezTo>
                                <a:cubicBezTo>
                                  <a:pt x="107485" y="489825"/>
                                  <a:pt x="106687" y="491860"/>
                                  <a:pt x="105902" y="493870"/>
                                </a:cubicBezTo>
                                <a:cubicBezTo>
                                  <a:pt x="105117" y="495880"/>
                                  <a:pt x="104332" y="497865"/>
                                  <a:pt x="103560" y="499812"/>
                                </a:cubicBezTo>
                                <a:cubicBezTo>
                                  <a:pt x="102788" y="501759"/>
                                  <a:pt x="102028" y="503680"/>
                                  <a:pt x="101281" y="505564"/>
                                </a:cubicBezTo>
                                <a:cubicBezTo>
                                  <a:pt x="100521" y="507447"/>
                                  <a:pt x="99787" y="509293"/>
                                  <a:pt x="99052" y="511101"/>
                                </a:cubicBezTo>
                                <a:cubicBezTo>
                                  <a:pt x="98331" y="512909"/>
                                  <a:pt x="97609" y="514691"/>
                                  <a:pt x="96900" y="516423"/>
                                </a:cubicBezTo>
                                <a:cubicBezTo>
                                  <a:pt x="96191" y="518155"/>
                                  <a:pt x="95507" y="519862"/>
                                  <a:pt x="94823" y="521518"/>
                                </a:cubicBezTo>
                                <a:cubicBezTo>
                                  <a:pt x="94140" y="523174"/>
                                  <a:pt x="93481" y="524792"/>
                                  <a:pt x="92823" y="526373"/>
                                </a:cubicBezTo>
                                <a:cubicBezTo>
                                  <a:pt x="92165" y="527953"/>
                                  <a:pt x="91531" y="529495"/>
                                  <a:pt x="90899" y="530987"/>
                                </a:cubicBezTo>
                                <a:cubicBezTo>
                                  <a:pt x="90278" y="532491"/>
                                  <a:pt x="89670" y="533945"/>
                                  <a:pt x="89075" y="535361"/>
                                </a:cubicBezTo>
                                <a:cubicBezTo>
                                  <a:pt x="88467" y="536777"/>
                                  <a:pt x="87885" y="538155"/>
                                  <a:pt x="87328" y="539495"/>
                                </a:cubicBezTo>
                                <a:cubicBezTo>
                                  <a:pt x="86758" y="540835"/>
                                  <a:pt x="86201" y="542124"/>
                                  <a:pt x="85656" y="543389"/>
                                </a:cubicBezTo>
                                <a:cubicBezTo>
                                  <a:pt x="85125" y="544653"/>
                                  <a:pt x="84593" y="545866"/>
                                  <a:pt x="84086" y="547055"/>
                                </a:cubicBezTo>
                                <a:cubicBezTo>
                                  <a:pt x="83580" y="548243"/>
                                  <a:pt x="83073" y="549394"/>
                                  <a:pt x="82592" y="550506"/>
                                </a:cubicBezTo>
                                <a:cubicBezTo>
                                  <a:pt x="82111" y="551618"/>
                                  <a:pt x="81643" y="552693"/>
                                  <a:pt x="81187" y="553742"/>
                                </a:cubicBezTo>
                                <a:cubicBezTo>
                                  <a:pt x="80731" y="554792"/>
                                  <a:pt x="80288" y="555803"/>
                                  <a:pt x="79857" y="556789"/>
                                </a:cubicBezTo>
                                <a:cubicBezTo>
                                  <a:pt x="79427" y="557762"/>
                                  <a:pt x="79009" y="558711"/>
                                  <a:pt x="78604" y="559633"/>
                                </a:cubicBezTo>
                                <a:cubicBezTo>
                                  <a:pt x="78199" y="560544"/>
                                  <a:pt x="77806" y="561429"/>
                                  <a:pt x="77426" y="562288"/>
                                </a:cubicBezTo>
                                <a:cubicBezTo>
                                  <a:pt x="77046" y="563148"/>
                                  <a:pt x="76679" y="563969"/>
                                  <a:pt x="76312" y="564779"/>
                                </a:cubicBezTo>
                                <a:cubicBezTo>
                                  <a:pt x="75958" y="565575"/>
                                  <a:pt x="75616" y="566346"/>
                                  <a:pt x="75274" y="567092"/>
                                </a:cubicBezTo>
                                <a:cubicBezTo>
                                  <a:pt x="74945" y="567825"/>
                                  <a:pt x="74615" y="568546"/>
                                  <a:pt x="74312" y="569241"/>
                                </a:cubicBezTo>
                                <a:cubicBezTo>
                                  <a:pt x="73995" y="569924"/>
                                  <a:pt x="73691" y="570594"/>
                                  <a:pt x="73400" y="571226"/>
                                </a:cubicBezTo>
                                <a:cubicBezTo>
                                  <a:pt x="73109" y="571871"/>
                                  <a:pt x="72830" y="572477"/>
                                  <a:pt x="72564" y="573072"/>
                                </a:cubicBezTo>
                                <a:cubicBezTo>
                                  <a:pt x="72286" y="573666"/>
                                  <a:pt x="72033" y="574222"/>
                                  <a:pt x="71779" y="574779"/>
                                </a:cubicBezTo>
                                <a:cubicBezTo>
                                  <a:pt x="71526" y="575322"/>
                                  <a:pt x="71285" y="575840"/>
                                  <a:pt x="71057" y="576333"/>
                                </a:cubicBezTo>
                                <a:cubicBezTo>
                                  <a:pt x="70830" y="576839"/>
                                  <a:pt x="70614" y="577307"/>
                                  <a:pt x="70399" y="577762"/>
                                </a:cubicBezTo>
                                <a:cubicBezTo>
                                  <a:pt x="70184" y="578230"/>
                                  <a:pt x="69981" y="578660"/>
                                  <a:pt x="69791" y="579077"/>
                                </a:cubicBezTo>
                                <a:cubicBezTo>
                                  <a:pt x="69601" y="579481"/>
                                  <a:pt x="69411" y="579873"/>
                                  <a:pt x="69247" y="580253"/>
                                </a:cubicBezTo>
                                <a:cubicBezTo>
                                  <a:pt x="69070" y="580632"/>
                                  <a:pt x="68905" y="580985"/>
                                  <a:pt x="68740" y="581314"/>
                                </a:cubicBezTo>
                                <a:cubicBezTo>
                                  <a:pt x="68588" y="581643"/>
                                  <a:pt x="68437" y="581959"/>
                                  <a:pt x="68297" y="582263"/>
                                </a:cubicBezTo>
                                <a:cubicBezTo>
                                  <a:pt x="68158" y="582553"/>
                                  <a:pt x="68031" y="582832"/>
                                  <a:pt x="67905" y="583097"/>
                                </a:cubicBezTo>
                                <a:cubicBezTo>
                                  <a:pt x="67791" y="583350"/>
                                  <a:pt x="67677" y="583590"/>
                                  <a:pt x="67576" y="583805"/>
                                </a:cubicBezTo>
                                <a:cubicBezTo>
                                  <a:pt x="67474" y="584033"/>
                                  <a:pt x="67373" y="584222"/>
                                  <a:pt x="67297" y="584412"/>
                                </a:cubicBezTo>
                                <a:cubicBezTo>
                                  <a:pt x="67208" y="584589"/>
                                  <a:pt x="67132" y="584753"/>
                                  <a:pt x="67069" y="584892"/>
                                </a:cubicBezTo>
                                <a:cubicBezTo>
                                  <a:pt x="66993" y="585031"/>
                                  <a:pt x="66942" y="585145"/>
                                  <a:pt x="66892" y="585259"/>
                                </a:cubicBezTo>
                                <a:cubicBezTo>
                                  <a:pt x="66841" y="585347"/>
                                  <a:pt x="66803" y="585436"/>
                                  <a:pt x="66778" y="585499"/>
                                </a:cubicBezTo>
                                <a:cubicBezTo>
                                  <a:pt x="66753" y="585550"/>
                                  <a:pt x="66727" y="585600"/>
                                  <a:pt x="66715" y="585613"/>
                                </a:cubicBezTo>
                                <a:cubicBezTo>
                                  <a:pt x="66715" y="585625"/>
                                  <a:pt x="66727" y="585613"/>
                                  <a:pt x="66727" y="585613"/>
                                </a:cubicBezTo>
                                <a:cubicBezTo>
                                  <a:pt x="66740" y="585562"/>
                                  <a:pt x="66753" y="585486"/>
                                  <a:pt x="66791" y="585360"/>
                                </a:cubicBezTo>
                                <a:cubicBezTo>
                                  <a:pt x="66816" y="585233"/>
                                  <a:pt x="66866" y="585057"/>
                                  <a:pt x="66917" y="584841"/>
                                </a:cubicBezTo>
                                <a:cubicBezTo>
                                  <a:pt x="66968" y="584626"/>
                                  <a:pt x="67044" y="584374"/>
                                  <a:pt x="67120" y="584070"/>
                                </a:cubicBezTo>
                                <a:cubicBezTo>
                                  <a:pt x="67196" y="583780"/>
                                  <a:pt x="67284" y="583426"/>
                                  <a:pt x="67386" y="583034"/>
                                </a:cubicBezTo>
                                <a:cubicBezTo>
                                  <a:pt x="67474" y="582642"/>
                                  <a:pt x="67588" y="582212"/>
                                  <a:pt x="67715" y="581732"/>
                                </a:cubicBezTo>
                                <a:cubicBezTo>
                                  <a:pt x="67841" y="581251"/>
                                  <a:pt x="67968" y="580720"/>
                                  <a:pt x="68120" y="580151"/>
                                </a:cubicBezTo>
                                <a:cubicBezTo>
                                  <a:pt x="68259" y="579582"/>
                                  <a:pt x="68411" y="578976"/>
                                  <a:pt x="68588" y="578306"/>
                                </a:cubicBezTo>
                                <a:cubicBezTo>
                                  <a:pt x="68753" y="577648"/>
                                  <a:pt x="68930" y="576940"/>
                                  <a:pt x="69120" y="576194"/>
                                </a:cubicBezTo>
                                <a:cubicBezTo>
                                  <a:pt x="69323" y="575436"/>
                                  <a:pt x="69525" y="574639"/>
                                  <a:pt x="69741" y="573805"/>
                                </a:cubicBezTo>
                                <a:cubicBezTo>
                                  <a:pt x="69956" y="572958"/>
                                  <a:pt x="70171" y="572073"/>
                                  <a:pt x="70412" y="571150"/>
                                </a:cubicBezTo>
                                <a:cubicBezTo>
                                  <a:pt x="70652" y="570215"/>
                                  <a:pt x="70906" y="569241"/>
                                  <a:pt x="71159" y="568217"/>
                                </a:cubicBezTo>
                                <a:cubicBezTo>
                                  <a:pt x="71425" y="567206"/>
                                  <a:pt x="71691" y="566144"/>
                                  <a:pt x="71969" y="565044"/>
                                </a:cubicBezTo>
                                <a:cubicBezTo>
                                  <a:pt x="72248" y="563932"/>
                                  <a:pt x="72552" y="562781"/>
                                  <a:pt x="72855" y="561593"/>
                                </a:cubicBezTo>
                                <a:cubicBezTo>
                                  <a:pt x="73159" y="560405"/>
                                  <a:pt x="73476" y="559166"/>
                                  <a:pt x="73805" y="557889"/>
                                </a:cubicBezTo>
                                <a:cubicBezTo>
                                  <a:pt x="74122" y="556599"/>
                                  <a:pt x="74463" y="555285"/>
                                  <a:pt x="74818" y="553907"/>
                                </a:cubicBezTo>
                                <a:cubicBezTo>
                                  <a:pt x="75160" y="552529"/>
                                  <a:pt x="75527" y="551113"/>
                                  <a:pt x="75894" y="549659"/>
                                </a:cubicBezTo>
                                <a:cubicBezTo>
                                  <a:pt x="76274" y="548193"/>
                                  <a:pt x="76654" y="546676"/>
                                  <a:pt x="77059" y="545121"/>
                                </a:cubicBezTo>
                                <a:cubicBezTo>
                                  <a:pt x="77452" y="543553"/>
                                  <a:pt x="77869" y="541948"/>
                                  <a:pt x="78287" y="540291"/>
                                </a:cubicBezTo>
                                <a:cubicBezTo>
                                  <a:pt x="78705" y="538635"/>
                                  <a:pt x="79148" y="536941"/>
                                  <a:pt x="79591" y="535184"/>
                                </a:cubicBezTo>
                                <a:cubicBezTo>
                                  <a:pt x="80035" y="533427"/>
                                  <a:pt x="80503" y="531619"/>
                                  <a:pt x="80972" y="529773"/>
                                </a:cubicBezTo>
                                <a:cubicBezTo>
                                  <a:pt x="81440" y="527915"/>
                                  <a:pt x="81934" y="526019"/>
                                  <a:pt x="82428" y="524059"/>
                                </a:cubicBezTo>
                                <a:cubicBezTo>
                                  <a:pt x="82934" y="522112"/>
                                  <a:pt x="83441" y="520102"/>
                                  <a:pt x="83960" y="518054"/>
                                </a:cubicBezTo>
                                <a:cubicBezTo>
                                  <a:pt x="84492" y="516006"/>
                                  <a:pt x="85023" y="513895"/>
                                  <a:pt x="85568" y="511746"/>
                                </a:cubicBezTo>
                                <a:cubicBezTo>
                                  <a:pt x="86125" y="509597"/>
                                  <a:pt x="86682" y="507397"/>
                                  <a:pt x="87252" y="505147"/>
                                </a:cubicBezTo>
                                <a:cubicBezTo>
                                  <a:pt x="87834" y="502896"/>
                                  <a:pt x="88417" y="500596"/>
                                  <a:pt x="89012" y="498257"/>
                                </a:cubicBezTo>
                                <a:cubicBezTo>
                                  <a:pt x="89620" y="495905"/>
                                  <a:pt x="90227" y="493516"/>
                                  <a:pt x="90848" y="491076"/>
                                </a:cubicBezTo>
                                <a:cubicBezTo>
                                  <a:pt x="91468" y="488636"/>
                                  <a:pt x="92101" y="486146"/>
                                  <a:pt x="92747" y="483617"/>
                                </a:cubicBezTo>
                                <a:cubicBezTo>
                                  <a:pt x="93393" y="481089"/>
                                  <a:pt x="94051" y="478510"/>
                                  <a:pt x="94722" y="475893"/>
                                </a:cubicBezTo>
                                <a:cubicBezTo>
                                  <a:pt x="95393" y="473277"/>
                                  <a:pt x="96077" y="470609"/>
                                  <a:pt x="96761" y="467916"/>
                                </a:cubicBezTo>
                                <a:cubicBezTo>
                                  <a:pt x="97444" y="465211"/>
                                  <a:pt x="98154" y="462480"/>
                                  <a:pt x="98850" y="459699"/>
                                </a:cubicBezTo>
                                <a:cubicBezTo>
                                  <a:pt x="99559" y="456918"/>
                                  <a:pt x="100281" y="454111"/>
                                  <a:pt x="101015" y="451254"/>
                                </a:cubicBezTo>
                                <a:cubicBezTo>
                                  <a:pt x="101737" y="448410"/>
                                  <a:pt x="102471" y="445515"/>
                                  <a:pt x="103218" y="442594"/>
                                </a:cubicBezTo>
                                <a:cubicBezTo>
                                  <a:pt x="103965" y="439674"/>
                                  <a:pt x="104725" y="436716"/>
                                  <a:pt x="105485" y="433732"/>
                                </a:cubicBezTo>
                                <a:cubicBezTo>
                                  <a:pt x="106244" y="430749"/>
                                  <a:pt x="107017" y="427727"/>
                                  <a:pt x="107789" y="424668"/>
                                </a:cubicBezTo>
                                <a:cubicBezTo>
                                  <a:pt x="108574" y="421622"/>
                                  <a:pt x="109359" y="418537"/>
                                  <a:pt x="110157" y="415427"/>
                                </a:cubicBezTo>
                                <a:cubicBezTo>
                                  <a:pt x="110942" y="412317"/>
                                  <a:pt x="111752" y="409182"/>
                                  <a:pt x="112563" y="406021"/>
                                </a:cubicBezTo>
                                <a:cubicBezTo>
                                  <a:pt x="113360" y="402848"/>
                                  <a:pt x="114183" y="399662"/>
                                  <a:pt x="115006" y="396439"/>
                                </a:cubicBezTo>
                                <a:cubicBezTo>
                                  <a:pt x="115817" y="393228"/>
                                  <a:pt x="116652" y="389979"/>
                                  <a:pt x="117488" y="386717"/>
                                </a:cubicBezTo>
                                <a:cubicBezTo>
                                  <a:pt x="118311" y="383443"/>
                                  <a:pt x="119159" y="380156"/>
                                  <a:pt x="120008" y="376844"/>
                                </a:cubicBezTo>
                                <a:cubicBezTo>
                                  <a:pt x="120843" y="373519"/>
                                  <a:pt x="121704" y="370181"/>
                                  <a:pt x="122565" y="366819"/>
                                </a:cubicBezTo>
                                <a:cubicBezTo>
                                  <a:pt x="123414" y="363456"/>
                                  <a:pt x="124287" y="360068"/>
                                  <a:pt x="125148" y="356667"/>
                                </a:cubicBezTo>
                                <a:cubicBezTo>
                                  <a:pt x="126022" y="353254"/>
                                  <a:pt x="126896" y="349828"/>
                                  <a:pt x="127782" y="346377"/>
                                </a:cubicBezTo>
                                <a:cubicBezTo>
                                  <a:pt x="128656" y="342938"/>
                                  <a:pt x="129542" y="339461"/>
                                  <a:pt x="130428" y="335972"/>
                                </a:cubicBezTo>
                                <a:cubicBezTo>
                                  <a:pt x="131327" y="332483"/>
                                  <a:pt x="132213" y="328981"/>
                                  <a:pt x="133113" y="325467"/>
                                </a:cubicBezTo>
                                <a:cubicBezTo>
                                  <a:pt x="134011" y="321940"/>
                                  <a:pt x="134923" y="318059"/>
                                  <a:pt x="135822" y="314835"/>
                                </a:cubicBezTo>
                                <a:cubicBezTo>
                                  <a:pt x="136734" y="311611"/>
                                  <a:pt x="137645" y="308830"/>
                                  <a:pt x="138557" y="306099"/>
                                </a:cubicBezTo>
                                <a:cubicBezTo>
                                  <a:pt x="139481" y="303381"/>
                                  <a:pt x="140406" y="301042"/>
                                  <a:pt x="141330" y="298489"/>
                                </a:cubicBezTo>
                                <a:cubicBezTo>
                                  <a:pt x="142254" y="295948"/>
                                  <a:pt x="143179" y="293382"/>
                                  <a:pt x="144116" y="290815"/>
                                </a:cubicBezTo>
                                <a:cubicBezTo>
                                  <a:pt x="145053" y="288249"/>
                                  <a:pt x="145989" y="285657"/>
                                  <a:pt x="146939" y="283066"/>
                                </a:cubicBezTo>
                                <a:cubicBezTo>
                                  <a:pt x="147889" y="280474"/>
                                  <a:pt x="148838" y="277870"/>
                                  <a:pt x="149801" y="275253"/>
                                </a:cubicBezTo>
                                <a:cubicBezTo>
                                  <a:pt x="150750" y="272636"/>
                                  <a:pt x="151713" y="270007"/>
                                  <a:pt x="152687" y="267377"/>
                                </a:cubicBezTo>
                                <a:cubicBezTo>
                                  <a:pt x="153650" y="264747"/>
                                  <a:pt x="154625" y="262105"/>
                                  <a:pt x="155600" y="259450"/>
                                </a:cubicBezTo>
                                <a:cubicBezTo>
                                  <a:pt x="156575" y="256808"/>
                                  <a:pt x="157562" y="254153"/>
                                  <a:pt x="158550" y="251499"/>
                                </a:cubicBezTo>
                                <a:cubicBezTo>
                                  <a:pt x="159537" y="248844"/>
                                  <a:pt x="160525" y="246176"/>
                                  <a:pt x="161525" y="243509"/>
                                </a:cubicBezTo>
                                <a:cubicBezTo>
                                  <a:pt x="162513" y="240842"/>
                                  <a:pt x="163513" y="238174"/>
                                  <a:pt x="164526" y="235519"/>
                                </a:cubicBezTo>
                                <a:cubicBezTo>
                                  <a:pt x="165527" y="232852"/>
                                  <a:pt x="166527" y="230184"/>
                                  <a:pt x="167540" y="227530"/>
                                </a:cubicBezTo>
                                <a:cubicBezTo>
                                  <a:pt x="168553" y="224862"/>
                                  <a:pt x="169565" y="222207"/>
                                  <a:pt x="170579" y="219565"/>
                                </a:cubicBezTo>
                                <a:cubicBezTo>
                                  <a:pt x="171591" y="216910"/>
                                  <a:pt x="172604" y="214268"/>
                                  <a:pt x="173630" y="211639"/>
                                </a:cubicBezTo>
                                <a:cubicBezTo>
                                  <a:pt x="174643" y="209009"/>
                                  <a:pt x="175656" y="206380"/>
                                  <a:pt x="176669" y="203776"/>
                                </a:cubicBezTo>
                                <a:cubicBezTo>
                                  <a:pt x="177682" y="201171"/>
                                  <a:pt x="178695" y="198580"/>
                                  <a:pt x="179708" y="196001"/>
                                </a:cubicBezTo>
                                <a:cubicBezTo>
                                  <a:pt x="180721" y="193422"/>
                                  <a:pt x="181734" y="190855"/>
                                  <a:pt x="182746" y="188302"/>
                                </a:cubicBezTo>
                                <a:cubicBezTo>
                                  <a:pt x="183886" y="185761"/>
                                  <a:pt x="184899" y="183232"/>
                                  <a:pt x="185912" y="180729"/>
                                </a:cubicBezTo>
                                <a:cubicBezTo>
                                  <a:pt x="186925" y="178226"/>
                                  <a:pt x="187938" y="175748"/>
                                  <a:pt x="188951" y="173296"/>
                                </a:cubicBezTo>
                                <a:cubicBezTo>
                                  <a:pt x="189964" y="170831"/>
                                  <a:pt x="190977" y="168403"/>
                                  <a:pt x="191990" y="165989"/>
                                </a:cubicBezTo>
                                <a:cubicBezTo>
                                  <a:pt x="192876" y="163587"/>
                                  <a:pt x="193889" y="161210"/>
                                  <a:pt x="194902" y="158871"/>
                                </a:cubicBezTo>
                                <a:cubicBezTo>
                                  <a:pt x="195915" y="156520"/>
                                  <a:pt x="196928" y="154206"/>
                                  <a:pt x="197940" y="151931"/>
                                </a:cubicBezTo>
                                <a:cubicBezTo>
                                  <a:pt x="198827" y="149655"/>
                                  <a:pt x="199840" y="147405"/>
                                  <a:pt x="200853" y="145205"/>
                                </a:cubicBezTo>
                                <a:cubicBezTo>
                                  <a:pt x="201739" y="142993"/>
                                  <a:pt x="202752" y="140831"/>
                                  <a:pt x="203638" y="138695"/>
                                </a:cubicBezTo>
                                <a:cubicBezTo>
                                  <a:pt x="204651" y="136571"/>
                                  <a:pt x="205538" y="134472"/>
                                  <a:pt x="206550" y="132424"/>
                                </a:cubicBezTo>
                                <a:cubicBezTo>
                                  <a:pt x="207437" y="130364"/>
                                  <a:pt x="208323" y="128354"/>
                                  <a:pt x="209336" y="126382"/>
                                </a:cubicBezTo>
                                <a:cubicBezTo>
                                  <a:pt x="210222" y="124409"/>
                                  <a:pt x="211109" y="122488"/>
                                  <a:pt x="211995" y="120591"/>
                                </a:cubicBezTo>
                                <a:cubicBezTo>
                                  <a:pt x="212881" y="118708"/>
                                  <a:pt x="213768" y="116862"/>
                                  <a:pt x="214654" y="115067"/>
                                </a:cubicBezTo>
                                <a:cubicBezTo>
                                  <a:pt x="215414" y="113259"/>
                                  <a:pt x="216300" y="111502"/>
                                  <a:pt x="217186" y="109783"/>
                                </a:cubicBezTo>
                                <a:cubicBezTo>
                                  <a:pt x="217946" y="108063"/>
                                  <a:pt x="218832" y="106382"/>
                                  <a:pt x="219592" y="104751"/>
                                </a:cubicBezTo>
                                <a:cubicBezTo>
                                  <a:pt x="220352" y="103120"/>
                                  <a:pt x="221238" y="101528"/>
                                  <a:pt x="221998" y="99985"/>
                                </a:cubicBezTo>
                                <a:cubicBezTo>
                                  <a:pt x="222758" y="98430"/>
                                  <a:pt x="223517" y="96926"/>
                                  <a:pt x="224277" y="95459"/>
                                </a:cubicBezTo>
                                <a:cubicBezTo>
                                  <a:pt x="225036" y="93993"/>
                                  <a:pt x="225796" y="92565"/>
                                  <a:pt x="226429" y="91174"/>
                                </a:cubicBezTo>
                                <a:cubicBezTo>
                                  <a:pt x="227189" y="89783"/>
                                  <a:pt x="227949" y="88443"/>
                                  <a:pt x="228582" y="87128"/>
                                </a:cubicBezTo>
                                <a:cubicBezTo>
                                  <a:pt x="229342" y="85826"/>
                                  <a:pt x="229975" y="84549"/>
                                  <a:pt x="230608" y="83310"/>
                                </a:cubicBezTo>
                                <a:cubicBezTo>
                                  <a:pt x="231241" y="82084"/>
                                  <a:pt x="231874" y="80883"/>
                                  <a:pt x="232507" y="79720"/>
                                </a:cubicBezTo>
                                <a:cubicBezTo>
                                  <a:pt x="233140" y="78557"/>
                                  <a:pt x="233773" y="77432"/>
                                  <a:pt x="234406" y="76345"/>
                                </a:cubicBezTo>
                                <a:cubicBezTo>
                                  <a:pt x="235039" y="75257"/>
                                  <a:pt x="235546" y="74195"/>
                                  <a:pt x="236179" y="73172"/>
                                </a:cubicBezTo>
                                <a:cubicBezTo>
                                  <a:pt x="236812" y="72148"/>
                                  <a:pt x="237318" y="71149"/>
                                  <a:pt x="237825" y="70188"/>
                                </a:cubicBezTo>
                                <a:cubicBezTo>
                                  <a:pt x="238458" y="69227"/>
                                  <a:pt x="238964" y="68305"/>
                                  <a:pt x="239471" y="67407"/>
                                </a:cubicBezTo>
                                <a:cubicBezTo>
                                  <a:pt x="239977" y="66510"/>
                                  <a:pt x="240484" y="65650"/>
                                  <a:pt x="240990" y="64803"/>
                                </a:cubicBezTo>
                                <a:cubicBezTo>
                                  <a:pt x="241370" y="63968"/>
                                  <a:pt x="241877" y="63159"/>
                                  <a:pt x="242383" y="62388"/>
                                </a:cubicBezTo>
                                <a:cubicBezTo>
                                  <a:pt x="242763" y="61604"/>
                                  <a:pt x="243269" y="60858"/>
                                  <a:pt x="243649" y="60138"/>
                                </a:cubicBezTo>
                                <a:cubicBezTo>
                                  <a:pt x="244156" y="59417"/>
                                  <a:pt x="244536" y="58722"/>
                                  <a:pt x="244915" y="58064"/>
                                </a:cubicBezTo>
                                <a:cubicBezTo>
                                  <a:pt x="245295" y="57395"/>
                                  <a:pt x="245675" y="56762"/>
                                  <a:pt x="246055" y="56156"/>
                                </a:cubicBezTo>
                                <a:cubicBezTo>
                                  <a:pt x="246435" y="55549"/>
                                  <a:pt x="246688" y="54980"/>
                                  <a:pt x="247068" y="54424"/>
                                </a:cubicBezTo>
                                <a:cubicBezTo>
                                  <a:pt x="247448" y="53880"/>
                                  <a:pt x="247701" y="53362"/>
                                  <a:pt x="248081" y="52869"/>
                                </a:cubicBezTo>
                                <a:cubicBezTo>
                                  <a:pt x="248334" y="52376"/>
                                  <a:pt x="248587" y="51908"/>
                                  <a:pt x="248840" y="51478"/>
                                </a:cubicBezTo>
                                <a:cubicBezTo>
                                  <a:pt x="249094" y="51048"/>
                                  <a:pt x="249347" y="50631"/>
                                  <a:pt x="249600" y="50264"/>
                                </a:cubicBezTo>
                                <a:cubicBezTo>
                                  <a:pt x="249854" y="49885"/>
                                  <a:pt x="250107" y="49531"/>
                                  <a:pt x="250233" y="49215"/>
                                </a:cubicBezTo>
                                <a:cubicBezTo>
                                  <a:pt x="250487" y="48899"/>
                                  <a:pt x="250613" y="48608"/>
                                  <a:pt x="250740" y="48356"/>
                                </a:cubicBezTo>
                                <a:cubicBezTo>
                                  <a:pt x="250993" y="48090"/>
                                  <a:pt x="251120" y="47863"/>
                                  <a:pt x="251246" y="47673"/>
                                </a:cubicBezTo>
                                <a:cubicBezTo>
                                  <a:pt x="251373" y="47471"/>
                                  <a:pt x="251373" y="47306"/>
                                  <a:pt x="251500" y="47167"/>
                                </a:cubicBezTo>
                                <a:cubicBezTo>
                                  <a:pt x="251626" y="47028"/>
                                  <a:pt x="251626" y="46927"/>
                                  <a:pt x="251753" y="46851"/>
                                </a:cubicBezTo>
                                <a:cubicBezTo>
                                  <a:pt x="251753" y="46801"/>
                                  <a:pt x="251753" y="46725"/>
                                  <a:pt x="251753" y="46737"/>
                                </a:cubicBezTo>
                                <a:cubicBezTo>
                                  <a:pt x="251753" y="46750"/>
                                  <a:pt x="251753" y="46839"/>
                                  <a:pt x="251753" y="46927"/>
                                </a:cubicBezTo>
                                <a:cubicBezTo>
                                  <a:pt x="251753" y="47079"/>
                                  <a:pt x="251626" y="47306"/>
                                  <a:pt x="251500" y="47610"/>
                                </a:cubicBezTo>
                                <a:cubicBezTo>
                                  <a:pt x="251500" y="47913"/>
                                  <a:pt x="251373" y="48305"/>
                                  <a:pt x="251246" y="48785"/>
                                </a:cubicBezTo>
                                <a:cubicBezTo>
                                  <a:pt x="251120" y="49253"/>
                                  <a:pt x="250993" y="49797"/>
                                  <a:pt x="250866" y="50441"/>
                                </a:cubicBezTo>
                                <a:cubicBezTo>
                                  <a:pt x="250613" y="51074"/>
                                  <a:pt x="250487" y="51782"/>
                                  <a:pt x="250233" y="52578"/>
                                </a:cubicBezTo>
                                <a:cubicBezTo>
                                  <a:pt x="250107" y="53374"/>
                                  <a:pt x="249854" y="54259"/>
                                  <a:pt x="249600" y="55220"/>
                                </a:cubicBezTo>
                                <a:cubicBezTo>
                                  <a:pt x="249347" y="56168"/>
                                  <a:pt x="249094" y="57205"/>
                                  <a:pt x="248840" y="58330"/>
                                </a:cubicBezTo>
                                <a:cubicBezTo>
                                  <a:pt x="248587" y="59442"/>
                                  <a:pt x="248208" y="60631"/>
                                  <a:pt x="247954" y="61895"/>
                                </a:cubicBezTo>
                                <a:cubicBezTo>
                                  <a:pt x="247574" y="63159"/>
                                  <a:pt x="247195" y="64499"/>
                                  <a:pt x="246941" y="65915"/>
                                </a:cubicBezTo>
                                <a:cubicBezTo>
                                  <a:pt x="246562" y="67318"/>
                                  <a:pt x="246182" y="68810"/>
                                  <a:pt x="245802" y="70352"/>
                                </a:cubicBezTo>
                                <a:cubicBezTo>
                                  <a:pt x="245295" y="71907"/>
                                  <a:pt x="244915" y="73526"/>
                                  <a:pt x="244536" y="75207"/>
                                </a:cubicBezTo>
                                <a:cubicBezTo>
                                  <a:pt x="244029" y="76888"/>
                                  <a:pt x="243649" y="78646"/>
                                  <a:pt x="243143" y="80453"/>
                                </a:cubicBezTo>
                                <a:cubicBezTo>
                                  <a:pt x="242763" y="82261"/>
                                  <a:pt x="242257" y="84132"/>
                                  <a:pt x="241750" y="86054"/>
                                </a:cubicBezTo>
                                <a:cubicBezTo>
                                  <a:pt x="241244" y="87975"/>
                                  <a:pt x="240737" y="89960"/>
                                  <a:pt x="240230" y="91996"/>
                                </a:cubicBezTo>
                                <a:cubicBezTo>
                                  <a:pt x="239724" y="94031"/>
                                  <a:pt x="239218" y="96129"/>
                                  <a:pt x="238584" y="98266"/>
                                </a:cubicBezTo>
                                <a:cubicBezTo>
                                  <a:pt x="238078" y="100402"/>
                                  <a:pt x="237572" y="102589"/>
                                  <a:pt x="236939" y="104827"/>
                                </a:cubicBezTo>
                                <a:cubicBezTo>
                                  <a:pt x="236432" y="107052"/>
                                  <a:pt x="235799" y="109327"/>
                                  <a:pt x="235166" y="111654"/>
                                </a:cubicBezTo>
                                <a:cubicBezTo>
                                  <a:pt x="234660" y="113967"/>
                                  <a:pt x="234026" y="116331"/>
                                  <a:pt x="233393" y="118733"/>
                                </a:cubicBezTo>
                                <a:cubicBezTo>
                                  <a:pt x="232760" y="121122"/>
                                  <a:pt x="232127" y="123562"/>
                                  <a:pt x="231494" y="126040"/>
                                </a:cubicBezTo>
                                <a:cubicBezTo>
                                  <a:pt x="230861" y="128505"/>
                                  <a:pt x="230228" y="131021"/>
                                  <a:pt x="229595" y="133562"/>
                                </a:cubicBezTo>
                                <a:cubicBezTo>
                                  <a:pt x="228962" y="136103"/>
                                  <a:pt x="228329" y="138682"/>
                                  <a:pt x="227696" y="141286"/>
                                </a:cubicBezTo>
                                <a:cubicBezTo>
                                  <a:pt x="226936" y="143891"/>
                                  <a:pt x="226303" y="146533"/>
                                  <a:pt x="225670" y="149200"/>
                                </a:cubicBezTo>
                                <a:cubicBezTo>
                                  <a:pt x="224910" y="151868"/>
                                  <a:pt x="224277" y="154573"/>
                                  <a:pt x="223517" y="157291"/>
                                </a:cubicBezTo>
                                <a:cubicBezTo>
                                  <a:pt x="222884" y="160022"/>
                                  <a:pt x="222124" y="162765"/>
                                  <a:pt x="221491" y="165546"/>
                                </a:cubicBezTo>
                                <a:cubicBezTo>
                                  <a:pt x="220732" y="168328"/>
                                  <a:pt x="219972" y="171121"/>
                                  <a:pt x="219339" y="173953"/>
                                </a:cubicBezTo>
                                <a:cubicBezTo>
                                  <a:pt x="218579" y="176772"/>
                                  <a:pt x="217819" y="179629"/>
                                  <a:pt x="217186" y="182499"/>
                                </a:cubicBezTo>
                                <a:cubicBezTo>
                                  <a:pt x="216427" y="185369"/>
                                  <a:pt x="215667" y="188264"/>
                                  <a:pt x="214907" y="191172"/>
                                </a:cubicBezTo>
                                <a:cubicBezTo>
                                  <a:pt x="214148" y="194092"/>
                                  <a:pt x="213388" y="197025"/>
                                  <a:pt x="212628" y="199983"/>
                                </a:cubicBezTo>
                                <a:cubicBezTo>
                                  <a:pt x="211868" y="202928"/>
                                  <a:pt x="211109" y="205899"/>
                                  <a:pt x="210349" y="208895"/>
                                </a:cubicBezTo>
                                <a:cubicBezTo>
                                  <a:pt x="209589" y="211879"/>
                                  <a:pt x="208830" y="214888"/>
                                  <a:pt x="208070" y="217922"/>
                                </a:cubicBezTo>
                                <a:cubicBezTo>
                                  <a:pt x="207310" y="220943"/>
                                  <a:pt x="206550" y="223990"/>
                                  <a:pt x="205791" y="227049"/>
                                </a:cubicBezTo>
                                <a:cubicBezTo>
                                  <a:pt x="205031" y="230108"/>
                                  <a:pt x="204145" y="233194"/>
                                  <a:pt x="203385" y="236291"/>
                                </a:cubicBezTo>
                                <a:cubicBezTo>
                                  <a:pt x="202625" y="239388"/>
                                  <a:pt x="201866" y="242498"/>
                                  <a:pt x="200979" y="245620"/>
                                </a:cubicBezTo>
                                <a:cubicBezTo>
                                  <a:pt x="200220" y="248755"/>
                                  <a:pt x="199460" y="251891"/>
                                  <a:pt x="198574" y="255051"/>
                                </a:cubicBezTo>
                                <a:cubicBezTo>
                                  <a:pt x="197814" y="258199"/>
                                  <a:pt x="197054" y="261372"/>
                                  <a:pt x="196168" y="264558"/>
                                </a:cubicBezTo>
                                <a:cubicBezTo>
                                  <a:pt x="195408" y="267731"/>
                                  <a:pt x="194522" y="270930"/>
                                  <a:pt x="193762" y="274141"/>
                                </a:cubicBezTo>
                                <a:cubicBezTo>
                                  <a:pt x="192876" y="277352"/>
                                  <a:pt x="192116" y="280563"/>
                                  <a:pt x="191230" y="283799"/>
                                </a:cubicBezTo>
                                <a:cubicBezTo>
                                  <a:pt x="190470" y="287023"/>
                                  <a:pt x="189584" y="290259"/>
                                  <a:pt x="188824" y="293508"/>
                                </a:cubicBezTo>
                                <a:cubicBezTo>
                                  <a:pt x="187938" y="296757"/>
                                  <a:pt x="187178" y="300006"/>
                                  <a:pt x="186292" y="303268"/>
                                </a:cubicBezTo>
                                <a:cubicBezTo>
                                  <a:pt x="185532" y="306529"/>
                                  <a:pt x="184646" y="309791"/>
                                  <a:pt x="183759" y="313065"/>
                                </a:cubicBezTo>
                                <a:cubicBezTo>
                                  <a:pt x="183000" y="316326"/>
                                  <a:pt x="182114" y="319613"/>
                                  <a:pt x="181354" y="322888"/>
                                </a:cubicBezTo>
                                <a:cubicBezTo>
                                  <a:pt x="180467" y="326149"/>
                                  <a:pt x="179581" y="329436"/>
                                  <a:pt x="178821" y="332711"/>
                                </a:cubicBezTo>
                                <a:cubicBezTo>
                                  <a:pt x="177935" y="335972"/>
                                  <a:pt x="177175" y="339247"/>
                                  <a:pt x="176289" y="342521"/>
                                </a:cubicBezTo>
                                <a:cubicBezTo>
                                  <a:pt x="175403" y="345782"/>
                                  <a:pt x="174630" y="349044"/>
                                  <a:pt x="173795" y="352306"/>
                                </a:cubicBezTo>
                                <a:cubicBezTo>
                                  <a:pt x="172959" y="355555"/>
                                  <a:pt x="172136" y="358804"/>
                                  <a:pt x="171313" y="362040"/>
                                </a:cubicBezTo>
                                <a:cubicBezTo>
                                  <a:pt x="170477" y="365276"/>
                                  <a:pt x="169654" y="368512"/>
                                  <a:pt x="168844" y="371724"/>
                                </a:cubicBezTo>
                                <a:cubicBezTo>
                                  <a:pt x="168021" y="374935"/>
                                  <a:pt x="167198" y="378146"/>
                                  <a:pt x="166388" y="381331"/>
                                </a:cubicBezTo>
                                <a:cubicBezTo>
                                  <a:pt x="165577" y="384517"/>
                                  <a:pt x="164767" y="389119"/>
                                  <a:pt x="163956" y="390838"/>
                                </a:cubicBezTo>
                                <a:cubicBezTo>
                                  <a:pt x="163425" y="392001"/>
                                  <a:pt x="162083" y="392140"/>
                                  <a:pt x="161551" y="391685"/>
                                </a:cubicBezTo>
                                <a:cubicBezTo>
                                  <a:pt x="160753" y="390990"/>
                                  <a:pt x="159968" y="386907"/>
                                  <a:pt x="159170" y="386692"/>
                                </a:cubicBezTo>
                                <a:cubicBezTo>
                                  <a:pt x="158373" y="386464"/>
                                  <a:pt x="157587" y="388651"/>
                                  <a:pt x="156790" y="390345"/>
                                </a:cubicBezTo>
                                <a:cubicBezTo>
                                  <a:pt x="156005" y="392039"/>
                                  <a:pt x="155207" y="394694"/>
                                  <a:pt x="154422" y="396856"/>
                                </a:cubicBezTo>
                                <a:cubicBezTo>
                                  <a:pt x="153637" y="399018"/>
                                  <a:pt x="152852" y="401179"/>
                                  <a:pt x="152067" y="403316"/>
                                </a:cubicBezTo>
                                <a:cubicBezTo>
                                  <a:pt x="151295" y="405452"/>
                                  <a:pt x="150510" y="407589"/>
                                  <a:pt x="149737" y="409700"/>
                                </a:cubicBezTo>
                                <a:cubicBezTo>
                                  <a:pt x="148965" y="411811"/>
                                  <a:pt x="148205" y="413910"/>
                                  <a:pt x="147446" y="415996"/>
                                </a:cubicBezTo>
                                <a:cubicBezTo>
                                  <a:pt x="146673" y="418069"/>
                                  <a:pt x="145926" y="420117"/>
                                  <a:pt x="145179" y="422153"/>
                                </a:cubicBezTo>
                                <a:cubicBezTo>
                                  <a:pt x="144432" y="424175"/>
                                  <a:pt x="143685" y="426185"/>
                                  <a:pt x="142951" y="428170"/>
                                </a:cubicBezTo>
                                <a:cubicBezTo>
                                  <a:pt x="142229" y="430142"/>
                                  <a:pt x="141507" y="432089"/>
                                  <a:pt x="140798" y="434010"/>
                                </a:cubicBezTo>
                                <a:cubicBezTo>
                                  <a:pt x="140077" y="435920"/>
                                  <a:pt x="139380" y="437803"/>
                                  <a:pt x="138696" y="439649"/>
                                </a:cubicBezTo>
                                <a:cubicBezTo>
                                  <a:pt x="138000" y="441494"/>
                                  <a:pt x="137329" y="443302"/>
                                  <a:pt x="136671" y="445072"/>
                                </a:cubicBezTo>
                                <a:cubicBezTo>
                                  <a:pt x="135999" y="446842"/>
                                  <a:pt x="135354" y="448574"/>
                                  <a:pt x="134721" y="450268"/>
                                </a:cubicBezTo>
                                <a:cubicBezTo>
                                  <a:pt x="134075" y="451950"/>
                                  <a:pt x="133454" y="453606"/>
                                  <a:pt x="132847" y="455211"/>
                                </a:cubicBezTo>
                                <a:cubicBezTo>
                                  <a:pt x="132239" y="456817"/>
                                  <a:pt x="131644" y="458384"/>
                                  <a:pt x="131074" y="459914"/>
                                </a:cubicBezTo>
                                <a:cubicBezTo>
                                  <a:pt x="130491" y="461444"/>
                                  <a:pt x="129922" y="462923"/>
                                  <a:pt x="129377" y="464364"/>
                                </a:cubicBezTo>
                                <a:cubicBezTo>
                                  <a:pt x="128820" y="465805"/>
                                  <a:pt x="128288" y="467208"/>
                                  <a:pt x="127769" y="468561"/>
                                </a:cubicBezTo>
                                <a:cubicBezTo>
                                  <a:pt x="127250" y="469914"/>
                                  <a:pt x="126744" y="471241"/>
                                  <a:pt x="126250" y="472505"/>
                                </a:cubicBezTo>
                                <a:cubicBezTo>
                                  <a:pt x="125756" y="473782"/>
                                  <a:pt x="125288" y="475021"/>
                                  <a:pt x="124832" y="476209"/>
                                </a:cubicBezTo>
                                <a:cubicBezTo>
                                  <a:pt x="124363" y="477398"/>
                                  <a:pt x="123920" y="478548"/>
                                  <a:pt x="123490" y="479661"/>
                                </a:cubicBezTo>
                                <a:cubicBezTo>
                                  <a:pt x="123059" y="480761"/>
                                  <a:pt x="122654" y="481835"/>
                                  <a:pt x="122249" y="482859"/>
                                </a:cubicBezTo>
                                <a:cubicBezTo>
                                  <a:pt x="121856" y="483883"/>
                                  <a:pt x="121477" y="484856"/>
                                  <a:pt x="121109" y="485804"/>
                                </a:cubicBezTo>
                                <a:cubicBezTo>
                                  <a:pt x="120742" y="486740"/>
                                  <a:pt x="120387" y="487638"/>
                                  <a:pt x="120058" y="488497"/>
                                </a:cubicBezTo>
                                <a:cubicBezTo>
                                  <a:pt x="119729" y="489344"/>
                                  <a:pt x="119400" y="490153"/>
                                  <a:pt x="119109" y="490924"/>
                                </a:cubicBezTo>
                                <a:cubicBezTo>
                                  <a:pt x="118805" y="491696"/>
                                  <a:pt x="118514" y="492429"/>
                                  <a:pt x="118248" y="493111"/>
                                </a:cubicBezTo>
                                <a:cubicBezTo>
                                  <a:pt x="117982" y="493794"/>
                                  <a:pt x="117729" y="494439"/>
                                  <a:pt x="117501" y="495033"/>
                                </a:cubicBezTo>
                                <a:cubicBezTo>
                                  <a:pt x="117260" y="495640"/>
                                  <a:pt x="117045" y="496196"/>
                                  <a:pt x="116842" y="496715"/>
                                </a:cubicBezTo>
                                <a:cubicBezTo>
                                  <a:pt x="116640" y="497220"/>
                                  <a:pt x="116450" y="497701"/>
                                  <a:pt x="116285" y="498130"/>
                                </a:cubicBezTo>
                                <a:cubicBezTo>
                                  <a:pt x="116108" y="498560"/>
                                  <a:pt x="115956" y="498952"/>
                                  <a:pt x="115817" y="499306"/>
                                </a:cubicBezTo>
                                <a:cubicBezTo>
                                  <a:pt x="115677" y="499660"/>
                                  <a:pt x="115551" y="499976"/>
                                  <a:pt x="115449" y="500242"/>
                                </a:cubicBezTo>
                                <a:cubicBezTo>
                                  <a:pt x="115335" y="500520"/>
                                  <a:pt x="115247" y="500747"/>
                                  <a:pt x="115171" y="500950"/>
                                </a:cubicBezTo>
                                <a:cubicBezTo>
                                  <a:pt x="115095" y="501152"/>
                                  <a:pt x="115032" y="501304"/>
                                  <a:pt x="114981" y="501430"/>
                                </a:cubicBezTo>
                                <a:cubicBezTo>
                                  <a:pt x="114930" y="501544"/>
                                  <a:pt x="114905" y="501632"/>
                                  <a:pt x="114880" y="501683"/>
                                </a:cubicBezTo>
                                <a:cubicBezTo>
                                  <a:pt x="114867" y="501695"/>
                                  <a:pt x="114867" y="501733"/>
                                  <a:pt x="114867" y="501721"/>
                                </a:cubicBezTo>
                                <a:cubicBezTo>
                                  <a:pt x="114880" y="501683"/>
                                  <a:pt x="114905" y="501594"/>
                                  <a:pt x="114930" y="501455"/>
                                </a:cubicBezTo>
                                <a:cubicBezTo>
                                  <a:pt x="114968" y="501316"/>
                                  <a:pt x="115019" y="501126"/>
                                  <a:pt x="115082" y="500874"/>
                                </a:cubicBezTo>
                                <a:cubicBezTo>
                                  <a:pt x="115145" y="500633"/>
                                  <a:pt x="115221" y="500330"/>
                                  <a:pt x="115310" y="499989"/>
                                </a:cubicBezTo>
                                <a:cubicBezTo>
                                  <a:pt x="115399" y="499647"/>
                                  <a:pt x="115500" y="499243"/>
                                  <a:pt x="115614" y="498801"/>
                                </a:cubicBezTo>
                                <a:cubicBezTo>
                                  <a:pt x="115728" y="498345"/>
                                  <a:pt x="115855" y="497852"/>
                                  <a:pt x="115994" y="497309"/>
                                </a:cubicBezTo>
                                <a:cubicBezTo>
                                  <a:pt x="116133" y="496753"/>
                                  <a:pt x="116285" y="496158"/>
                                  <a:pt x="116450" y="495514"/>
                                </a:cubicBezTo>
                                <a:cubicBezTo>
                                  <a:pt x="116614" y="494869"/>
                                  <a:pt x="116792" y="494173"/>
                                  <a:pt x="116981" y="493428"/>
                                </a:cubicBezTo>
                                <a:cubicBezTo>
                                  <a:pt x="117171" y="492682"/>
                                  <a:pt x="117374" y="491885"/>
                                  <a:pt x="117589" y="491051"/>
                                </a:cubicBezTo>
                                <a:cubicBezTo>
                                  <a:pt x="117805" y="490217"/>
                                  <a:pt x="118033" y="489332"/>
                                  <a:pt x="118260" y="488396"/>
                                </a:cubicBezTo>
                                <a:cubicBezTo>
                                  <a:pt x="118501" y="487473"/>
                                  <a:pt x="118754" y="486487"/>
                                  <a:pt x="119007" y="485476"/>
                                </a:cubicBezTo>
                                <a:cubicBezTo>
                                  <a:pt x="119273" y="484452"/>
                                  <a:pt x="119539" y="483377"/>
                                  <a:pt x="119830" y="482278"/>
                                </a:cubicBezTo>
                                <a:cubicBezTo>
                                  <a:pt x="120109" y="481165"/>
                                  <a:pt x="120400" y="480015"/>
                                  <a:pt x="120717" y="478813"/>
                                </a:cubicBezTo>
                                <a:cubicBezTo>
                                  <a:pt x="121021" y="477613"/>
                                  <a:pt x="121337" y="476374"/>
                                  <a:pt x="121666" y="475097"/>
                                </a:cubicBezTo>
                                <a:cubicBezTo>
                                  <a:pt x="121983" y="473807"/>
                                  <a:pt x="122325" y="472492"/>
                                  <a:pt x="122679" y="471115"/>
                                </a:cubicBezTo>
                                <a:cubicBezTo>
                                  <a:pt x="123021" y="469749"/>
                                  <a:pt x="123388" y="468346"/>
                                  <a:pt x="123755" y="466892"/>
                                </a:cubicBezTo>
                                <a:cubicBezTo>
                                  <a:pt x="124123" y="465438"/>
                                  <a:pt x="124503" y="463947"/>
                                  <a:pt x="124895" y="462404"/>
                                </a:cubicBezTo>
                                <a:cubicBezTo>
                                  <a:pt x="125288" y="460875"/>
                                  <a:pt x="125693" y="459294"/>
                                  <a:pt x="126111" y="457676"/>
                                </a:cubicBezTo>
                                <a:cubicBezTo>
                                  <a:pt x="126516" y="456058"/>
                                  <a:pt x="126946" y="454402"/>
                                  <a:pt x="127377" y="452708"/>
                                </a:cubicBezTo>
                                <a:cubicBezTo>
                                  <a:pt x="127807" y="451001"/>
                                  <a:pt x="128251" y="449257"/>
                                  <a:pt x="128706" y="447487"/>
                                </a:cubicBezTo>
                                <a:cubicBezTo>
                                  <a:pt x="129162" y="445704"/>
                                  <a:pt x="129631" y="443871"/>
                                  <a:pt x="130099" y="442013"/>
                                </a:cubicBezTo>
                                <a:cubicBezTo>
                                  <a:pt x="130580" y="440142"/>
                                  <a:pt x="131061" y="438233"/>
                                  <a:pt x="131568" y="436286"/>
                                </a:cubicBezTo>
                                <a:cubicBezTo>
                                  <a:pt x="132062" y="434339"/>
                                  <a:pt x="132568" y="432342"/>
                                  <a:pt x="133087" y="430319"/>
                                </a:cubicBezTo>
                                <a:cubicBezTo>
                                  <a:pt x="133606" y="428284"/>
                                  <a:pt x="134138" y="426198"/>
                                  <a:pt x="134683" y="424087"/>
                                </a:cubicBezTo>
                                <a:cubicBezTo>
                                  <a:pt x="135214" y="421963"/>
                                  <a:pt x="135771" y="419801"/>
                                  <a:pt x="136341" y="417588"/>
                                </a:cubicBezTo>
                                <a:cubicBezTo>
                                  <a:pt x="136898" y="415389"/>
                                  <a:pt x="137468" y="413139"/>
                                  <a:pt x="138063" y="410851"/>
                                </a:cubicBezTo>
                                <a:cubicBezTo>
                                  <a:pt x="138646" y="408549"/>
                                  <a:pt x="139241" y="406211"/>
                                  <a:pt x="139849" y="403834"/>
                                </a:cubicBezTo>
                                <a:cubicBezTo>
                                  <a:pt x="140456" y="401458"/>
                                  <a:pt x="141077" y="399030"/>
                                  <a:pt x="141697" y="396578"/>
                                </a:cubicBezTo>
                                <a:cubicBezTo>
                                  <a:pt x="142330" y="394112"/>
                                  <a:pt x="142963" y="391609"/>
                                  <a:pt x="143622" y="389056"/>
                                </a:cubicBezTo>
                                <a:cubicBezTo>
                                  <a:pt x="144268" y="386515"/>
                                  <a:pt x="144926" y="383923"/>
                                  <a:pt x="145597" y="381294"/>
                                </a:cubicBezTo>
                                <a:cubicBezTo>
                                  <a:pt x="146268" y="378664"/>
                                  <a:pt x="146952" y="375996"/>
                                  <a:pt x="147636" y="373291"/>
                                </a:cubicBezTo>
                                <a:cubicBezTo>
                                  <a:pt x="148332" y="370586"/>
                                  <a:pt x="149028" y="367843"/>
                                  <a:pt x="149737" y="365061"/>
                                </a:cubicBezTo>
                                <a:cubicBezTo>
                                  <a:pt x="150446" y="362280"/>
                                  <a:pt x="151168" y="359461"/>
                                  <a:pt x="151903" y="356604"/>
                                </a:cubicBezTo>
                                <a:cubicBezTo>
                                  <a:pt x="152624" y="353759"/>
                                  <a:pt x="153371" y="350865"/>
                                  <a:pt x="154106" y="347944"/>
                                </a:cubicBezTo>
                                <a:cubicBezTo>
                                  <a:pt x="154853" y="345024"/>
                                  <a:pt x="155612" y="342066"/>
                                  <a:pt x="156372" y="339082"/>
                                </a:cubicBezTo>
                                <a:cubicBezTo>
                                  <a:pt x="157132" y="336086"/>
                                  <a:pt x="157904" y="333077"/>
                                  <a:pt x="158689" y="330031"/>
                                </a:cubicBezTo>
                                <a:cubicBezTo>
                                  <a:pt x="159462" y="326984"/>
                                  <a:pt x="160247" y="323899"/>
                                  <a:pt x="161044" y="320802"/>
                                </a:cubicBezTo>
                                <a:cubicBezTo>
                                  <a:pt x="161829" y="317692"/>
                                  <a:pt x="162627" y="314557"/>
                                  <a:pt x="163438" y="311409"/>
                                </a:cubicBezTo>
                                <a:cubicBezTo>
                                  <a:pt x="164235" y="308249"/>
                                  <a:pt x="165058" y="305075"/>
                                  <a:pt x="165868" y="301865"/>
                                </a:cubicBezTo>
                                <a:cubicBezTo>
                                  <a:pt x="166691" y="298666"/>
                                  <a:pt x="167514" y="295430"/>
                                  <a:pt x="168337" y="292193"/>
                                </a:cubicBezTo>
                                <a:cubicBezTo>
                                  <a:pt x="169173" y="288944"/>
                                  <a:pt x="170009" y="285670"/>
                                  <a:pt x="170844" y="282383"/>
                                </a:cubicBezTo>
                                <a:cubicBezTo>
                                  <a:pt x="171680" y="279096"/>
                                  <a:pt x="172528" y="275797"/>
                                  <a:pt x="173377" y="272472"/>
                                </a:cubicBezTo>
                                <a:cubicBezTo>
                                  <a:pt x="174225" y="269147"/>
                                  <a:pt x="175023" y="265809"/>
                                  <a:pt x="175909" y="262460"/>
                                </a:cubicBezTo>
                                <a:cubicBezTo>
                                  <a:pt x="176796" y="259097"/>
                                  <a:pt x="177682" y="255721"/>
                                  <a:pt x="178568" y="252346"/>
                                </a:cubicBezTo>
                                <a:cubicBezTo>
                                  <a:pt x="179328" y="248958"/>
                                  <a:pt x="180214" y="245557"/>
                                  <a:pt x="181100" y="242144"/>
                                </a:cubicBezTo>
                                <a:cubicBezTo>
                                  <a:pt x="181987" y="238730"/>
                                  <a:pt x="182873" y="234875"/>
                                  <a:pt x="183759" y="231866"/>
                                </a:cubicBezTo>
                                <a:cubicBezTo>
                                  <a:pt x="184646" y="228857"/>
                                  <a:pt x="185532" y="226582"/>
                                  <a:pt x="186418" y="224117"/>
                                </a:cubicBezTo>
                                <a:cubicBezTo>
                                  <a:pt x="187305" y="221664"/>
                                  <a:pt x="188191" y="219452"/>
                                  <a:pt x="189077" y="217113"/>
                                </a:cubicBezTo>
                                <a:cubicBezTo>
                                  <a:pt x="189964" y="214787"/>
                                  <a:pt x="190850" y="212448"/>
                                  <a:pt x="191736" y="210122"/>
                                </a:cubicBezTo>
                                <a:cubicBezTo>
                                  <a:pt x="192623" y="207783"/>
                                  <a:pt x="193509" y="205457"/>
                                  <a:pt x="194395" y="203143"/>
                                </a:cubicBezTo>
                                <a:cubicBezTo>
                                  <a:pt x="195282" y="200817"/>
                                  <a:pt x="196168" y="198491"/>
                                  <a:pt x="197054" y="196178"/>
                                </a:cubicBezTo>
                                <a:cubicBezTo>
                                  <a:pt x="198067" y="193864"/>
                                  <a:pt x="198954" y="191551"/>
                                  <a:pt x="199840" y="189262"/>
                                </a:cubicBezTo>
                                <a:cubicBezTo>
                                  <a:pt x="200726" y="186962"/>
                                  <a:pt x="201612" y="184661"/>
                                  <a:pt x="202625" y="182385"/>
                                </a:cubicBezTo>
                                <a:cubicBezTo>
                                  <a:pt x="203512" y="180110"/>
                                  <a:pt x="204398" y="177834"/>
                                  <a:pt x="205284" y="175584"/>
                                </a:cubicBezTo>
                                <a:cubicBezTo>
                                  <a:pt x="206171" y="173334"/>
                                  <a:pt x="207183" y="171083"/>
                                  <a:pt x="208070" y="168858"/>
                                </a:cubicBezTo>
                                <a:cubicBezTo>
                                  <a:pt x="208956" y="166646"/>
                                  <a:pt x="209842" y="164434"/>
                                  <a:pt x="210729" y="162259"/>
                                </a:cubicBezTo>
                                <a:cubicBezTo>
                                  <a:pt x="211615" y="160072"/>
                                  <a:pt x="212628" y="157898"/>
                                  <a:pt x="213514" y="155761"/>
                                </a:cubicBezTo>
                                <a:cubicBezTo>
                                  <a:pt x="214401" y="153625"/>
                                  <a:pt x="215287" y="151501"/>
                                  <a:pt x="216173" y="149415"/>
                                </a:cubicBezTo>
                                <a:cubicBezTo>
                                  <a:pt x="217060" y="147317"/>
                                  <a:pt x="217946" y="145256"/>
                                  <a:pt x="218832" y="143208"/>
                                </a:cubicBezTo>
                                <a:cubicBezTo>
                                  <a:pt x="219719" y="141173"/>
                                  <a:pt x="220605" y="139150"/>
                                  <a:pt x="221491" y="137165"/>
                                </a:cubicBezTo>
                                <a:cubicBezTo>
                                  <a:pt x="222378" y="135181"/>
                                  <a:pt x="223264" y="133221"/>
                                  <a:pt x="224024" y="131287"/>
                                </a:cubicBezTo>
                                <a:cubicBezTo>
                                  <a:pt x="224910" y="129365"/>
                                  <a:pt x="225796" y="127456"/>
                                  <a:pt x="226682" y="125598"/>
                                </a:cubicBezTo>
                                <a:cubicBezTo>
                                  <a:pt x="227442" y="123727"/>
                                  <a:pt x="228329" y="121894"/>
                                  <a:pt x="229088" y="120086"/>
                                </a:cubicBezTo>
                                <a:cubicBezTo>
                                  <a:pt x="229975" y="118278"/>
                                  <a:pt x="230734" y="116508"/>
                                  <a:pt x="231621" y="114764"/>
                                </a:cubicBezTo>
                                <a:cubicBezTo>
                                  <a:pt x="232380" y="113032"/>
                                  <a:pt x="233267" y="111325"/>
                                  <a:pt x="234026" y="109644"/>
                                </a:cubicBezTo>
                                <a:cubicBezTo>
                                  <a:pt x="234786" y="107975"/>
                                  <a:pt x="235546" y="106331"/>
                                  <a:pt x="236306" y="104713"/>
                                </a:cubicBezTo>
                                <a:cubicBezTo>
                                  <a:pt x="237065" y="103108"/>
                                  <a:pt x="237825" y="101528"/>
                                  <a:pt x="238584" y="99985"/>
                                </a:cubicBezTo>
                                <a:cubicBezTo>
                                  <a:pt x="239344" y="98443"/>
                                  <a:pt x="240104" y="96938"/>
                                  <a:pt x="240864" y="95459"/>
                                </a:cubicBezTo>
                                <a:cubicBezTo>
                                  <a:pt x="241623" y="93980"/>
                                  <a:pt x="242257" y="92539"/>
                                  <a:pt x="243016" y="91123"/>
                                </a:cubicBezTo>
                                <a:cubicBezTo>
                                  <a:pt x="243776" y="89707"/>
                                  <a:pt x="244409" y="88329"/>
                                  <a:pt x="245169" y="86977"/>
                                </a:cubicBezTo>
                                <a:cubicBezTo>
                                  <a:pt x="245802" y="85637"/>
                                  <a:pt x="246435" y="84322"/>
                                  <a:pt x="247195" y="83033"/>
                                </a:cubicBezTo>
                                <a:cubicBezTo>
                                  <a:pt x="247828" y="81743"/>
                                  <a:pt x="248461" y="80491"/>
                                  <a:pt x="249094" y="79265"/>
                                </a:cubicBezTo>
                                <a:cubicBezTo>
                                  <a:pt x="249727" y="78051"/>
                                  <a:pt x="250360" y="76850"/>
                                  <a:pt x="250993" y="75700"/>
                                </a:cubicBezTo>
                                <a:cubicBezTo>
                                  <a:pt x="251626" y="74537"/>
                                  <a:pt x="252259" y="73399"/>
                                  <a:pt x="252766" y="72299"/>
                                </a:cubicBezTo>
                                <a:cubicBezTo>
                                  <a:pt x="253399" y="71200"/>
                                  <a:pt x="254032" y="70138"/>
                                  <a:pt x="254538" y="69088"/>
                                </a:cubicBezTo>
                                <a:cubicBezTo>
                                  <a:pt x="255171" y="68052"/>
                                  <a:pt x="255678" y="67040"/>
                                  <a:pt x="256184" y="66067"/>
                                </a:cubicBezTo>
                                <a:cubicBezTo>
                                  <a:pt x="256817" y="65081"/>
                                  <a:pt x="257324" y="64133"/>
                                  <a:pt x="257830" y="63210"/>
                                </a:cubicBezTo>
                                <a:cubicBezTo>
                                  <a:pt x="258337" y="62287"/>
                                  <a:pt x="258843" y="61389"/>
                                  <a:pt x="259350" y="60530"/>
                                </a:cubicBezTo>
                                <a:cubicBezTo>
                                  <a:pt x="259856" y="59670"/>
                                  <a:pt x="260236" y="58836"/>
                                  <a:pt x="260743" y="58027"/>
                                </a:cubicBezTo>
                                <a:cubicBezTo>
                                  <a:pt x="261249" y="57217"/>
                                  <a:pt x="261629" y="56446"/>
                                  <a:pt x="262135" y="55688"/>
                                </a:cubicBezTo>
                                <a:cubicBezTo>
                                  <a:pt x="262515" y="54942"/>
                                  <a:pt x="262895" y="54221"/>
                                  <a:pt x="263402" y="53526"/>
                                </a:cubicBezTo>
                                <a:cubicBezTo>
                                  <a:pt x="263781" y="52831"/>
                                  <a:pt x="264161" y="52173"/>
                                  <a:pt x="264541" y="51541"/>
                                </a:cubicBezTo>
                                <a:cubicBezTo>
                                  <a:pt x="264921" y="50897"/>
                                  <a:pt x="265301" y="50290"/>
                                  <a:pt x="265554" y="49721"/>
                                </a:cubicBezTo>
                                <a:cubicBezTo>
                                  <a:pt x="265934" y="49139"/>
                                  <a:pt x="266314" y="48583"/>
                                  <a:pt x="266567" y="48065"/>
                                </a:cubicBezTo>
                                <a:cubicBezTo>
                                  <a:pt x="266947" y="47534"/>
                                  <a:pt x="267200" y="47041"/>
                                  <a:pt x="267453" y="46573"/>
                                </a:cubicBezTo>
                                <a:cubicBezTo>
                                  <a:pt x="267833" y="46105"/>
                                  <a:pt x="268087" y="45676"/>
                                  <a:pt x="268340" y="45258"/>
                                </a:cubicBezTo>
                                <a:cubicBezTo>
                                  <a:pt x="268593" y="44841"/>
                                  <a:pt x="268719" y="44462"/>
                                  <a:pt x="268973" y="44108"/>
                                </a:cubicBezTo>
                                <a:cubicBezTo>
                                  <a:pt x="269226" y="43754"/>
                                  <a:pt x="269353" y="43425"/>
                                  <a:pt x="269606" y="43122"/>
                                </a:cubicBezTo>
                                <a:cubicBezTo>
                                  <a:pt x="269732" y="42818"/>
                                  <a:pt x="269986" y="42540"/>
                                  <a:pt x="270112" y="42300"/>
                                </a:cubicBezTo>
                                <a:cubicBezTo>
                                  <a:pt x="270239" y="42047"/>
                                  <a:pt x="270365" y="41820"/>
                                  <a:pt x="270492" y="41630"/>
                                </a:cubicBezTo>
                                <a:cubicBezTo>
                                  <a:pt x="270619" y="41440"/>
                                  <a:pt x="270745" y="41276"/>
                                  <a:pt x="270872" y="41137"/>
                                </a:cubicBezTo>
                                <a:cubicBezTo>
                                  <a:pt x="270872" y="40985"/>
                                  <a:pt x="270999" y="40872"/>
                                  <a:pt x="270999" y="40796"/>
                                </a:cubicBezTo>
                                <a:cubicBezTo>
                                  <a:pt x="271125" y="40707"/>
                                  <a:pt x="271125" y="40644"/>
                                  <a:pt x="271125" y="40619"/>
                                </a:cubicBezTo>
                                <a:cubicBezTo>
                                  <a:pt x="271125" y="40606"/>
                                  <a:pt x="271252" y="40581"/>
                                  <a:pt x="271125" y="40593"/>
                                </a:cubicBezTo>
                                <a:cubicBezTo>
                                  <a:pt x="271125" y="40644"/>
                                  <a:pt x="271125" y="40745"/>
                                  <a:pt x="271125" y="40910"/>
                                </a:cubicBezTo>
                                <a:cubicBezTo>
                                  <a:pt x="271125" y="41074"/>
                                  <a:pt x="270999" y="41301"/>
                                  <a:pt x="270872" y="41605"/>
                                </a:cubicBezTo>
                                <a:cubicBezTo>
                                  <a:pt x="270872" y="41896"/>
                                  <a:pt x="270745" y="42249"/>
                                  <a:pt x="270619" y="42679"/>
                                </a:cubicBezTo>
                                <a:cubicBezTo>
                                  <a:pt x="270492" y="43109"/>
                                  <a:pt x="270365" y="43602"/>
                                  <a:pt x="270239" y="44158"/>
                                </a:cubicBezTo>
                                <a:cubicBezTo>
                                  <a:pt x="270112" y="44715"/>
                                  <a:pt x="269986" y="45334"/>
                                  <a:pt x="269859" y="46017"/>
                                </a:cubicBezTo>
                                <a:cubicBezTo>
                                  <a:pt x="269606" y="46712"/>
                                  <a:pt x="269479" y="47458"/>
                                  <a:pt x="269226" y="48280"/>
                                </a:cubicBezTo>
                                <a:cubicBezTo>
                                  <a:pt x="268973" y="49101"/>
                                  <a:pt x="268846" y="49974"/>
                                  <a:pt x="268593" y="50934"/>
                                </a:cubicBezTo>
                                <a:cubicBezTo>
                                  <a:pt x="268340" y="51882"/>
                                  <a:pt x="268087" y="52894"/>
                                  <a:pt x="267833" y="53981"/>
                                </a:cubicBezTo>
                                <a:cubicBezTo>
                                  <a:pt x="267453" y="55056"/>
                                  <a:pt x="267200" y="56206"/>
                                  <a:pt x="266947" y="57420"/>
                                </a:cubicBezTo>
                                <a:cubicBezTo>
                                  <a:pt x="266567" y="58633"/>
                                  <a:pt x="266314" y="59910"/>
                                  <a:pt x="265934" y="61263"/>
                                </a:cubicBezTo>
                                <a:cubicBezTo>
                                  <a:pt x="265554" y="62603"/>
                                  <a:pt x="265174" y="64019"/>
                                  <a:pt x="264794" y="65498"/>
                                </a:cubicBezTo>
                                <a:cubicBezTo>
                                  <a:pt x="264414" y="66977"/>
                                  <a:pt x="264035" y="68519"/>
                                  <a:pt x="263655" y="70125"/>
                                </a:cubicBezTo>
                                <a:cubicBezTo>
                                  <a:pt x="263275" y="71743"/>
                                  <a:pt x="262768" y="73412"/>
                                  <a:pt x="262388" y="75144"/>
                                </a:cubicBezTo>
                                <a:cubicBezTo>
                                  <a:pt x="261882" y="76876"/>
                                  <a:pt x="261502" y="78684"/>
                                  <a:pt x="260996" y="80542"/>
                                </a:cubicBezTo>
                                <a:cubicBezTo>
                                  <a:pt x="260489" y="82400"/>
                                  <a:pt x="259983" y="84322"/>
                                  <a:pt x="259476" y="86319"/>
                                </a:cubicBezTo>
                                <a:cubicBezTo>
                                  <a:pt x="258970" y="88304"/>
                                  <a:pt x="258463" y="90365"/>
                                  <a:pt x="257957" y="92476"/>
                                </a:cubicBezTo>
                                <a:cubicBezTo>
                                  <a:pt x="257451" y="94587"/>
                                  <a:pt x="256817" y="96774"/>
                                  <a:pt x="256311" y="99012"/>
                                </a:cubicBezTo>
                                <a:cubicBezTo>
                                  <a:pt x="255678" y="101249"/>
                                  <a:pt x="255171" y="103563"/>
                                  <a:pt x="254538" y="105927"/>
                                </a:cubicBezTo>
                                <a:cubicBezTo>
                                  <a:pt x="253905" y="108278"/>
                                  <a:pt x="253272" y="110706"/>
                                  <a:pt x="252639" y="113196"/>
                                </a:cubicBezTo>
                                <a:cubicBezTo>
                                  <a:pt x="252006" y="115674"/>
                                  <a:pt x="251373" y="118227"/>
                                  <a:pt x="250740" y="120819"/>
                                </a:cubicBezTo>
                                <a:cubicBezTo>
                                  <a:pt x="250107" y="123423"/>
                                  <a:pt x="249347" y="126078"/>
                                  <a:pt x="248714" y="128796"/>
                                </a:cubicBezTo>
                                <a:cubicBezTo>
                                  <a:pt x="247954" y="131514"/>
                                  <a:pt x="247321" y="134295"/>
                                  <a:pt x="246562" y="137127"/>
                                </a:cubicBezTo>
                                <a:cubicBezTo>
                                  <a:pt x="245802" y="139947"/>
                                  <a:pt x="245042" y="142841"/>
                                  <a:pt x="244282" y="145774"/>
                                </a:cubicBezTo>
                                <a:cubicBezTo>
                                  <a:pt x="243649" y="148707"/>
                                  <a:pt x="242890" y="151704"/>
                                  <a:pt x="242003" y="154750"/>
                                </a:cubicBezTo>
                                <a:cubicBezTo>
                                  <a:pt x="241244" y="157797"/>
                                  <a:pt x="240484" y="160881"/>
                                  <a:pt x="239724" y="164042"/>
                                </a:cubicBezTo>
                                <a:cubicBezTo>
                                  <a:pt x="238838" y="167190"/>
                                  <a:pt x="238078" y="170388"/>
                                  <a:pt x="237192" y="173637"/>
                                </a:cubicBezTo>
                                <a:cubicBezTo>
                                  <a:pt x="236432" y="176886"/>
                                  <a:pt x="235546" y="180198"/>
                                  <a:pt x="234660" y="183548"/>
                                </a:cubicBezTo>
                                <a:cubicBezTo>
                                  <a:pt x="233900" y="186899"/>
                                  <a:pt x="233013" y="190299"/>
                                  <a:pt x="232127" y="193750"/>
                                </a:cubicBezTo>
                                <a:cubicBezTo>
                                  <a:pt x="231241" y="197202"/>
                                  <a:pt x="230354" y="200691"/>
                                  <a:pt x="229468" y="204231"/>
                                </a:cubicBezTo>
                                <a:cubicBezTo>
                                  <a:pt x="228582" y="207783"/>
                                  <a:pt x="227569" y="211373"/>
                                  <a:pt x="226682" y="215002"/>
                                </a:cubicBezTo>
                                <a:cubicBezTo>
                                  <a:pt x="225796" y="218630"/>
                                  <a:pt x="224783" y="222309"/>
                                  <a:pt x="223897" y="226038"/>
                                </a:cubicBezTo>
                                <a:cubicBezTo>
                                  <a:pt x="222884" y="229755"/>
                                  <a:pt x="221998" y="233522"/>
                                  <a:pt x="220985" y="237327"/>
                                </a:cubicBezTo>
                                <a:cubicBezTo>
                                  <a:pt x="219972" y="241133"/>
                                  <a:pt x="219086" y="244988"/>
                                  <a:pt x="218073" y="248869"/>
                                </a:cubicBezTo>
                                <a:cubicBezTo>
                                  <a:pt x="217060" y="252750"/>
                                  <a:pt x="216047" y="256682"/>
                                  <a:pt x="215034" y="260639"/>
                                </a:cubicBezTo>
                                <a:cubicBezTo>
                                  <a:pt x="214021" y="264609"/>
                                  <a:pt x="213008" y="268603"/>
                                  <a:pt x="211995" y="272636"/>
                                </a:cubicBezTo>
                                <a:cubicBezTo>
                                  <a:pt x="210982" y="276669"/>
                                  <a:pt x="209842" y="280727"/>
                                  <a:pt x="208830" y="284823"/>
                                </a:cubicBezTo>
                                <a:cubicBezTo>
                                  <a:pt x="207817" y="288932"/>
                                  <a:pt x="206804" y="293053"/>
                                  <a:pt x="205664" y="297212"/>
                                </a:cubicBezTo>
                                <a:cubicBezTo>
                                  <a:pt x="204651" y="301371"/>
                                  <a:pt x="203512" y="305568"/>
                                  <a:pt x="202499" y="309778"/>
                                </a:cubicBezTo>
                                <a:cubicBezTo>
                                  <a:pt x="201359" y="313988"/>
                                  <a:pt x="200346" y="318236"/>
                                  <a:pt x="199207" y="322496"/>
                                </a:cubicBezTo>
                                <a:cubicBezTo>
                                  <a:pt x="198194" y="326756"/>
                                  <a:pt x="197054" y="331042"/>
                                  <a:pt x="195915" y="335353"/>
                                </a:cubicBezTo>
                                <a:cubicBezTo>
                                  <a:pt x="194902" y="339664"/>
                                  <a:pt x="193762" y="343987"/>
                                  <a:pt x="192623" y="348336"/>
                                </a:cubicBezTo>
                                <a:cubicBezTo>
                                  <a:pt x="191483" y="352672"/>
                                  <a:pt x="190470" y="357046"/>
                                  <a:pt x="189331" y="361421"/>
                                </a:cubicBezTo>
                                <a:cubicBezTo>
                                  <a:pt x="188191" y="365795"/>
                                  <a:pt x="187052" y="370611"/>
                                  <a:pt x="185912" y="374581"/>
                                </a:cubicBezTo>
                                <a:cubicBezTo>
                                  <a:pt x="184772" y="378563"/>
                                  <a:pt x="183759" y="384504"/>
                                  <a:pt x="182620" y="385276"/>
                                </a:cubicBezTo>
                                <a:cubicBezTo>
                                  <a:pt x="181480" y="386034"/>
                                  <a:pt x="180341" y="378613"/>
                                  <a:pt x="179201" y="379170"/>
                                </a:cubicBezTo>
                                <a:cubicBezTo>
                                  <a:pt x="178062" y="379726"/>
                                  <a:pt x="176922" y="385453"/>
                                  <a:pt x="175782" y="388626"/>
                                </a:cubicBezTo>
                                <a:cubicBezTo>
                                  <a:pt x="174592" y="391787"/>
                                  <a:pt x="173440" y="394960"/>
                                  <a:pt x="172275" y="398133"/>
                                </a:cubicBezTo>
                                <a:cubicBezTo>
                                  <a:pt x="171123" y="401319"/>
                                  <a:pt x="169958" y="404517"/>
                                  <a:pt x="168793" y="407703"/>
                                </a:cubicBezTo>
                                <a:cubicBezTo>
                                  <a:pt x="167616" y="410901"/>
                                  <a:pt x="166451" y="414100"/>
                                  <a:pt x="165273" y="417311"/>
                                </a:cubicBezTo>
                                <a:cubicBezTo>
                                  <a:pt x="164096" y="420509"/>
                                  <a:pt x="162918" y="423707"/>
                                  <a:pt x="161741" y="426906"/>
                                </a:cubicBezTo>
                                <a:cubicBezTo>
                                  <a:pt x="160550" y="430104"/>
                                  <a:pt x="159373" y="433303"/>
                                  <a:pt x="158183" y="436476"/>
                                </a:cubicBezTo>
                                <a:cubicBezTo>
                                  <a:pt x="157005" y="439662"/>
                                  <a:pt x="155815" y="442835"/>
                                  <a:pt x="154625" y="445995"/>
                                </a:cubicBezTo>
                                <a:cubicBezTo>
                                  <a:pt x="153447" y="449156"/>
                                  <a:pt x="152257" y="452316"/>
                                  <a:pt x="151067" y="455438"/>
                                </a:cubicBezTo>
                                <a:cubicBezTo>
                                  <a:pt x="149877" y="458574"/>
                                  <a:pt x="148699" y="461684"/>
                                  <a:pt x="147509" y="464769"/>
                                </a:cubicBezTo>
                                <a:cubicBezTo>
                                  <a:pt x="146331" y="467866"/>
                                  <a:pt x="145141" y="470938"/>
                                  <a:pt x="143964" y="473984"/>
                                </a:cubicBezTo>
                                <a:cubicBezTo>
                                  <a:pt x="142786" y="477018"/>
                                  <a:pt x="141609" y="480040"/>
                                  <a:pt x="140431" y="483036"/>
                                </a:cubicBezTo>
                                <a:cubicBezTo>
                                  <a:pt x="139266" y="486020"/>
                                  <a:pt x="138089" y="488990"/>
                                  <a:pt x="136924" y="491923"/>
                                </a:cubicBezTo>
                                <a:cubicBezTo>
                                  <a:pt x="135746" y="494856"/>
                                  <a:pt x="134581" y="497764"/>
                                  <a:pt x="133429" y="500646"/>
                                </a:cubicBezTo>
                                <a:cubicBezTo>
                                  <a:pt x="132264" y="503529"/>
                                  <a:pt x="131099" y="506373"/>
                                  <a:pt x="129947" y="509192"/>
                                </a:cubicBezTo>
                                <a:cubicBezTo>
                                  <a:pt x="128782" y="512011"/>
                                  <a:pt x="127630" y="514793"/>
                                  <a:pt x="126478" y="517548"/>
                                </a:cubicBezTo>
                                <a:cubicBezTo>
                                  <a:pt x="125338" y="520317"/>
                                  <a:pt x="124186" y="523035"/>
                                  <a:pt x="123034" y="525728"/>
                                </a:cubicBezTo>
                                <a:cubicBezTo>
                                  <a:pt x="121894" y="528433"/>
                                  <a:pt x="120755" y="531088"/>
                                  <a:pt x="119615" y="533730"/>
                                </a:cubicBezTo>
                                <a:cubicBezTo>
                                  <a:pt x="118476" y="536360"/>
                                  <a:pt x="117336" y="538964"/>
                                  <a:pt x="116209" y="541530"/>
                                </a:cubicBezTo>
                                <a:cubicBezTo>
                                  <a:pt x="115070" y="544097"/>
                                  <a:pt x="113943" y="546638"/>
                                  <a:pt x="112816" y="549141"/>
                                </a:cubicBezTo>
                                <a:cubicBezTo>
                                  <a:pt x="111689" y="551656"/>
                                  <a:pt x="110562" y="554122"/>
                                  <a:pt x="109435" y="556561"/>
                                </a:cubicBezTo>
                                <a:cubicBezTo>
                                  <a:pt x="108321" y="559002"/>
                                  <a:pt x="107207" y="561416"/>
                                  <a:pt x="106092" y="563793"/>
                                </a:cubicBezTo>
                                <a:cubicBezTo>
                                  <a:pt x="104978" y="566169"/>
                                  <a:pt x="103864" y="568508"/>
                                  <a:pt x="102763" y="570822"/>
                                </a:cubicBezTo>
                                <a:cubicBezTo>
                                  <a:pt x="101648" y="573122"/>
                                  <a:pt x="100547" y="575398"/>
                                  <a:pt x="99445" y="577648"/>
                                </a:cubicBezTo>
                                <a:cubicBezTo>
                                  <a:pt x="98343" y="579886"/>
                                  <a:pt x="97255" y="582098"/>
                                  <a:pt x="96166" y="584285"/>
                                </a:cubicBezTo>
                                <a:cubicBezTo>
                                  <a:pt x="95077" y="586460"/>
                                  <a:pt x="93988" y="588596"/>
                                  <a:pt x="92899" y="590707"/>
                                </a:cubicBezTo>
                                <a:cubicBezTo>
                                  <a:pt x="91823" y="592818"/>
                                  <a:pt x="90746" y="594904"/>
                                  <a:pt x="89683" y="596940"/>
                                </a:cubicBezTo>
                                <a:cubicBezTo>
                                  <a:pt x="88607" y="598988"/>
                                  <a:pt x="87543" y="600998"/>
                                  <a:pt x="86479" y="602970"/>
                                </a:cubicBezTo>
                                <a:cubicBezTo>
                                  <a:pt x="85416" y="604955"/>
                                  <a:pt x="84365" y="606902"/>
                                  <a:pt x="83314" y="608811"/>
                                </a:cubicBezTo>
                                <a:cubicBezTo>
                                  <a:pt x="82263" y="610732"/>
                                  <a:pt x="81225" y="612616"/>
                                  <a:pt x="80187" y="614462"/>
                                </a:cubicBezTo>
                                <a:cubicBezTo>
                                  <a:pt x="79148" y="616307"/>
                                  <a:pt x="78110" y="618128"/>
                                  <a:pt x="77085" y="619910"/>
                                </a:cubicBezTo>
                                <a:cubicBezTo>
                                  <a:pt x="76059" y="621705"/>
                                  <a:pt x="75046" y="623463"/>
                                  <a:pt x="74033" y="625182"/>
                                </a:cubicBezTo>
                                <a:cubicBezTo>
                                  <a:pt x="73020" y="626901"/>
                                  <a:pt x="72007" y="628595"/>
                                  <a:pt x="71020" y="630264"/>
                                </a:cubicBezTo>
                                <a:cubicBezTo>
                                  <a:pt x="70019" y="631933"/>
                                  <a:pt x="69019" y="633564"/>
                                  <a:pt x="68031" y="635169"/>
                                </a:cubicBezTo>
                                <a:cubicBezTo>
                                  <a:pt x="67056" y="636775"/>
                                  <a:pt x="66069" y="638342"/>
                                  <a:pt x="65106" y="639897"/>
                                </a:cubicBezTo>
                                <a:cubicBezTo>
                                  <a:pt x="64132" y="641440"/>
                                  <a:pt x="63169" y="642957"/>
                                  <a:pt x="62220" y="644448"/>
                                </a:cubicBezTo>
                                <a:cubicBezTo>
                                  <a:pt x="61257" y="645927"/>
                                  <a:pt x="60308" y="647394"/>
                                  <a:pt x="59371" y="648822"/>
                                </a:cubicBezTo>
                                <a:cubicBezTo>
                                  <a:pt x="58434" y="650263"/>
                                  <a:pt x="57509" y="651667"/>
                                  <a:pt x="56585" y="653045"/>
                                </a:cubicBezTo>
                                <a:cubicBezTo>
                                  <a:pt x="55661" y="654423"/>
                                  <a:pt x="54749" y="655776"/>
                                  <a:pt x="53850" y="657103"/>
                                </a:cubicBezTo>
                                <a:cubicBezTo>
                                  <a:pt x="52938" y="658418"/>
                                  <a:pt x="52052" y="659720"/>
                                  <a:pt x="51166" y="660997"/>
                                </a:cubicBezTo>
                                <a:cubicBezTo>
                                  <a:pt x="50280" y="662261"/>
                                  <a:pt x="49406" y="663512"/>
                                  <a:pt x="48545" y="664726"/>
                                </a:cubicBezTo>
                                <a:cubicBezTo>
                                  <a:pt x="47684" y="665952"/>
                                  <a:pt x="46823" y="667141"/>
                                  <a:pt x="45987" y="668316"/>
                                </a:cubicBezTo>
                                <a:cubicBezTo>
                                  <a:pt x="45139" y="669492"/>
                                  <a:pt x="44303" y="670630"/>
                                  <a:pt x="43480" y="671755"/>
                                </a:cubicBezTo>
                                <a:cubicBezTo>
                                  <a:pt x="42657" y="672880"/>
                                  <a:pt x="41847" y="673967"/>
                                  <a:pt x="41049" y="675042"/>
                                </a:cubicBezTo>
                                <a:cubicBezTo>
                                  <a:pt x="40252" y="676116"/>
                                  <a:pt x="39454" y="677153"/>
                                  <a:pt x="38682" y="678177"/>
                                </a:cubicBezTo>
                                <a:cubicBezTo>
                                  <a:pt x="37897" y="679201"/>
                                  <a:pt x="37137" y="680187"/>
                                  <a:pt x="36377" y="681160"/>
                                </a:cubicBezTo>
                                <a:cubicBezTo>
                                  <a:pt x="35617" y="682134"/>
                                  <a:pt x="34883" y="683082"/>
                                  <a:pt x="34148" y="684005"/>
                                </a:cubicBezTo>
                                <a:cubicBezTo>
                                  <a:pt x="33414" y="684928"/>
                                  <a:pt x="32692" y="685825"/>
                                  <a:pt x="31984" y="686698"/>
                                </a:cubicBezTo>
                                <a:cubicBezTo>
                                  <a:pt x="31274" y="687582"/>
                                  <a:pt x="30578" y="688429"/>
                                  <a:pt x="29894" y="689264"/>
                                </a:cubicBezTo>
                                <a:cubicBezTo>
                                  <a:pt x="29210" y="690098"/>
                                  <a:pt x="28527" y="690907"/>
                                  <a:pt x="27868" y="691704"/>
                                </a:cubicBezTo>
                                <a:cubicBezTo>
                                  <a:pt x="27210" y="692500"/>
                                  <a:pt x="26564" y="693259"/>
                                  <a:pt x="25919" y="694017"/>
                                </a:cubicBezTo>
                                <a:cubicBezTo>
                                  <a:pt x="25285" y="694763"/>
                                  <a:pt x="24665" y="695484"/>
                                  <a:pt x="24044" y="696192"/>
                                </a:cubicBezTo>
                                <a:cubicBezTo>
                                  <a:pt x="23437" y="696912"/>
                                  <a:pt x="22829" y="697595"/>
                                  <a:pt x="22247" y="698265"/>
                                </a:cubicBezTo>
                                <a:cubicBezTo>
                                  <a:pt x="21652" y="698935"/>
                                  <a:pt x="21069" y="699592"/>
                                  <a:pt x="20512" y="700224"/>
                                </a:cubicBezTo>
                                <a:cubicBezTo>
                                  <a:pt x="19942" y="700856"/>
                                  <a:pt x="19385" y="701476"/>
                                  <a:pt x="18853" y="702070"/>
                                </a:cubicBezTo>
                                <a:cubicBezTo>
                                  <a:pt x="18309" y="702664"/>
                                  <a:pt x="17777" y="703246"/>
                                  <a:pt x="17258" y="703815"/>
                                </a:cubicBezTo>
                                <a:cubicBezTo>
                                  <a:pt x="16739" y="704384"/>
                                  <a:pt x="16245" y="704927"/>
                                  <a:pt x="15751" y="705458"/>
                                </a:cubicBezTo>
                                <a:cubicBezTo>
                                  <a:pt x="15257" y="705989"/>
                                  <a:pt x="14776" y="706495"/>
                                  <a:pt x="14308" y="707001"/>
                                </a:cubicBezTo>
                                <a:cubicBezTo>
                                  <a:pt x="13839" y="707494"/>
                                  <a:pt x="13383" y="707974"/>
                                  <a:pt x="12940" y="708442"/>
                                </a:cubicBezTo>
                                <a:cubicBezTo>
                                  <a:pt x="12497" y="708909"/>
                                  <a:pt x="12067" y="709364"/>
                                  <a:pt x="11649" y="709794"/>
                                </a:cubicBezTo>
                                <a:cubicBezTo>
                                  <a:pt x="11218" y="710237"/>
                                  <a:pt x="10813" y="710654"/>
                                  <a:pt x="10420" y="711059"/>
                                </a:cubicBezTo>
                                <a:cubicBezTo>
                                  <a:pt x="10028" y="711476"/>
                                  <a:pt x="9636" y="711868"/>
                                  <a:pt x="9268" y="712247"/>
                                </a:cubicBezTo>
                                <a:cubicBezTo>
                                  <a:pt x="8901" y="712626"/>
                                  <a:pt x="8534" y="712993"/>
                                  <a:pt x="8192" y="713347"/>
                                </a:cubicBezTo>
                                <a:cubicBezTo>
                                  <a:pt x="7838" y="713701"/>
                                  <a:pt x="7496" y="714029"/>
                                  <a:pt x="7179" y="714358"/>
                                </a:cubicBezTo>
                                <a:cubicBezTo>
                                  <a:pt x="6850" y="714687"/>
                                  <a:pt x="6534" y="715003"/>
                                  <a:pt x="6230" y="715306"/>
                                </a:cubicBezTo>
                                <a:cubicBezTo>
                                  <a:pt x="5926" y="715610"/>
                                  <a:pt x="5634" y="715901"/>
                                  <a:pt x="5356" y="716178"/>
                                </a:cubicBezTo>
                                <a:cubicBezTo>
                                  <a:pt x="5065" y="716457"/>
                                  <a:pt x="4799" y="716722"/>
                                  <a:pt x="4546" y="716975"/>
                                </a:cubicBezTo>
                                <a:cubicBezTo>
                                  <a:pt x="4280" y="717228"/>
                                  <a:pt x="4026" y="717468"/>
                                  <a:pt x="3786" y="717708"/>
                                </a:cubicBezTo>
                                <a:cubicBezTo>
                                  <a:pt x="3558" y="717936"/>
                                  <a:pt x="3330" y="718151"/>
                                  <a:pt x="3115" y="718365"/>
                                </a:cubicBezTo>
                                <a:cubicBezTo>
                                  <a:pt x="2887" y="718581"/>
                                  <a:pt x="2684" y="718770"/>
                                  <a:pt x="2494" y="718960"/>
                                </a:cubicBezTo>
                                <a:cubicBezTo>
                                  <a:pt x="2292" y="719150"/>
                                  <a:pt x="2114" y="719326"/>
                                  <a:pt x="1937" y="719491"/>
                                </a:cubicBezTo>
                                <a:cubicBezTo>
                                  <a:pt x="1773" y="719655"/>
                                  <a:pt x="1608" y="719820"/>
                                  <a:pt x="1456" y="719958"/>
                                </a:cubicBezTo>
                                <a:cubicBezTo>
                                  <a:pt x="1304" y="720110"/>
                                  <a:pt x="1165" y="720237"/>
                                  <a:pt x="1038" y="720363"/>
                                </a:cubicBezTo>
                                <a:cubicBezTo>
                                  <a:pt x="899" y="720489"/>
                                  <a:pt x="785" y="720591"/>
                                  <a:pt x="684" y="720704"/>
                                </a:cubicBezTo>
                                <a:cubicBezTo>
                                  <a:pt x="582" y="720793"/>
                                  <a:pt x="481" y="720881"/>
                                  <a:pt x="405" y="720970"/>
                                </a:cubicBezTo>
                                <a:cubicBezTo>
                                  <a:pt x="316" y="721046"/>
                                  <a:pt x="240" y="721109"/>
                                  <a:pt x="190" y="721160"/>
                                </a:cubicBezTo>
                                <a:cubicBezTo>
                                  <a:pt x="127" y="721223"/>
                                  <a:pt x="89" y="721261"/>
                                  <a:pt x="51" y="721299"/>
                                </a:cubicBezTo>
                                <a:cubicBezTo>
                                  <a:pt x="25" y="721324"/>
                                  <a:pt x="0" y="721349"/>
                                  <a:pt x="0" y="721349"/>
                                </a:cubicBezTo>
                                <a:cubicBezTo>
                                  <a:pt x="0" y="721337"/>
                                  <a:pt x="13" y="721286"/>
                                  <a:pt x="25" y="721235"/>
                                </a:cubicBezTo>
                                <a:cubicBezTo>
                                  <a:pt x="51" y="721134"/>
                                  <a:pt x="89" y="720982"/>
                                  <a:pt x="152" y="720780"/>
                                </a:cubicBezTo>
                                <a:cubicBezTo>
                                  <a:pt x="203" y="720565"/>
                                  <a:pt x="266" y="720300"/>
                                  <a:pt x="354" y="719971"/>
                                </a:cubicBezTo>
                                <a:cubicBezTo>
                                  <a:pt x="443" y="719630"/>
                                  <a:pt x="532" y="719238"/>
                                  <a:pt x="658" y="718783"/>
                                </a:cubicBezTo>
                                <a:cubicBezTo>
                                  <a:pt x="772" y="718328"/>
                                  <a:pt x="899" y="717822"/>
                                  <a:pt x="1051" y="717240"/>
                                </a:cubicBezTo>
                                <a:cubicBezTo>
                                  <a:pt x="1203" y="716659"/>
                                  <a:pt x="1368" y="716014"/>
                                  <a:pt x="1545" y="715294"/>
                                </a:cubicBezTo>
                                <a:cubicBezTo>
                                  <a:pt x="1722" y="714586"/>
                                  <a:pt x="1924" y="713815"/>
                                  <a:pt x="2140" y="712967"/>
                                </a:cubicBezTo>
                                <a:cubicBezTo>
                                  <a:pt x="2355" y="712121"/>
                                  <a:pt x="2583" y="711210"/>
                                  <a:pt x="2836" y="710224"/>
                                </a:cubicBezTo>
                                <a:cubicBezTo>
                                  <a:pt x="3090" y="709238"/>
                                  <a:pt x="3355" y="708189"/>
                                  <a:pt x="3646" y="707076"/>
                                </a:cubicBezTo>
                                <a:cubicBezTo>
                                  <a:pt x="3925" y="705951"/>
                                  <a:pt x="4229" y="704763"/>
                                  <a:pt x="4558" y="703511"/>
                                </a:cubicBezTo>
                                <a:cubicBezTo>
                                  <a:pt x="4875" y="702247"/>
                                  <a:pt x="5217" y="700932"/>
                                  <a:pt x="5571" y="699529"/>
                                </a:cubicBezTo>
                                <a:cubicBezTo>
                                  <a:pt x="5926" y="698126"/>
                                  <a:pt x="6293" y="696672"/>
                                  <a:pt x="6698" y="695130"/>
                                </a:cubicBezTo>
                                <a:cubicBezTo>
                                  <a:pt x="7078" y="693600"/>
                                  <a:pt x="7496" y="691995"/>
                                  <a:pt x="7926" y="690313"/>
                                </a:cubicBezTo>
                                <a:cubicBezTo>
                                  <a:pt x="8344" y="688632"/>
                                  <a:pt x="8800" y="686887"/>
                                  <a:pt x="9256" y="685080"/>
                                </a:cubicBezTo>
                                <a:cubicBezTo>
                                  <a:pt x="9724" y="683259"/>
                                  <a:pt x="10205" y="681375"/>
                                  <a:pt x="10699" y="679416"/>
                                </a:cubicBezTo>
                                <a:cubicBezTo>
                                  <a:pt x="11206" y="677456"/>
                                  <a:pt x="11712" y="675434"/>
                                  <a:pt x="12256" y="673335"/>
                                </a:cubicBezTo>
                                <a:cubicBezTo>
                                  <a:pt x="12788" y="671237"/>
                                  <a:pt x="13346" y="669075"/>
                                  <a:pt x="13915" y="666850"/>
                                </a:cubicBezTo>
                                <a:cubicBezTo>
                                  <a:pt x="14485" y="664612"/>
                                  <a:pt x="15067" y="662311"/>
                                  <a:pt x="15675" y="659935"/>
                                </a:cubicBezTo>
                                <a:cubicBezTo>
                                  <a:pt x="16283" y="657571"/>
                                  <a:pt x="16903" y="655131"/>
                                  <a:pt x="17536" y="652615"/>
                                </a:cubicBezTo>
                                <a:cubicBezTo>
                                  <a:pt x="18182" y="650112"/>
                                  <a:pt x="18841" y="647533"/>
                                  <a:pt x="19512" y="644891"/>
                                </a:cubicBezTo>
                                <a:cubicBezTo>
                                  <a:pt x="20183" y="642248"/>
                                  <a:pt x="20879" y="639543"/>
                                  <a:pt x="21588" y="636762"/>
                                </a:cubicBezTo>
                                <a:cubicBezTo>
                                  <a:pt x="22297" y="633981"/>
                                  <a:pt x="23019" y="631136"/>
                                  <a:pt x="23766" y="628216"/>
                                </a:cubicBezTo>
                                <a:cubicBezTo>
                                  <a:pt x="24513" y="625308"/>
                                  <a:pt x="25273" y="622325"/>
                                  <a:pt x="26045" y="619278"/>
                                </a:cubicBezTo>
                                <a:cubicBezTo>
                                  <a:pt x="26830" y="616231"/>
                                  <a:pt x="27628" y="613109"/>
                                  <a:pt x="28438" y="609923"/>
                                </a:cubicBezTo>
                                <a:cubicBezTo>
                                  <a:pt x="29249" y="606737"/>
                                  <a:pt x="30084" y="603488"/>
                                  <a:pt x="30920" y="600176"/>
                                </a:cubicBezTo>
                                <a:cubicBezTo>
                                  <a:pt x="31768" y="596864"/>
                                  <a:pt x="32629" y="593476"/>
                                  <a:pt x="33516" y="590024"/>
                                </a:cubicBezTo>
                                <a:cubicBezTo>
                                  <a:pt x="34389" y="586574"/>
                                  <a:pt x="35288" y="583059"/>
                                  <a:pt x="36212" y="579481"/>
                                </a:cubicBezTo>
                                <a:cubicBezTo>
                                  <a:pt x="37124" y="575891"/>
                                  <a:pt x="38048" y="572250"/>
                                  <a:pt x="38998" y="568534"/>
                                </a:cubicBezTo>
                                <a:cubicBezTo>
                                  <a:pt x="39948" y="564817"/>
                                  <a:pt x="40923" y="561024"/>
                                  <a:pt x="41898" y="557181"/>
                                </a:cubicBezTo>
                                <a:cubicBezTo>
                                  <a:pt x="42885" y="553325"/>
                                  <a:pt x="43886" y="549406"/>
                                  <a:pt x="44898" y="545424"/>
                                </a:cubicBezTo>
                                <a:cubicBezTo>
                                  <a:pt x="45911" y="541442"/>
                                  <a:pt x="46950" y="537396"/>
                                  <a:pt x="48001" y="533275"/>
                                </a:cubicBezTo>
                                <a:cubicBezTo>
                                  <a:pt x="49051" y="529166"/>
                                  <a:pt x="50115" y="524982"/>
                                  <a:pt x="51191" y="520747"/>
                                </a:cubicBezTo>
                                <a:cubicBezTo>
                                  <a:pt x="52280" y="516512"/>
                                  <a:pt x="53382" y="512201"/>
                                  <a:pt x="54496" y="507840"/>
                                </a:cubicBezTo>
                                <a:cubicBezTo>
                                  <a:pt x="55610" y="503465"/>
                                  <a:pt x="56737" y="499040"/>
                                  <a:pt x="57877" y="494553"/>
                                </a:cubicBezTo>
                                <a:cubicBezTo>
                                  <a:pt x="59029" y="490065"/>
                                  <a:pt x="60181" y="485526"/>
                                  <a:pt x="61359" y="480925"/>
                                </a:cubicBezTo>
                                <a:cubicBezTo>
                                  <a:pt x="62536" y="476323"/>
                                  <a:pt x="63727" y="471658"/>
                                  <a:pt x="64929" y="466955"/>
                                </a:cubicBezTo>
                                <a:cubicBezTo>
                                  <a:pt x="66132" y="462240"/>
                                  <a:pt x="67348" y="457474"/>
                                  <a:pt x="68576" y="452657"/>
                                </a:cubicBezTo>
                                <a:cubicBezTo>
                                  <a:pt x="69804" y="447853"/>
                                  <a:pt x="71045" y="442986"/>
                                  <a:pt x="72298" y="438069"/>
                                </a:cubicBezTo>
                                <a:cubicBezTo>
                                  <a:pt x="73552" y="433163"/>
                                  <a:pt x="74818" y="428195"/>
                                  <a:pt x="76097" y="423202"/>
                                </a:cubicBezTo>
                                <a:cubicBezTo>
                                  <a:pt x="77363" y="418195"/>
                                  <a:pt x="78655" y="413152"/>
                                  <a:pt x="79959" y="408069"/>
                                </a:cubicBezTo>
                                <a:cubicBezTo>
                                  <a:pt x="81250" y="402987"/>
                                  <a:pt x="82554" y="397854"/>
                                  <a:pt x="83871" y="392709"/>
                                </a:cubicBezTo>
                                <a:cubicBezTo>
                                  <a:pt x="85188" y="387552"/>
                                  <a:pt x="86517" y="382356"/>
                                  <a:pt x="87847" y="377134"/>
                                </a:cubicBezTo>
                                <a:cubicBezTo>
                                  <a:pt x="89176" y="371913"/>
                                  <a:pt x="90519" y="366667"/>
                                  <a:pt x="91873" y="361383"/>
                                </a:cubicBezTo>
                                <a:cubicBezTo>
                                  <a:pt x="93215" y="356111"/>
                                  <a:pt x="94570" y="350801"/>
                                  <a:pt x="95925" y="345479"/>
                                </a:cubicBezTo>
                                <a:cubicBezTo>
                                  <a:pt x="97280" y="340157"/>
                                  <a:pt x="98647" y="334809"/>
                                  <a:pt x="100015" y="329449"/>
                                </a:cubicBezTo>
                                <a:cubicBezTo>
                                  <a:pt x="101382" y="324089"/>
                                  <a:pt x="102763" y="318450"/>
                                  <a:pt x="104130" y="313331"/>
                                </a:cubicBezTo>
                                <a:cubicBezTo>
                                  <a:pt x="105497" y="308211"/>
                                  <a:pt x="106877" y="299741"/>
                                  <a:pt x="108258" y="298754"/>
                                </a:cubicBezTo>
                                <a:cubicBezTo>
                                  <a:pt x="109638" y="297756"/>
                                  <a:pt x="111018" y="304507"/>
                                  <a:pt x="112398" y="307414"/>
                                </a:cubicBezTo>
                                <a:cubicBezTo>
                                  <a:pt x="113791" y="310309"/>
                                  <a:pt x="115183" y="316188"/>
                                  <a:pt x="116576" y="316137"/>
                                </a:cubicBezTo>
                                <a:cubicBezTo>
                                  <a:pt x="117982" y="316099"/>
                                  <a:pt x="119387" y="310625"/>
                                  <a:pt x="120805" y="307174"/>
                                </a:cubicBezTo>
                                <a:cubicBezTo>
                                  <a:pt x="122223" y="303723"/>
                                  <a:pt x="123641" y="299374"/>
                                  <a:pt x="125072" y="295455"/>
                                </a:cubicBezTo>
                                <a:cubicBezTo>
                                  <a:pt x="126491" y="291548"/>
                                  <a:pt x="127934" y="287617"/>
                                  <a:pt x="129365" y="283698"/>
                                </a:cubicBezTo>
                                <a:cubicBezTo>
                                  <a:pt x="130795" y="279766"/>
                                  <a:pt x="132239" y="275847"/>
                                  <a:pt x="133682" y="271941"/>
                                </a:cubicBezTo>
                                <a:cubicBezTo>
                                  <a:pt x="135126" y="268034"/>
                                  <a:pt x="136557" y="264128"/>
                                  <a:pt x="138000" y="260260"/>
                                </a:cubicBezTo>
                                <a:cubicBezTo>
                                  <a:pt x="139443" y="256391"/>
                                  <a:pt x="140874" y="252535"/>
                                  <a:pt x="142305" y="248717"/>
                                </a:cubicBezTo>
                                <a:cubicBezTo>
                                  <a:pt x="143736" y="244900"/>
                                  <a:pt x="145167" y="241107"/>
                                  <a:pt x="146597" y="237353"/>
                                </a:cubicBezTo>
                                <a:cubicBezTo>
                                  <a:pt x="148015" y="233611"/>
                                  <a:pt x="149434" y="229907"/>
                                  <a:pt x="150839" y="226240"/>
                                </a:cubicBezTo>
                                <a:cubicBezTo>
                                  <a:pt x="152244" y="222587"/>
                                  <a:pt x="153637" y="218971"/>
                                  <a:pt x="155030" y="215406"/>
                                </a:cubicBezTo>
                                <a:cubicBezTo>
                                  <a:pt x="156423" y="211854"/>
                                  <a:pt x="157790" y="208339"/>
                                  <a:pt x="159158" y="204888"/>
                                </a:cubicBezTo>
                                <a:cubicBezTo>
                                  <a:pt x="160538" y="201437"/>
                                  <a:pt x="161893" y="198036"/>
                                  <a:pt x="163235" y="194699"/>
                                </a:cubicBezTo>
                                <a:cubicBezTo>
                                  <a:pt x="164577" y="191348"/>
                                  <a:pt x="165919" y="188074"/>
                                  <a:pt x="167249" y="184851"/>
                                </a:cubicBezTo>
                                <a:cubicBezTo>
                                  <a:pt x="168565" y="181614"/>
                                  <a:pt x="169882" y="178454"/>
                                  <a:pt x="171186" y="175331"/>
                                </a:cubicBezTo>
                                <a:cubicBezTo>
                                  <a:pt x="172490" y="172221"/>
                                  <a:pt x="173782" y="169162"/>
                                  <a:pt x="175023" y="166166"/>
                                </a:cubicBezTo>
                                <a:cubicBezTo>
                                  <a:pt x="176289" y="163157"/>
                                  <a:pt x="177682" y="160211"/>
                                  <a:pt x="178948" y="157316"/>
                                </a:cubicBezTo>
                                <a:cubicBezTo>
                                  <a:pt x="180087" y="154422"/>
                                  <a:pt x="181354" y="151590"/>
                                  <a:pt x="182620" y="148796"/>
                                </a:cubicBezTo>
                                <a:cubicBezTo>
                                  <a:pt x="183886" y="146014"/>
                                  <a:pt x="185152" y="143271"/>
                                  <a:pt x="186292" y="140591"/>
                                </a:cubicBezTo>
                                <a:cubicBezTo>
                                  <a:pt x="187558" y="137911"/>
                                  <a:pt x="188824" y="135281"/>
                                  <a:pt x="189964" y="132703"/>
                                </a:cubicBezTo>
                                <a:cubicBezTo>
                                  <a:pt x="191230" y="130123"/>
                                  <a:pt x="192369" y="127595"/>
                                  <a:pt x="193635" y="125117"/>
                                </a:cubicBezTo>
                                <a:cubicBezTo>
                                  <a:pt x="194775" y="122639"/>
                                  <a:pt x="195915" y="120212"/>
                                  <a:pt x="197181" y="117823"/>
                                </a:cubicBezTo>
                                <a:cubicBezTo>
                                  <a:pt x="198320" y="115446"/>
                                  <a:pt x="199460" y="113120"/>
                                  <a:pt x="200600" y="110845"/>
                                </a:cubicBezTo>
                                <a:cubicBezTo>
                                  <a:pt x="201739" y="108557"/>
                                  <a:pt x="202879" y="106331"/>
                                  <a:pt x="204018" y="104144"/>
                                </a:cubicBezTo>
                                <a:cubicBezTo>
                                  <a:pt x="205158" y="101957"/>
                                  <a:pt x="206297" y="99833"/>
                                  <a:pt x="207437" y="97735"/>
                                </a:cubicBezTo>
                                <a:cubicBezTo>
                                  <a:pt x="208576" y="95649"/>
                                  <a:pt x="209716" y="93614"/>
                                  <a:pt x="210729" y="91616"/>
                                </a:cubicBezTo>
                                <a:cubicBezTo>
                                  <a:pt x="211868" y="89631"/>
                                  <a:pt x="213008" y="87685"/>
                                  <a:pt x="214021" y="85776"/>
                                </a:cubicBezTo>
                                <a:cubicBezTo>
                                  <a:pt x="215034" y="83879"/>
                                  <a:pt x="216173" y="82021"/>
                                  <a:pt x="217186" y="80201"/>
                                </a:cubicBezTo>
                                <a:cubicBezTo>
                                  <a:pt x="218326" y="78393"/>
                                  <a:pt x="219339" y="76623"/>
                                  <a:pt x="220352" y="74891"/>
                                </a:cubicBezTo>
                                <a:cubicBezTo>
                                  <a:pt x="221365" y="73159"/>
                                  <a:pt x="222378" y="71478"/>
                                  <a:pt x="223390" y="69834"/>
                                </a:cubicBezTo>
                                <a:cubicBezTo>
                                  <a:pt x="224404" y="68191"/>
                                  <a:pt x="225416" y="66585"/>
                                  <a:pt x="226429" y="65018"/>
                                </a:cubicBezTo>
                                <a:cubicBezTo>
                                  <a:pt x="227442" y="63450"/>
                                  <a:pt x="228455" y="61933"/>
                                  <a:pt x="229342" y="60441"/>
                                </a:cubicBezTo>
                                <a:cubicBezTo>
                                  <a:pt x="230354" y="58950"/>
                                  <a:pt x="231367" y="57496"/>
                                  <a:pt x="232254" y="56080"/>
                                </a:cubicBezTo>
                                <a:cubicBezTo>
                                  <a:pt x="233267" y="54664"/>
                                  <a:pt x="234153" y="53286"/>
                                  <a:pt x="235039" y="51946"/>
                                </a:cubicBezTo>
                                <a:cubicBezTo>
                                  <a:pt x="236052" y="50593"/>
                                  <a:pt x="236939" y="49291"/>
                                  <a:pt x="237825" y="48014"/>
                                </a:cubicBezTo>
                                <a:cubicBezTo>
                                  <a:pt x="238711" y="46737"/>
                                  <a:pt x="239724" y="45498"/>
                                  <a:pt x="240610" y="44285"/>
                                </a:cubicBezTo>
                                <a:cubicBezTo>
                                  <a:pt x="241497" y="43071"/>
                                  <a:pt x="242383" y="41896"/>
                                  <a:pt x="243143" y="40745"/>
                                </a:cubicBezTo>
                                <a:cubicBezTo>
                                  <a:pt x="244029" y="39595"/>
                                  <a:pt x="244915" y="38482"/>
                                  <a:pt x="245802" y="37408"/>
                                </a:cubicBezTo>
                                <a:cubicBezTo>
                                  <a:pt x="246688" y="36320"/>
                                  <a:pt x="247448" y="35271"/>
                                  <a:pt x="248334" y="34247"/>
                                </a:cubicBezTo>
                                <a:cubicBezTo>
                                  <a:pt x="249094" y="33223"/>
                                  <a:pt x="249980" y="32224"/>
                                  <a:pt x="250740" y="31264"/>
                                </a:cubicBezTo>
                                <a:cubicBezTo>
                                  <a:pt x="251500" y="30303"/>
                                  <a:pt x="252259" y="29367"/>
                                  <a:pt x="253146" y="28457"/>
                                </a:cubicBezTo>
                                <a:cubicBezTo>
                                  <a:pt x="253905" y="27547"/>
                                  <a:pt x="254665" y="26662"/>
                                  <a:pt x="255425" y="25815"/>
                                </a:cubicBezTo>
                                <a:cubicBezTo>
                                  <a:pt x="256184" y="24955"/>
                                  <a:pt x="256944" y="24133"/>
                                  <a:pt x="257704" y="23325"/>
                                </a:cubicBezTo>
                                <a:cubicBezTo>
                                  <a:pt x="258337" y="22515"/>
                                  <a:pt x="259097" y="21744"/>
                                  <a:pt x="259856" y="20986"/>
                                </a:cubicBezTo>
                                <a:cubicBezTo>
                                  <a:pt x="260489" y="20227"/>
                                  <a:pt x="261249" y="19507"/>
                                  <a:pt x="261882" y="18799"/>
                                </a:cubicBezTo>
                                <a:cubicBezTo>
                                  <a:pt x="262642" y="18091"/>
                                  <a:pt x="263275" y="17408"/>
                                  <a:pt x="263908" y="16751"/>
                                </a:cubicBezTo>
                                <a:cubicBezTo>
                                  <a:pt x="264541" y="16081"/>
                                  <a:pt x="265301" y="15449"/>
                                  <a:pt x="265934" y="14829"/>
                                </a:cubicBezTo>
                                <a:cubicBezTo>
                                  <a:pt x="266567" y="14210"/>
                                  <a:pt x="267200" y="13615"/>
                                  <a:pt x="267706" y="13046"/>
                                </a:cubicBezTo>
                                <a:cubicBezTo>
                                  <a:pt x="268340" y="12465"/>
                                  <a:pt x="268973" y="11909"/>
                                  <a:pt x="269606" y="11378"/>
                                </a:cubicBezTo>
                                <a:cubicBezTo>
                                  <a:pt x="270112" y="10847"/>
                                  <a:pt x="270745" y="10329"/>
                                  <a:pt x="271252" y="9835"/>
                                </a:cubicBezTo>
                                <a:cubicBezTo>
                                  <a:pt x="271885" y="9342"/>
                                  <a:pt x="272391" y="8862"/>
                                  <a:pt x="272898" y="8407"/>
                                </a:cubicBezTo>
                                <a:cubicBezTo>
                                  <a:pt x="273404" y="7952"/>
                                  <a:pt x="274037" y="7509"/>
                                  <a:pt x="274544" y="7092"/>
                                </a:cubicBezTo>
                                <a:cubicBezTo>
                                  <a:pt x="274924" y="6675"/>
                                  <a:pt x="275430" y="6271"/>
                                  <a:pt x="275937" y="5891"/>
                                </a:cubicBezTo>
                                <a:cubicBezTo>
                                  <a:pt x="276443" y="5512"/>
                                  <a:pt x="276950" y="5145"/>
                                  <a:pt x="277329" y="4791"/>
                                </a:cubicBezTo>
                                <a:cubicBezTo>
                                  <a:pt x="277836" y="4450"/>
                                  <a:pt x="278216" y="4121"/>
                                  <a:pt x="278596" y="3805"/>
                                </a:cubicBezTo>
                                <a:cubicBezTo>
                                  <a:pt x="278975" y="3502"/>
                                  <a:pt x="279482" y="3211"/>
                                  <a:pt x="279862" y="2933"/>
                                </a:cubicBezTo>
                                <a:cubicBezTo>
                                  <a:pt x="280242" y="2655"/>
                                  <a:pt x="280495" y="2402"/>
                                  <a:pt x="280875" y="2162"/>
                                </a:cubicBezTo>
                                <a:cubicBezTo>
                                  <a:pt x="281255" y="1934"/>
                                  <a:pt x="281635" y="1719"/>
                                  <a:pt x="281888" y="1517"/>
                                </a:cubicBezTo>
                                <a:cubicBezTo>
                                  <a:pt x="282141" y="1315"/>
                                  <a:pt x="282521" y="1138"/>
                                  <a:pt x="282774" y="974"/>
                                </a:cubicBezTo>
                                <a:cubicBezTo>
                                  <a:pt x="283027" y="822"/>
                                  <a:pt x="283280" y="670"/>
                                  <a:pt x="283534" y="556"/>
                                </a:cubicBezTo>
                                <a:cubicBezTo>
                                  <a:pt x="283787" y="430"/>
                                  <a:pt x="283913" y="329"/>
                                  <a:pt x="284167" y="253"/>
                                </a:cubicBezTo>
                                <a:cubicBezTo>
                                  <a:pt x="284293" y="165"/>
                                  <a:pt x="284547" y="101"/>
                                  <a:pt x="284673" y="63"/>
                                </a:cubicBezTo>
                                <a:cubicBezTo>
                                  <a:pt x="284800" y="25"/>
                                  <a:pt x="284926" y="0"/>
                                  <a:pt x="285053" y="0"/>
                                </a:cubicBezTo>
                                <a:cubicBezTo>
                                  <a:pt x="285180" y="0"/>
                                  <a:pt x="285306" y="13"/>
                                  <a:pt x="285306" y="51"/>
                                </a:cubicBezTo>
                                <a:cubicBezTo>
                                  <a:pt x="285433" y="89"/>
                                  <a:pt x="285433" y="152"/>
                                  <a:pt x="285560" y="228"/>
                                </a:cubicBezTo>
                                <a:cubicBezTo>
                                  <a:pt x="285560" y="303"/>
                                  <a:pt x="285560" y="367"/>
                                  <a:pt x="285560" y="506"/>
                                </a:cubicBezTo>
                                <a:cubicBezTo>
                                  <a:pt x="285560" y="645"/>
                                  <a:pt x="285560" y="822"/>
                                  <a:pt x="285433" y="1050"/>
                                </a:cubicBezTo>
                                <a:cubicBezTo>
                                  <a:pt x="285433" y="1289"/>
                                  <a:pt x="285306" y="1543"/>
                                  <a:pt x="285306" y="1896"/>
                                </a:cubicBezTo>
                                <a:cubicBezTo>
                                  <a:pt x="285180" y="2250"/>
                                  <a:pt x="285053" y="2680"/>
                                  <a:pt x="284926" y="3173"/>
                                </a:cubicBezTo>
                                <a:cubicBezTo>
                                  <a:pt x="284800" y="3679"/>
                                  <a:pt x="284673" y="4260"/>
                                  <a:pt x="284420" y="4905"/>
                                </a:cubicBezTo>
                                <a:cubicBezTo>
                                  <a:pt x="284293" y="5550"/>
                                  <a:pt x="284167" y="6271"/>
                                  <a:pt x="283913" y="7067"/>
                                </a:cubicBezTo>
                                <a:cubicBezTo>
                                  <a:pt x="283787" y="7863"/>
                                  <a:pt x="283534" y="8736"/>
                                  <a:pt x="283280" y="9671"/>
                                </a:cubicBezTo>
                                <a:cubicBezTo>
                                  <a:pt x="283027" y="10607"/>
                                  <a:pt x="282774" y="11618"/>
                                  <a:pt x="282521" y="12693"/>
                                </a:cubicBezTo>
                                <a:cubicBezTo>
                                  <a:pt x="282267" y="13755"/>
                                  <a:pt x="281888" y="14905"/>
                                  <a:pt x="281635" y="16119"/>
                                </a:cubicBezTo>
                                <a:cubicBezTo>
                                  <a:pt x="281255" y="17319"/>
                                  <a:pt x="281001" y="18597"/>
                                  <a:pt x="280621" y="19936"/>
                                </a:cubicBezTo>
                                <a:cubicBezTo>
                                  <a:pt x="280242" y="21277"/>
                                  <a:pt x="279988" y="22680"/>
                                  <a:pt x="279609" y="24159"/>
                                </a:cubicBezTo>
                                <a:cubicBezTo>
                                  <a:pt x="279229" y="25625"/>
                                  <a:pt x="278849" y="27155"/>
                                  <a:pt x="278342" y="28761"/>
                                </a:cubicBezTo>
                                <a:cubicBezTo>
                                  <a:pt x="277963" y="30354"/>
                                  <a:pt x="277583" y="32022"/>
                                  <a:pt x="277076" y="33754"/>
                                </a:cubicBezTo>
                                <a:cubicBezTo>
                                  <a:pt x="276696" y="35473"/>
                                  <a:pt x="276190" y="37269"/>
                                  <a:pt x="275810" y="39127"/>
                                </a:cubicBezTo>
                                <a:cubicBezTo>
                                  <a:pt x="275304" y="40973"/>
                                  <a:pt x="274797" y="42894"/>
                                  <a:pt x="274291" y="44866"/>
                                </a:cubicBezTo>
                                <a:cubicBezTo>
                                  <a:pt x="273784" y="46839"/>
                                  <a:pt x="273278" y="48874"/>
                                  <a:pt x="272771" y="50972"/>
                                </a:cubicBezTo>
                                <a:cubicBezTo>
                                  <a:pt x="272138" y="53071"/>
                                  <a:pt x="271632" y="55233"/>
                                  <a:pt x="271125" y="57458"/>
                                </a:cubicBezTo>
                                <a:cubicBezTo>
                                  <a:pt x="270492" y="59670"/>
                                  <a:pt x="269859" y="61946"/>
                                  <a:pt x="269353" y="64284"/>
                                </a:cubicBezTo>
                                <a:cubicBezTo>
                                  <a:pt x="268719" y="66623"/>
                                  <a:pt x="268087" y="69012"/>
                                  <a:pt x="267453" y="71465"/>
                                </a:cubicBezTo>
                                <a:cubicBezTo>
                                  <a:pt x="266820" y="73918"/>
                                  <a:pt x="266187" y="76421"/>
                                  <a:pt x="265554" y="78987"/>
                                </a:cubicBezTo>
                                <a:cubicBezTo>
                                  <a:pt x="264921" y="81553"/>
                                  <a:pt x="264288" y="84183"/>
                                  <a:pt x="263528" y="86863"/>
                                </a:cubicBezTo>
                                <a:cubicBezTo>
                                  <a:pt x="262895" y="89530"/>
                                  <a:pt x="262135" y="92274"/>
                                  <a:pt x="261502" y="95055"/>
                                </a:cubicBezTo>
                                <a:cubicBezTo>
                                  <a:pt x="260743" y="97836"/>
                                  <a:pt x="259983" y="100668"/>
                                  <a:pt x="259350" y="103563"/>
                                </a:cubicBezTo>
                                <a:cubicBezTo>
                                  <a:pt x="258590" y="106445"/>
                                  <a:pt x="257830" y="109378"/>
                                  <a:pt x="257071" y="112374"/>
                                </a:cubicBezTo>
                                <a:cubicBezTo>
                                  <a:pt x="256311" y="115358"/>
                                  <a:pt x="255551" y="118392"/>
                                  <a:pt x="254792" y="121477"/>
                                </a:cubicBezTo>
                                <a:cubicBezTo>
                                  <a:pt x="253905" y="124561"/>
                                  <a:pt x="253146" y="127684"/>
                                  <a:pt x="252386" y="130857"/>
                                </a:cubicBezTo>
                                <a:cubicBezTo>
                                  <a:pt x="251500" y="134030"/>
                                  <a:pt x="250740" y="137254"/>
                                  <a:pt x="249854" y="140515"/>
                                </a:cubicBezTo>
                                <a:cubicBezTo>
                                  <a:pt x="249094" y="143777"/>
                                  <a:pt x="248208" y="147076"/>
                                  <a:pt x="247321" y="150426"/>
                                </a:cubicBezTo>
                                <a:cubicBezTo>
                                  <a:pt x="246435" y="153764"/>
                                  <a:pt x="245675" y="157165"/>
                                  <a:pt x="244789" y="160578"/>
                                </a:cubicBezTo>
                                <a:cubicBezTo>
                                  <a:pt x="243902" y="164004"/>
                                  <a:pt x="243016" y="167480"/>
                                  <a:pt x="242130" y="170983"/>
                                </a:cubicBezTo>
                                <a:cubicBezTo>
                                  <a:pt x="241244" y="174472"/>
                                  <a:pt x="240357" y="178011"/>
                                  <a:pt x="239344" y="181589"/>
                                </a:cubicBezTo>
                                <a:cubicBezTo>
                                  <a:pt x="238458" y="185154"/>
                                  <a:pt x="237572" y="188769"/>
                                  <a:pt x="236685" y="192410"/>
                                </a:cubicBezTo>
                                <a:cubicBezTo>
                                  <a:pt x="235672" y="196038"/>
                                  <a:pt x="234786" y="199717"/>
                                  <a:pt x="233773" y="203422"/>
                                </a:cubicBezTo>
                                <a:cubicBezTo>
                                  <a:pt x="232887" y="207113"/>
                                  <a:pt x="231874" y="210855"/>
                                  <a:pt x="230988" y="214610"/>
                                </a:cubicBezTo>
                                <a:cubicBezTo>
                                  <a:pt x="229975" y="218377"/>
                                  <a:pt x="229088" y="222169"/>
                                  <a:pt x="228075" y="225975"/>
                                </a:cubicBezTo>
                                <a:cubicBezTo>
                                  <a:pt x="227062" y="229793"/>
                                  <a:pt x="226050" y="233636"/>
                                  <a:pt x="225163" y="237504"/>
                                </a:cubicBezTo>
                                <a:cubicBezTo>
                                  <a:pt x="224150" y="241360"/>
                                  <a:pt x="223137" y="245254"/>
                                  <a:pt x="222124" y="249160"/>
                                </a:cubicBezTo>
                                <a:cubicBezTo>
                                  <a:pt x="221112" y="253079"/>
                                  <a:pt x="220098" y="257011"/>
                                  <a:pt x="219086" y="260955"/>
                                </a:cubicBezTo>
                                <a:cubicBezTo>
                                  <a:pt x="218073" y="264912"/>
                                  <a:pt x="217060" y="268881"/>
                                  <a:pt x="216047" y="272876"/>
                                </a:cubicBezTo>
                                <a:cubicBezTo>
                                  <a:pt x="215034" y="276871"/>
                                  <a:pt x="214021" y="280879"/>
                                  <a:pt x="213008" y="284899"/>
                                </a:cubicBezTo>
                                <a:cubicBezTo>
                                  <a:pt x="211995" y="288919"/>
                                  <a:pt x="210982" y="292952"/>
                                  <a:pt x="209969" y="296997"/>
                                </a:cubicBezTo>
                                <a:cubicBezTo>
                                  <a:pt x="208956" y="301042"/>
                                  <a:pt x="207817" y="305101"/>
                                  <a:pt x="206804" y="309159"/>
                                </a:cubicBezTo>
                                <a:cubicBezTo>
                                  <a:pt x="205791" y="313229"/>
                                  <a:pt x="204778" y="317300"/>
                                  <a:pt x="203765" y="321371"/>
                                </a:cubicBezTo>
                                <a:cubicBezTo>
                                  <a:pt x="202625" y="325441"/>
                                  <a:pt x="201612" y="329525"/>
                                  <a:pt x="200600" y="333608"/>
                                </a:cubicBezTo>
                                <a:cubicBezTo>
                                  <a:pt x="199586" y="337692"/>
                                  <a:pt x="198447" y="341775"/>
                                  <a:pt x="197434" y="345846"/>
                                </a:cubicBezTo>
                                <a:cubicBezTo>
                                  <a:pt x="196421" y="349929"/>
                                  <a:pt x="195408" y="354000"/>
                                  <a:pt x="194395" y="358070"/>
                                </a:cubicBezTo>
                                <a:cubicBezTo>
                                  <a:pt x="193256" y="362141"/>
                                  <a:pt x="192243" y="366212"/>
                                  <a:pt x="191230" y="370257"/>
                                </a:cubicBezTo>
                                <a:cubicBezTo>
                                  <a:pt x="190217" y="374315"/>
                                  <a:pt x="189204" y="378917"/>
                                  <a:pt x="188191" y="382393"/>
                                </a:cubicBezTo>
                                <a:cubicBezTo>
                                  <a:pt x="187052" y="385883"/>
                                  <a:pt x="186038" y="390775"/>
                                  <a:pt x="185026" y="391167"/>
                                </a:cubicBezTo>
                                <a:cubicBezTo>
                                  <a:pt x="184013" y="391571"/>
                                  <a:pt x="183000" y="386793"/>
                                  <a:pt x="181987" y="384783"/>
                                </a:cubicBezTo>
                                <a:cubicBezTo>
                                  <a:pt x="180974" y="382773"/>
                                  <a:pt x="179961" y="378639"/>
                                  <a:pt x="178948" y="379094"/>
                                </a:cubicBezTo>
                                <a:cubicBezTo>
                                  <a:pt x="177935" y="379549"/>
                                  <a:pt x="176922" y="384707"/>
                                  <a:pt x="175909" y="387526"/>
                                </a:cubicBezTo>
                                <a:cubicBezTo>
                                  <a:pt x="174896" y="390333"/>
                                  <a:pt x="173820" y="393152"/>
                                  <a:pt x="172794" y="395958"/>
                                </a:cubicBezTo>
                                <a:cubicBezTo>
                                  <a:pt x="171769" y="398765"/>
                                  <a:pt x="170743" y="401584"/>
                                  <a:pt x="169718" y="404378"/>
                                </a:cubicBezTo>
                                <a:cubicBezTo>
                                  <a:pt x="168692" y="407172"/>
                                  <a:pt x="167679" y="409966"/>
                                  <a:pt x="166653" y="412747"/>
                                </a:cubicBezTo>
                                <a:cubicBezTo>
                                  <a:pt x="165640" y="415515"/>
                                  <a:pt x="164628" y="418284"/>
                                  <a:pt x="163615" y="421040"/>
                                </a:cubicBezTo>
                                <a:cubicBezTo>
                                  <a:pt x="162602" y="423783"/>
                                  <a:pt x="161589" y="426514"/>
                                  <a:pt x="160588" y="429219"/>
                                </a:cubicBezTo>
                                <a:cubicBezTo>
                                  <a:pt x="159588" y="431924"/>
                                  <a:pt x="158601" y="434604"/>
                                  <a:pt x="157613" y="437259"/>
                                </a:cubicBezTo>
                                <a:cubicBezTo>
                                  <a:pt x="156625" y="439914"/>
                                  <a:pt x="155638" y="442556"/>
                                  <a:pt x="154663" y="445148"/>
                                </a:cubicBezTo>
                                <a:cubicBezTo>
                                  <a:pt x="153688" y="447752"/>
                                  <a:pt x="152726" y="450319"/>
                                  <a:pt x="151763" y="452860"/>
                                </a:cubicBezTo>
                                <a:cubicBezTo>
                                  <a:pt x="150814" y="455388"/>
                                  <a:pt x="149864" y="457904"/>
                                  <a:pt x="148927" y="460369"/>
                                </a:cubicBez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99" name="Shape 1038"/>
                        <wps:cNvSpPr>
                          <a:spLocks/>
                        </wps:cNvSpPr>
                        <wps:spPr bwMode="auto">
                          <a:xfrm>
                            <a:off x="14923" y="5050"/>
                            <a:ext cx="1789" cy="5535"/>
                          </a:xfrm>
                          <a:custGeom>
                            <a:avLst/>
                            <a:gdLst>
                              <a:gd name="T0" fmla="*/ 61650 w 178923"/>
                              <a:gd name="T1" fmla="*/ 425983 h 553553"/>
                              <a:gd name="T2" fmla="*/ 40872 w 178923"/>
                              <a:gd name="T3" fmla="*/ 474578 h 553553"/>
                              <a:gd name="T4" fmla="*/ 23310 w 178923"/>
                              <a:gd name="T5" fmla="*/ 511291 h 553553"/>
                              <a:gd name="T6" fmla="*/ 9661 w 178923"/>
                              <a:gd name="T7" fmla="*/ 536903 h 553553"/>
                              <a:gd name="T8" fmla="*/ 1570 w 178923"/>
                              <a:gd name="T9" fmla="*/ 550910 h 553553"/>
                              <a:gd name="T10" fmla="*/ 468 w 178923"/>
                              <a:gd name="T11" fmla="*/ 551719 h 553553"/>
                              <a:gd name="T12" fmla="*/ 6217 w 178923"/>
                              <a:gd name="T13" fmla="*/ 529204 h 553553"/>
                              <a:gd name="T14" fmla="*/ 16865 w 178923"/>
                              <a:gd name="T15" fmla="*/ 487461 h 553553"/>
                              <a:gd name="T16" fmla="*/ 30603 w 178923"/>
                              <a:gd name="T17" fmla="*/ 433631 h 553553"/>
                              <a:gd name="T18" fmla="*/ 46051 w 178923"/>
                              <a:gd name="T19" fmla="*/ 373114 h 553553"/>
                              <a:gd name="T20" fmla="*/ 62258 w 178923"/>
                              <a:gd name="T21" fmla="*/ 309588 h 553553"/>
                              <a:gd name="T22" fmla="*/ 78351 w 178923"/>
                              <a:gd name="T23" fmla="*/ 246530 h 553553"/>
                              <a:gd name="T24" fmla="*/ 93355 w 178923"/>
                              <a:gd name="T25" fmla="*/ 212853 h 553553"/>
                              <a:gd name="T26" fmla="*/ 107764 w 178923"/>
                              <a:gd name="T27" fmla="*/ 174004 h 553553"/>
                              <a:gd name="T28" fmla="*/ 119792 w 178923"/>
                              <a:gd name="T29" fmla="*/ 142551 h 553553"/>
                              <a:gd name="T30" fmla="*/ 127263 w 178923"/>
                              <a:gd name="T31" fmla="*/ 123373 h 553553"/>
                              <a:gd name="T32" fmla="*/ 128909 w 178923"/>
                              <a:gd name="T33" fmla="*/ 119125 h 553553"/>
                              <a:gd name="T34" fmla="*/ 125237 w 178923"/>
                              <a:gd name="T35" fmla="*/ 133688 h 553553"/>
                              <a:gd name="T36" fmla="*/ 116880 w 178923"/>
                              <a:gd name="T37" fmla="*/ 166305 h 553553"/>
                              <a:gd name="T38" fmla="*/ 104320 w 178923"/>
                              <a:gd name="T39" fmla="*/ 215709 h 553553"/>
                              <a:gd name="T40" fmla="*/ 89455 w 178923"/>
                              <a:gd name="T41" fmla="*/ 273938 h 553553"/>
                              <a:gd name="T42" fmla="*/ 75185 w 178923"/>
                              <a:gd name="T43" fmla="*/ 329891 h 553553"/>
                              <a:gd name="T44" fmla="*/ 63423 w 178923"/>
                              <a:gd name="T45" fmla="*/ 375958 h 553553"/>
                              <a:gd name="T46" fmla="*/ 55104 w 178923"/>
                              <a:gd name="T47" fmla="*/ 400572 h 553553"/>
                              <a:gd name="T48" fmla="*/ 50495 w 178923"/>
                              <a:gd name="T49" fmla="*/ 410648 h 553553"/>
                              <a:gd name="T50" fmla="*/ 50381 w 178923"/>
                              <a:gd name="T51" fmla="*/ 408727 h 553553"/>
                              <a:gd name="T52" fmla="*/ 55509 w 178923"/>
                              <a:gd name="T53" fmla="*/ 388626 h 553553"/>
                              <a:gd name="T54" fmla="*/ 65461 w 178923"/>
                              <a:gd name="T55" fmla="*/ 349651 h 553553"/>
                              <a:gd name="T56" fmla="*/ 79047 w 178923"/>
                              <a:gd name="T57" fmla="*/ 296390 h 553553"/>
                              <a:gd name="T58" fmla="*/ 95419 w 178923"/>
                              <a:gd name="T59" fmla="*/ 232220 h 553553"/>
                              <a:gd name="T60" fmla="*/ 113842 w 178923"/>
                              <a:gd name="T61" fmla="*/ 160148 h 553553"/>
                              <a:gd name="T62" fmla="*/ 132581 w 178923"/>
                              <a:gd name="T63" fmla="*/ 102703 h 553553"/>
                              <a:gd name="T64" fmla="*/ 150054 w 178923"/>
                              <a:gd name="T65" fmla="*/ 60757 h 553553"/>
                              <a:gd name="T66" fmla="*/ 164108 w 178923"/>
                              <a:gd name="T67" fmla="*/ 29746 h 553553"/>
                              <a:gd name="T68" fmla="*/ 173731 w 178923"/>
                              <a:gd name="T69" fmla="*/ 9962 h 553553"/>
                              <a:gd name="T70" fmla="*/ 178543 w 178923"/>
                              <a:gd name="T71" fmla="*/ 758 h 553553"/>
                              <a:gd name="T72" fmla="*/ 178036 w 178923"/>
                              <a:gd name="T73" fmla="*/ 3578 h 553553"/>
                              <a:gd name="T74" fmla="*/ 172592 w 178923"/>
                              <a:gd name="T75" fmla="*/ 25259 h 553553"/>
                              <a:gd name="T76" fmla="*/ 162462 w 178923"/>
                              <a:gd name="T77" fmla="*/ 64550 h 553553"/>
                              <a:gd name="T78" fmla="*/ 148914 w 178923"/>
                              <a:gd name="T79" fmla="*/ 118000 h 553553"/>
                              <a:gd name="T80" fmla="*/ 132834 w 178923"/>
                              <a:gd name="T81" fmla="*/ 180628 h 553553"/>
                              <a:gd name="T82" fmla="*/ 115994 w 178923"/>
                              <a:gd name="T83" fmla="*/ 246543 h 553553"/>
                              <a:gd name="T84" fmla="*/ 100053 w 178923"/>
                              <a:gd name="T85" fmla="*/ 301978 h 553553"/>
                              <a:gd name="T86" fmla="*/ 85707 w 178923"/>
                              <a:gd name="T87" fmla="*/ 338324 h 553553"/>
                              <a:gd name="T88" fmla="*/ 74008 w 178923"/>
                              <a:gd name="T89" fmla="*/ 369840 h 553553"/>
                              <a:gd name="T90" fmla="*/ 65917 w 178923"/>
                              <a:gd name="T91" fmla="*/ 391154 h 553553"/>
                              <a:gd name="T92" fmla="*/ 61954 w 178923"/>
                              <a:gd name="T93" fmla="*/ 401445 h 553553"/>
                              <a:gd name="T94" fmla="*/ 62043 w 178923"/>
                              <a:gd name="T95" fmla="*/ 400522 h 553553"/>
                              <a:gd name="T96" fmla="*/ 65727 w 178923"/>
                              <a:gd name="T97" fmla="*/ 386072 h 553553"/>
                              <a:gd name="T98" fmla="*/ 72615 w 178923"/>
                              <a:gd name="T99" fmla="*/ 359107 h 553553"/>
                              <a:gd name="T100" fmla="*/ 82111 w 178923"/>
                              <a:gd name="T101" fmla="*/ 321876 h 553553"/>
                              <a:gd name="T102" fmla="*/ 92912 w 178923"/>
                              <a:gd name="T103" fmla="*/ 279576 h 553553"/>
                              <a:gd name="T104" fmla="*/ 103699 w 178923"/>
                              <a:gd name="T105" fmla="*/ 237315 h 553553"/>
                              <a:gd name="T106" fmla="*/ 113335 w 178923"/>
                              <a:gd name="T107" fmla="*/ 199452 h 553553"/>
                              <a:gd name="T108" fmla="*/ 120932 w 178923"/>
                              <a:gd name="T109" fmla="*/ 169541 h 553553"/>
                              <a:gd name="T110" fmla="*/ 125743 w 178923"/>
                              <a:gd name="T111" fmla="*/ 150793 h 553553"/>
                              <a:gd name="T112" fmla="*/ 127010 w 178923"/>
                              <a:gd name="T113" fmla="*/ 146052 h 553553"/>
                              <a:gd name="T114" fmla="*/ 124477 w 178923"/>
                              <a:gd name="T115" fmla="*/ 155799 h 553553"/>
                              <a:gd name="T116" fmla="*/ 0 w 178923"/>
                              <a:gd name="T117" fmla="*/ 0 h 553553"/>
                              <a:gd name="T118" fmla="*/ 178923 w 178923"/>
                              <a:gd name="T119" fmla="*/ 553553 h 553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178923" h="553553">
                                <a:moveTo>
                                  <a:pt x="82985" y="371294"/>
                                </a:moveTo>
                                <a:cubicBezTo>
                                  <a:pt x="82035" y="373822"/>
                                  <a:pt x="81086" y="376338"/>
                                  <a:pt x="80149" y="378803"/>
                                </a:cubicBezTo>
                                <a:cubicBezTo>
                                  <a:pt x="79212" y="381281"/>
                                  <a:pt x="78275" y="383708"/>
                                  <a:pt x="77351" y="386123"/>
                                </a:cubicBezTo>
                                <a:cubicBezTo>
                                  <a:pt x="76439" y="388525"/>
                                  <a:pt x="75527" y="390889"/>
                                  <a:pt x="74615" y="393228"/>
                                </a:cubicBezTo>
                                <a:cubicBezTo>
                                  <a:pt x="73716" y="395566"/>
                                  <a:pt x="72817" y="397867"/>
                                  <a:pt x="71931" y="400143"/>
                                </a:cubicBezTo>
                                <a:cubicBezTo>
                                  <a:pt x="71045" y="402418"/>
                                  <a:pt x="70171" y="404656"/>
                                  <a:pt x="69298" y="406868"/>
                                </a:cubicBezTo>
                                <a:cubicBezTo>
                                  <a:pt x="68424" y="409080"/>
                                  <a:pt x="67563" y="411268"/>
                                  <a:pt x="66702" y="413417"/>
                                </a:cubicBezTo>
                                <a:cubicBezTo>
                                  <a:pt x="65854" y="415566"/>
                                  <a:pt x="65005" y="417690"/>
                                  <a:pt x="64157" y="419788"/>
                                </a:cubicBezTo>
                                <a:cubicBezTo>
                                  <a:pt x="63321" y="421887"/>
                                  <a:pt x="62473" y="423947"/>
                                  <a:pt x="61650" y="425983"/>
                                </a:cubicBezTo>
                                <a:cubicBezTo>
                                  <a:pt x="60827" y="428018"/>
                                  <a:pt x="60004" y="430028"/>
                                  <a:pt x="59193" y="432013"/>
                                </a:cubicBezTo>
                                <a:cubicBezTo>
                                  <a:pt x="58370" y="433998"/>
                                  <a:pt x="57573" y="435944"/>
                                  <a:pt x="56762" y="437879"/>
                                </a:cubicBezTo>
                                <a:cubicBezTo>
                                  <a:pt x="55965" y="439800"/>
                                  <a:pt x="55167" y="441697"/>
                                  <a:pt x="54382" y="443568"/>
                                </a:cubicBezTo>
                                <a:cubicBezTo>
                                  <a:pt x="53597" y="445439"/>
                                  <a:pt x="52812" y="447284"/>
                                  <a:pt x="52040" y="449118"/>
                                </a:cubicBezTo>
                                <a:cubicBezTo>
                                  <a:pt x="51267" y="450938"/>
                                  <a:pt x="50495" y="452733"/>
                                  <a:pt x="49735" y="454503"/>
                                </a:cubicBezTo>
                                <a:cubicBezTo>
                                  <a:pt x="48963" y="456285"/>
                                  <a:pt x="48203" y="458030"/>
                                  <a:pt x="47456" y="459749"/>
                                </a:cubicBezTo>
                                <a:cubicBezTo>
                                  <a:pt x="46709" y="461481"/>
                                  <a:pt x="45962" y="463175"/>
                                  <a:pt x="45215" y="464844"/>
                                </a:cubicBezTo>
                                <a:cubicBezTo>
                                  <a:pt x="44481" y="466525"/>
                                  <a:pt x="43746" y="468169"/>
                                  <a:pt x="43025" y="469787"/>
                                </a:cubicBezTo>
                                <a:cubicBezTo>
                                  <a:pt x="42303" y="471418"/>
                                  <a:pt x="41581" y="473011"/>
                                  <a:pt x="40872" y="474578"/>
                                </a:cubicBezTo>
                                <a:cubicBezTo>
                                  <a:pt x="40150" y="476159"/>
                                  <a:pt x="39454" y="477701"/>
                                  <a:pt x="38745" y="479230"/>
                                </a:cubicBezTo>
                                <a:cubicBezTo>
                                  <a:pt x="38049" y="480748"/>
                                  <a:pt x="37365" y="482252"/>
                                  <a:pt x="36681" y="483719"/>
                                </a:cubicBezTo>
                                <a:cubicBezTo>
                                  <a:pt x="35985" y="485198"/>
                                  <a:pt x="35314" y="486651"/>
                                  <a:pt x="34642" y="488080"/>
                                </a:cubicBezTo>
                                <a:cubicBezTo>
                                  <a:pt x="33971" y="489496"/>
                                  <a:pt x="33300" y="490899"/>
                                  <a:pt x="32642" y="492290"/>
                                </a:cubicBezTo>
                                <a:cubicBezTo>
                                  <a:pt x="31996" y="493668"/>
                                  <a:pt x="31338" y="495020"/>
                                  <a:pt x="30692" y="496348"/>
                                </a:cubicBezTo>
                                <a:cubicBezTo>
                                  <a:pt x="30046" y="497688"/>
                                  <a:pt x="29413" y="499003"/>
                                  <a:pt x="28780" y="500292"/>
                                </a:cubicBezTo>
                                <a:cubicBezTo>
                                  <a:pt x="28160" y="501581"/>
                                  <a:pt x="27527" y="502846"/>
                                  <a:pt x="26919" y="504084"/>
                                </a:cubicBezTo>
                                <a:cubicBezTo>
                                  <a:pt x="26298" y="505336"/>
                                  <a:pt x="25690" y="506550"/>
                                  <a:pt x="25096" y="507751"/>
                                </a:cubicBezTo>
                                <a:cubicBezTo>
                                  <a:pt x="24488" y="508952"/>
                                  <a:pt x="23893" y="510127"/>
                                  <a:pt x="23310" y="511291"/>
                                </a:cubicBezTo>
                                <a:cubicBezTo>
                                  <a:pt x="22715" y="512441"/>
                                  <a:pt x="22145" y="513579"/>
                                  <a:pt x="21576" y="514691"/>
                                </a:cubicBezTo>
                                <a:cubicBezTo>
                                  <a:pt x="21006" y="515791"/>
                                  <a:pt x="20436" y="516878"/>
                                  <a:pt x="19892" y="517953"/>
                                </a:cubicBezTo>
                                <a:cubicBezTo>
                                  <a:pt x="19334" y="519015"/>
                                  <a:pt x="18790" y="520051"/>
                                  <a:pt x="18258" y="521076"/>
                                </a:cubicBezTo>
                                <a:cubicBezTo>
                                  <a:pt x="17714" y="522100"/>
                                  <a:pt x="17182" y="523098"/>
                                  <a:pt x="16676" y="524072"/>
                                </a:cubicBezTo>
                                <a:cubicBezTo>
                                  <a:pt x="16156" y="525045"/>
                                  <a:pt x="15637" y="525993"/>
                                  <a:pt x="15143" y="526916"/>
                                </a:cubicBezTo>
                                <a:cubicBezTo>
                                  <a:pt x="14650" y="527852"/>
                                  <a:pt x="14156" y="528749"/>
                                  <a:pt x="13675" y="529634"/>
                                </a:cubicBezTo>
                                <a:cubicBezTo>
                                  <a:pt x="13194" y="530506"/>
                                  <a:pt x="12725" y="531366"/>
                                  <a:pt x="12269" y="532200"/>
                                </a:cubicBezTo>
                                <a:cubicBezTo>
                                  <a:pt x="11813" y="533035"/>
                                  <a:pt x="11370" y="533844"/>
                                  <a:pt x="10940" y="534627"/>
                                </a:cubicBezTo>
                                <a:cubicBezTo>
                                  <a:pt x="10496" y="535411"/>
                                  <a:pt x="10079" y="536170"/>
                                  <a:pt x="9661" y="536903"/>
                                </a:cubicBezTo>
                                <a:cubicBezTo>
                                  <a:pt x="9256" y="537636"/>
                                  <a:pt x="8851" y="538344"/>
                                  <a:pt x="8458" y="539040"/>
                                </a:cubicBezTo>
                                <a:cubicBezTo>
                                  <a:pt x="8066" y="539722"/>
                                  <a:pt x="7698" y="540392"/>
                                  <a:pt x="7331" y="541037"/>
                                </a:cubicBezTo>
                                <a:cubicBezTo>
                                  <a:pt x="6964" y="541669"/>
                                  <a:pt x="6609" y="542289"/>
                                  <a:pt x="6268" y="542883"/>
                                </a:cubicBezTo>
                                <a:cubicBezTo>
                                  <a:pt x="5926" y="543477"/>
                                  <a:pt x="5596" y="544046"/>
                                  <a:pt x="5280" y="544589"/>
                                </a:cubicBezTo>
                                <a:cubicBezTo>
                                  <a:pt x="4976" y="545133"/>
                                  <a:pt x="4672" y="545651"/>
                                  <a:pt x="4381" y="546144"/>
                                </a:cubicBezTo>
                                <a:cubicBezTo>
                                  <a:pt x="4090" y="546637"/>
                                  <a:pt x="3811" y="547118"/>
                                  <a:pt x="3558" y="547560"/>
                                </a:cubicBezTo>
                                <a:cubicBezTo>
                                  <a:pt x="3292" y="548003"/>
                                  <a:pt x="3039" y="548432"/>
                                  <a:pt x="2811" y="548824"/>
                                </a:cubicBezTo>
                                <a:cubicBezTo>
                                  <a:pt x="2570" y="549229"/>
                                  <a:pt x="2355" y="549596"/>
                                  <a:pt x="2140" y="549937"/>
                                </a:cubicBezTo>
                                <a:cubicBezTo>
                                  <a:pt x="1937" y="550291"/>
                                  <a:pt x="1747" y="550607"/>
                                  <a:pt x="1570" y="550910"/>
                                </a:cubicBezTo>
                                <a:cubicBezTo>
                                  <a:pt x="1393" y="551201"/>
                                  <a:pt x="1228" y="551479"/>
                                  <a:pt x="1076" y="551732"/>
                                </a:cubicBezTo>
                                <a:cubicBezTo>
                                  <a:pt x="937" y="551972"/>
                                  <a:pt x="798" y="552200"/>
                                  <a:pt x="684" y="552390"/>
                                </a:cubicBezTo>
                                <a:cubicBezTo>
                                  <a:pt x="570" y="552592"/>
                                  <a:pt x="456" y="552769"/>
                                  <a:pt x="380" y="552908"/>
                                </a:cubicBezTo>
                                <a:cubicBezTo>
                                  <a:pt x="291" y="553060"/>
                                  <a:pt x="215" y="553173"/>
                                  <a:pt x="152" y="553274"/>
                                </a:cubicBezTo>
                                <a:cubicBezTo>
                                  <a:pt x="101" y="553363"/>
                                  <a:pt x="63" y="553439"/>
                                  <a:pt x="38" y="553477"/>
                                </a:cubicBezTo>
                                <a:cubicBezTo>
                                  <a:pt x="13" y="553502"/>
                                  <a:pt x="0" y="553553"/>
                                  <a:pt x="0" y="553540"/>
                                </a:cubicBezTo>
                                <a:cubicBezTo>
                                  <a:pt x="13" y="553502"/>
                                  <a:pt x="38" y="553414"/>
                                  <a:pt x="63" y="553287"/>
                                </a:cubicBezTo>
                                <a:cubicBezTo>
                                  <a:pt x="101" y="553148"/>
                                  <a:pt x="152" y="552933"/>
                                  <a:pt x="215" y="552680"/>
                                </a:cubicBezTo>
                                <a:cubicBezTo>
                                  <a:pt x="291" y="552415"/>
                                  <a:pt x="367" y="552099"/>
                                  <a:pt x="468" y="551719"/>
                                </a:cubicBezTo>
                                <a:cubicBezTo>
                                  <a:pt x="557" y="551340"/>
                                  <a:pt x="671" y="550910"/>
                                  <a:pt x="798" y="550417"/>
                                </a:cubicBezTo>
                                <a:cubicBezTo>
                                  <a:pt x="924" y="549924"/>
                                  <a:pt x="1064" y="549381"/>
                                  <a:pt x="1216" y="548787"/>
                                </a:cubicBezTo>
                                <a:cubicBezTo>
                                  <a:pt x="1368" y="548193"/>
                                  <a:pt x="1532" y="547535"/>
                                  <a:pt x="1709" y="546827"/>
                                </a:cubicBezTo>
                                <a:cubicBezTo>
                                  <a:pt x="1887" y="546132"/>
                                  <a:pt x="2089" y="545373"/>
                                  <a:pt x="2292" y="544577"/>
                                </a:cubicBezTo>
                                <a:cubicBezTo>
                                  <a:pt x="2494" y="543780"/>
                                  <a:pt x="2710" y="542921"/>
                                  <a:pt x="2938" y="542036"/>
                                </a:cubicBezTo>
                                <a:cubicBezTo>
                                  <a:pt x="3166" y="541138"/>
                                  <a:pt x="3406" y="540190"/>
                                  <a:pt x="3659" y="539217"/>
                                </a:cubicBezTo>
                                <a:cubicBezTo>
                                  <a:pt x="3913" y="538230"/>
                                  <a:pt x="4166" y="537194"/>
                                  <a:pt x="4444" y="536132"/>
                                </a:cubicBezTo>
                                <a:cubicBezTo>
                                  <a:pt x="4723" y="535057"/>
                                  <a:pt x="5001" y="533945"/>
                                  <a:pt x="5293" y="532782"/>
                                </a:cubicBezTo>
                                <a:cubicBezTo>
                                  <a:pt x="5596" y="531632"/>
                                  <a:pt x="5900" y="530430"/>
                                  <a:pt x="6217" y="529204"/>
                                </a:cubicBezTo>
                                <a:cubicBezTo>
                                  <a:pt x="6534" y="527965"/>
                                  <a:pt x="6850" y="526688"/>
                                  <a:pt x="7192" y="525374"/>
                                </a:cubicBezTo>
                                <a:cubicBezTo>
                                  <a:pt x="7521" y="524059"/>
                                  <a:pt x="7863" y="522706"/>
                                  <a:pt x="8218" y="521328"/>
                                </a:cubicBezTo>
                                <a:cubicBezTo>
                                  <a:pt x="8572" y="519938"/>
                                  <a:pt x="8939" y="518522"/>
                                  <a:pt x="9306" y="517055"/>
                                </a:cubicBezTo>
                                <a:cubicBezTo>
                                  <a:pt x="9686" y="515601"/>
                                  <a:pt x="10066" y="514110"/>
                                  <a:pt x="10459" y="512580"/>
                                </a:cubicBezTo>
                                <a:cubicBezTo>
                                  <a:pt x="10838" y="511063"/>
                                  <a:pt x="11244" y="509495"/>
                                  <a:pt x="11649" y="507915"/>
                                </a:cubicBezTo>
                                <a:cubicBezTo>
                                  <a:pt x="12054" y="506322"/>
                                  <a:pt x="12459" y="504704"/>
                                  <a:pt x="12890" y="503048"/>
                                </a:cubicBezTo>
                                <a:cubicBezTo>
                                  <a:pt x="13308" y="501405"/>
                                  <a:pt x="13738" y="499723"/>
                                  <a:pt x="14169" y="498017"/>
                                </a:cubicBezTo>
                                <a:cubicBezTo>
                                  <a:pt x="14599" y="496310"/>
                                  <a:pt x="15042" y="494578"/>
                                  <a:pt x="15498" y="492821"/>
                                </a:cubicBezTo>
                                <a:cubicBezTo>
                                  <a:pt x="15941" y="491063"/>
                                  <a:pt x="16397" y="489281"/>
                                  <a:pt x="16865" y="487461"/>
                                </a:cubicBezTo>
                                <a:cubicBezTo>
                                  <a:pt x="17321" y="485653"/>
                                  <a:pt x="17790" y="483820"/>
                                  <a:pt x="18271" y="481961"/>
                                </a:cubicBezTo>
                                <a:cubicBezTo>
                                  <a:pt x="18739" y="480103"/>
                                  <a:pt x="19221" y="478219"/>
                                  <a:pt x="19714" y="476323"/>
                                </a:cubicBezTo>
                                <a:cubicBezTo>
                                  <a:pt x="20195" y="474414"/>
                                  <a:pt x="20689" y="472492"/>
                                  <a:pt x="21183" y="470545"/>
                                </a:cubicBezTo>
                                <a:cubicBezTo>
                                  <a:pt x="21677" y="468599"/>
                                  <a:pt x="22183" y="466639"/>
                                  <a:pt x="22690" y="464654"/>
                                </a:cubicBezTo>
                                <a:cubicBezTo>
                                  <a:pt x="23184" y="462682"/>
                                  <a:pt x="23703" y="460672"/>
                                  <a:pt x="24222" y="458650"/>
                                </a:cubicBezTo>
                                <a:cubicBezTo>
                                  <a:pt x="24728" y="456639"/>
                                  <a:pt x="25247" y="454591"/>
                                  <a:pt x="25779" y="452543"/>
                                </a:cubicBezTo>
                                <a:cubicBezTo>
                                  <a:pt x="26298" y="450483"/>
                                  <a:pt x="26830" y="448409"/>
                                  <a:pt x="27362" y="446324"/>
                                </a:cubicBezTo>
                                <a:cubicBezTo>
                                  <a:pt x="27894" y="444238"/>
                                  <a:pt x="28438" y="442139"/>
                                  <a:pt x="28970" y="440028"/>
                                </a:cubicBezTo>
                                <a:cubicBezTo>
                                  <a:pt x="29514" y="437904"/>
                                  <a:pt x="30059" y="435768"/>
                                  <a:pt x="30603" y="433631"/>
                                </a:cubicBezTo>
                                <a:cubicBezTo>
                                  <a:pt x="31148" y="431482"/>
                                  <a:pt x="31705" y="429320"/>
                                  <a:pt x="32262" y="427158"/>
                                </a:cubicBezTo>
                                <a:cubicBezTo>
                                  <a:pt x="32807" y="424984"/>
                                  <a:pt x="33364" y="422797"/>
                                  <a:pt x="33933" y="420597"/>
                                </a:cubicBezTo>
                                <a:cubicBezTo>
                                  <a:pt x="34491" y="418397"/>
                                  <a:pt x="35048" y="416198"/>
                                  <a:pt x="35617" y="413973"/>
                                </a:cubicBezTo>
                                <a:cubicBezTo>
                                  <a:pt x="36187" y="411761"/>
                                  <a:pt x="36757" y="409535"/>
                                  <a:pt x="37327" y="407298"/>
                                </a:cubicBezTo>
                                <a:cubicBezTo>
                                  <a:pt x="37897" y="405060"/>
                                  <a:pt x="38466" y="402810"/>
                                  <a:pt x="39049" y="400560"/>
                                </a:cubicBezTo>
                                <a:cubicBezTo>
                                  <a:pt x="39619" y="398297"/>
                                  <a:pt x="40201" y="396034"/>
                                  <a:pt x="40771" y="393771"/>
                                </a:cubicBezTo>
                                <a:cubicBezTo>
                                  <a:pt x="41353" y="391495"/>
                                  <a:pt x="41936" y="389220"/>
                                  <a:pt x="42518" y="386932"/>
                                </a:cubicBezTo>
                                <a:cubicBezTo>
                                  <a:pt x="43100" y="384644"/>
                                  <a:pt x="43696" y="382343"/>
                                  <a:pt x="44278" y="380042"/>
                                </a:cubicBezTo>
                                <a:cubicBezTo>
                                  <a:pt x="44873" y="377741"/>
                                  <a:pt x="45456" y="375427"/>
                                  <a:pt x="46051" y="373114"/>
                                </a:cubicBezTo>
                                <a:cubicBezTo>
                                  <a:pt x="46646" y="370788"/>
                                  <a:pt x="47228" y="368462"/>
                                  <a:pt x="47823" y="366136"/>
                                </a:cubicBezTo>
                                <a:cubicBezTo>
                                  <a:pt x="48419" y="363810"/>
                                  <a:pt x="49013" y="361471"/>
                                  <a:pt x="49609" y="359132"/>
                                </a:cubicBezTo>
                                <a:cubicBezTo>
                                  <a:pt x="50217" y="356793"/>
                                  <a:pt x="50811" y="354455"/>
                                  <a:pt x="51407" y="352103"/>
                                </a:cubicBezTo>
                                <a:cubicBezTo>
                                  <a:pt x="52002" y="349764"/>
                                  <a:pt x="52609" y="347413"/>
                                  <a:pt x="53205" y="345049"/>
                                </a:cubicBezTo>
                                <a:cubicBezTo>
                                  <a:pt x="53812" y="342698"/>
                                  <a:pt x="54407" y="340346"/>
                                  <a:pt x="55015" y="337982"/>
                                </a:cubicBezTo>
                                <a:cubicBezTo>
                                  <a:pt x="55610" y="335631"/>
                                  <a:pt x="56218" y="333267"/>
                                  <a:pt x="56826" y="330903"/>
                                </a:cubicBezTo>
                                <a:cubicBezTo>
                                  <a:pt x="57421" y="328538"/>
                                  <a:pt x="58029" y="326162"/>
                                  <a:pt x="58637" y="323798"/>
                                </a:cubicBezTo>
                                <a:cubicBezTo>
                                  <a:pt x="59231" y="321434"/>
                                  <a:pt x="59839" y="319070"/>
                                  <a:pt x="60447" y="316693"/>
                                </a:cubicBezTo>
                                <a:cubicBezTo>
                                  <a:pt x="61055" y="314329"/>
                                  <a:pt x="61650" y="311965"/>
                                  <a:pt x="62258" y="309588"/>
                                </a:cubicBezTo>
                                <a:cubicBezTo>
                                  <a:pt x="62865" y="307224"/>
                                  <a:pt x="63460" y="304860"/>
                                  <a:pt x="64068" y="302496"/>
                                </a:cubicBezTo>
                                <a:cubicBezTo>
                                  <a:pt x="64676" y="300120"/>
                                  <a:pt x="65284" y="297755"/>
                                  <a:pt x="65879" y="295404"/>
                                </a:cubicBezTo>
                                <a:cubicBezTo>
                                  <a:pt x="66487" y="293040"/>
                                  <a:pt x="67082" y="290676"/>
                                  <a:pt x="67689" y="288325"/>
                                </a:cubicBezTo>
                                <a:cubicBezTo>
                                  <a:pt x="68285" y="285960"/>
                                  <a:pt x="68893" y="283609"/>
                                  <a:pt x="69487" y="281270"/>
                                </a:cubicBezTo>
                                <a:cubicBezTo>
                                  <a:pt x="70083" y="278919"/>
                                  <a:pt x="70690" y="276568"/>
                                  <a:pt x="71285" y="274241"/>
                                </a:cubicBezTo>
                                <a:cubicBezTo>
                                  <a:pt x="71881" y="271903"/>
                                  <a:pt x="72476" y="269564"/>
                                  <a:pt x="73071" y="267238"/>
                                </a:cubicBezTo>
                                <a:cubicBezTo>
                                  <a:pt x="73666" y="264912"/>
                                  <a:pt x="74248" y="262598"/>
                                  <a:pt x="74843" y="260285"/>
                                </a:cubicBezTo>
                                <a:cubicBezTo>
                                  <a:pt x="75439" y="257971"/>
                                  <a:pt x="76021" y="255670"/>
                                  <a:pt x="76603" y="253382"/>
                                </a:cubicBezTo>
                                <a:cubicBezTo>
                                  <a:pt x="77186" y="251094"/>
                                  <a:pt x="77768" y="248806"/>
                                  <a:pt x="78351" y="246530"/>
                                </a:cubicBezTo>
                                <a:cubicBezTo>
                                  <a:pt x="78933" y="244268"/>
                                  <a:pt x="79503" y="242005"/>
                                  <a:pt x="80085" y="239754"/>
                                </a:cubicBezTo>
                                <a:cubicBezTo>
                                  <a:pt x="80655" y="237504"/>
                                  <a:pt x="81225" y="235279"/>
                                  <a:pt x="81795" y="233054"/>
                                </a:cubicBezTo>
                                <a:cubicBezTo>
                                  <a:pt x="82365" y="230829"/>
                                  <a:pt x="82921" y="228617"/>
                                  <a:pt x="83491" y="226417"/>
                                </a:cubicBezTo>
                                <a:cubicBezTo>
                                  <a:pt x="84049" y="224217"/>
                                  <a:pt x="84605" y="221702"/>
                                  <a:pt x="85163" y="219856"/>
                                </a:cubicBezTo>
                                <a:cubicBezTo>
                                  <a:pt x="85720" y="218010"/>
                                  <a:pt x="86264" y="215495"/>
                                  <a:pt x="86809" y="215317"/>
                                </a:cubicBezTo>
                                <a:cubicBezTo>
                                  <a:pt x="87366" y="215128"/>
                                  <a:pt x="87910" y="217656"/>
                                  <a:pt x="88455" y="218744"/>
                                </a:cubicBezTo>
                                <a:cubicBezTo>
                                  <a:pt x="88999" y="219818"/>
                                  <a:pt x="89544" y="222056"/>
                                  <a:pt x="90088" y="221816"/>
                                </a:cubicBezTo>
                                <a:cubicBezTo>
                                  <a:pt x="90620" y="221588"/>
                                  <a:pt x="91164" y="218832"/>
                                  <a:pt x="91721" y="217340"/>
                                </a:cubicBezTo>
                                <a:cubicBezTo>
                                  <a:pt x="92266" y="215848"/>
                                  <a:pt x="92810" y="214344"/>
                                  <a:pt x="93355" y="212853"/>
                                </a:cubicBezTo>
                                <a:cubicBezTo>
                                  <a:pt x="93899" y="211360"/>
                                  <a:pt x="94444" y="209869"/>
                                  <a:pt x="94988" y="208377"/>
                                </a:cubicBezTo>
                                <a:cubicBezTo>
                                  <a:pt x="95533" y="206885"/>
                                  <a:pt x="96077" y="205393"/>
                                  <a:pt x="96621" y="203914"/>
                                </a:cubicBezTo>
                                <a:cubicBezTo>
                                  <a:pt x="97166" y="202435"/>
                                  <a:pt x="97711" y="200944"/>
                                  <a:pt x="98255" y="199477"/>
                                </a:cubicBezTo>
                                <a:cubicBezTo>
                                  <a:pt x="98799" y="197998"/>
                                  <a:pt x="99344" y="196531"/>
                                  <a:pt x="99875" y="195065"/>
                                </a:cubicBezTo>
                                <a:cubicBezTo>
                                  <a:pt x="100420" y="193611"/>
                                  <a:pt x="100965" y="192158"/>
                                  <a:pt x="101496" y="190716"/>
                                </a:cubicBezTo>
                                <a:cubicBezTo>
                                  <a:pt x="102028" y="189275"/>
                                  <a:pt x="102560" y="187834"/>
                                  <a:pt x="103092" y="186418"/>
                                </a:cubicBezTo>
                                <a:cubicBezTo>
                                  <a:pt x="103611" y="185002"/>
                                  <a:pt x="104143" y="183599"/>
                                  <a:pt x="104662" y="182195"/>
                                </a:cubicBezTo>
                                <a:cubicBezTo>
                                  <a:pt x="105181" y="180805"/>
                                  <a:pt x="105687" y="179427"/>
                                  <a:pt x="106244" y="178062"/>
                                </a:cubicBezTo>
                                <a:cubicBezTo>
                                  <a:pt x="106751" y="176697"/>
                                  <a:pt x="107257" y="175344"/>
                                  <a:pt x="107764" y="174004"/>
                                </a:cubicBezTo>
                                <a:cubicBezTo>
                                  <a:pt x="108270" y="172676"/>
                                  <a:pt x="108777" y="171349"/>
                                  <a:pt x="109157" y="170059"/>
                                </a:cubicBezTo>
                                <a:cubicBezTo>
                                  <a:pt x="109663" y="168757"/>
                                  <a:pt x="110170" y="167468"/>
                                  <a:pt x="110676" y="166203"/>
                                </a:cubicBezTo>
                                <a:cubicBezTo>
                                  <a:pt x="111183" y="164927"/>
                                  <a:pt x="111562" y="163675"/>
                                  <a:pt x="112069" y="162449"/>
                                </a:cubicBezTo>
                                <a:cubicBezTo>
                                  <a:pt x="112575" y="161223"/>
                                  <a:pt x="112955" y="160009"/>
                                  <a:pt x="113461" y="158808"/>
                                </a:cubicBezTo>
                                <a:cubicBezTo>
                                  <a:pt x="113968" y="157619"/>
                                  <a:pt x="114348" y="156444"/>
                                  <a:pt x="114854" y="155294"/>
                                </a:cubicBezTo>
                                <a:cubicBezTo>
                                  <a:pt x="115234" y="154143"/>
                                  <a:pt x="115741" y="153005"/>
                                  <a:pt x="116121" y="151905"/>
                                </a:cubicBezTo>
                                <a:cubicBezTo>
                                  <a:pt x="116500" y="150793"/>
                                  <a:pt x="117007" y="149706"/>
                                  <a:pt x="117387" y="148644"/>
                                </a:cubicBezTo>
                                <a:cubicBezTo>
                                  <a:pt x="117767" y="147582"/>
                                  <a:pt x="118146" y="146533"/>
                                  <a:pt x="118526" y="145521"/>
                                </a:cubicBezTo>
                                <a:cubicBezTo>
                                  <a:pt x="119033" y="144510"/>
                                  <a:pt x="119413" y="143511"/>
                                  <a:pt x="119792" y="142551"/>
                                </a:cubicBezTo>
                                <a:cubicBezTo>
                                  <a:pt x="120046" y="141577"/>
                                  <a:pt x="120426" y="140641"/>
                                  <a:pt x="120805" y="139719"/>
                                </a:cubicBezTo>
                                <a:cubicBezTo>
                                  <a:pt x="121185" y="138808"/>
                                  <a:pt x="121565" y="137923"/>
                                  <a:pt x="121818" y="137064"/>
                                </a:cubicBezTo>
                                <a:cubicBezTo>
                                  <a:pt x="122198" y="136192"/>
                                  <a:pt x="122578" y="135357"/>
                                  <a:pt x="122831" y="134561"/>
                                </a:cubicBezTo>
                                <a:cubicBezTo>
                                  <a:pt x="123211" y="133752"/>
                                  <a:pt x="123464" y="132968"/>
                                  <a:pt x="123718" y="132235"/>
                                </a:cubicBezTo>
                                <a:cubicBezTo>
                                  <a:pt x="124097" y="131476"/>
                                  <a:pt x="124351" y="130768"/>
                                  <a:pt x="124604" y="130085"/>
                                </a:cubicBezTo>
                                <a:cubicBezTo>
                                  <a:pt x="124857" y="129403"/>
                                  <a:pt x="125110" y="128745"/>
                                  <a:pt x="125363" y="128126"/>
                                </a:cubicBezTo>
                                <a:cubicBezTo>
                                  <a:pt x="125617" y="127494"/>
                                  <a:pt x="125870" y="126912"/>
                                  <a:pt x="126123" y="126343"/>
                                </a:cubicBezTo>
                                <a:cubicBezTo>
                                  <a:pt x="126250" y="125787"/>
                                  <a:pt x="126503" y="125256"/>
                                  <a:pt x="126756" y="124763"/>
                                </a:cubicBezTo>
                                <a:cubicBezTo>
                                  <a:pt x="126883" y="124270"/>
                                  <a:pt x="127136" y="123803"/>
                                  <a:pt x="127263" y="123373"/>
                                </a:cubicBezTo>
                                <a:cubicBezTo>
                                  <a:pt x="127390" y="122930"/>
                                  <a:pt x="127643" y="122525"/>
                                  <a:pt x="127769" y="122159"/>
                                </a:cubicBezTo>
                                <a:cubicBezTo>
                                  <a:pt x="127896" y="121780"/>
                                  <a:pt x="128023" y="121438"/>
                                  <a:pt x="128149" y="121122"/>
                                </a:cubicBezTo>
                                <a:cubicBezTo>
                                  <a:pt x="128276" y="120819"/>
                                  <a:pt x="128402" y="120528"/>
                                  <a:pt x="128402" y="120275"/>
                                </a:cubicBezTo>
                                <a:cubicBezTo>
                                  <a:pt x="128529" y="120023"/>
                                  <a:pt x="128656" y="119808"/>
                                  <a:pt x="128782" y="119605"/>
                                </a:cubicBezTo>
                                <a:cubicBezTo>
                                  <a:pt x="128782" y="119416"/>
                                  <a:pt x="128909" y="119264"/>
                                  <a:pt x="128909" y="119125"/>
                                </a:cubicBezTo>
                                <a:cubicBezTo>
                                  <a:pt x="128909" y="118999"/>
                                  <a:pt x="129036" y="118897"/>
                                  <a:pt x="129036" y="118821"/>
                                </a:cubicBezTo>
                                <a:cubicBezTo>
                                  <a:pt x="129036" y="118758"/>
                                  <a:pt x="129036" y="118708"/>
                                  <a:pt x="129036" y="118695"/>
                                </a:cubicBezTo>
                                <a:cubicBezTo>
                                  <a:pt x="129036" y="118695"/>
                                  <a:pt x="129036" y="118733"/>
                                  <a:pt x="129036" y="118771"/>
                                </a:cubicBezTo>
                                <a:cubicBezTo>
                                  <a:pt x="129036" y="118847"/>
                                  <a:pt x="129036" y="118961"/>
                                  <a:pt x="128909" y="119125"/>
                                </a:cubicBezTo>
                                <a:cubicBezTo>
                                  <a:pt x="128909" y="119289"/>
                                  <a:pt x="128909" y="119504"/>
                                  <a:pt x="128782" y="119757"/>
                                </a:cubicBezTo>
                                <a:cubicBezTo>
                                  <a:pt x="128782" y="120010"/>
                                  <a:pt x="128656" y="120301"/>
                                  <a:pt x="128529" y="120642"/>
                                </a:cubicBezTo>
                                <a:cubicBezTo>
                                  <a:pt x="128529" y="120983"/>
                                  <a:pt x="128402" y="121362"/>
                                  <a:pt x="128276" y="121780"/>
                                </a:cubicBezTo>
                                <a:cubicBezTo>
                                  <a:pt x="128149" y="122210"/>
                                  <a:pt x="128023" y="122677"/>
                                  <a:pt x="127896" y="123183"/>
                                </a:cubicBezTo>
                                <a:cubicBezTo>
                                  <a:pt x="127769" y="123689"/>
                                  <a:pt x="127643" y="124232"/>
                                  <a:pt x="127516" y="124814"/>
                                </a:cubicBezTo>
                                <a:cubicBezTo>
                                  <a:pt x="127390" y="125408"/>
                                  <a:pt x="127263" y="126028"/>
                                  <a:pt x="127010" y="126697"/>
                                </a:cubicBezTo>
                                <a:cubicBezTo>
                                  <a:pt x="126883" y="127355"/>
                                  <a:pt x="126630" y="128063"/>
                                  <a:pt x="126503" y="128796"/>
                                </a:cubicBezTo>
                                <a:cubicBezTo>
                                  <a:pt x="126250" y="129542"/>
                                  <a:pt x="126123" y="130313"/>
                                  <a:pt x="125870" y="131135"/>
                                </a:cubicBezTo>
                                <a:cubicBezTo>
                                  <a:pt x="125743" y="131944"/>
                                  <a:pt x="125490" y="132791"/>
                                  <a:pt x="125237" y="133688"/>
                                </a:cubicBezTo>
                                <a:cubicBezTo>
                                  <a:pt x="124984" y="134574"/>
                                  <a:pt x="124731" y="135496"/>
                                  <a:pt x="124604" y="136457"/>
                                </a:cubicBezTo>
                                <a:cubicBezTo>
                                  <a:pt x="124351" y="137418"/>
                                  <a:pt x="124097" y="138417"/>
                                  <a:pt x="123844" y="139441"/>
                                </a:cubicBezTo>
                                <a:cubicBezTo>
                                  <a:pt x="123464" y="140477"/>
                                  <a:pt x="123211" y="141539"/>
                                  <a:pt x="122958" y="142639"/>
                                </a:cubicBezTo>
                                <a:cubicBezTo>
                                  <a:pt x="122705" y="143739"/>
                                  <a:pt x="122451" y="144876"/>
                                  <a:pt x="122071" y="146052"/>
                                </a:cubicBezTo>
                                <a:cubicBezTo>
                                  <a:pt x="121818" y="147215"/>
                                  <a:pt x="121439" y="148429"/>
                                  <a:pt x="121185" y="149668"/>
                                </a:cubicBezTo>
                                <a:cubicBezTo>
                                  <a:pt x="120805" y="150907"/>
                                  <a:pt x="120552" y="152183"/>
                                  <a:pt x="120172" y="153498"/>
                                </a:cubicBezTo>
                                <a:cubicBezTo>
                                  <a:pt x="119919" y="154813"/>
                                  <a:pt x="119539" y="156153"/>
                                  <a:pt x="119159" y="157544"/>
                                </a:cubicBezTo>
                                <a:cubicBezTo>
                                  <a:pt x="118780" y="158934"/>
                                  <a:pt x="118400" y="160350"/>
                                  <a:pt x="118020" y="161817"/>
                                </a:cubicBezTo>
                                <a:cubicBezTo>
                                  <a:pt x="117640" y="163271"/>
                                  <a:pt x="117260" y="164775"/>
                                  <a:pt x="116880" y="166305"/>
                                </a:cubicBezTo>
                                <a:cubicBezTo>
                                  <a:pt x="116500" y="167847"/>
                                  <a:pt x="116121" y="169414"/>
                                  <a:pt x="115741" y="171020"/>
                                </a:cubicBezTo>
                                <a:cubicBezTo>
                                  <a:pt x="115361" y="172626"/>
                                  <a:pt x="114854" y="174269"/>
                                  <a:pt x="114475" y="175951"/>
                                </a:cubicBezTo>
                                <a:cubicBezTo>
                                  <a:pt x="114095" y="177632"/>
                                  <a:pt x="113588" y="179338"/>
                                  <a:pt x="113208" y="181096"/>
                                </a:cubicBezTo>
                                <a:cubicBezTo>
                                  <a:pt x="112702" y="182840"/>
                                  <a:pt x="112195" y="184623"/>
                                  <a:pt x="111815" y="186430"/>
                                </a:cubicBezTo>
                                <a:cubicBezTo>
                                  <a:pt x="111309" y="188251"/>
                                  <a:pt x="110803" y="190097"/>
                                  <a:pt x="110423" y="191968"/>
                                </a:cubicBezTo>
                                <a:cubicBezTo>
                                  <a:pt x="109916" y="193839"/>
                                  <a:pt x="109410" y="195748"/>
                                  <a:pt x="108903" y="197682"/>
                                </a:cubicBezTo>
                                <a:cubicBezTo>
                                  <a:pt x="108397" y="199616"/>
                                  <a:pt x="107891" y="201576"/>
                                  <a:pt x="107384" y="203548"/>
                                </a:cubicBezTo>
                                <a:cubicBezTo>
                                  <a:pt x="106877" y="205533"/>
                                  <a:pt x="106371" y="207543"/>
                                  <a:pt x="105890" y="209566"/>
                                </a:cubicBezTo>
                                <a:cubicBezTo>
                                  <a:pt x="105371" y="211588"/>
                                  <a:pt x="104852" y="213649"/>
                                  <a:pt x="104320" y="215709"/>
                                </a:cubicBezTo>
                                <a:cubicBezTo>
                                  <a:pt x="103788" y="217782"/>
                                  <a:pt x="103256" y="219868"/>
                                  <a:pt x="102725" y="221967"/>
                                </a:cubicBezTo>
                                <a:cubicBezTo>
                                  <a:pt x="102193" y="224066"/>
                                  <a:pt x="101648" y="226190"/>
                                  <a:pt x="101104" y="228314"/>
                                </a:cubicBezTo>
                                <a:cubicBezTo>
                                  <a:pt x="100559" y="230450"/>
                                  <a:pt x="100015" y="232586"/>
                                  <a:pt x="99458" y="234735"/>
                                </a:cubicBezTo>
                                <a:cubicBezTo>
                                  <a:pt x="98913" y="236897"/>
                                  <a:pt x="98356" y="239059"/>
                                  <a:pt x="97812" y="241221"/>
                                </a:cubicBezTo>
                                <a:cubicBezTo>
                                  <a:pt x="97255" y="243395"/>
                                  <a:pt x="96697" y="245570"/>
                                  <a:pt x="96140" y="247744"/>
                                </a:cubicBezTo>
                                <a:cubicBezTo>
                                  <a:pt x="95583" y="249931"/>
                                  <a:pt x="95026" y="252118"/>
                                  <a:pt x="94469" y="254305"/>
                                </a:cubicBezTo>
                                <a:cubicBezTo>
                                  <a:pt x="93912" y="256480"/>
                                  <a:pt x="93355" y="258667"/>
                                  <a:pt x="92798" y="260853"/>
                                </a:cubicBezTo>
                                <a:cubicBezTo>
                                  <a:pt x="92241" y="263041"/>
                                  <a:pt x="91684" y="265228"/>
                                  <a:pt x="91126" y="267402"/>
                                </a:cubicBezTo>
                                <a:cubicBezTo>
                                  <a:pt x="90569" y="269589"/>
                                  <a:pt x="90012" y="271764"/>
                                  <a:pt x="89455" y="273938"/>
                                </a:cubicBezTo>
                                <a:cubicBezTo>
                                  <a:pt x="88898" y="276113"/>
                                  <a:pt x="88354" y="278287"/>
                                  <a:pt x="87796" y="280436"/>
                                </a:cubicBezTo>
                                <a:cubicBezTo>
                                  <a:pt x="87252" y="282598"/>
                                  <a:pt x="86695" y="284760"/>
                                  <a:pt x="86150" y="286896"/>
                                </a:cubicBezTo>
                                <a:cubicBezTo>
                                  <a:pt x="85606" y="289045"/>
                                  <a:pt x="85061" y="291182"/>
                                  <a:pt x="84517" y="293306"/>
                                </a:cubicBezTo>
                                <a:cubicBezTo>
                                  <a:pt x="83973" y="295429"/>
                                  <a:pt x="83441" y="297541"/>
                                  <a:pt x="82896" y="299639"/>
                                </a:cubicBezTo>
                                <a:cubicBezTo>
                                  <a:pt x="82365" y="301738"/>
                                  <a:pt x="81833" y="303824"/>
                                  <a:pt x="81301" y="305897"/>
                                </a:cubicBezTo>
                                <a:cubicBezTo>
                                  <a:pt x="80782" y="307958"/>
                                  <a:pt x="80250" y="310018"/>
                                  <a:pt x="79731" y="312053"/>
                                </a:cubicBezTo>
                                <a:cubicBezTo>
                                  <a:pt x="79212" y="314089"/>
                                  <a:pt x="78693" y="316112"/>
                                  <a:pt x="78186" y="318109"/>
                                </a:cubicBezTo>
                                <a:cubicBezTo>
                                  <a:pt x="77680" y="320119"/>
                                  <a:pt x="77173" y="322104"/>
                                  <a:pt x="76667" y="324064"/>
                                </a:cubicBezTo>
                                <a:cubicBezTo>
                                  <a:pt x="76160" y="326023"/>
                                  <a:pt x="75667" y="327970"/>
                                  <a:pt x="75185" y="329891"/>
                                </a:cubicBezTo>
                                <a:cubicBezTo>
                                  <a:pt x="74691" y="331800"/>
                                  <a:pt x="74210" y="333709"/>
                                  <a:pt x="73729" y="335580"/>
                                </a:cubicBezTo>
                                <a:cubicBezTo>
                                  <a:pt x="73248" y="337464"/>
                                  <a:pt x="72779" y="339310"/>
                                  <a:pt x="72311" y="341143"/>
                                </a:cubicBezTo>
                                <a:cubicBezTo>
                                  <a:pt x="71843" y="342976"/>
                                  <a:pt x="71374" y="344784"/>
                                  <a:pt x="70918" y="346566"/>
                                </a:cubicBezTo>
                                <a:cubicBezTo>
                                  <a:pt x="70463" y="348361"/>
                                  <a:pt x="70019" y="350119"/>
                                  <a:pt x="69576" y="351850"/>
                                </a:cubicBezTo>
                                <a:cubicBezTo>
                                  <a:pt x="69133" y="353582"/>
                                  <a:pt x="68690" y="355302"/>
                                  <a:pt x="68259" y="356983"/>
                                </a:cubicBezTo>
                                <a:cubicBezTo>
                                  <a:pt x="67829" y="358665"/>
                                  <a:pt x="67411" y="360333"/>
                                  <a:pt x="66993" y="361964"/>
                                </a:cubicBezTo>
                                <a:cubicBezTo>
                                  <a:pt x="66575" y="363595"/>
                                  <a:pt x="66170" y="365213"/>
                                  <a:pt x="65765" y="366793"/>
                                </a:cubicBezTo>
                                <a:cubicBezTo>
                                  <a:pt x="65360" y="368373"/>
                                  <a:pt x="64967" y="369928"/>
                                  <a:pt x="64575" y="371458"/>
                                </a:cubicBezTo>
                                <a:cubicBezTo>
                                  <a:pt x="64182" y="372975"/>
                                  <a:pt x="63803" y="374479"/>
                                  <a:pt x="63423" y="375958"/>
                                </a:cubicBezTo>
                                <a:cubicBezTo>
                                  <a:pt x="63055" y="377425"/>
                                  <a:pt x="62675" y="378866"/>
                                  <a:pt x="62321" y="380282"/>
                                </a:cubicBezTo>
                                <a:cubicBezTo>
                                  <a:pt x="61954" y="381698"/>
                                  <a:pt x="61599" y="383165"/>
                                  <a:pt x="61257" y="384428"/>
                                </a:cubicBezTo>
                                <a:cubicBezTo>
                                  <a:pt x="60915" y="385706"/>
                                  <a:pt x="60574" y="386907"/>
                                  <a:pt x="60245" y="387893"/>
                                </a:cubicBezTo>
                                <a:cubicBezTo>
                                  <a:pt x="59915" y="388879"/>
                                  <a:pt x="59599" y="389549"/>
                                  <a:pt x="59282" y="390345"/>
                                </a:cubicBezTo>
                                <a:cubicBezTo>
                                  <a:pt x="58966" y="391142"/>
                                  <a:pt x="58649" y="391913"/>
                                  <a:pt x="58358" y="392659"/>
                                </a:cubicBezTo>
                                <a:cubicBezTo>
                                  <a:pt x="58054" y="393404"/>
                                  <a:pt x="57763" y="394138"/>
                                  <a:pt x="57471" y="394846"/>
                                </a:cubicBezTo>
                                <a:cubicBezTo>
                                  <a:pt x="57193" y="395541"/>
                                  <a:pt x="56915" y="396224"/>
                                  <a:pt x="56636" y="396881"/>
                                </a:cubicBezTo>
                                <a:cubicBezTo>
                                  <a:pt x="56370" y="397538"/>
                                  <a:pt x="56104" y="398183"/>
                                  <a:pt x="55851" y="398790"/>
                                </a:cubicBezTo>
                                <a:cubicBezTo>
                                  <a:pt x="55598" y="399409"/>
                                  <a:pt x="55344" y="400004"/>
                                  <a:pt x="55104" y="400572"/>
                                </a:cubicBezTo>
                                <a:cubicBezTo>
                                  <a:pt x="54863" y="401141"/>
                                  <a:pt x="54635" y="401698"/>
                                  <a:pt x="54407" y="402229"/>
                                </a:cubicBezTo>
                                <a:cubicBezTo>
                                  <a:pt x="54179" y="402747"/>
                                  <a:pt x="53964" y="403253"/>
                                  <a:pt x="53749" y="403746"/>
                                </a:cubicBezTo>
                                <a:cubicBezTo>
                                  <a:pt x="53547" y="404226"/>
                                  <a:pt x="53344" y="404694"/>
                                  <a:pt x="53141" y="405136"/>
                                </a:cubicBezTo>
                                <a:cubicBezTo>
                                  <a:pt x="52951" y="405579"/>
                                  <a:pt x="52761" y="405996"/>
                                  <a:pt x="52584" y="406400"/>
                                </a:cubicBezTo>
                                <a:cubicBezTo>
                                  <a:pt x="52394" y="406792"/>
                                  <a:pt x="52230" y="407172"/>
                                  <a:pt x="52065" y="407526"/>
                                </a:cubicBezTo>
                                <a:cubicBezTo>
                                  <a:pt x="51900" y="407879"/>
                                  <a:pt x="51749" y="408208"/>
                                  <a:pt x="51597" y="408512"/>
                                </a:cubicBezTo>
                                <a:cubicBezTo>
                                  <a:pt x="51445" y="408815"/>
                                  <a:pt x="51305" y="409106"/>
                                  <a:pt x="51179" y="409371"/>
                                </a:cubicBezTo>
                                <a:cubicBezTo>
                                  <a:pt x="51039" y="409624"/>
                                  <a:pt x="50925" y="409864"/>
                                  <a:pt x="50811" y="410079"/>
                                </a:cubicBezTo>
                                <a:cubicBezTo>
                                  <a:pt x="50697" y="410294"/>
                                  <a:pt x="50596" y="410484"/>
                                  <a:pt x="50495" y="410648"/>
                                </a:cubicBezTo>
                                <a:cubicBezTo>
                                  <a:pt x="50406" y="410813"/>
                                  <a:pt x="50318" y="410951"/>
                                  <a:pt x="50242" y="411078"/>
                                </a:cubicBezTo>
                                <a:cubicBezTo>
                                  <a:pt x="50166" y="411192"/>
                                  <a:pt x="50102" y="411280"/>
                                  <a:pt x="50039" y="411344"/>
                                </a:cubicBezTo>
                                <a:cubicBezTo>
                                  <a:pt x="49989" y="411407"/>
                                  <a:pt x="49938" y="411457"/>
                                  <a:pt x="49900" y="411470"/>
                                </a:cubicBezTo>
                                <a:cubicBezTo>
                                  <a:pt x="49874" y="411482"/>
                                  <a:pt x="49849" y="411470"/>
                                  <a:pt x="49824" y="411432"/>
                                </a:cubicBezTo>
                                <a:cubicBezTo>
                                  <a:pt x="49811" y="411394"/>
                                  <a:pt x="49811" y="411331"/>
                                  <a:pt x="49811" y="411242"/>
                                </a:cubicBezTo>
                                <a:cubicBezTo>
                                  <a:pt x="49811" y="411154"/>
                                  <a:pt x="49837" y="411027"/>
                                  <a:pt x="49862" y="410888"/>
                                </a:cubicBezTo>
                                <a:cubicBezTo>
                                  <a:pt x="49887" y="410737"/>
                                  <a:pt x="49925" y="410559"/>
                                  <a:pt x="49963" y="410357"/>
                                </a:cubicBezTo>
                                <a:cubicBezTo>
                                  <a:pt x="50014" y="410155"/>
                                  <a:pt x="50077" y="409927"/>
                                  <a:pt x="50140" y="409662"/>
                                </a:cubicBezTo>
                                <a:cubicBezTo>
                                  <a:pt x="50204" y="409384"/>
                                  <a:pt x="50292" y="409080"/>
                                  <a:pt x="50381" y="408727"/>
                                </a:cubicBezTo>
                                <a:cubicBezTo>
                                  <a:pt x="50470" y="408372"/>
                                  <a:pt x="50571" y="407968"/>
                                  <a:pt x="50685" y="407526"/>
                                </a:cubicBezTo>
                                <a:cubicBezTo>
                                  <a:pt x="50799" y="407083"/>
                                  <a:pt x="50925" y="406590"/>
                                  <a:pt x="51065" y="406059"/>
                                </a:cubicBezTo>
                                <a:cubicBezTo>
                                  <a:pt x="51191" y="405528"/>
                                  <a:pt x="51343" y="404959"/>
                                  <a:pt x="51495" y="404340"/>
                                </a:cubicBezTo>
                                <a:cubicBezTo>
                                  <a:pt x="51660" y="403708"/>
                                  <a:pt x="51825" y="403050"/>
                                  <a:pt x="52014" y="402343"/>
                                </a:cubicBezTo>
                                <a:cubicBezTo>
                                  <a:pt x="52192" y="401634"/>
                                  <a:pt x="52381" y="400888"/>
                                  <a:pt x="52584" y="400105"/>
                                </a:cubicBezTo>
                                <a:cubicBezTo>
                                  <a:pt x="52787" y="399308"/>
                                  <a:pt x="52989" y="398474"/>
                                  <a:pt x="53217" y="397602"/>
                                </a:cubicBezTo>
                                <a:cubicBezTo>
                                  <a:pt x="53445" y="396729"/>
                                  <a:pt x="53673" y="395806"/>
                                  <a:pt x="53914" y="394858"/>
                                </a:cubicBezTo>
                                <a:cubicBezTo>
                                  <a:pt x="54167" y="393897"/>
                                  <a:pt x="54420" y="392899"/>
                                  <a:pt x="54686" y="391862"/>
                                </a:cubicBezTo>
                                <a:cubicBezTo>
                                  <a:pt x="54952" y="390813"/>
                                  <a:pt x="55230" y="389738"/>
                                  <a:pt x="55509" y="388626"/>
                                </a:cubicBezTo>
                                <a:cubicBezTo>
                                  <a:pt x="55800" y="387501"/>
                                  <a:pt x="56091" y="386338"/>
                                  <a:pt x="56395" y="385149"/>
                                </a:cubicBezTo>
                                <a:cubicBezTo>
                                  <a:pt x="56699" y="383948"/>
                                  <a:pt x="57016" y="382709"/>
                                  <a:pt x="57345" y="381445"/>
                                </a:cubicBezTo>
                                <a:cubicBezTo>
                                  <a:pt x="57661" y="380168"/>
                                  <a:pt x="58003" y="378854"/>
                                  <a:pt x="58345" y="377513"/>
                                </a:cubicBezTo>
                                <a:cubicBezTo>
                                  <a:pt x="58687" y="376161"/>
                                  <a:pt x="59042" y="374783"/>
                                  <a:pt x="59409" y="373367"/>
                                </a:cubicBezTo>
                                <a:cubicBezTo>
                                  <a:pt x="59763" y="371951"/>
                                  <a:pt x="60130" y="370497"/>
                                  <a:pt x="60510" y="369005"/>
                                </a:cubicBezTo>
                                <a:cubicBezTo>
                                  <a:pt x="60890" y="367526"/>
                                  <a:pt x="61283" y="366009"/>
                                  <a:pt x="61675" y="364455"/>
                                </a:cubicBezTo>
                                <a:cubicBezTo>
                                  <a:pt x="62068" y="362900"/>
                                  <a:pt x="62473" y="361319"/>
                                  <a:pt x="62891" y="359701"/>
                                </a:cubicBezTo>
                                <a:cubicBezTo>
                                  <a:pt x="63296" y="358096"/>
                                  <a:pt x="63727" y="356439"/>
                                  <a:pt x="64144" y="354771"/>
                                </a:cubicBezTo>
                                <a:cubicBezTo>
                                  <a:pt x="64575" y="353089"/>
                                  <a:pt x="65018" y="351383"/>
                                  <a:pt x="65461" y="349651"/>
                                </a:cubicBezTo>
                                <a:cubicBezTo>
                                  <a:pt x="65904" y="347919"/>
                                  <a:pt x="66347" y="346149"/>
                                  <a:pt x="66803" y="344354"/>
                                </a:cubicBezTo>
                                <a:cubicBezTo>
                                  <a:pt x="67259" y="342559"/>
                                  <a:pt x="67727" y="340751"/>
                                  <a:pt x="68196" y="338893"/>
                                </a:cubicBezTo>
                                <a:cubicBezTo>
                                  <a:pt x="68677" y="337046"/>
                                  <a:pt x="69146" y="335176"/>
                                  <a:pt x="69639" y="333279"/>
                                </a:cubicBezTo>
                                <a:cubicBezTo>
                                  <a:pt x="70121" y="331383"/>
                                  <a:pt x="70614" y="329449"/>
                                  <a:pt x="71108" y="327502"/>
                                </a:cubicBezTo>
                                <a:cubicBezTo>
                                  <a:pt x="71602" y="325555"/>
                                  <a:pt x="72109" y="323570"/>
                                  <a:pt x="72628" y="321573"/>
                                </a:cubicBezTo>
                                <a:cubicBezTo>
                                  <a:pt x="73134" y="319575"/>
                                  <a:pt x="73653" y="317540"/>
                                  <a:pt x="74172" y="315492"/>
                                </a:cubicBezTo>
                                <a:cubicBezTo>
                                  <a:pt x="74691" y="313444"/>
                                  <a:pt x="75223" y="311371"/>
                                  <a:pt x="75768" y="309272"/>
                                </a:cubicBezTo>
                                <a:cubicBezTo>
                                  <a:pt x="76299" y="307161"/>
                                  <a:pt x="76844" y="305050"/>
                                  <a:pt x="77388" y="302901"/>
                                </a:cubicBezTo>
                                <a:cubicBezTo>
                                  <a:pt x="77933" y="300752"/>
                                  <a:pt x="78490" y="298590"/>
                                  <a:pt x="79047" y="296390"/>
                                </a:cubicBezTo>
                                <a:cubicBezTo>
                                  <a:pt x="79604" y="294203"/>
                                  <a:pt x="80174" y="291991"/>
                                  <a:pt x="80744" y="289766"/>
                                </a:cubicBezTo>
                                <a:cubicBezTo>
                                  <a:pt x="81313" y="287528"/>
                                  <a:pt x="81883" y="285265"/>
                                  <a:pt x="82466" y="282990"/>
                                </a:cubicBezTo>
                                <a:cubicBezTo>
                                  <a:pt x="83048" y="280714"/>
                                  <a:pt x="83631" y="278413"/>
                                  <a:pt x="84226" y="276100"/>
                                </a:cubicBezTo>
                                <a:cubicBezTo>
                                  <a:pt x="84821" y="273774"/>
                                  <a:pt x="85416" y="271435"/>
                                  <a:pt x="86024" y="269071"/>
                                </a:cubicBezTo>
                                <a:cubicBezTo>
                                  <a:pt x="86619" y="266719"/>
                                  <a:pt x="87227" y="264330"/>
                                  <a:pt x="87847" y="261928"/>
                                </a:cubicBezTo>
                                <a:cubicBezTo>
                                  <a:pt x="88455" y="259526"/>
                                  <a:pt x="89075" y="257112"/>
                                  <a:pt x="89695" y="254672"/>
                                </a:cubicBezTo>
                                <a:cubicBezTo>
                                  <a:pt x="90316" y="252232"/>
                                  <a:pt x="90949" y="249767"/>
                                  <a:pt x="91582" y="247302"/>
                                </a:cubicBezTo>
                                <a:cubicBezTo>
                                  <a:pt x="92215" y="244824"/>
                                  <a:pt x="92848" y="242320"/>
                                  <a:pt x="93494" y="239818"/>
                                </a:cubicBezTo>
                                <a:cubicBezTo>
                                  <a:pt x="94127" y="237302"/>
                                  <a:pt x="94773" y="234773"/>
                                  <a:pt x="95419" y="232220"/>
                                </a:cubicBezTo>
                                <a:cubicBezTo>
                                  <a:pt x="96077" y="229679"/>
                                  <a:pt x="96723" y="227113"/>
                                  <a:pt x="97381" y="224533"/>
                                </a:cubicBezTo>
                                <a:cubicBezTo>
                                  <a:pt x="98040" y="221954"/>
                                  <a:pt x="98711" y="219350"/>
                                  <a:pt x="99369" y="216746"/>
                                </a:cubicBezTo>
                                <a:cubicBezTo>
                                  <a:pt x="100040" y="214129"/>
                                  <a:pt x="100711" y="211500"/>
                                  <a:pt x="101382" y="208857"/>
                                </a:cubicBezTo>
                                <a:cubicBezTo>
                                  <a:pt x="102066" y="206228"/>
                                  <a:pt x="102737" y="203560"/>
                                  <a:pt x="103421" y="200893"/>
                                </a:cubicBezTo>
                                <a:cubicBezTo>
                                  <a:pt x="104105" y="198226"/>
                                  <a:pt x="104788" y="195545"/>
                                  <a:pt x="105472" y="192853"/>
                                </a:cubicBezTo>
                                <a:cubicBezTo>
                                  <a:pt x="106118" y="190173"/>
                                  <a:pt x="106877" y="187467"/>
                                  <a:pt x="107511" y="184749"/>
                                </a:cubicBezTo>
                                <a:cubicBezTo>
                                  <a:pt x="108270" y="182044"/>
                                  <a:pt x="108903" y="179326"/>
                                  <a:pt x="109663" y="176595"/>
                                </a:cubicBezTo>
                                <a:cubicBezTo>
                                  <a:pt x="110296" y="173865"/>
                                  <a:pt x="111056" y="171134"/>
                                  <a:pt x="111689" y="168391"/>
                                </a:cubicBezTo>
                                <a:cubicBezTo>
                                  <a:pt x="112449" y="165647"/>
                                  <a:pt x="113082" y="162904"/>
                                  <a:pt x="113842" y="160148"/>
                                </a:cubicBezTo>
                                <a:cubicBezTo>
                                  <a:pt x="114475" y="157405"/>
                                  <a:pt x="115234" y="154649"/>
                                  <a:pt x="115867" y="151893"/>
                                </a:cubicBezTo>
                                <a:cubicBezTo>
                                  <a:pt x="116627" y="149137"/>
                                  <a:pt x="117387" y="146381"/>
                                  <a:pt x="118020" y="143625"/>
                                </a:cubicBezTo>
                                <a:cubicBezTo>
                                  <a:pt x="118780" y="140869"/>
                                  <a:pt x="119413" y="137772"/>
                                  <a:pt x="120172" y="135370"/>
                                </a:cubicBezTo>
                                <a:cubicBezTo>
                                  <a:pt x="120805" y="132968"/>
                                  <a:pt x="121565" y="131135"/>
                                  <a:pt x="122198" y="129213"/>
                                </a:cubicBezTo>
                                <a:cubicBezTo>
                                  <a:pt x="122958" y="127279"/>
                                  <a:pt x="123591" y="125585"/>
                                  <a:pt x="124351" y="123777"/>
                                </a:cubicBezTo>
                                <a:cubicBezTo>
                                  <a:pt x="124984" y="121982"/>
                                  <a:pt x="125743" y="120200"/>
                                  <a:pt x="126377" y="118417"/>
                                </a:cubicBezTo>
                                <a:cubicBezTo>
                                  <a:pt x="127136" y="116634"/>
                                  <a:pt x="127769" y="114865"/>
                                  <a:pt x="128529" y="113107"/>
                                </a:cubicBezTo>
                                <a:cubicBezTo>
                                  <a:pt x="129162" y="111350"/>
                                  <a:pt x="129922" y="109606"/>
                                  <a:pt x="130555" y="107874"/>
                                </a:cubicBezTo>
                                <a:cubicBezTo>
                                  <a:pt x="131315" y="106142"/>
                                  <a:pt x="131948" y="104410"/>
                                  <a:pt x="132581" y="102703"/>
                                </a:cubicBezTo>
                                <a:cubicBezTo>
                                  <a:pt x="133341" y="100997"/>
                                  <a:pt x="133974" y="99302"/>
                                  <a:pt x="134733" y="97621"/>
                                </a:cubicBezTo>
                                <a:cubicBezTo>
                                  <a:pt x="135366" y="95939"/>
                                  <a:pt x="135999" y="94271"/>
                                  <a:pt x="136759" y="92615"/>
                                </a:cubicBezTo>
                                <a:cubicBezTo>
                                  <a:pt x="137392" y="90959"/>
                                  <a:pt x="138025" y="89328"/>
                                  <a:pt x="138658" y="87710"/>
                                </a:cubicBezTo>
                                <a:cubicBezTo>
                                  <a:pt x="139418" y="86092"/>
                                  <a:pt x="140051" y="84486"/>
                                  <a:pt x="140684" y="82906"/>
                                </a:cubicBezTo>
                                <a:cubicBezTo>
                                  <a:pt x="141317" y="81326"/>
                                  <a:pt x="141950" y="79758"/>
                                  <a:pt x="142710" y="78216"/>
                                </a:cubicBezTo>
                                <a:cubicBezTo>
                                  <a:pt x="143343" y="76686"/>
                                  <a:pt x="143976" y="75156"/>
                                  <a:pt x="144610" y="73652"/>
                                </a:cubicBezTo>
                                <a:cubicBezTo>
                                  <a:pt x="145242" y="72160"/>
                                  <a:pt x="145876" y="70681"/>
                                  <a:pt x="146509" y="69227"/>
                                </a:cubicBezTo>
                                <a:cubicBezTo>
                                  <a:pt x="147015" y="67761"/>
                                  <a:pt x="147648" y="66332"/>
                                  <a:pt x="148281" y="64916"/>
                                </a:cubicBezTo>
                                <a:cubicBezTo>
                                  <a:pt x="148914" y="63513"/>
                                  <a:pt x="149548" y="62122"/>
                                  <a:pt x="150054" y="60757"/>
                                </a:cubicBezTo>
                                <a:cubicBezTo>
                                  <a:pt x="150687" y="59392"/>
                                  <a:pt x="151320" y="58052"/>
                                  <a:pt x="151827" y="56737"/>
                                </a:cubicBezTo>
                                <a:cubicBezTo>
                                  <a:pt x="152460" y="55422"/>
                                  <a:pt x="152966" y="54133"/>
                                  <a:pt x="153599" y="52856"/>
                                </a:cubicBezTo>
                                <a:cubicBezTo>
                                  <a:pt x="154106" y="51592"/>
                                  <a:pt x="154739" y="50353"/>
                                  <a:pt x="155245" y="49126"/>
                                </a:cubicBezTo>
                                <a:cubicBezTo>
                                  <a:pt x="155752" y="47913"/>
                                  <a:pt x="156258" y="46712"/>
                                  <a:pt x="156891" y="45549"/>
                                </a:cubicBezTo>
                                <a:cubicBezTo>
                                  <a:pt x="157398" y="44373"/>
                                  <a:pt x="157904" y="43223"/>
                                  <a:pt x="158411" y="42098"/>
                                </a:cubicBezTo>
                                <a:cubicBezTo>
                                  <a:pt x="158917" y="40973"/>
                                  <a:pt x="159424" y="39873"/>
                                  <a:pt x="159930" y="38798"/>
                                </a:cubicBezTo>
                                <a:cubicBezTo>
                                  <a:pt x="160437" y="37723"/>
                                  <a:pt x="160943" y="36674"/>
                                  <a:pt x="161323" y="35638"/>
                                </a:cubicBezTo>
                                <a:cubicBezTo>
                                  <a:pt x="161829" y="34613"/>
                                  <a:pt x="162336" y="33602"/>
                                  <a:pt x="162842" y="32616"/>
                                </a:cubicBezTo>
                                <a:cubicBezTo>
                                  <a:pt x="163222" y="31643"/>
                                  <a:pt x="163729" y="30682"/>
                                  <a:pt x="164108" y="29746"/>
                                </a:cubicBezTo>
                                <a:cubicBezTo>
                                  <a:pt x="164615" y="28798"/>
                                  <a:pt x="164995" y="27888"/>
                                  <a:pt x="165501" y="27003"/>
                                </a:cubicBezTo>
                                <a:cubicBezTo>
                                  <a:pt x="165881" y="26106"/>
                                  <a:pt x="166261" y="25246"/>
                                  <a:pt x="166641" y="24399"/>
                                </a:cubicBezTo>
                                <a:cubicBezTo>
                                  <a:pt x="167147" y="23552"/>
                                  <a:pt x="167527" y="22730"/>
                                  <a:pt x="167907" y="21921"/>
                                </a:cubicBezTo>
                                <a:cubicBezTo>
                                  <a:pt x="168287" y="21125"/>
                                  <a:pt x="168667" y="20353"/>
                                  <a:pt x="169046" y="19595"/>
                                </a:cubicBezTo>
                                <a:cubicBezTo>
                                  <a:pt x="169426" y="18836"/>
                                  <a:pt x="169680" y="18103"/>
                                  <a:pt x="170059" y="17395"/>
                                </a:cubicBezTo>
                                <a:cubicBezTo>
                                  <a:pt x="170439" y="16687"/>
                                  <a:pt x="170819" y="16004"/>
                                  <a:pt x="171072" y="15335"/>
                                </a:cubicBezTo>
                                <a:cubicBezTo>
                                  <a:pt x="171452" y="14677"/>
                                  <a:pt x="171706" y="14032"/>
                                  <a:pt x="172085" y="13413"/>
                                </a:cubicBezTo>
                                <a:cubicBezTo>
                                  <a:pt x="172339" y="12794"/>
                                  <a:pt x="172718" y="12199"/>
                                  <a:pt x="172972" y="11618"/>
                                </a:cubicBezTo>
                                <a:cubicBezTo>
                                  <a:pt x="173225" y="11049"/>
                                  <a:pt x="173478" y="10493"/>
                                  <a:pt x="173731" y="9962"/>
                                </a:cubicBezTo>
                                <a:cubicBezTo>
                                  <a:pt x="174111" y="9418"/>
                                  <a:pt x="174364" y="8913"/>
                                  <a:pt x="174618" y="8419"/>
                                </a:cubicBezTo>
                                <a:cubicBezTo>
                                  <a:pt x="174871" y="7926"/>
                                  <a:pt x="174997" y="7459"/>
                                  <a:pt x="175251" y="7016"/>
                                </a:cubicBezTo>
                                <a:cubicBezTo>
                                  <a:pt x="175504" y="6574"/>
                                  <a:pt x="175757" y="6144"/>
                                  <a:pt x="175884" y="5739"/>
                                </a:cubicBezTo>
                                <a:cubicBezTo>
                                  <a:pt x="176137" y="5335"/>
                                  <a:pt x="176390" y="4943"/>
                                  <a:pt x="176517" y="4589"/>
                                </a:cubicBezTo>
                                <a:cubicBezTo>
                                  <a:pt x="176770" y="4222"/>
                                  <a:pt x="176897" y="3881"/>
                                  <a:pt x="177024" y="3565"/>
                                </a:cubicBezTo>
                                <a:cubicBezTo>
                                  <a:pt x="177277" y="3249"/>
                                  <a:pt x="177403" y="2946"/>
                                  <a:pt x="177530" y="2667"/>
                                </a:cubicBezTo>
                                <a:cubicBezTo>
                                  <a:pt x="177656" y="2389"/>
                                  <a:pt x="177783" y="2136"/>
                                  <a:pt x="177910" y="1909"/>
                                </a:cubicBezTo>
                                <a:cubicBezTo>
                                  <a:pt x="178036" y="1669"/>
                                  <a:pt x="178163" y="1467"/>
                                  <a:pt x="178290" y="1264"/>
                                </a:cubicBezTo>
                                <a:cubicBezTo>
                                  <a:pt x="178416" y="1074"/>
                                  <a:pt x="178416" y="910"/>
                                  <a:pt x="178543" y="758"/>
                                </a:cubicBezTo>
                                <a:cubicBezTo>
                                  <a:pt x="178670" y="619"/>
                                  <a:pt x="178670" y="493"/>
                                  <a:pt x="178796" y="379"/>
                                </a:cubicBezTo>
                                <a:cubicBezTo>
                                  <a:pt x="178796" y="278"/>
                                  <a:pt x="178796" y="190"/>
                                  <a:pt x="178923" y="139"/>
                                </a:cubicBezTo>
                                <a:cubicBezTo>
                                  <a:pt x="178923" y="76"/>
                                  <a:pt x="178923" y="25"/>
                                  <a:pt x="178923" y="12"/>
                                </a:cubicBezTo>
                                <a:cubicBezTo>
                                  <a:pt x="178923" y="0"/>
                                  <a:pt x="178923" y="0"/>
                                  <a:pt x="178923" y="12"/>
                                </a:cubicBezTo>
                                <a:cubicBezTo>
                                  <a:pt x="178923" y="38"/>
                                  <a:pt x="178923" y="114"/>
                                  <a:pt x="178923" y="215"/>
                                </a:cubicBezTo>
                                <a:cubicBezTo>
                                  <a:pt x="178923" y="329"/>
                                  <a:pt x="178796" y="480"/>
                                  <a:pt x="178796" y="670"/>
                                </a:cubicBezTo>
                                <a:cubicBezTo>
                                  <a:pt x="178796" y="872"/>
                                  <a:pt x="178670" y="1112"/>
                                  <a:pt x="178670" y="1391"/>
                                </a:cubicBezTo>
                                <a:cubicBezTo>
                                  <a:pt x="178543" y="1669"/>
                                  <a:pt x="178416" y="1997"/>
                                  <a:pt x="178416" y="2364"/>
                                </a:cubicBezTo>
                                <a:cubicBezTo>
                                  <a:pt x="178290" y="2718"/>
                                  <a:pt x="178163" y="3135"/>
                                  <a:pt x="178036" y="3578"/>
                                </a:cubicBezTo>
                                <a:cubicBezTo>
                                  <a:pt x="177910" y="4020"/>
                                  <a:pt x="177783" y="4513"/>
                                  <a:pt x="177656" y="5044"/>
                                </a:cubicBezTo>
                                <a:cubicBezTo>
                                  <a:pt x="177530" y="5575"/>
                                  <a:pt x="177403" y="6144"/>
                                  <a:pt x="177277" y="6763"/>
                                </a:cubicBezTo>
                                <a:cubicBezTo>
                                  <a:pt x="177150" y="7370"/>
                                  <a:pt x="176897" y="8015"/>
                                  <a:pt x="176770" y="8710"/>
                                </a:cubicBezTo>
                                <a:cubicBezTo>
                                  <a:pt x="176517" y="9393"/>
                                  <a:pt x="176390" y="10126"/>
                                  <a:pt x="176137" y="10897"/>
                                </a:cubicBezTo>
                                <a:cubicBezTo>
                                  <a:pt x="176010" y="11656"/>
                                  <a:pt x="175757" y="12465"/>
                                  <a:pt x="175631" y="13312"/>
                                </a:cubicBezTo>
                                <a:cubicBezTo>
                                  <a:pt x="175377" y="14159"/>
                                  <a:pt x="175124" y="15031"/>
                                  <a:pt x="174871" y="15954"/>
                                </a:cubicBezTo>
                                <a:cubicBezTo>
                                  <a:pt x="174618" y="16877"/>
                                  <a:pt x="174364" y="17838"/>
                                  <a:pt x="174111" y="18836"/>
                                </a:cubicBezTo>
                                <a:cubicBezTo>
                                  <a:pt x="173858" y="19822"/>
                                  <a:pt x="173605" y="20859"/>
                                  <a:pt x="173352" y="21934"/>
                                </a:cubicBezTo>
                                <a:cubicBezTo>
                                  <a:pt x="173098" y="22995"/>
                                  <a:pt x="172845" y="24108"/>
                                  <a:pt x="172592" y="25259"/>
                                </a:cubicBezTo>
                                <a:cubicBezTo>
                                  <a:pt x="172212" y="26396"/>
                                  <a:pt x="171959" y="27572"/>
                                  <a:pt x="171579" y="28786"/>
                                </a:cubicBezTo>
                                <a:cubicBezTo>
                                  <a:pt x="171326" y="30012"/>
                                  <a:pt x="170946" y="31263"/>
                                  <a:pt x="170692" y="32540"/>
                                </a:cubicBezTo>
                                <a:cubicBezTo>
                                  <a:pt x="170313" y="33830"/>
                                  <a:pt x="170059" y="35157"/>
                                  <a:pt x="169680" y="36510"/>
                                </a:cubicBezTo>
                                <a:cubicBezTo>
                                  <a:pt x="169300" y="37875"/>
                                  <a:pt x="168920" y="39266"/>
                                  <a:pt x="168540" y="40694"/>
                                </a:cubicBezTo>
                                <a:cubicBezTo>
                                  <a:pt x="168287" y="42123"/>
                                  <a:pt x="167907" y="43577"/>
                                  <a:pt x="167527" y="45069"/>
                                </a:cubicBezTo>
                                <a:cubicBezTo>
                                  <a:pt x="167147" y="46573"/>
                                  <a:pt x="166641" y="48102"/>
                                  <a:pt x="166261" y="49657"/>
                                </a:cubicBezTo>
                                <a:cubicBezTo>
                                  <a:pt x="165881" y="51212"/>
                                  <a:pt x="165501" y="52805"/>
                                  <a:pt x="165122" y="54436"/>
                                </a:cubicBezTo>
                                <a:cubicBezTo>
                                  <a:pt x="164615" y="56054"/>
                                  <a:pt x="164235" y="57710"/>
                                  <a:pt x="163855" y="59405"/>
                                </a:cubicBezTo>
                                <a:cubicBezTo>
                                  <a:pt x="163349" y="61086"/>
                                  <a:pt x="162969" y="62805"/>
                                  <a:pt x="162462" y="64550"/>
                                </a:cubicBezTo>
                                <a:cubicBezTo>
                                  <a:pt x="162083" y="66294"/>
                                  <a:pt x="161576" y="68077"/>
                                  <a:pt x="161196" y="69872"/>
                                </a:cubicBezTo>
                                <a:cubicBezTo>
                                  <a:pt x="160690" y="71680"/>
                                  <a:pt x="160183" y="73513"/>
                                  <a:pt x="159677" y="75371"/>
                                </a:cubicBezTo>
                                <a:cubicBezTo>
                                  <a:pt x="159297" y="77229"/>
                                  <a:pt x="158791" y="79113"/>
                                  <a:pt x="158284" y="81035"/>
                                </a:cubicBezTo>
                                <a:cubicBezTo>
                                  <a:pt x="157778" y="82944"/>
                                  <a:pt x="157271" y="84878"/>
                                  <a:pt x="156765" y="86837"/>
                                </a:cubicBezTo>
                                <a:cubicBezTo>
                                  <a:pt x="156258" y="88810"/>
                                  <a:pt x="155752" y="90794"/>
                                  <a:pt x="155245" y="92804"/>
                                </a:cubicBezTo>
                                <a:cubicBezTo>
                                  <a:pt x="154739" y="94814"/>
                                  <a:pt x="154232" y="96850"/>
                                  <a:pt x="153726" y="98911"/>
                                </a:cubicBezTo>
                                <a:cubicBezTo>
                                  <a:pt x="153220" y="100959"/>
                                  <a:pt x="152713" y="103044"/>
                                  <a:pt x="152080" y="105143"/>
                                </a:cubicBezTo>
                                <a:cubicBezTo>
                                  <a:pt x="151573" y="107242"/>
                                  <a:pt x="151067" y="109365"/>
                                  <a:pt x="150560" y="111515"/>
                                </a:cubicBezTo>
                                <a:cubicBezTo>
                                  <a:pt x="149927" y="113651"/>
                                  <a:pt x="149421" y="115825"/>
                                  <a:pt x="148914" y="118000"/>
                                </a:cubicBezTo>
                                <a:cubicBezTo>
                                  <a:pt x="148281" y="120187"/>
                                  <a:pt x="147775" y="122387"/>
                                  <a:pt x="147142" y="124611"/>
                                </a:cubicBezTo>
                                <a:cubicBezTo>
                                  <a:pt x="146635" y="126824"/>
                                  <a:pt x="146002" y="129062"/>
                                  <a:pt x="145496" y="131324"/>
                                </a:cubicBezTo>
                                <a:cubicBezTo>
                                  <a:pt x="144863" y="133575"/>
                                  <a:pt x="144356" y="135837"/>
                                  <a:pt x="143723" y="138126"/>
                                </a:cubicBezTo>
                                <a:cubicBezTo>
                                  <a:pt x="143090" y="140414"/>
                                  <a:pt x="142584" y="142715"/>
                                  <a:pt x="141950" y="145028"/>
                                </a:cubicBezTo>
                                <a:cubicBezTo>
                                  <a:pt x="141317" y="147342"/>
                                  <a:pt x="140811" y="149668"/>
                                  <a:pt x="140178" y="152007"/>
                                </a:cubicBezTo>
                                <a:cubicBezTo>
                                  <a:pt x="139545" y="154358"/>
                                  <a:pt x="139038" y="156709"/>
                                  <a:pt x="138405" y="159074"/>
                                </a:cubicBezTo>
                                <a:cubicBezTo>
                                  <a:pt x="137772" y="161437"/>
                                  <a:pt x="137139" y="163814"/>
                                  <a:pt x="136506" y="166203"/>
                                </a:cubicBezTo>
                                <a:cubicBezTo>
                                  <a:pt x="135999" y="168593"/>
                                  <a:pt x="135366" y="170982"/>
                                  <a:pt x="134733" y="173384"/>
                                </a:cubicBezTo>
                                <a:cubicBezTo>
                                  <a:pt x="134100" y="175799"/>
                                  <a:pt x="133467" y="178214"/>
                                  <a:pt x="132834" y="180628"/>
                                </a:cubicBezTo>
                                <a:cubicBezTo>
                                  <a:pt x="132201" y="183043"/>
                                  <a:pt x="131694" y="185470"/>
                                  <a:pt x="131062" y="187910"/>
                                </a:cubicBezTo>
                                <a:cubicBezTo>
                                  <a:pt x="130428" y="190337"/>
                                  <a:pt x="129795" y="192777"/>
                                  <a:pt x="129162" y="195217"/>
                                </a:cubicBezTo>
                                <a:cubicBezTo>
                                  <a:pt x="128529" y="197657"/>
                                  <a:pt x="127896" y="200109"/>
                                  <a:pt x="127263" y="202549"/>
                                </a:cubicBezTo>
                                <a:cubicBezTo>
                                  <a:pt x="126630" y="205002"/>
                                  <a:pt x="125997" y="207454"/>
                                  <a:pt x="125363" y="209907"/>
                                </a:cubicBezTo>
                                <a:cubicBezTo>
                                  <a:pt x="124731" y="212347"/>
                                  <a:pt x="124097" y="214799"/>
                                  <a:pt x="123591" y="217251"/>
                                </a:cubicBezTo>
                                <a:cubicBezTo>
                                  <a:pt x="122958" y="219704"/>
                                  <a:pt x="122325" y="222157"/>
                                  <a:pt x="121692" y="224609"/>
                                </a:cubicBezTo>
                                <a:cubicBezTo>
                                  <a:pt x="121059" y="227062"/>
                                  <a:pt x="120426" y="229502"/>
                                  <a:pt x="119792" y="231942"/>
                                </a:cubicBezTo>
                                <a:cubicBezTo>
                                  <a:pt x="119159" y="234394"/>
                                  <a:pt x="118526" y="236834"/>
                                  <a:pt x="117893" y="239261"/>
                                </a:cubicBezTo>
                                <a:cubicBezTo>
                                  <a:pt x="117260" y="241701"/>
                                  <a:pt x="116627" y="244129"/>
                                  <a:pt x="115994" y="246543"/>
                                </a:cubicBezTo>
                                <a:cubicBezTo>
                                  <a:pt x="115488" y="248970"/>
                                  <a:pt x="114854" y="251385"/>
                                  <a:pt x="114221" y="253787"/>
                                </a:cubicBezTo>
                                <a:cubicBezTo>
                                  <a:pt x="113588" y="256201"/>
                                  <a:pt x="112955" y="258591"/>
                                  <a:pt x="112322" y="260980"/>
                                </a:cubicBezTo>
                                <a:cubicBezTo>
                                  <a:pt x="111815" y="263370"/>
                                  <a:pt x="111183" y="265759"/>
                                  <a:pt x="110549" y="268123"/>
                                </a:cubicBezTo>
                                <a:cubicBezTo>
                                  <a:pt x="109916" y="270487"/>
                                  <a:pt x="109283" y="272851"/>
                                  <a:pt x="108777" y="275190"/>
                                </a:cubicBezTo>
                                <a:cubicBezTo>
                                  <a:pt x="108144" y="277528"/>
                                  <a:pt x="107511" y="279867"/>
                                  <a:pt x="107004" y="282180"/>
                                </a:cubicBezTo>
                                <a:cubicBezTo>
                                  <a:pt x="106371" y="284507"/>
                                  <a:pt x="105776" y="286808"/>
                                  <a:pt x="105193" y="289096"/>
                                </a:cubicBezTo>
                                <a:cubicBezTo>
                                  <a:pt x="104611" y="291384"/>
                                  <a:pt x="104029" y="293660"/>
                                  <a:pt x="103459" y="295922"/>
                                </a:cubicBezTo>
                                <a:cubicBezTo>
                                  <a:pt x="102876" y="298173"/>
                                  <a:pt x="102307" y="301624"/>
                                  <a:pt x="101737" y="302635"/>
                                </a:cubicBezTo>
                                <a:cubicBezTo>
                                  <a:pt x="101294" y="303432"/>
                                  <a:pt x="100483" y="301851"/>
                                  <a:pt x="100053" y="301978"/>
                                </a:cubicBezTo>
                                <a:cubicBezTo>
                                  <a:pt x="99483" y="302142"/>
                                  <a:pt x="98926" y="302597"/>
                                  <a:pt x="98382" y="303621"/>
                                </a:cubicBezTo>
                                <a:cubicBezTo>
                                  <a:pt x="97824" y="304658"/>
                                  <a:pt x="97267" y="306668"/>
                                  <a:pt x="96723" y="308172"/>
                                </a:cubicBezTo>
                                <a:cubicBezTo>
                                  <a:pt x="96166" y="309690"/>
                                  <a:pt x="95621" y="311194"/>
                                  <a:pt x="95077" y="312686"/>
                                </a:cubicBezTo>
                                <a:cubicBezTo>
                                  <a:pt x="94545" y="314177"/>
                                  <a:pt x="94001" y="315656"/>
                                  <a:pt x="93456" y="317136"/>
                                </a:cubicBezTo>
                                <a:cubicBezTo>
                                  <a:pt x="92924" y="318602"/>
                                  <a:pt x="92393" y="320068"/>
                                  <a:pt x="91861" y="321522"/>
                                </a:cubicBezTo>
                                <a:cubicBezTo>
                                  <a:pt x="91329" y="322976"/>
                                  <a:pt x="90810" y="324417"/>
                                  <a:pt x="90278" y="325846"/>
                                </a:cubicBezTo>
                                <a:cubicBezTo>
                                  <a:pt x="89759" y="327274"/>
                                  <a:pt x="89240" y="328690"/>
                                  <a:pt x="88733" y="330093"/>
                                </a:cubicBezTo>
                                <a:cubicBezTo>
                                  <a:pt x="88214" y="331497"/>
                                  <a:pt x="87708" y="332887"/>
                                  <a:pt x="87201" y="334253"/>
                                </a:cubicBezTo>
                                <a:cubicBezTo>
                                  <a:pt x="86695" y="335631"/>
                                  <a:pt x="86201" y="336983"/>
                                  <a:pt x="85707" y="338324"/>
                                </a:cubicBezTo>
                                <a:cubicBezTo>
                                  <a:pt x="85213" y="339663"/>
                                  <a:pt x="84732" y="340991"/>
                                  <a:pt x="84251" y="342293"/>
                                </a:cubicBezTo>
                                <a:cubicBezTo>
                                  <a:pt x="83770" y="343595"/>
                                  <a:pt x="83301" y="344872"/>
                                  <a:pt x="82833" y="346149"/>
                                </a:cubicBezTo>
                                <a:cubicBezTo>
                                  <a:pt x="82365" y="347413"/>
                                  <a:pt x="81896" y="348664"/>
                                  <a:pt x="81453" y="349891"/>
                                </a:cubicBezTo>
                                <a:cubicBezTo>
                                  <a:pt x="80997" y="351117"/>
                                  <a:pt x="80541" y="352331"/>
                                  <a:pt x="80098" y="353519"/>
                                </a:cubicBezTo>
                                <a:cubicBezTo>
                                  <a:pt x="79667" y="354707"/>
                                  <a:pt x="79224" y="355871"/>
                                  <a:pt x="78806" y="357021"/>
                                </a:cubicBezTo>
                                <a:cubicBezTo>
                                  <a:pt x="78376" y="358171"/>
                                  <a:pt x="77958" y="359296"/>
                                  <a:pt x="77540" y="360409"/>
                                </a:cubicBezTo>
                                <a:cubicBezTo>
                                  <a:pt x="77123" y="361521"/>
                                  <a:pt x="76717" y="362609"/>
                                  <a:pt x="76325" y="363670"/>
                                </a:cubicBezTo>
                                <a:cubicBezTo>
                                  <a:pt x="75920" y="364745"/>
                                  <a:pt x="75527" y="365794"/>
                                  <a:pt x="75147" y="366818"/>
                                </a:cubicBezTo>
                                <a:cubicBezTo>
                                  <a:pt x="74755" y="367842"/>
                                  <a:pt x="74375" y="368854"/>
                                  <a:pt x="74008" y="369840"/>
                                </a:cubicBezTo>
                                <a:cubicBezTo>
                                  <a:pt x="73641" y="370826"/>
                                  <a:pt x="73273" y="371787"/>
                                  <a:pt x="72919" y="372735"/>
                                </a:cubicBezTo>
                                <a:cubicBezTo>
                                  <a:pt x="72564" y="373670"/>
                                  <a:pt x="72223" y="374593"/>
                                  <a:pt x="71881" y="375503"/>
                                </a:cubicBezTo>
                                <a:cubicBezTo>
                                  <a:pt x="71539" y="376401"/>
                                  <a:pt x="71197" y="377286"/>
                                  <a:pt x="70880" y="378133"/>
                                </a:cubicBezTo>
                                <a:cubicBezTo>
                                  <a:pt x="70551" y="378993"/>
                                  <a:pt x="70235" y="379840"/>
                                  <a:pt x="69931" y="380648"/>
                                </a:cubicBezTo>
                                <a:cubicBezTo>
                                  <a:pt x="69614" y="381458"/>
                                  <a:pt x="69323" y="382254"/>
                                  <a:pt x="69019" y="383025"/>
                                </a:cubicBezTo>
                                <a:cubicBezTo>
                                  <a:pt x="68728" y="383796"/>
                                  <a:pt x="68449" y="384542"/>
                                  <a:pt x="68171" y="385263"/>
                                </a:cubicBezTo>
                                <a:cubicBezTo>
                                  <a:pt x="67892" y="385984"/>
                                  <a:pt x="67626" y="386692"/>
                                  <a:pt x="67373" y="387362"/>
                                </a:cubicBezTo>
                                <a:cubicBezTo>
                                  <a:pt x="67107" y="388044"/>
                                  <a:pt x="66854" y="388701"/>
                                  <a:pt x="66613" y="389334"/>
                                </a:cubicBezTo>
                                <a:cubicBezTo>
                                  <a:pt x="66373" y="389966"/>
                                  <a:pt x="66145" y="390573"/>
                                  <a:pt x="65917" y="391154"/>
                                </a:cubicBezTo>
                                <a:cubicBezTo>
                                  <a:pt x="65689" y="391748"/>
                                  <a:pt x="65474" y="392304"/>
                                  <a:pt x="65271" y="392848"/>
                                </a:cubicBezTo>
                                <a:cubicBezTo>
                                  <a:pt x="65069" y="393392"/>
                                  <a:pt x="64866" y="393910"/>
                                  <a:pt x="64676" y="394403"/>
                                </a:cubicBezTo>
                                <a:cubicBezTo>
                                  <a:pt x="64486" y="394896"/>
                                  <a:pt x="64309" y="395364"/>
                                  <a:pt x="64132" y="395806"/>
                                </a:cubicBezTo>
                                <a:cubicBezTo>
                                  <a:pt x="63967" y="396249"/>
                                  <a:pt x="63803" y="396679"/>
                                  <a:pt x="63638" y="397083"/>
                                </a:cubicBezTo>
                                <a:cubicBezTo>
                                  <a:pt x="63486" y="397488"/>
                                  <a:pt x="63347" y="397867"/>
                                  <a:pt x="63207" y="398221"/>
                                </a:cubicBezTo>
                                <a:cubicBezTo>
                                  <a:pt x="63068" y="398575"/>
                                  <a:pt x="62941" y="398916"/>
                                  <a:pt x="62815" y="399220"/>
                                </a:cubicBezTo>
                                <a:cubicBezTo>
                                  <a:pt x="62688" y="399536"/>
                                  <a:pt x="62587" y="399826"/>
                                  <a:pt x="62473" y="400092"/>
                                </a:cubicBezTo>
                                <a:cubicBezTo>
                                  <a:pt x="62372" y="400357"/>
                                  <a:pt x="62283" y="400610"/>
                                  <a:pt x="62194" y="400838"/>
                                </a:cubicBezTo>
                                <a:cubicBezTo>
                                  <a:pt x="62106" y="401065"/>
                                  <a:pt x="62030" y="401268"/>
                                  <a:pt x="61954" y="401445"/>
                                </a:cubicBezTo>
                                <a:cubicBezTo>
                                  <a:pt x="61890" y="401622"/>
                                  <a:pt x="61827" y="401786"/>
                                  <a:pt x="61764" y="401925"/>
                                </a:cubicBezTo>
                                <a:cubicBezTo>
                                  <a:pt x="61713" y="402064"/>
                                  <a:pt x="61675" y="402178"/>
                                  <a:pt x="61637" y="402279"/>
                                </a:cubicBezTo>
                                <a:cubicBezTo>
                                  <a:pt x="61599" y="402368"/>
                                  <a:pt x="61561" y="402443"/>
                                  <a:pt x="61549" y="402506"/>
                                </a:cubicBezTo>
                                <a:cubicBezTo>
                                  <a:pt x="61523" y="402544"/>
                                  <a:pt x="61511" y="402595"/>
                                  <a:pt x="61511" y="402595"/>
                                </a:cubicBezTo>
                                <a:cubicBezTo>
                                  <a:pt x="61511" y="402608"/>
                                  <a:pt x="61511" y="402582"/>
                                  <a:pt x="61523" y="402557"/>
                                </a:cubicBezTo>
                                <a:cubicBezTo>
                                  <a:pt x="61536" y="402506"/>
                                  <a:pt x="61549" y="402431"/>
                                  <a:pt x="61574" y="402317"/>
                                </a:cubicBezTo>
                                <a:cubicBezTo>
                                  <a:pt x="61612" y="402216"/>
                                  <a:pt x="61637" y="402077"/>
                                  <a:pt x="61688" y="401900"/>
                                </a:cubicBezTo>
                                <a:cubicBezTo>
                                  <a:pt x="61726" y="401736"/>
                                  <a:pt x="61777" y="401533"/>
                                  <a:pt x="61840" y="401306"/>
                                </a:cubicBezTo>
                                <a:cubicBezTo>
                                  <a:pt x="61903" y="401078"/>
                                  <a:pt x="61967" y="400813"/>
                                  <a:pt x="62043" y="400522"/>
                                </a:cubicBezTo>
                                <a:cubicBezTo>
                                  <a:pt x="62118" y="400231"/>
                                  <a:pt x="62194" y="399915"/>
                                  <a:pt x="62283" y="399574"/>
                                </a:cubicBezTo>
                                <a:cubicBezTo>
                                  <a:pt x="62372" y="399220"/>
                                  <a:pt x="62473" y="398853"/>
                                  <a:pt x="62574" y="398449"/>
                                </a:cubicBezTo>
                                <a:cubicBezTo>
                                  <a:pt x="62675" y="398044"/>
                                  <a:pt x="62777" y="397614"/>
                                  <a:pt x="62903" y="397159"/>
                                </a:cubicBezTo>
                                <a:cubicBezTo>
                                  <a:pt x="63017" y="396704"/>
                                  <a:pt x="63144" y="396211"/>
                                  <a:pt x="63271" y="395705"/>
                                </a:cubicBezTo>
                                <a:cubicBezTo>
                                  <a:pt x="63397" y="395187"/>
                                  <a:pt x="63537" y="394656"/>
                                  <a:pt x="63676" y="394087"/>
                                </a:cubicBezTo>
                                <a:cubicBezTo>
                                  <a:pt x="63828" y="393531"/>
                                  <a:pt x="63980" y="392936"/>
                                  <a:pt x="64132" y="392317"/>
                                </a:cubicBezTo>
                                <a:cubicBezTo>
                                  <a:pt x="64283" y="391698"/>
                                  <a:pt x="64448" y="391053"/>
                                  <a:pt x="64625" y="390396"/>
                                </a:cubicBezTo>
                                <a:cubicBezTo>
                                  <a:pt x="64790" y="389725"/>
                                  <a:pt x="64967" y="389030"/>
                                  <a:pt x="65157" y="388310"/>
                                </a:cubicBezTo>
                                <a:cubicBezTo>
                                  <a:pt x="65335" y="387589"/>
                                  <a:pt x="65537" y="386843"/>
                                  <a:pt x="65727" y="386072"/>
                                </a:cubicBezTo>
                                <a:cubicBezTo>
                                  <a:pt x="65930" y="385301"/>
                                  <a:pt x="66132" y="384504"/>
                                  <a:pt x="66335" y="383683"/>
                                </a:cubicBezTo>
                                <a:cubicBezTo>
                                  <a:pt x="66550" y="382861"/>
                                  <a:pt x="66765" y="382002"/>
                                  <a:pt x="66993" y="381129"/>
                                </a:cubicBezTo>
                                <a:cubicBezTo>
                                  <a:pt x="67208" y="380257"/>
                                  <a:pt x="67436" y="379359"/>
                                  <a:pt x="67677" y="378436"/>
                                </a:cubicBezTo>
                                <a:cubicBezTo>
                                  <a:pt x="67917" y="377501"/>
                                  <a:pt x="68158" y="376553"/>
                                  <a:pt x="68411" y="375579"/>
                                </a:cubicBezTo>
                                <a:cubicBezTo>
                                  <a:pt x="68652" y="374606"/>
                                  <a:pt x="68905" y="373607"/>
                                  <a:pt x="69171" y="372571"/>
                                </a:cubicBezTo>
                                <a:cubicBezTo>
                                  <a:pt x="69437" y="371547"/>
                                  <a:pt x="69703" y="370497"/>
                                  <a:pt x="69981" y="369423"/>
                                </a:cubicBezTo>
                                <a:cubicBezTo>
                                  <a:pt x="70247" y="368348"/>
                                  <a:pt x="70526" y="367248"/>
                                  <a:pt x="70817" y="366123"/>
                                </a:cubicBezTo>
                                <a:cubicBezTo>
                                  <a:pt x="71108" y="364998"/>
                                  <a:pt x="71399" y="363848"/>
                                  <a:pt x="71703" y="362684"/>
                                </a:cubicBezTo>
                                <a:cubicBezTo>
                                  <a:pt x="71995" y="361509"/>
                                  <a:pt x="72298" y="360320"/>
                                  <a:pt x="72615" y="359107"/>
                                </a:cubicBezTo>
                                <a:cubicBezTo>
                                  <a:pt x="72919" y="357893"/>
                                  <a:pt x="73235" y="356654"/>
                                  <a:pt x="73552" y="355390"/>
                                </a:cubicBezTo>
                                <a:cubicBezTo>
                                  <a:pt x="73881" y="354138"/>
                                  <a:pt x="74198" y="352862"/>
                                  <a:pt x="74539" y="351560"/>
                                </a:cubicBezTo>
                                <a:cubicBezTo>
                                  <a:pt x="74869" y="350257"/>
                                  <a:pt x="75198" y="348943"/>
                                  <a:pt x="75540" y="347615"/>
                                </a:cubicBezTo>
                                <a:cubicBezTo>
                                  <a:pt x="75882" y="346275"/>
                                  <a:pt x="76236" y="344923"/>
                                  <a:pt x="76578" y="343545"/>
                                </a:cubicBezTo>
                                <a:cubicBezTo>
                                  <a:pt x="76933" y="342179"/>
                                  <a:pt x="77287" y="340789"/>
                                  <a:pt x="77642" y="339386"/>
                                </a:cubicBezTo>
                                <a:cubicBezTo>
                                  <a:pt x="77996" y="337982"/>
                                  <a:pt x="78363" y="336566"/>
                                  <a:pt x="78731" y="335125"/>
                                </a:cubicBezTo>
                                <a:cubicBezTo>
                                  <a:pt x="79098" y="333697"/>
                                  <a:pt x="79465" y="332243"/>
                                  <a:pt x="79832" y="330789"/>
                                </a:cubicBezTo>
                                <a:cubicBezTo>
                                  <a:pt x="80212" y="329323"/>
                                  <a:pt x="80592" y="327856"/>
                                  <a:pt x="80959" y="326364"/>
                                </a:cubicBezTo>
                                <a:cubicBezTo>
                                  <a:pt x="81339" y="324885"/>
                                  <a:pt x="81731" y="323381"/>
                                  <a:pt x="82111" y="321876"/>
                                </a:cubicBezTo>
                                <a:cubicBezTo>
                                  <a:pt x="82491" y="320372"/>
                                  <a:pt x="82884" y="318855"/>
                                  <a:pt x="83276" y="317325"/>
                                </a:cubicBezTo>
                                <a:cubicBezTo>
                                  <a:pt x="83656" y="315795"/>
                                  <a:pt x="84049" y="314266"/>
                                  <a:pt x="84454" y="312724"/>
                                </a:cubicBezTo>
                                <a:cubicBezTo>
                                  <a:pt x="84846" y="311181"/>
                                  <a:pt x="85239" y="309626"/>
                                  <a:pt x="85631" y="308072"/>
                                </a:cubicBezTo>
                                <a:cubicBezTo>
                                  <a:pt x="86036" y="306517"/>
                                  <a:pt x="86429" y="304949"/>
                                  <a:pt x="86834" y="303381"/>
                                </a:cubicBezTo>
                                <a:cubicBezTo>
                                  <a:pt x="87227" y="301814"/>
                                  <a:pt x="87632" y="300233"/>
                                  <a:pt x="88037" y="298653"/>
                                </a:cubicBezTo>
                                <a:cubicBezTo>
                                  <a:pt x="88442" y="297073"/>
                                  <a:pt x="88847" y="295492"/>
                                  <a:pt x="89253" y="293912"/>
                                </a:cubicBezTo>
                                <a:cubicBezTo>
                                  <a:pt x="89658" y="292319"/>
                                  <a:pt x="90063" y="290726"/>
                                  <a:pt x="90468" y="289134"/>
                                </a:cubicBezTo>
                                <a:cubicBezTo>
                                  <a:pt x="90873" y="287553"/>
                                  <a:pt x="91278" y="285948"/>
                                  <a:pt x="91684" y="284355"/>
                                </a:cubicBezTo>
                                <a:cubicBezTo>
                                  <a:pt x="92089" y="282762"/>
                                  <a:pt x="92494" y="281169"/>
                                  <a:pt x="92912" y="279576"/>
                                </a:cubicBezTo>
                                <a:cubicBezTo>
                                  <a:pt x="93317" y="277971"/>
                                  <a:pt x="93722" y="276378"/>
                                  <a:pt x="94127" y="274785"/>
                                </a:cubicBezTo>
                                <a:cubicBezTo>
                                  <a:pt x="94532" y="273192"/>
                                  <a:pt x="94937" y="271599"/>
                                  <a:pt x="95343" y="270006"/>
                                </a:cubicBezTo>
                                <a:cubicBezTo>
                                  <a:pt x="95748" y="268426"/>
                                  <a:pt x="96153" y="266833"/>
                                  <a:pt x="96558" y="265253"/>
                                </a:cubicBezTo>
                                <a:cubicBezTo>
                                  <a:pt x="96963" y="263660"/>
                                  <a:pt x="97369" y="262080"/>
                                  <a:pt x="97774" y="260500"/>
                                </a:cubicBezTo>
                                <a:cubicBezTo>
                                  <a:pt x="98179" y="258932"/>
                                  <a:pt x="98572" y="257352"/>
                                  <a:pt x="98977" y="255784"/>
                                </a:cubicBezTo>
                                <a:cubicBezTo>
                                  <a:pt x="99382" y="254217"/>
                                  <a:pt x="99774" y="252662"/>
                                  <a:pt x="100167" y="251107"/>
                                </a:cubicBezTo>
                                <a:cubicBezTo>
                                  <a:pt x="100572" y="249552"/>
                                  <a:pt x="100965" y="247997"/>
                                  <a:pt x="101357" y="246467"/>
                                </a:cubicBezTo>
                                <a:cubicBezTo>
                                  <a:pt x="101749" y="244925"/>
                                  <a:pt x="102142" y="243382"/>
                                  <a:pt x="102535" y="241865"/>
                                </a:cubicBezTo>
                                <a:cubicBezTo>
                                  <a:pt x="102914" y="240336"/>
                                  <a:pt x="103307" y="238819"/>
                                  <a:pt x="103699" y="237315"/>
                                </a:cubicBezTo>
                                <a:cubicBezTo>
                                  <a:pt x="104079" y="235797"/>
                                  <a:pt x="104459" y="234305"/>
                                  <a:pt x="104839" y="232814"/>
                                </a:cubicBezTo>
                                <a:cubicBezTo>
                                  <a:pt x="105219" y="231322"/>
                                  <a:pt x="105599" y="229843"/>
                                  <a:pt x="105966" y="228389"/>
                                </a:cubicBezTo>
                                <a:cubicBezTo>
                                  <a:pt x="106371" y="226910"/>
                                  <a:pt x="106751" y="225456"/>
                                  <a:pt x="107131" y="224015"/>
                                </a:cubicBezTo>
                                <a:cubicBezTo>
                                  <a:pt x="107511" y="222574"/>
                                  <a:pt x="107764" y="221133"/>
                                  <a:pt x="108144" y="219717"/>
                                </a:cubicBezTo>
                                <a:cubicBezTo>
                                  <a:pt x="108523" y="218301"/>
                                  <a:pt x="108903" y="216885"/>
                                  <a:pt x="109283" y="215495"/>
                                </a:cubicBezTo>
                                <a:cubicBezTo>
                                  <a:pt x="109663" y="214104"/>
                                  <a:pt x="109916" y="212713"/>
                                  <a:pt x="110296" y="211348"/>
                                </a:cubicBezTo>
                                <a:cubicBezTo>
                                  <a:pt x="110676" y="209983"/>
                                  <a:pt x="111056" y="208630"/>
                                  <a:pt x="111309" y="207290"/>
                                </a:cubicBezTo>
                                <a:cubicBezTo>
                                  <a:pt x="111689" y="205962"/>
                                  <a:pt x="112069" y="204635"/>
                                  <a:pt x="112322" y="203333"/>
                                </a:cubicBezTo>
                                <a:cubicBezTo>
                                  <a:pt x="112702" y="202018"/>
                                  <a:pt x="113082" y="200728"/>
                                  <a:pt x="113335" y="199452"/>
                                </a:cubicBezTo>
                                <a:cubicBezTo>
                                  <a:pt x="113715" y="198175"/>
                                  <a:pt x="113968" y="196923"/>
                                  <a:pt x="114348" y="195685"/>
                                </a:cubicBezTo>
                                <a:cubicBezTo>
                                  <a:pt x="114601" y="194446"/>
                                  <a:pt x="114981" y="193219"/>
                                  <a:pt x="115234" y="192006"/>
                                </a:cubicBezTo>
                                <a:cubicBezTo>
                                  <a:pt x="115614" y="190805"/>
                                  <a:pt x="115867" y="189616"/>
                                  <a:pt x="116121" y="188453"/>
                                </a:cubicBezTo>
                                <a:cubicBezTo>
                                  <a:pt x="116500" y="187278"/>
                                  <a:pt x="116754" y="186127"/>
                                  <a:pt x="117007" y="185002"/>
                                </a:cubicBezTo>
                                <a:cubicBezTo>
                                  <a:pt x="117387" y="183864"/>
                                  <a:pt x="117640" y="182752"/>
                                  <a:pt x="117893" y="181665"/>
                                </a:cubicBezTo>
                                <a:cubicBezTo>
                                  <a:pt x="118146" y="180565"/>
                                  <a:pt x="118400" y="179503"/>
                                  <a:pt x="118653" y="178441"/>
                                </a:cubicBezTo>
                                <a:cubicBezTo>
                                  <a:pt x="119033" y="177392"/>
                                  <a:pt x="119286" y="176355"/>
                                  <a:pt x="119539" y="175344"/>
                                </a:cubicBezTo>
                                <a:cubicBezTo>
                                  <a:pt x="119792" y="174332"/>
                                  <a:pt x="120046" y="173346"/>
                                  <a:pt x="120299" y="172385"/>
                                </a:cubicBezTo>
                                <a:cubicBezTo>
                                  <a:pt x="120552" y="171412"/>
                                  <a:pt x="120805" y="170464"/>
                                  <a:pt x="120932" y="169541"/>
                                </a:cubicBezTo>
                                <a:cubicBezTo>
                                  <a:pt x="121185" y="168618"/>
                                  <a:pt x="121439" y="167720"/>
                                  <a:pt x="121692" y="166836"/>
                                </a:cubicBezTo>
                                <a:cubicBezTo>
                                  <a:pt x="121945" y="165963"/>
                                  <a:pt x="122071" y="165103"/>
                                  <a:pt x="122325" y="164282"/>
                                </a:cubicBezTo>
                                <a:cubicBezTo>
                                  <a:pt x="122578" y="163460"/>
                                  <a:pt x="122705" y="162651"/>
                                  <a:pt x="122958" y="161867"/>
                                </a:cubicBezTo>
                                <a:cubicBezTo>
                                  <a:pt x="123085" y="161096"/>
                                  <a:pt x="123338" y="160338"/>
                                  <a:pt x="123464" y="159617"/>
                                </a:cubicBezTo>
                                <a:cubicBezTo>
                                  <a:pt x="123718" y="158884"/>
                                  <a:pt x="123844" y="158188"/>
                                  <a:pt x="124097" y="157519"/>
                                </a:cubicBezTo>
                                <a:cubicBezTo>
                                  <a:pt x="124224" y="156849"/>
                                  <a:pt x="124351" y="156204"/>
                                  <a:pt x="124604" y="155584"/>
                                </a:cubicBezTo>
                                <a:cubicBezTo>
                                  <a:pt x="124731" y="154965"/>
                                  <a:pt x="124857" y="154371"/>
                                  <a:pt x="124984" y="153814"/>
                                </a:cubicBezTo>
                                <a:cubicBezTo>
                                  <a:pt x="125110" y="153258"/>
                                  <a:pt x="125237" y="152714"/>
                                  <a:pt x="125363" y="152209"/>
                                </a:cubicBezTo>
                                <a:cubicBezTo>
                                  <a:pt x="125490" y="151716"/>
                                  <a:pt x="125617" y="151235"/>
                                  <a:pt x="125743" y="150793"/>
                                </a:cubicBezTo>
                                <a:cubicBezTo>
                                  <a:pt x="125870" y="150351"/>
                                  <a:pt x="125997" y="149933"/>
                                  <a:pt x="126123" y="149542"/>
                                </a:cubicBezTo>
                                <a:cubicBezTo>
                                  <a:pt x="126250" y="149149"/>
                                  <a:pt x="126250" y="148796"/>
                                  <a:pt x="126377" y="148467"/>
                                </a:cubicBezTo>
                                <a:cubicBezTo>
                                  <a:pt x="126503" y="148138"/>
                                  <a:pt x="126503" y="147847"/>
                                  <a:pt x="126630" y="147582"/>
                                </a:cubicBezTo>
                                <a:cubicBezTo>
                                  <a:pt x="126630" y="147316"/>
                                  <a:pt x="126756" y="147076"/>
                                  <a:pt x="126756" y="146861"/>
                                </a:cubicBezTo>
                                <a:cubicBezTo>
                                  <a:pt x="126883" y="146659"/>
                                  <a:pt x="126883" y="146482"/>
                                  <a:pt x="126883" y="146343"/>
                                </a:cubicBezTo>
                                <a:cubicBezTo>
                                  <a:pt x="127010" y="146191"/>
                                  <a:pt x="127010" y="146078"/>
                                  <a:pt x="127010" y="145989"/>
                                </a:cubicBezTo>
                                <a:cubicBezTo>
                                  <a:pt x="127010" y="145913"/>
                                  <a:pt x="127010" y="145850"/>
                                  <a:pt x="127010" y="145837"/>
                                </a:cubicBezTo>
                                <a:cubicBezTo>
                                  <a:pt x="127010" y="145825"/>
                                  <a:pt x="127010" y="145850"/>
                                  <a:pt x="127010" y="145850"/>
                                </a:cubicBezTo>
                                <a:cubicBezTo>
                                  <a:pt x="127010" y="145888"/>
                                  <a:pt x="127010" y="145964"/>
                                  <a:pt x="127010" y="146052"/>
                                </a:cubicBezTo>
                                <a:cubicBezTo>
                                  <a:pt x="127010" y="146153"/>
                                  <a:pt x="126883" y="146280"/>
                                  <a:pt x="126883" y="146444"/>
                                </a:cubicBezTo>
                                <a:cubicBezTo>
                                  <a:pt x="126883" y="146596"/>
                                  <a:pt x="126756" y="146785"/>
                                  <a:pt x="126756" y="147000"/>
                                </a:cubicBezTo>
                                <a:cubicBezTo>
                                  <a:pt x="126630" y="147228"/>
                                  <a:pt x="126630" y="147468"/>
                                  <a:pt x="126503" y="147746"/>
                                </a:cubicBezTo>
                                <a:cubicBezTo>
                                  <a:pt x="126503" y="148024"/>
                                  <a:pt x="126377" y="148328"/>
                                  <a:pt x="126377" y="148669"/>
                                </a:cubicBezTo>
                                <a:cubicBezTo>
                                  <a:pt x="126250" y="148998"/>
                                  <a:pt x="126123" y="149365"/>
                                  <a:pt x="125997" y="149756"/>
                                </a:cubicBezTo>
                                <a:cubicBezTo>
                                  <a:pt x="125997" y="150148"/>
                                  <a:pt x="125870" y="150566"/>
                                  <a:pt x="125743" y="151021"/>
                                </a:cubicBezTo>
                                <a:cubicBezTo>
                                  <a:pt x="125617" y="151463"/>
                                  <a:pt x="125490" y="151943"/>
                                  <a:pt x="125363" y="152449"/>
                                </a:cubicBezTo>
                                <a:cubicBezTo>
                                  <a:pt x="125237" y="152955"/>
                                  <a:pt x="125110" y="153486"/>
                                  <a:pt x="124984" y="154042"/>
                                </a:cubicBezTo>
                                <a:cubicBezTo>
                                  <a:pt x="124857" y="154598"/>
                                  <a:pt x="124604" y="155192"/>
                                  <a:pt x="124477" y="155799"/>
                                </a:cubicBezTo>
                                <a:cubicBezTo>
                                  <a:pt x="124351" y="156419"/>
                                  <a:pt x="124224" y="157051"/>
                                  <a:pt x="123971" y="157721"/>
                                </a:cubicBezTo>
                                <a:cubicBezTo>
                                  <a:pt x="123844" y="158391"/>
                                  <a:pt x="123718" y="159086"/>
                                  <a:pt x="123464" y="159807"/>
                                </a:cubicBezTo>
                                <a:cubicBezTo>
                                  <a:pt x="123338" y="160515"/>
                                  <a:pt x="123085" y="161260"/>
                                  <a:pt x="122958" y="162032"/>
                                </a:cubicBezTo>
                                <a:cubicBezTo>
                                  <a:pt x="122705" y="162803"/>
                                  <a:pt x="122451" y="163599"/>
                                  <a:pt x="122325" y="164421"/>
                                </a:cubicBezTo>
                                <a:cubicBezTo>
                                  <a:pt x="122071" y="165243"/>
                                  <a:pt x="121818" y="166102"/>
                                  <a:pt x="121692" y="166950"/>
                                </a:cubicBez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00" name="Rectangle 1039"/>
                        <wps:cNvSpPr>
                          <a:spLocks noChangeArrowheads="1"/>
                        </wps:cNvSpPr>
                        <wps:spPr bwMode="auto">
                          <a:xfrm>
                            <a:off x="12969" y="14647"/>
                            <a:ext cx="278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-400</w:t>
                              </w:r>
                            </w:p>
                          </w:txbxContent>
                        </wps:txbx>
                        <wps:bodyPr rot="0" vert="horz" wrap="square" lIns="0" tIns="0" rIns="0" bIns="0" anchor="t" anchorCtr="0" upright="1">
                          <a:noAutofit/>
                        </wps:bodyPr>
                      </wps:wsp>
                      <wps:wsp>
                        <wps:cNvPr id="72901" name="Rectangle 1040"/>
                        <wps:cNvSpPr>
                          <a:spLocks noChangeArrowheads="1"/>
                        </wps:cNvSpPr>
                        <wps:spPr bwMode="auto">
                          <a:xfrm>
                            <a:off x="12969" y="10807"/>
                            <a:ext cx="278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-200</w:t>
                              </w:r>
                            </w:p>
                          </w:txbxContent>
                        </wps:txbx>
                        <wps:bodyPr rot="0" vert="horz" wrap="square" lIns="0" tIns="0" rIns="0" bIns="0" anchor="t" anchorCtr="0" upright="1">
                          <a:noAutofit/>
                        </wps:bodyPr>
                      </wps:wsp>
                      <wps:wsp>
                        <wps:cNvPr id="72902" name="Rectangle 1041"/>
                        <wps:cNvSpPr>
                          <a:spLocks noChangeArrowheads="1"/>
                        </wps:cNvSpPr>
                        <wps:spPr bwMode="auto">
                          <a:xfrm>
                            <a:off x="14492" y="6967"/>
                            <a:ext cx="762"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0</w:t>
                              </w:r>
                            </w:p>
                          </w:txbxContent>
                        </wps:txbx>
                        <wps:bodyPr rot="0" vert="horz" wrap="square" lIns="0" tIns="0" rIns="0" bIns="0" anchor="t" anchorCtr="0" upright="1">
                          <a:noAutofit/>
                        </wps:bodyPr>
                      </wps:wsp>
                      <wps:wsp>
                        <wps:cNvPr id="72903" name="Rectangle 1042"/>
                        <wps:cNvSpPr>
                          <a:spLocks noChangeArrowheads="1"/>
                        </wps:cNvSpPr>
                        <wps:spPr bwMode="auto">
                          <a:xfrm>
                            <a:off x="13349" y="3127"/>
                            <a:ext cx="2275"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200</w:t>
                              </w:r>
                            </w:p>
                          </w:txbxContent>
                        </wps:txbx>
                        <wps:bodyPr rot="0" vert="horz" wrap="square" lIns="0" tIns="0" rIns="0" bIns="0" anchor="t" anchorCtr="0" upright="1">
                          <a:noAutofit/>
                        </wps:bodyPr>
                      </wps:wsp>
                      <wps:wsp>
                        <wps:cNvPr id="72904" name="Rectangle 1044"/>
                        <wps:cNvSpPr>
                          <a:spLocks noChangeArrowheads="1"/>
                        </wps:cNvSpPr>
                        <wps:spPr bwMode="auto">
                          <a:xfrm>
                            <a:off x="4103" y="8310"/>
                            <a:ext cx="278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-200</w:t>
                              </w:r>
                            </w:p>
                          </w:txbxContent>
                        </wps:txbx>
                        <wps:bodyPr rot="0" vert="horz" wrap="square" lIns="0" tIns="0" rIns="0" bIns="0" anchor="t" anchorCtr="0" upright="1">
                          <a:noAutofit/>
                        </wps:bodyPr>
                      </wps:wsp>
                      <wps:wsp>
                        <wps:cNvPr id="72905" name="Rectangle 1045"/>
                        <wps:cNvSpPr>
                          <a:spLocks noChangeArrowheads="1"/>
                        </wps:cNvSpPr>
                        <wps:spPr bwMode="auto">
                          <a:xfrm>
                            <a:off x="9544" y="8310"/>
                            <a:ext cx="2794"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-100</w:t>
                              </w:r>
                            </w:p>
                          </w:txbxContent>
                        </wps:txbx>
                        <wps:bodyPr rot="0" vert="horz" wrap="square" lIns="0" tIns="0" rIns="0" bIns="0" anchor="t" anchorCtr="0" upright="1">
                          <a:noAutofit/>
                        </wps:bodyPr>
                      </wps:wsp>
                      <wps:wsp>
                        <wps:cNvPr id="72906" name="Rectangle 1046"/>
                        <wps:cNvSpPr>
                          <a:spLocks noChangeArrowheads="1"/>
                        </wps:cNvSpPr>
                        <wps:spPr bwMode="auto">
                          <a:xfrm>
                            <a:off x="15748" y="8310"/>
                            <a:ext cx="762"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0</w:t>
                              </w:r>
                            </w:p>
                          </w:txbxContent>
                        </wps:txbx>
                        <wps:bodyPr rot="0" vert="horz" wrap="square" lIns="0" tIns="0" rIns="0" bIns="0" anchor="t" anchorCtr="0" upright="1">
                          <a:noAutofit/>
                        </wps:bodyPr>
                      </wps:wsp>
                      <wps:wsp>
                        <wps:cNvPr id="72907" name="Rectangle 1047"/>
                        <wps:cNvSpPr>
                          <a:spLocks noChangeArrowheads="1"/>
                        </wps:cNvSpPr>
                        <wps:spPr bwMode="auto">
                          <a:xfrm>
                            <a:off x="20621" y="8310"/>
                            <a:ext cx="2284"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100</w:t>
                              </w:r>
                            </w:p>
                          </w:txbxContent>
                        </wps:txbx>
                        <wps:bodyPr rot="0" vert="horz" wrap="square" lIns="0" tIns="0" rIns="0" bIns="0" anchor="t" anchorCtr="0" upright="1">
                          <a:noAutofit/>
                        </wps:bodyPr>
                      </wps:wsp>
                      <wps:wsp>
                        <wps:cNvPr id="72908" name="Rectangle 1048"/>
                        <wps:cNvSpPr>
                          <a:spLocks noChangeArrowheads="1"/>
                        </wps:cNvSpPr>
                        <wps:spPr bwMode="auto">
                          <a:xfrm>
                            <a:off x="26065" y="8310"/>
                            <a:ext cx="2275"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200</w:t>
                              </w:r>
                            </w:p>
                          </w:txbxContent>
                        </wps:txbx>
                        <wps:bodyPr rot="0" vert="horz" wrap="square" lIns="0" tIns="0" rIns="0" bIns="0" anchor="t" anchorCtr="0" upright="1">
                          <a:noAutofit/>
                        </wps:bodyPr>
                      </wps:wsp>
                      <wps:wsp>
                        <wps:cNvPr id="72909" name="Shape 1050"/>
                        <wps:cNvSpPr>
                          <a:spLocks/>
                        </wps:cNvSpPr>
                        <wps:spPr bwMode="auto">
                          <a:xfrm>
                            <a:off x="31382" y="0"/>
                            <a:ext cx="21728" cy="15093"/>
                          </a:xfrm>
                          <a:custGeom>
                            <a:avLst/>
                            <a:gdLst>
                              <a:gd name="T0" fmla="*/ 0 w 2172750"/>
                              <a:gd name="T1" fmla="*/ 1509377 h 1509377"/>
                              <a:gd name="T2" fmla="*/ 2172750 w 2172750"/>
                              <a:gd name="T3" fmla="*/ 1509377 h 1509377"/>
                              <a:gd name="T4" fmla="*/ 2172750 w 2172750"/>
                              <a:gd name="T5" fmla="*/ 0 h 1509377"/>
                              <a:gd name="T6" fmla="*/ 0 w 2172750"/>
                              <a:gd name="T7" fmla="*/ 0 h 1509377"/>
                              <a:gd name="T8" fmla="*/ 0 w 2172750"/>
                              <a:gd name="T9" fmla="*/ 1509377 h 1509377"/>
                              <a:gd name="T10" fmla="*/ 0 w 2172750"/>
                              <a:gd name="T11" fmla="*/ 0 h 1509377"/>
                              <a:gd name="T12" fmla="*/ 2172750 w 2172750"/>
                              <a:gd name="T13" fmla="*/ 1509377 h 1509377"/>
                            </a:gdLst>
                            <a:ahLst/>
                            <a:cxnLst>
                              <a:cxn ang="0">
                                <a:pos x="T0" y="T1"/>
                              </a:cxn>
                              <a:cxn ang="0">
                                <a:pos x="T2" y="T3"/>
                              </a:cxn>
                              <a:cxn ang="0">
                                <a:pos x="T4" y="T5"/>
                              </a:cxn>
                              <a:cxn ang="0">
                                <a:pos x="T6" y="T7"/>
                              </a:cxn>
                              <a:cxn ang="0">
                                <a:pos x="T8" y="T9"/>
                              </a:cxn>
                            </a:cxnLst>
                            <a:rect l="T10" t="T11" r="T12" b="T13"/>
                            <a:pathLst>
                              <a:path w="2172750" h="1509377">
                                <a:moveTo>
                                  <a:pt x="0" y="1509377"/>
                                </a:moveTo>
                                <a:lnTo>
                                  <a:pt x="2172750" y="1509377"/>
                                </a:lnTo>
                                <a:lnTo>
                                  <a:pt x="2172750" y="0"/>
                                </a:lnTo>
                                <a:lnTo>
                                  <a:pt x="0" y="0"/>
                                </a:lnTo>
                                <a:lnTo>
                                  <a:pt x="0" y="1509377"/>
                                </a:lnTo>
                                <a:close/>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10" name="Shape 1051"/>
                        <wps:cNvSpPr>
                          <a:spLocks/>
                        </wps:cNvSpPr>
                        <wps:spPr bwMode="auto">
                          <a:xfrm>
                            <a:off x="42246" y="0"/>
                            <a:ext cx="0" cy="15093"/>
                          </a:xfrm>
                          <a:custGeom>
                            <a:avLst/>
                            <a:gdLst>
                              <a:gd name="T0" fmla="*/ 1509351 h 1509351"/>
                              <a:gd name="T1" fmla="*/ 0 h 1509351"/>
                              <a:gd name="T2" fmla="*/ 0 h 1509351"/>
                              <a:gd name="T3" fmla="*/ 1509351 h 1509351"/>
                            </a:gdLst>
                            <a:ahLst/>
                            <a:cxnLst>
                              <a:cxn ang="0">
                                <a:pos x="0" y="T0"/>
                              </a:cxn>
                              <a:cxn ang="0">
                                <a:pos x="0" y="T1"/>
                              </a:cxn>
                            </a:cxnLst>
                            <a:rect l="0" t="T2" r="0" b="T3"/>
                            <a:pathLst>
                              <a:path h="1509351">
                                <a:moveTo>
                                  <a:pt x="0" y="1509351"/>
                                </a:moveTo>
                                <a:lnTo>
                                  <a:pt x="0" y="0"/>
                                </a:ln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11" name="Shape 1052"/>
                        <wps:cNvSpPr>
                          <a:spLocks/>
                        </wps:cNvSpPr>
                        <wps:spPr bwMode="auto">
                          <a:xfrm>
                            <a:off x="41942" y="15093"/>
                            <a:ext cx="304" cy="0"/>
                          </a:xfrm>
                          <a:custGeom>
                            <a:avLst/>
                            <a:gdLst>
                              <a:gd name="T0" fmla="*/ 0 w 30388"/>
                              <a:gd name="T1" fmla="*/ 30388 w 30388"/>
                              <a:gd name="T2" fmla="*/ 0 w 30388"/>
                              <a:gd name="T3" fmla="*/ 30388 w 30388"/>
                            </a:gdLst>
                            <a:ahLst/>
                            <a:cxnLst>
                              <a:cxn ang="0">
                                <a:pos x="T0" y="0"/>
                              </a:cxn>
                              <a:cxn ang="0">
                                <a:pos x="T1" y="0"/>
                              </a:cxn>
                            </a:cxnLst>
                            <a:rect l="T2" t="0" r="T3" b="0"/>
                            <a:pathLst>
                              <a:path w="30388">
                                <a:moveTo>
                                  <a:pt x="0" y="0"/>
                                </a:moveTo>
                                <a:lnTo>
                                  <a:pt x="30388" y="0"/>
                                </a:ln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12" name="Shape 1053"/>
                        <wps:cNvSpPr>
                          <a:spLocks/>
                        </wps:cNvSpPr>
                        <wps:spPr bwMode="auto">
                          <a:xfrm>
                            <a:off x="41942" y="11301"/>
                            <a:ext cx="304" cy="0"/>
                          </a:xfrm>
                          <a:custGeom>
                            <a:avLst/>
                            <a:gdLst>
                              <a:gd name="T0" fmla="*/ 0 w 30388"/>
                              <a:gd name="T1" fmla="*/ 30388 w 30388"/>
                              <a:gd name="T2" fmla="*/ 0 w 30388"/>
                              <a:gd name="T3" fmla="*/ 30388 w 30388"/>
                            </a:gdLst>
                            <a:ahLst/>
                            <a:cxnLst>
                              <a:cxn ang="0">
                                <a:pos x="T0" y="0"/>
                              </a:cxn>
                              <a:cxn ang="0">
                                <a:pos x="T1" y="0"/>
                              </a:cxn>
                            </a:cxnLst>
                            <a:rect l="T2" t="0" r="T3" b="0"/>
                            <a:pathLst>
                              <a:path w="30388">
                                <a:moveTo>
                                  <a:pt x="0" y="0"/>
                                </a:moveTo>
                                <a:lnTo>
                                  <a:pt x="30388" y="0"/>
                                </a:ln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13" name="Shape 1054"/>
                        <wps:cNvSpPr>
                          <a:spLocks/>
                        </wps:cNvSpPr>
                        <wps:spPr bwMode="auto">
                          <a:xfrm>
                            <a:off x="41942" y="7508"/>
                            <a:ext cx="304" cy="0"/>
                          </a:xfrm>
                          <a:custGeom>
                            <a:avLst/>
                            <a:gdLst>
                              <a:gd name="T0" fmla="*/ 0 w 30388"/>
                              <a:gd name="T1" fmla="*/ 30388 w 30388"/>
                              <a:gd name="T2" fmla="*/ 0 w 30388"/>
                              <a:gd name="T3" fmla="*/ 30388 w 30388"/>
                            </a:gdLst>
                            <a:ahLst/>
                            <a:cxnLst>
                              <a:cxn ang="0">
                                <a:pos x="T0" y="0"/>
                              </a:cxn>
                              <a:cxn ang="0">
                                <a:pos x="T1" y="0"/>
                              </a:cxn>
                            </a:cxnLst>
                            <a:rect l="T2" t="0" r="T3" b="0"/>
                            <a:pathLst>
                              <a:path w="30388">
                                <a:moveTo>
                                  <a:pt x="0" y="0"/>
                                </a:moveTo>
                                <a:lnTo>
                                  <a:pt x="30388" y="0"/>
                                </a:ln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14" name="Shape 1055"/>
                        <wps:cNvSpPr>
                          <a:spLocks/>
                        </wps:cNvSpPr>
                        <wps:spPr bwMode="auto">
                          <a:xfrm>
                            <a:off x="41942" y="3716"/>
                            <a:ext cx="304" cy="0"/>
                          </a:xfrm>
                          <a:custGeom>
                            <a:avLst/>
                            <a:gdLst>
                              <a:gd name="T0" fmla="*/ 0 w 30388"/>
                              <a:gd name="T1" fmla="*/ 30388 w 30388"/>
                              <a:gd name="T2" fmla="*/ 0 w 30388"/>
                              <a:gd name="T3" fmla="*/ 30388 w 30388"/>
                            </a:gdLst>
                            <a:ahLst/>
                            <a:cxnLst>
                              <a:cxn ang="0">
                                <a:pos x="T0" y="0"/>
                              </a:cxn>
                              <a:cxn ang="0">
                                <a:pos x="T1" y="0"/>
                              </a:cxn>
                            </a:cxnLst>
                            <a:rect l="T2" t="0" r="T3" b="0"/>
                            <a:pathLst>
                              <a:path w="30388">
                                <a:moveTo>
                                  <a:pt x="0" y="0"/>
                                </a:moveTo>
                                <a:lnTo>
                                  <a:pt x="30388" y="0"/>
                                </a:ln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15" name="Shape 1056"/>
                        <wps:cNvSpPr>
                          <a:spLocks/>
                        </wps:cNvSpPr>
                        <wps:spPr bwMode="auto">
                          <a:xfrm>
                            <a:off x="41942" y="0"/>
                            <a:ext cx="304" cy="0"/>
                          </a:xfrm>
                          <a:custGeom>
                            <a:avLst/>
                            <a:gdLst>
                              <a:gd name="T0" fmla="*/ 0 w 30388"/>
                              <a:gd name="T1" fmla="*/ 30388 w 30388"/>
                              <a:gd name="T2" fmla="*/ 0 w 30388"/>
                              <a:gd name="T3" fmla="*/ 30388 w 30388"/>
                            </a:gdLst>
                            <a:ahLst/>
                            <a:cxnLst>
                              <a:cxn ang="0">
                                <a:pos x="T0" y="0"/>
                              </a:cxn>
                              <a:cxn ang="0">
                                <a:pos x="T1" y="0"/>
                              </a:cxn>
                            </a:cxnLst>
                            <a:rect l="T2" t="0" r="T3" b="0"/>
                            <a:pathLst>
                              <a:path w="30388">
                                <a:moveTo>
                                  <a:pt x="0" y="0"/>
                                </a:moveTo>
                                <a:lnTo>
                                  <a:pt x="30388" y="0"/>
                                </a:ln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16" name="Shape 1057"/>
                        <wps:cNvSpPr>
                          <a:spLocks/>
                        </wps:cNvSpPr>
                        <wps:spPr bwMode="auto">
                          <a:xfrm>
                            <a:off x="31382" y="7508"/>
                            <a:ext cx="21728" cy="0"/>
                          </a:xfrm>
                          <a:custGeom>
                            <a:avLst/>
                            <a:gdLst>
                              <a:gd name="T0" fmla="*/ 0 w 2172749"/>
                              <a:gd name="T1" fmla="*/ 2172749 w 2172749"/>
                              <a:gd name="T2" fmla="*/ 0 w 2172749"/>
                              <a:gd name="T3" fmla="*/ 2172749 w 2172749"/>
                            </a:gdLst>
                            <a:ahLst/>
                            <a:cxnLst>
                              <a:cxn ang="0">
                                <a:pos x="T0" y="0"/>
                              </a:cxn>
                              <a:cxn ang="0">
                                <a:pos x="T1" y="0"/>
                              </a:cxn>
                            </a:cxnLst>
                            <a:rect l="T2" t="0" r="T3" b="0"/>
                            <a:pathLst>
                              <a:path w="2172749">
                                <a:moveTo>
                                  <a:pt x="0" y="0"/>
                                </a:moveTo>
                                <a:lnTo>
                                  <a:pt x="2172749" y="0"/>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17" name="Shape 1058"/>
                        <wps:cNvSpPr>
                          <a:spLocks/>
                        </wps:cNvSpPr>
                        <wps:spPr bwMode="auto">
                          <a:xfrm>
                            <a:off x="31382" y="7508"/>
                            <a:ext cx="0" cy="380"/>
                          </a:xfrm>
                          <a:custGeom>
                            <a:avLst/>
                            <a:gdLst>
                              <a:gd name="T0" fmla="*/ 0 h 37924"/>
                              <a:gd name="T1" fmla="*/ 37924 h 37924"/>
                              <a:gd name="T2" fmla="*/ 0 h 37924"/>
                              <a:gd name="T3" fmla="*/ 37924 h 37924"/>
                            </a:gdLst>
                            <a:ahLst/>
                            <a:cxnLst>
                              <a:cxn ang="0">
                                <a:pos x="0" y="T0"/>
                              </a:cxn>
                              <a:cxn ang="0">
                                <a:pos x="0" y="T1"/>
                              </a:cxn>
                            </a:cxnLst>
                            <a:rect l="0" t="T2" r="0" b="T3"/>
                            <a:pathLst>
                              <a:path h="37924">
                                <a:moveTo>
                                  <a:pt x="0" y="0"/>
                                </a:moveTo>
                                <a:lnTo>
                                  <a:pt x="0" y="37924"/>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18" name="Shape 1059"/>
                        <wps:cNvSpPr>
                          <a:spLocks/>
                        </wps:cNvSpPr>
                        <wps:spPr bwMode="auto">
                          <a:xfrm>
                            <a:off x="36852" y="7508"/>
                            <a:ext cx="0" cy="380"/>
                          </a:xfrm>
                          <a:custGeom>
                            <a:avLst/>
                            <a:gdLst>
                              <a:gd name="T0" fmla="*/ 0 h 37924"/>
                              <a:gd name="T1" fmla="*/ 37924 h 37924"/>
                              <a:gd name="T2" fmla="*/ 0 h 37924"/>
                              <a:gd name="T3" fmla="*/ 37924 h 37924"/>
                            </a:gdLst>
                            <a:ahLst/>
                            <a:cxnLst>
                              <a:cxn ang="0">
                                <a:pos x="0" y="T0"/>
                              </a:cxn>
                              <a:cxn ang="0">
                                <a:pos x="0" y="T1"/>
                              </a:cxn>
                            </a:cxnLst>
                            <a:rect l="0" t="T2" r="0" b="T3"/>
                            <a:pathLst>
                              <a:path h="37924">
                                <a:moveTo>
                                  <a:pt x="0" y="0"/>
                                </a:moveTo>
                                <a:lnTo>
                                  <a:pt x="0" y="37924"/>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19" name="Shape 1060"/>
                        <wps:cNvSpPr>
                          <a:spLocks/>
                        </wps:cNvSpPr>
                        <wps:spPr bwMode="auto">
                          <a:xfrm>
                            <a:off x="42246" y="7508"/>
                            <a:ext cx="0" cy="380"/>
                          </a:xfrm>
                          <a:custGeom>
                            <a:avLst/>
                            <a:gdLst>
                              <a:gd name="T0" fmla="*/ 0 h 37924"/>
                              <a:gd name="T1" fmla="*/ 37924 h 37924"/>
                              <a:gd name="T2" fmla="*/ 0 h 37924"/>
                              <a:gd name="T3" fmla="*/ 37924 h 37924"/>
                            </a:gdLst>
                            <a:ahLst/>
                            <a:cxnLst>
                              <a:cxn ang="0">
                                <a:pos x="0" y="T0"/>
                              </a:cxn>
                              <a:cxn ang="0">
                                <a:pos x="0" y="T1"/>
                              </a:cxn>
                            </a:cxnLst>
                            <a:rect l="0" t="T2" r="0" b="T3"/>
                            <a:pathLst>
                              <a:path h="37924">
                                <a:moveTo>
                                  <a:pt x="0" y="0"/>
                                </a:moveTo>
                                <a:lnTo>
                                  <a:pt x="0" y="37924"/>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20" name="Shape 1061"/>
                        <wps:cNvSpPr>
                          <a:spLocks/>
                        </wps:cNvSpPr>
                        <wps:spPr bwMode="auto">
                          <a:xfrm>
                            <a:off x="47716" y="7508"/>
                            <a:ext cx="0" cy="380"/>
                          </a:xfrm>
                          <a:custGeom>
                            <a:avLst/>
                            <a:gdLst>
                              <a:gd name="T0" fmla="*/ 0 h 37924"/>
                              <a:gd name="T1" fmla="*/ 37924 h 37924"/>
                              <a:gd name="T2" fmla="*/ 0 h 37924"/>
                              <a:gd name="T3" fmla="*/ 37924 h 37924"/>
                            </a:gdLst>
                            <a:ahLst/>
                            <a:cxnLst>
                              <a:cxn ang="0">
                                <a:pos x="0" y="T0"/>
                              </a:cxn>
                              <a:cxn ang="0">
                                <a:pos x="0" y="T1"/>
                              </a:cxn>
                            </a:cxnLst>
                            <a:rect l="0" t="T2" r="0" b="T3"/>
                            <a:pathLst>
                              <a:path h="37924">
                                <a:moveTo>
                                  <a:pt x="0" y="0"/>
                                </a:moveTo>
                                <a:lnTo>
                                  <a:pt x="0" y="37924"/>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21" name="Shape 1062"/>
                        <wps:cNvSpPr>
                          <a:spLocks/>
                        </wps:cNvSpPr>
                        <wps:spPr bwMode="auto">
                          <a:xfrm>
                            <a:off x="53110" y="7508"/>
                            <a:ext cx="0" cy="380"/>
                          </a:xfrm>
                          <a:custGeom>
                            <a:avLst/>
                            <a:gdLst>
                              <a:gd name="T0" fmla="*/ 0 h 37924"/>
                              <a:gd name="T1" fmla="*/ 37924 h 37924"/>
                              <a:gd name="T2" fmla="*/ 0 h 37924"/>
                              <a:gd name="T3" fmla="*/ 37924 h 37924"/>
                            </a:gdLst>
                            <a:ahLst/>
                            <a:cxnLst>
                              <a:cxn ang="0">
                                <a:pos x="0" y="T0"/>
                              </a:cxn>
                              <a:cxn ang="0">
                                <a:pos x="0" y="T1"/>
                              </a:cxn>
                            </a:cxnLst>
                            <a:rect l="0" t="T2" r="0" b="T3"/>
                            <a:pathLst>
                              <a:path h="37924">
                                <a:moveTo>
                                  <a:pt x="0" y="0"/>
                                </a:moveTo>
                                <a:lnTo>
                                  <a:pt x="0" y="37924"/>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22" name="Shape 1063"/>
                        <wps:cNvSpPr>
                          <a:spLocks/>
                        </wps:cNvSpPr>
                        <wps:spPr bwMode="auto">
                          <a:xfrm>
                            <a:off x="41981" y="3898"/>
                            <a:ext cx="2799" cy="4791"/>
                          </a:xfrm>
                          <a:custGeom>
                            <a:avLst/>
                            <a:gdLst>
                              <a:gd name="T0" fmla="*/ 29464 w 279913"/>
                              <a:gd name="T1" fmla="*/ 363237 h 479070"/>
                              <a:gd name="T2" fmla="*/ 29844 w 279913"/>
                              <a:gd name="T3" fmla="*/ 361909 h 479070"/>
                              <a:gd name="T4" fmla="*/ 30477 w 279913"/>
                              <a:gd name="T5" fmla="*/ 359937 h 479070"/>
                              <a:gd name="T6" fmla="*/ 31363 w 279913"/>
                              <a:gd name="T7" fmla="*/ 357498 h 479070"/>
                              <a:gd name="T8" fmla="*/ 32250 w 279913"/>
                              <a:gd name="T9" fmla="*/ 354818 h 479070"/>
                              <a:gd name="T10" fmla="*/ 33136 w 279913"/>
                              <a:gd name="T11" fmla="*/ 352213 h 479070"/>
                              <a:gd name="T12" fmla="*/ 33896 w 279913"/>
                              <a:gd name="T13" fmla="*/ 349951 h 479070"/>
                              <a:gd name="T14" fmla="*/ 34529 w 279913"/>
                              <a:gd name="T15" fmla="*/ 348067 h 479070"/>
                              <a:gd name="T16" fmla="*/ 35035 w 279913"/>
                              <a:gd name="T17" fmla="*/ 346702 h 479070"/>
                              <a:gd name="T18" fmla="*/ 35162 w 279913"/>
                              <a:gd name="T19" fmla="*/ 346361 h 479070"/>
                              <a:gd name="T20" fmla="*/ 35162 w 279913"/>
                              <a:gd name="T21" fmla="*/ 346411 h 479070"/>
                              <a:gd name="T22" fmla="*/ 35288 w 279913"/>
                              <a:gd name="T23" fmla="*/ 346044 h 479070"/>
                              <a:gd name="T24" fmla="*/ 35035 w 279913"/>
                              <a:gd name="T25" fmla="*/ 346449 h 479070"/>
                              <a:gd name="T26" fmla="*/ 35162 w 279913"/>
                              <a:gd name="T27" fmla="*/ 346310 h 479070"/>
                              <a:gd name="T28" fmla="*/ 36048 w 279913"/>
                              <a:gd name="T29" fmla="*/ 343491 h 479070"/>
                              <a:gd name="T30" fmla="*/ 36554 w 279913"/>
                              <a:gd name="T31" fmla="*/ 342315 h 479070"/>
                              <a:gd name="T32" fmla="*/ 36554 w 279913"/>
                              <a:gd name="T33" fmla="*/ 342075 h 479070"/>
                              <a:gd name="T34" fmla="*/ 38707 w 279913"/>
                              <a:gd name="T35" fmla="*/ 335957 h 479070"/>
                              <a:gd name="T36" fmla="*/ 39720 w 279913"/>
                              <a:gd name="T37" fmla="*/ 332847 h 479070"/>
                              <a:gd name="T38" fmla="*/ 40480 w 279913"/>
                              <a:gd name="T39" fmla="*/ 330369 h 479070"/>
                              <a:gd name="T40" fmla="*/ 41872 w 279913"/>
                              <a:gd name="T41" fmla="*/ 326425 h 479070"/>
                              <a:gd name="T42" fmla="*/ 44025 w 279913"/>
                              <a:gd name="T43" fmla="*/ 320206 h 479070"/>
                              <a:gd name="T44" fmla="*/ 44025 w 279913"/>
                              <a:gd name="T45" fmla="*/ 320206 h 479070"/>
                              <a:gd name="T46" fmla="*/ 44025 w 279913"/>
                              <a:gd name="T47" fmla="*/ 320041 h 479070"/>
                              <a:gd name="T48" fmla="*/ 43392 w 279913"/>
                              <a:gd name="T49" fmla="*/ 322013 h 479070"/>
                              <a:gd name="T50" fmla="*/ 38707 w 279913"/>
                              <a:gd name="T51" fmla="*/ 335704 h 479070"/>
                              <a:gd name="T52" fmla="*/ 32376 w 279913"/>
                              <a:gd name="T53" fmla="*/ 354388 h 479070"/>
                              <a:gd name="T54" fmla="*/ 27210 w 279913"/>
                              <a:gd name="T55" fmla="*/ 369709 h 479070"/>
                              <a:gd name="T56" fmla="*/ 21373 w 279913"/>
                              <a:gd name="T57" fmla="*/ 386927 h 479070"/>
                              <a:gd name="T58" fmla="*/ 15815 w 279913"/>
                              <a:gd name="T59" fmla="*/ 403348 h 479070"/>
                              <a:gd name="T60" fmla="*/ 11459 w 279913"/>
                              <a:gd name="T61" fmla="*/ 416179 h 479070"/>
                              <a:gd name="T62" fmla="*/ 9585 w 279913"/>
                              <a:gd name="T63" fmla="*/ 421716 h 479070"/>
                              <a:gd name="T64" fmla="*/ 6052 w 279913"/>
                              <a:gd name="T65" fmla="*/ 432145 h 479070"/>
                              <a:gd name="T66" fmla="*/ 1925 w 279913"/>
                              <a:gd name="T67" fmla="*/ 444318 h 479070"/>
                              <a:gd name="T68" fmla="*/ 140 w 279913"/>
                              <a:gd name="T69" fmla="*/ 449577 h 479070"/>
                              <a:gd name="T70" fmla="*/ 0 w 279913"/>
                              <a:gd name="T71" fmla="*/ 450007 h 479070"/>
                              <a:gd name="T72" fmla="*/ 1127 w 279913"/>
                              <a:gd name="T73" fmla="*/ 446670 h 479070"/>
                              <a:gd name="T74" fmla="*/ 4596 w 279913"/>
                              <a:gd name="T75" fmla="*/ 436443 h 479070"/>
                              <a:gd name="T76" fmla="*/ 8344 w 279913"/>
                              <a:gd name="T77" fmla="*/ 425369 h 479070"/>
                              <a:gd name="T78" fmla="*/ 10408 w 279913"/>
                              <a:gd name="T79" fmla="*/ 419276 h 479070"/>
                              <a:gd name="T80" fmla="*/ 15726 w 279913"/>
                              <a:gd name="T81" fmla="*/ 403588 h 479070"/>
                              <a:gd name="T82" fmla="*/ 19157 w 279913"/>
                              <a:gd name="T83" fmla="*/ 393462 h 479070"/>
                              <a:gd name="T84" fmla="*/ 19537 w 279913"/>
                              <a:gd name="T85" fmla="*/ 392350 h 479070"/>
                              <a:gd name="T86" fmla="*/ 22171 w 279913"/>
                              <a:gd name="T87" fmla="*/ 384563 h 479070"/>
                              <a:gd name="T88" fmla="*/ 31490 w 279913"/>
                              <a:gd name="T89" fmla="*/ 357030 h 479070"/>
                              <a:gd name="T90" fmla="*/ 46177 w 279913"/>
                              <a:gd name="T91" fmla="*/ 313822 h 479070"/>
                              <a:gd name="T92" fmla="*/ 68842 w 279913"/>
                              <a:gd name="T93" fmla="*/ 246709 h 479070"/>
                              <a:gd name="T94" fmla="*/ 102269 w 279913"/>
                              <a:gd name="T95" fmla="*/ 148271 h 479070"/>
                              <a:gd name="T96" fmla="*/ 135443 w 279913"/>
                              <a:gd name="T97" fmla="*/ 83559 h 479070"/>
                              <a:gd name="T98" fmla="*/ 161019 w 279913"/>
                              <a:gd name="T99" fmla="*/ 45913 h 479070"/>
                              <a:gd name="T100" fmla="*/ 180012 w 279913"/>
                              <a:gd name="T101" fmla="*/ 50401 h 479070"/>
                              <a:gd name="T102" fmla="*/ 213945 w 279913"/>
                              <a:gd name="T103" fmla="*/ 56001 h 479070"/>
                              <a:gd name="T104" fmla="*/ 258388 w 279913"/>
                              <a:gd name="T105" fmla="*/ 25498 h 479070"/>
                              <a:gd name="T106" fmla="*/ 279659 w 279913"/>
                              <a:gd name="T107" fmla="*/ 923 h 479070"/>
                              <a:gd name="T108" fmla="*/ 261173 w 279913"/>
                              <a:gd name="T109" fmla="*/ 55167 h 479070"/>
                              <a:gd name="T110" fmla="*/ 245979 w 279913"/>
                              <a:gd name="T111" fmla="*/ 100284 h 479070"/>
                              <a:gd name="T112" fmla="*/ 234964 w 279913"/>
                              <a:gd name="T113" fmla="*/ 132810 h 479070"/>
                              <a:gd name="T114" fmla="*/ 209007 w 279913"/>
                              <a:gd name="T115" fmla="*/ 209354 h 479070"/>
                              <a:gd name="T116" fmla="*/ 169376 w 279913"/>
                              <a:gd name="T117" fmla="*/ 326198 h 479070"/>
                              <a:gd name="T118" fmla="*/ 138481 w 279913"/>
                              <a:gd name="T119" fmla="*/ 417304 h 479070"/>
                              <a:gd name="T120" fmla="*/ 0 w 279913"/>
                              <a:gd name="T121" fmla="*/ 0 h 479070"/>
                              <a:gd name="T122" fmla="*/ 279913 w 279913"/>
                              <a:gd name="T123" fmla="*/ 479070 h 479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279913" h="479070">
                                <a:moveTo>
                                  <a:pt x="29211" y="363743"/>
                                </a:moveTo>
                                <a:cubicBezTo>
                                  <a:pt x="29211" y="363743"/>
                                  <a:pt x="29211" y="363730"/>
                                  <a:pt x="29211" y="363730"/>
                                </a:cubicBezTo>
                                <a:cubicBezTo>
                                  <a:pt x="29211" y="363717"/>
                                  <a:pt x="29211" y="363717"/>
                                  <a:pt x="29211" y="363705"/>
                                </a:cubicBezTo>
                                <a:cubicBezTo>
                                  <a:pt x="29211" y="363692"/>
                                  <a:pt x="29211" y="363679"/>
                                  <a:pt x="29211" y="363679"/>
                                </a:cubicBezTo>
                                <a:cubicBezTo>
                                  <a:pt x="29211" y="363667"/>
                                  <a:pt x="29211" y="363641"/>
                                  <a:pt x="29211" y="363629"/>
                                </a:cubicBezTo>
                                <a:cubicBezTo>
                                  <a:pt x="29337" y="363616"/>
                                  <a:pt x="29337" y="363603"/>
                                  <a:pt x="29337" y="363591"/>
                                </a:cubicBezTo>
                                <a:cubicBezTo>
                                  <a:pt x="29337" y="363565"/>
                                  <a:pt x="29337" y="363553"/>
                                  <a:pt x="29337" y="363527"/>
                                </a:cubicBezTo>
                                <a:cubicBezTo>
                                  <a:pt x="29337" y="363515"/>
                                  <a:pt x="29337" y="363489"/>
                                  <a:pt x="29337" y="363464"/>
                                </a:cubicBezTo>
                                <a:cubicBezTo>
                                  <a:pt x="29337" y="363451"/>
                                  <a:pt x="29337" y="363426"/>
                                  <a:pt x="29337" y="363401"/>
                                </a:cubicBezTo>
                                <a:cubicBezTo>
                                  <a:pt x="29337" y="363376"/>
                                  <a:pt x="29337" y="363350"/>
                                  <a:pt x="29337" y="363325"/>
                                </a:cubicBezTo>
                                <a:cubicBezTo>
                                  <a:pt x="29337" y="363300"/>
                                  <a:pt x="29337" y="363262"/>
                                  <a:pt x="29464" y="363237"/>
                                </a:cubicBezTo>
                                <a:cubicBezTo>
                                  <a:pt x="29464" y="363212"/>
                                  <a:pt x="29464" y="363186"/>
                                  <a:pt x="29464" y="363148"/>
                                </a:cubicBezTo>
                                <a:cubicBezTo>
                                  <a:pt x="29464" y="363123"/>
                                  <a:pt x="29464" y="363085"/>
                                  <a:pt x="29464" y="363060"/>
                                </a:cubicBezTo>
                                <a:cubicBezTo>
                                  <a:pt x="29464" y="363022"/>
                                  <a:pt x="29464" y="362984"/>
                                  <a:pt x="29464" y="362946"/>
                                </a:cubicBezTo>
                                <a:cubicBezTo>
                                  <a:pt x="29464" y="362921"/>
                                  <a:pt x="29464" y="362883"/>
                                  <a:pt x="29590" y="362845"/>
                                </a:cubicBezTo>
                                <a:cubicBezTo>
                                  <a:pt x="29590" y="362807"/>
                                  <a:pt x="29590" y="362769"/>
                                  <a:pt x="29590" y="362731"/>
                                </a:cubicBezTo>
                                <a:cubicBezTo>
                                  <a:pt x="29590" y="362693"/>
                                  <a:pt x="29590" y="362643"/>
                                  <a:pt x="29590" y="362605"/>
                                </a:cubicBezTo>
                                <a:cubicBezTo>
                                  <a:pt x="29590" y="362567"/>
                                  <a:pt x="29590" y="362516"/>
                                  <a:pt x="29717" y="362478"/>
                                </a:cubicBezTo>
                                <a:cubicBezTo>
                                  <a:pt x="29717" y="362440"/>
                                  <a:pt x="29717" y="362390"/>
                                  <a:pt x="29717" y="362339"/>
                                </a:cubicBezTo>
                                <a:cubicBezTo>
                                  <a:pt x="29717" y="362301"/>
                                  <a:pt x="29717" y="362251"/>
                                  <a:pt x="29717" y="362200"/>
                                </a:cubicBezTo>
                                <a:cubicBezTo>
                                  <a:pt x="29717" y="362162"/>
                                  <a:pt x="29844" y="362112"/>
                                  <a:pt x="29844" y="362061"/>
                                </a:cubicBezTo>
                                <a:cubicBezTo>
                                  <a:pt x="29844" y="362010"/>
                                  <a:pt x="29844" y="361960"/>
                                  <a:pt x="29844" y="361909"/>
                                </a:cubicBezTo>
                                <a:cubicBezTo>
                                  <a:pt x="29844" y="361859"/>
                                  <a:pt x="29844" y="361808"/>
                                  <a:pt x="29844" y="361758"/>
                                </a:cubicBezTo>
                                <a:cubicBezTo>
                                  <a:pt x="29970" y="361695"/>
                                  <a:pt x="29970" y="361644"/>
                                  <a:pt x="29970" y="361593"/>
                                </a:cubicBezTo>
                                <a:cubicBezTo>
                                  <a:pt x="29970" y="361543"/>
                                  <a:pt x="29970" y="361480"/>
                                  <a:pt x="29970" y="361429"/>
                                </a:cubicBezTo>
                                <a:cubicBezTo>
                                  <a:pt x="30097" y="361366"/>
                                  <a:pt x="30097" y="361315"/>
                                  <a:pt x="30097" y="361252"/>
                                </a:cubicBezTo>
                                <a:cubicBezTo>
                                  <a:pt x="30097" y="361202"/>
                                  <a:pt x="30097" y="361138"/>
                                  <a:pt x="30097" y="361075"/>
                                </a:cubicBezTo>
                                <a:cubicBezTo>
                                  <a:pt x="30097" y="361024"/>
                                  <a:pt x="30224" y="360961"/>
                                  <a:pt x="30224" y="360898"/>
                                </a:cubicBezTo>
                                <a:cubicBezTo>
                                  <a:pt x="30224" y="360835"/>
                                  <a:pt x="30224" y="360772"/>
                                  <a:pt x="30224" y="360721"/>
                                </a:cubicBezTo>
                                <a:cubicBezTo>
                                  <a:pt x="30224" y="360658"/>
                                  <a:pt x="30350" y="360595"/>
                                  <a:pt x="30350" y="360531"/>
                                </a:cubicBezTo>
                                <a:cubicBezTo>
                                  <a:pt x="30350" y="360468"/>
                                  <a:pt x="30350" y="360405"/>
                                  <a:pt x="30350" y="360329"/>
                                </a:cubicBezTo>
                                <a:cubicBezTo>
                                  <a:pt x="30350" y="360266"/>
                                  <a:pt x="30477" y="360203"/>
                                  <a:pt x="30477" y="360140"/>
                                </a:cubicBezTo>
                                <a:cubicBezTo>
                                  <a:pt x="30477" y="360076"/>
                                  <a:pt x="30477" y="360001"/>
                                  <a:pt x="30477" y="359937"/>
                                </a:cubicBezTo>
                                <a:cubicBezTo>
                                  <a:pt x="30604" y="359874"/>
                                  <a:pt x="30604" y="359798"/>
                                  <a:pt x="30604" y="359735"/>
                                </a:cubicBezTo>
                                <a:cubicBezTo>
                                  <a:pt x="30604" y="359659"/>
                                  <a:pt x="30604" y="359596"/>
                                  <a:pt x="30604" y="359520"/>
                                </a:cubicBezTo>
                                <a:cubicBezTo>
                                  <a:pt x="30730" y="359457"/>
                                  <a:pt x="30730" y="359381"/>
                                  <a:pt x="30730" y="359305"/>
                                </a:cubicBezTo>
                                <a:cubicBezTo>
                                  <a:pt x="30730" y="359242"/>
                                  <a:pt x="30730" y="359166"/>
                                  <a:pt x="30857" y="359091"/>
                                </a:cubicBezTo>
                                <a:cubicBezTo>
                                  <a:pt x="30857" y="359015"/>
                                  <a:pt x="30857" y="358951"/>
                                  <a:pt x="30857" y="358875"/>
                                </a:cubicBezTo>
                                <a:cubicBezTo>
                                  <a:pt x="30857" y="358799"/>
                                  <a:pt x="30983" y="358724"/>
                                  <a:pt x="30983" y="358648"/>
                                </a:cubicBezTo>
                                <a:cubicBezTo>
                                  <a:pt x="30983" y="358572"/>
                                  <a:pt x="30983" y="358496"/>
                                  <a:pt x="30983" y="358420"/>
                                </a:cubicBezTo>
                                <a:cubicBezTo>
                                  <a:pt x="31110" y="358344"/>
                                  <a:pt x="31110" y="358268"/>
                                  <a:pt x="31110" y="358193"/>
                                </a:cubicBezTo>
                                <a:cubicBezTo>
                                  <a:pt x="31110" y="358117"/>
                                  <a:pt x="31110" y="358041"/>
                                  <a:pt x="31236" y="357965"/>
                                </a:cubicBezTo>
                                <a:cubicBezTo>
                                  <a:pt x="31236" y="357889"/>
                                  <a:pt x="31236" y="357813"/>
                                  <a:pt x="31236" y="357738"/>
                                </a:cubicBezTo>
                                <a:cubicBezTo>
                                  <a:pt x="31236" y="357662"/>
                                  <a:pt x="31363" y="357586"/>
                                  <a:pt x="31363" y="357498"/>
                                </a:cubicBezTo>
                                <a:cubicBezTo>
                                  <a:pt x="31363" y="357422"/>
                                  <a:pt x="31363" y="357346"/>
                                  <a:pt x="31363" y="357270"/>
                                </a:cubicBezTo>
                                <a:cubicBezTo>
                                  <a:pt x="31490" y="357194"/>
                                  <a:pt x="31490" y="357118"/>
                                  <a:pt x="31490" y="357030"/>
                                </a:cubicBezTo>
                                <a:cubicBezTo>
                                  <a:pt x="31490" y="356954"/>
                                  <a:pt x="31616" y="356878"/>
                                  <a:pt x="31616" y="356789"/>
                                </a:cubicBezTo>
                                <a:cubicBezTo>
                                  <a:pt x="31616" y="356714"/>
                                  <a:pt x="31616" y="356638"/>
                                  <a:pt x="31616" y="356562"/>
                                </a:cubicBezTo>
                                <a:cubicBezTo>
                                  <a:pt x="31743" y="356474"/>
                                  <a:pt x="31743" y="356398"/>
                                  <a:pt x="31743" y="356309"/>
                                </a:cubicBezTo>
                                <a:cubicBezTo>
                                  <a:pt x="31743" y="356233"/>
                                  <a:pt x="31743" y="356145"/>
                                  <a:pt x="31870" y="356069"/>
                                </a:cubicBezTo>
                                <a:cubicBezTo>
                                  <a:pt x="31870" y="355981"/>
                                  <a:pt x="31870" y="355905"/>
                                  <a:pt x="31870" y="355816"/>
                                </a:cubicBezTo>
                                <a:cubicBezTo>
                                  <a:pt x="31996" y="355741"/>
                                  <a:pt x="31996" y="355652"/>
                                  <a:pt x="31996" y="355576"/>
                                </a:cubicBezTo>
                                <a:cubicBezTo>
                                  <a:pt x="31996" y="355488"/>
                                  <a:pt x="31996" y="355399"/>
                                  <a:pt x="32123" y="355323"/>
                                </a:cubicBezTo>
                                <a:cubicBezTo>
                                  <a:pt x="32123" y="355235"/>
                                  <a:pt x="32123" y="355146"/>
                                  <a:pt x="32123" y="355071"/>
                                </a:cubicBezTo>
                                <a:cubicBezTo>
                                  <a:pt x="32250" y="354982"/>
                                  <a:pt x="32250" y="354893"/>
                                  <a:pt x="32250" y="354818"/>
                                </a:cubicBezTo>
                                <a:cubicBezTo>
                                  <a:pt x="32250" y="354729"/>
                                  <a:pt x="32376" y="354653"/>
                                  <a:pt x="32376" y="354565"/>
                                </a:cubicBezTo>
                                <a:cubicBezTo>
                                  <a:pt x="32376" y="354476"/>
                                  <a:pt x="32376" y="354400"/>
                                  <a:pt x="32376" y="354325"/>
                                </a:cubicBezTo>
                                <a:cubicBezTo>
                                  <a:pt x="32503" y="354236"/>
                                  <a:pt x="32503" y="354148"/>
                                  <a:pt x="32503" y="354072"/>
                                </a:cubicBezTo>
                                <a:cubicBezTo>
                                  <a:pt x="32503" y="353996"/>
                                  <a:pt x="32503" y="353907"/>
                                  <a:pt x="32629" y="353832"/>
                                </a:cubicBezTo>
                                <a:cubicBezTo>
                                  <a:pt x="32629" y="353743"/>
                                  <a:pt x="32629" y="353667"/>
                                  <a:pt x="32629" y="353591"/>
                                </a:cubicBezTo>
                                <a:cubicBezTo>
                                  <a:pt x="32756" y="353516"/>
                                  <a:pt x="32756" y="353427"/>
                                  <a:pt x="32756" y="353351"/>
                                </a:cubicBezTo>
                                <a:cubicBezTo>
                                  <a:pt x="32756" y="353275"/>
                                  <a:pt x="32756" y="353199"/>
                                  <a:pt x="32882" y="353124"/>
                                </a:cubicBezTo>
                                <a:cubicBezTo>
                                  <a:pt x="32882" y="353048"/>
                                  <a:pt x="32882" y="352972"/>
                                  <a:pt x="32882" y="352896"/>
                                </a:cubicBezTo>
                                <a:cubicBezTo>
                                  <a:pt x="32882" y="352820"/>
                                  <a:pt x="33009" y="352744"/>
                                  <a:pt x="33009" y="352669"/>
                                </a:cubicBezTo>
                                <a:cubicBezTo>
                                  <a:pt x="33009" y="352593"/>
                                  <a:pt x="33009" y="352517"/>
                                  <a:pt x="33009" y="352441"/>
                                </a:cubicBezTo>
                                <a:cubicBezTo>
                                  <a:pt x="33136" y="352365"/>
                                  <a:pt x="33136" y="352289"/>
                                  <a:pt x="33136" y="352213"/>
                                </a:cubicBezTo>
                                <a:cubicBezTo>
                                  <a:pt x="33136" y="352138"/>
                                  <a:pt x="33136" y="352074"/>
                                  <a:pt x="33262" y="351999"/>
                                </a:cubicBezTo>
                                <a:cubicBezTo>
                                  <a:pt x="33262" y="351923"/>
                                  <a:pt x="33262" y="351847"/>
                                  <a:pt x="33262" y="351784"/>
                                </a:cubicBezTo>
                                <a:cubicBezTo>
                                  <a:pt x="33262" y="351708"/>
                                  <a:pt x="33389" y="351632"/>
                                  <a:pt x="33389" y="351569"/>
                                </a:cubicBezTo>
                                <a:cubicBezTo>
                                  <a:pt x="33389" y="351493"/>
                                  <a:pt x="33389" y="351430"/>
                                  <a:pt x="33389" y="351354"/>
                                </a:cubicBezTo>
                                <a:cubicBezTo>
                                  <a:pt x="33515" y="351278"/>
                                  <a:pt x="33515" y="351215"/>
                                  <a:pt x="33515" y="351151"/>
                                </a:cubicBezTo>
                                <a:cubicBezTo>
                                  <a:pt x="33515" y="351076"/>
                                  <a:pt x="33515" y="351013"/>
                                  <a:pt x="33515" y="350937"/>
                                </a:cubicBezTo>
                                <a:cubicBezTo>
                                  <a:pt x="33642" y="350874"/>
                                  <a:pt x="33642" y="350810"/>
                                  <a:pt x="33642" y="350734"/>
                                </a:cubicBezTo>
                                <a:cubicBezTo>
                                  <a:pt x="33642" y="350671"/>
                                  <a:pt x="33642" y="350608"/>
                                  <a:pt x="33769" y="350545"/>
                                </a:cubicBezTo>
                                <a:cubicBezTo>
                                  <a:pt x="33769" y="350469"/>
                                  <a:pt x="33769" y="350406"/>
                                  <a:pt x="33769" y="350343"/>
                                </a:cubicBezTo>
                                <a:cubicBezTo>
                                  <a:pt x="33769" y="350279"/>
                                  <a:pt x="33769" y="350216"/>
                                  <a:pt x="33896" y="350153"/>
                                </a:cubicBezTo>
                                <a:cubicBezTo>
                                  <a:pt x="33896" y="350077"/>
                                  <a:pt x="33896" y="350014"/>
                                  <a:pt x="33896" y="349951"/>
                                </a:cubicBezTo>
                                <a:cubicBezTo>
                                  <a:pt x="33896" y="349888"/>
                                  <a:pt x="33896" y="349824"/>
                                  <a:pt x="34022" y="349761"/>
                                </a:cubicBezTo>
                                <a:cubicBezTo>
                                  <a:pt x="34022" y="349698"/>
                                  <a:pt x="34022" y="349647"/>
                                  <a:pt x="34022" y="349584"/>
                                </a:cubicBezTo>
                                <a:cubicBezTo>
                                  <a:pt x="34022" y="349521"/>
                                  <a:pt x="34022" y="349458"/>
                                  <a:pt x="34149" y="349395"/>
                                </a:cubicBezTo>
                                <a:cubicBezTo>
                                  <a:pt x="34149" y="349331"/>
                                  <a:pt x="34149" y="349281"/>
                                  <a:pt x="34149" y="349217"/>
                                </a:cubicBezTo>
                                <a:cubicBezTo>
                                  <a:pt x="34149" y="349154"/>
                                  <a:pt x="34149" y="349104"/>
                                  <a:pt x="34275" y="349040"/>
                                </a:cubicBezTo>
                                <a:cubicBezTo>
                                  <a:pt x="34275" y="348977"/>
                                  <a:pt x="34275" y="348927"/>
                                  <a:pt x="34275" y="348864"/>
                                </a:cubicBezTo>
                                <a:cubicBezTo>
                                  <a:pt x="34275" y="348813"/>
                                  <a:pt x="34275" y="348750"/>
                                  <a:pt x="34275" y="348699"/>
                                </a:cubicBezTo>
                                <a:cubicBezTo>
                                  <a:pt x="34402" y="348649"/>
                                  <a:pt x="34402" y="348585"/>
                                  <a:pt x="34402" y="348535"/>
                                </a:cubicBezTo>
                                <a:cubicBezTo>
                                  <a:pt x="34402" y="348484"/>
                                  <a:pt x="34402" y="348421"/>
                                  <a:pt x="34402" y="348371"/>
                                </a:cubicBezTo>
                                <a:cubicBezTo>
                                  <a:pt x="34402" y="348320"/>
                                  <a:pt x="34529" y="348269"/>
                                  <a:pt x="34529" y="348219"/>
                                </a:cubicBezTo>
                                <a:cubicBezTo>
                                  <a:pt x="34529" y="348168"/>
                                  <a:pt x="34529" y="348118"/>
                                  <a:pt x="34529" y="348067"/>
                                </a:cubicBezTo>
                                <a:cubicBezTo>
                                  <a:pt x="34529" y="348016"/>
                                  <a:pt x="34529" y="347966"/>
                                  <a:pt x="34655" y="347916"/>
                                </a:cubicBezTo>
                                <a:cubicBezTo>
                                  <a:pt x="34655" y="347865"/>
                                  <a:pt x="34655" y="347814"/>
                                  <a:pt x="34655" y="347776"/>
                                </a:cubicBezTo>
                                <a:cubicBezTo>
                                  <a:pt x="34655" y="347726"/>
                                  <a:pt x="34655" y="347675"/>
                                  <a:pt x="34655" y="347637"/>
                                </a:cubicBezTo>
                                <a:cubicBezTo>
                                  <a:pt x="34655" y="347587"/>
                                  <a:pt x="34782" y="347536"/>
                                  <a:pt x="34782" y="347498"/>
                                </a:cubicBezTo>
                                <a:cubicBezTo>
                                  <a:pt x="34782" y="347448"/>
                                  <a:pt x="34782" y="347410"/>
                                  <a:pt x="34782" y="347372"/>
                                </a:cubicBezTo>
                                <a:cubicBezTo>
                                  <a:pt x="34782" y="347321"/>
                                  <a:pt x="34782" y="347283"/>
                                  <a:pt x="34782" y="347245"/>
                                </a:cubicBezTo>
                                <a:cubicBezTo>
                                  <a:pt x="34782" y="347195"/>
                                  <a:pt x="34908" y="347157"/>
                                  <a:pt x="34908" y="347119"/>
                                </a:cubicBezTo>
                                <a:cubicBezTo>
                                  <a:pt x="34908" y="347081"/>
                                  <a:pt x="34908" y="347043"/>
                                  <a:pt x="34908" y="347005"/>
                                </a:cubicBezTo>
                                <a:cubicBezTo>
                                  <a:pt x="34908" y="346968"/>
                                  <a:pt x="34908" y="346929"/>
                                  <a:pt x="34908" y="346892"/>
                                </a:cubicBezTo>
                                <a:cubicBezTo>
                                  <a:pt x="34908" y="346866"/>
                                  <a:pt x="34908" y="346828"/>
                                  <a:pt x="35035" y="346790"/>
                                </a:cubicBezTo>
                                <a:cubicBezTo>
                                  <a:pt x="35035" y="346752"/>
                                  <a:pt x="35035" y="346727"/>
                                  <a:pt x="35035" y="346702"/>
                                </a:cubicBezTo>
                                <a:cubicBezTo>
                                  <a:pt x="35035" y="346664"/>
                                  <a:pt x="35035" y="346639"/>
                                  <a:pt x="35035" y="346613"/>
                                </a:cubicBezTo>
                                <a:cubicBezTo>
                                  <a:pt x="35035" y="346588"/>
                                  <a:pt x="35035" y="346563"/>
                                  <a:pt x="35035" y="346537"/>
                                </a:cubicBezTo>
                                <a:cubicBezTo>
                                  <a:pt x="35035" y="346512"/>
                                  <a:pt x="35035" y="346487"/>
                                  <a:pt x="35035" y="346474"/>
                                </a:cubicBezTo>
                                <a:cubicBezTo>
                                  <a:pt x="35035" y="346449"/>
                                  <a:pt x="35035" y="346437"/>
                                  <a:pt x="35162" y="346424"/>
                                </a:cubicBezTo>
                                <a:cubicBezTo>
                                  <a:pt x="35162" y="346411"/>
                                  <a:pt x="35162" y="346386"/>
                                  <a:pt x="35162" y="346386"/>
                                </a:cubicBezTo>
                                <a:cubicBezTo>
                                  <a:pt x="35162" y="346373"/>
                                  <a:pt x="35162" y="346361"/>
                                  <a:pt x="35162" y="346348"/>
                                </a:cubicBezTo>
                                <a:cubicBezTo>
                                  <a:pt x="35162" y="346348"/>
                                  <a:pt x="35162" y="346335"/>
                                  <a:pt x="35162" y="346335"/>
                                </a:cubicBezTo>
                                <a:cubicBezTo>
                                  <a:pt x="35162" y="346335"/>
                                  <a:pt x="35162" y="346323"/>
                                  <a:pt x="35162" y="346323"/>
                                </a:cubicBezTo>
                                <a:cubicBezTo>
                                  <a:pt x="35162" y="346323"/>
                                  <a:pt x="35162" y="346335"/>
                                  <a:pt x="35162" y="346335"/>
                                </a:cubicBezTo>
                                <a:cubicBezTo>
                                  <a:pt x="35162" y="346335"/>
                                  <a:pt x="35162" y="346335"/>
                                  <a:pt x="35162" y="346348"/>
                                </a:cubicBezTo>
                                <a:cubicBezTo>
                                  <a:pt x="35162" y="346348"/>
                                  <a:pt x="35162" y="346361"/>
                                  <a:pt x="35162" y="346361"/>
                                </a:cubicBezTo>
                                <a:cubicBezTo>
                                  <a:pt x="35162" y="346373"/>
                                  <a:pt x="35162" y="346386"/>
                                  <a:pt x="35162" y="346399"/>
                                </a:cubicBezTo>
                                <a:cubicBezTo>
                                  <a:pt x="35162" y="346399"/>
                                  <a:pt x="35162" y="346411"/>
                                  <a:pt x="35162" y="346424"/>
                                </a:cubicBezTo>
                                <a:cubicBezTo>
                                  <a:pt x="35035" y="346437"/>
                                  <a:pt x="35035" y="346449"/>
                                  <a:pt x="35035" y="346462"/>
                                </a:cubicBezTo>
                                <a:cubicBezTo>
                                  <a:pt x="35035" y="346462"/>
                                  <a:pt x="35035" y="346474"/>
                                  <a:pt x="35035" y="346487"/>
                                </a:cubicBezTo>
                                <a:cubicBezTo>
                                  <a:pt x="35035" y="346487"/>
                                  <a:pt x="35035" y="346499"/>
                                  <a:pt x="35035" y="346499"/>
                                </a:cubicBezTo>
                                <a:cubicBezTo>
                                  <a:pt x="35035" y="346512"/>
                                  <a:pt x="35035" y="346512"/>
                                  <a:pt x="35035" y="346512"/>
                                </a:cubicBezTo>
                                <a:cubicBezTo>
                                  <a:pt x="35035" y="346512"/>
                                  <a:pt x="35035" y="346512"/>
                                  <a:pt x="35035" y="346512"/>
                                </a:cubicBezTo>
                                <a:cubicBezTo>
                                  <a:pt x="35035" y="346512"/>
                                  <a:pt x="35035" y="346499"/>
                                  <a:pt x="35035" y="346499"/>
                                </a:cubicBezTo>
                                <a:cubicBezTo>
                                  <a:pt x="35035" y="346487"/>
                                  <a:pt x="35035" y="346487"/>
                                  <a:pt x="35035" y="346474"/>
                                </a:cubicBezTo>
                                <a:cubicBezTo>
                                  <a:pt x="35035" y="346462"/>
                                  <a:pt x="35035" y="346462"/>
                                  <a:pt x="35035" y="346449"/>
                                </a:cubicBezTo>
                                <a:cubicBezTo>
                                  <a:pt x="35035" y="346437"/>
                                  <a:pt x="35162" y="346424"/>
                                  <a:pt x="35162" y="346411"/>
                                </a:cubicBezTo>
                                <a:cubicBezTo>
                                  <a:pt x="35162" y="346399"/>
                                  <a:pt x="35162" y="346386"/>
                                  <a:pt x="35162" y="346373"/>
                                </a:cubicBezTo>
                                <a:cubicBezTo>
                                  <a:pt x="35162" y="346361"/>
                                  <a:pt x="35162" y="346348"/>
                                  <a:pt x="35162" y="346335"/>
                                </a:cubicBezTo>
                                <a:cubicBezTo>
                                  <a:pt x="35162" y="346323"/>
                                  <a:pt x="35162" y="346310"/>
                                  <a:pt x="35162" y="346297"/>
                                </a:cubicBezTo>
                                <a:cubicBezTo>
                                  <a:pt x="35162" y="346285"/>
                                  <a:pt x="35162" y="346272"/>
                                  <a:pt x="35162" y="346260"/>
                                </a:cubicBezTo>
                                <a:cubicBezTo>
                                  <a:pt x="35162" y="346234"/>
                                  <a:pt x="35162" y="346222"/>
                                  <a:pt x="35162" y="346209"/>
                                </a:cubicBezTo>
                                <a:cubicBezTo>
                                  <a:pt x="35162" y="346196"/>
                                  <a:pt x="35162" y="346184"/>
                                  <a:pt x="35162" y="346171"/>
                                </a:cubicBezTo>
                                <a:cubicBezTo>
                                  <a:pt x="35162" y="346158"/>
                                  <a:pt x="35162" y="346146"/>
                                  <a:pt x="35162" y="346133"/>
                                </a:cubicBezTo>
                                <a:cubicBezTo>
                                  <a:pt x="35162" y="346120"/>
                                  <a:pt x="35162" y="346108"/>
                                  <a:pt x="35162" y="346108"/>
                                </a:cubicBezTo>
                                <a:cubicBezTo>
                                  <a:pt x="35162" y="346095"/>
                                  <a:pt x="35162" y="346082"/>
                                  <a:pt x="35162" y="346082"/>
                                </a:cubicBezTo>
                                <a:cubicBezTo>
                                  <a:pt x="35162" y="346070"/>
                                  <a:pt x="35162" y="346057"/>
                                  <a:pt x="35288" y="346057"/>
                                </a:cubicBezTo>
                                <a:cubicBezTo>
                                  <a:pt x="35288" y="346057"/>
                                  <a:pt x="35288" y="346044"/>
                                  <a:pt x="35288" y="346044"/>
                                </a:cubicBezTo>
                                <a:cubicBezTo>
                                  <a:pt x="35288" y="346032"/>
                                  <a:pt x="35288" y="346032"/>
                                  <a:pt x="35288" y="346032"/>
                                </a:cubicBezTo>
                                <a:cubicBezTo>
                                  <a:pt x="35288" y="346032"/>
                                  <a:pt x="35288" y="346032"/>
                                  <a:pt x="35288" y="346032"/>
                                </a:cubicBezTo>
                                <a:cubicBezTo>
                                  <a:pt x="35288" y="346032"/>
                                  <a:pt x="35288" y="346032"/>
                                  <a:pt x="35288" y="346032"/>
                                </a:cubicBezTo>
                                <a:cubicBezTo>
                                  <a:pt x="35288" y="346032"/>
                                  <a:pt x="35288" y="346032"/>
                                  <a:pt x="35288" y="346032"/>
                                </a:cubicBezTo>
                                <a:cubicBezTo>
                                  <a:pt x="35288" y="346032"/>
                                  <a:pt x="35288" y="346044"/>
                                  <a:pt x="35288" y="346044"/>
                                </a:cubicBezTo>
                                <a:cubicBezTo>
                                  <a:pt x="35288" y="346057"/>
                                  <a:pt x="35288" y="346057"/>
                                  <a:pt x="35162" y="346070"/>
                                </a:cubicBezTo>
                                <a:cubicBezTo>
                                  <a:pt x="35162" y="346082"/>
                                  <a:pt x="35162" y="346095"/>
                                  <a:pt x="35162" y="346108"/>
                                </a:cubicBezTo>
                                <a:cubicBezTo>
                                  <a:pt x="35162" y="346120"/>
                                  <a:pt x="35162" y="346133"/>
                                  <a:pt x="35162" y="346158"/>
                                </a:cubicBezTo>
                                <a:cubicBezTo>
                                  <a:pt x="35162" y="346184"/>
                                  <a:pt x="35162" y="346209"/>
                                  <a:pt x="35162" y="346234"/>
                                </a:cubicBezTo>
                                <a:cubicBezTo>
                                  <a:pt x="35162" y="346260"/>
                                  <a:pt x="35162" y="346297"/>
                                  <a:pt x="35162" y="346335"/>
                                </a:cubicBezTo>
                                <a:cubicBezTo>
                                  <a:pt x="35162" y="346361"/>
                                  <a:pt x="35162" y="346411"/>
                                  <a:pt x="35035" y="346449"/>
                                </a:cubicBezTo>
                                <a:cubicBezTo>
                                  <a:pt x="35035" y="346487"/>
                                  <a:pt x="35035" y="346525"/>
                                  <a:pt x="35035" y="346563"/>
                                </a:cubicBezTo>
                                <a:cubicBezTo>
                                  <a:pt x="35035" y="346613"/>
                                  <a:pt x="35035" y="346651"/>
                                  <a:pt x="35035" y="346689"/>
                                </a:cubicBezTo>
                                <a:cubicBezTo>
                                  <a:pt x="35035" y="346727"/>
                                  <a:pt x="35035" y="346765"/>
                                  <a:pt x="35035" y="346803"/>
                                </a:cubicBezTo>
                                <a:cubicBezTo>
                                  <a:pt x="34908" y="346828"/>
                                  <a:pt x="34908" y="346854"/>
                                  <a:pt x="34908" y="346879"/>
                                </a:cubicBezTo>
                                <a:cubicBezTo>
                                  <a:pt x="34908" y="346904"/>
                                  <a:pt x="34908" y="346917"/>
                                  <a:pt x="34908" y="346929"/>
                                </a:cubicBezTo>
                                <a:cubicBezTo>
                                  <a:pt x="34908" y="346929"/>
                                  <a:pt x="34908" y="346929"/>
                                  <a:pt x="34908" y="346929"/>
                                </a:cubicBezTo>
                                <a:cubicBezTo>
                                  <a:pt x="34908" y="346917"/>
                                  <a:pt x="34908" y="346904"/>
                                  <a:pt x="34908" y="346892"/>
                                </a:cubicBezTo>
                                <a:cubicBezTo>
                                  <a:pt x="34908" y="346866"/>
                                  <a:pt x="34908" y="346841"/>
                                  <a:pt x="35035" y="346803"/>
                                </a:cubicBezTo>
                                <a:cubicBezTo>
                                  <a:pt x="35035" y="346765"/>
                                  <a:pt x="35035" y="346715"/>
                                  <a:pt x="35035" y="346677"/>
                                </a:cubicBezTo>
                                <a:cubicBezTo>
                                  <a:pt x="35035" y="346626"/>
                                  <a:pt x="35035" y="346563"/>
                                  <a:pt x="35035" y="346512"/>
                                </a:cubicBezTo>
                                <a:cubicBezTo>
                                  <a:pt x="35035" y="346449"/>
                                  <a:pt x="35162" y="346386"/>
                                  <a:pt x="35162" y="346310"/>
                                </a:cubicBezTo>
                                <a:cubicBezTo>
                                  <a:pt x="35162" y="346247"/>
                                  <a:pt x="35162" y="346171"/>
                                  <a:pt x="35162" y="346095"/>
                                </a:cubicBezTo>
                                <a:cubicBezTo>
                                  <a:pt x="35288" y="346019"/>
                                  <a:pt x="35288" y="345944"/>
                                  <a:pt x="35288" y="345868"/>
                                </a:cubicBezTo>
                                <a:cubicBezTo>
                                  <a:pt x="35288" y="345792"/>
                                  <a:pt x="35288" y="345703"/>
                                  <a:pt x="35415" y="345627"/>
                                </a:cubicBezTo>
                                <a:cubicBezTo>
                                  <a:pt x="35415" y="345539"/>
                                  <a:pt x="35415" y="345450"/>
                                  <a:pt x="35415" y="345375"/>
                                </a:cubicBezTo>
                                <a:cubicBezTo>
                                  <a:pt x="35542" y="345286"/>
                                  <a:pt x="35542" y="345198"/>
                                  <a:pt x="35542" y="345109"/>
                                </a:cubicBezTo>
                                <a:cubicBezTo>
                                  <a:pt x="35542" y="345020"/>
                                  <a:pt x="35668" y="344932"/>
                                  <a:pt x="35668" y="344844"/>
                                </a:cubicBezTo>
                                <a:cubicBezTo>
                                  <a:pt x="35668" y="344755"/>
                                  <a:pt x="35668" y="344667"/>
                                  <a:pt x="35668" y="344578"/>
                                </a:cubicBezTo>
                                <a:cubicBezTo>
                                  <a:pt x="35795" y="344477"/>
                                  <a:pt x="35795" y="344389"/>
                                  <a:pt x="35795" y="344300"/>
                                </a:cubicBezTo>
                                <a:cubicBezTo>
                                  <a:pt x="35795" y="344212"/>
                                  <a:pt x="35921" y="344110"/>
                                  <a:pt x="35921" y="344022"/>
                                </a:cubicBezTo>
                                <a:cubicBezTo>
                                  <a:pt x="35921" y="343933"/>
                                  <a:pt x="35921" y="343845"/>
                                  <a:pt x="36048" y="343756"/>
                                </a:cubicBezTo>
                                <a:cubicBezTo>
                                  <a:pt x="36048" y="343668"/>
                                  <a:pt x="36048" y="343579"/>
                                  <a:pt x="36048" y="343491"/>
                                </a:cubicBezTo>
                                <a:cubicBezTo>
                                  <a:pt x="36175" y="343415"/>
                                  <a:pt x="36175" y="343327"/>
                                  <a:pt x="36175" y="343251"/>
                                </a:cubicBezTo>
                                <a:cubicBezTo>
                                  <a:pt x="36175" y="343162"/>
                                  <a:pt x="36175" y="343086"/>
                                  <a:pt x="36301" y="343023"/>
                                </a:cubicBezTo>
                                <a:cubicBezTo>
                                  <a:pt x="36301" y="342947"/>
                                  <a:pt x="36301" y="342872"/>
                                  <a:pt x="36301" y="342808"/>
                                </a:cubicBezTo>
                                <a:cubicBezTo>
                                  <a:pt x="36301" y="342745"/>
                                  <a:pt x="36428" y="342682"/>
                                  <a:pt x="36428" y="342631"/>
                                </a:cubicBezTo>
                                <a:cubicBezTo>
                                  <a:pt x="36428" y="342581"/>
                                  <a:pt x="36428" y="342530"/>
                                  <a:pt x="36428" y="342479"/>
                                </a:cubicBezTo>
                                <a:cubicBezTo>
                                  <a:pt x="36428" y="342442"/>
                                  <a:pt x="36428" y="342404"/>
                                  <a:pt x="36428" y="342366"/>
                                </a:cubicBezTo>
                                <a:cubicBezTo>
                                  <a:pt x="36428" y="342341"/>
                                  <a:pt x="36554" y="342315"/>
                                  <a:pt x="36554" y="342290"/>
                                </a:cubicBezTo>
                                <a:cubicBezTo>
                                  <a:pt x="36554" y="342277"/>
                                  <a:pt x="36554" y="342252"/>
                                  <a:pt x="36554" y="342252"/>
                                </a:cubicBezTo>
                                <a:cubicBezTo>
                                  <a:pt x="36554" y="342240"/>
                                  <a:pt x="36554" y="342240"/>
                                  <a:pt x="36554" y="342240"/>
                                </a:cubicBezTo>
                                <a:cubicBezTo>
                                  <a:pt x="36554" y="342240"/>
                                  <a:pt x="36554" y="342252"/>
                                  <a:pt x="36554" y="342265"/>
                                </a:cubicBezTo>
                                <a:cubicBezTo>
                                  <a:pt x="36554" y="342277"/>
                                  <a:pt x="36554" y="342290"/>
                                  <a:pt x="36554" y="342315"/>
                                </a:cubicBezTo>
                                <a:cubicBezTo>
                                  <a:pt x="36428" y="342341"/>
                                  <a:pt x="36428" y="342366"/>
                                  <a:pt x="36428" y="342391"/>
                                </a:cubicBezTo>
                                <a:cubicBezTo>
                                  <a:pt x="36428" y="342429"/>
                                  <a:pt x="36428" y="342454"/>
                                  <a:pt x="36428" y="342492"/>
                                </a:cubicBezTo>
                                <a:cubicBezTo>
                                  <a:pt x="36428" y="342530"/>
                                  <a:pt x="36428" y="342568"/>
                                  <a:pt x="36428" y="342593"/>
                                </a:cubicBezTo>
                                <a:cubicBezTo>
                                  <a:pt x="36428" y="342631"/>
                                  <a:pt x="36428" y="342669"/>
                                  <a:pt x="36301" y="342707"/>
                                </a:cubicBezTo>
                                <a:cubicBezTo>
                                  <a:pt x="36301" y="342732"/>
                                  <a:pt x="36301" y="342771"/>
                                  <a:pt x="36301" y="342796"/>
                                </a:cubicBezTo>
                                <a:cubicBezTo>
                                  <a:pt x="36301" y="342821"/>
                                  <a:pt x="36301" y="342834"/>
                                  <a:pt x="36301" y="342846"/>
                                </a:cubicBezTo>
                                <a:cubicBezTo>
                                  <a:pt x="36301" y="342846"/>
                                  <a:pt x="36301" y="342846"/>
                                  <a:pt x="36301" y="342846"/>
                                </a:cubicBezTo>
                                <a:cubicBezTo>
                                  <a:pt x="36301" y="342834"/>
                                  <a:pt x="36301" y="342808"/>
                                  <a:pt x="36301" y="342783"/>
                                </a:cubicBezTo>
                                <a:cubicBezTo>
                                  <a:pt x="36301" y="342745"/>
                                  <a:pt x="36428" y="342695"/>
                                  <a:pt x="36428" y="342631"/>
                                </a:cubicBezTo>
                                <a:cubicBezTo>
                                  <a:pt x="36428" y="342568"/>
                                  <a:pt x="36428" y="342492"/>
                                  <a:pt x="36428" y="342391"/>
                                </a:cubicBezTo>
                                <a:cubicBezTo>
                                  <a:pt x="36554" y="342303"/>
                                  <a:pt x="36554" y="342189"/>
                                  <a:pt x="36554" y="342075"/>
                                </a:cubicBezTo>
                                <a:cubicBezTo>
                                  <a:pt x="36681" y="341949"/>
                                  <a:pt x="36681" y="341810"/>
                                  <a:pt x="36681" y="341658"/>
                                </a:cubicBezTo>
                                <a:cubicBezTo>
                                  <a:pt x="36807" y="341506"/>
                                  <a:pt x="36807" y="341342"/>
                                  <a:pt x="36935" y="341178"/>
                                </a:cubicBezTo>
                                <a:cubicBezTo>
                                  <a:pt x="36935" y="341001"/>
                                  <a:pt x="37061" y="340811"/>
                                  <a:pt x="37061" y="340621"/>
                                </a:cubicBezTo>
                                <a:cubicBezTo>
                                  <a:pt x="37188" y="340432"/>
                                  <a:pt x="37188" y="340242"/>
                                  <a:pt x="37314" y="340040"/>
                                </a:cubicBezTo>
                                <a:cubicBezTo>
                                  <a:pt x="37314" y="339838"/>
                                  <a:pt x="37441" y="339635"/>
                                  <a:pt x="37441" y="339433"/>
                                </a:cubicBezTo>
                                <a:cubicBezTo>
                                  <a:pt x="37567" y="339218"/>
                                  <a:pt x="37567" y="339016"/>
                                  <a:pt x="37694" y="338814"/>
                                </a:cubicBezTo>
                                <a:cubicBezTo>
                                  <a:pt x="37694" y="338599"/>
                                  <a:pt x="37821" y="338396"/>
                                  <a:pt x="37947" y="338194"/>
                                </a:cubicBezTo>
                                <a:cubicBezTo>
                                  <a:pt x="37947" y="337992"/>
                                  <a:pt x="38074" y="337790"/>
                                  <a:pt x="38074" y="337588"/>
                                </a:cubicBezTo>
                                <a:cubicBezTo>
                                  <a:pt x="38200" y="337385"/>
                                  <a:pt x="38200" y="337195"/>
                                  <a:pt x="38327" y="337006"/>
                                </a:cubicBezTo>
                                <a:cubicBezTo>
                                  <a:pt x="38327" y="336816"/>
                                  <a:pt x="38454" y="336640"/>
                                  <a:pt x="38454" y="336462"/>
                                </a:cubicBezTo>
                                <a:cubicBezTo>
                                  <a:pt x="38580" y="336285"/>
                                  <a:pt x="38580" y="336121"/>
                                  <a:pt x="38707" y="335957"/>
                                </a:cubicBezTo>
                                <a:cubicBezTo>
                                  <a:pt x="38707" y="335805"/>
                                  <a:pt x="38707" y="335653"/>
                                  <a:pt x="38834" y="335502"/>
                                </a:cubicBezTo>
                                <a:cubicBezTo>
                                  <a:pt x="38834" y="335362"/>
                                  <a:pt x="38834" y="335236"/>
                                  <a:pt x="38960" y="335110"/>
                                </a:cubicBezTo>
                                <a:cubicBezTo>
                                  <a:pt x="38960" y="334983"/>
                                  <a:pt x="38960" y="334869"/>
                                  <a:pt x="39087" y="334756"/>
                                </a:cubicBezTo>
                                <a:cubicBezTo>
                                  <a:pt x="39087" y="334654"/>
                                  <a:pt x="39087" y="334554"/>
                                  <a:pt x="39213" y="334465"/>
                                </a:cubicBezTo>
                                <a:cubicBezTo>
                                  <a:pt x="39213" y="334377"/>
                                  <a:pt x="39213" y="334288"/>
                                  <a:pt x="39213" y="334212"/>
                                </a:cubicBezTo>
                                <a:cubicBezTo>
                                  <a:pt x="39213" y="334137"/>
                                  <a:pt x="39340" y="334061"/>
                                  <a:pt x="39340" y="333997"/>
                                </a:cubicBezTo>
                                <a:cubicBezTo>
                                  <a:pt x="39340" y="333921"/>
                                  <a:pt x="39340" y="333858"/>
                                  <a:pt x="39340" y="333782"/>
                                </a:cubicBezTo>
                                <a:cubicBezTo>
                                  <a:pt x="39467" y="333719"/>
                                  <a:pt x="39467" y="333644"/>
                                  <a:pt x="39467" y="333580"/>
                                </a:cubicBezTo>
                                <a:cubicBezTo>
                                  <a:pt x="39467" y="333504"/>
                                  <a:pt x="39467" y="333441"/>
                                  <a:pt x="39467" y="333353"/>
                                </a:cubicBezTo>
                                <a:cubicBezTo>
                                  <a:pt x="39593" y="333277"/>
                                  <a:pt x="39593" y="333201"/>
                                  <a:pt x="39593" y="333113"/>
                                </a:cubicBezTo>
                                <a:cubicBezTo>
                                  <a:pt x="39593" y="333037"/>
                                  <a:pt x="39720" y="332936"/>
                                  <a:pt x="39720" y="332847"/>
                                </a:cubicBezTo>
                                <a:cubicBezTo>
                                  <a:pt x="39720" y="332758"/>
                                  <a:pt x="39720" y="332657"/>
                                  <a:pt x="39846" y="332569"/>
                                </a:cubicBezTo>
                                <a:cubicBezTo>
                                  <a:pt x="39846" y="332468"/>
                                  <a:pt x="39846" y="332367"/>
                                  <a:pt x="39846" y="332278"/>
                                </a:cubicBezTo>
                                <a:cubicBezTo>
                                  <a:pt x="39973" y="332177"/>
                                  <a:pt x="39973" y="332076"/>
                                  <a:pt x="39973" y="331987"/>
                                </a:cubicBezTo>
                                <a:cubicBezTo>
                                  <a:pt x="39973" y="331886"/>
                                  <a:pt x="40100" y="331785"/>
                                  <a:pt x="40100" y="331696"/>
                                </a:cubicBezTo>
                                <a:cubicBezTo>
                                  <a:pt x="40100" y="331608"/>
                                  <a:pt x="40100" y="331520"/>
                                  <a:pt x="40227" y="331431"/>
                                </a:cubicBezTo>
                                <a:cubicBezTo>
                                  <a:pt x="40227" y="331343"/>
                                  <a:pt x="40227" y="331254"/>
                                  <a:pt x="40227" y="331178"/>
                                </a:cubicBezTo>
                                <a:cubicBezTo>
                                  <a:pt x="40353" y="331102"/>
                                  <a:pt x="40353" y="331027"/>
                                  <a:pt x="40353" y="330963"/>
                                </a:cubicBezTo>
                                <a:cubicBezTo>
                                  <a:pt x="40353" y="330900"/>
                                  <a:pt x="40353" y="330837"/>
                                  <a:pt x="40353" y="330774"/>
                                </a:cubicBezTo>
                                <a:cubicBezTo>
                                  <a:pt x="40480" y="330723"/>
                                  <a:pt x="40480" y="330672"/>
                                  <a:pt x="40480" y="330622"/>
                                </a:cubicBezTo>
                                <a:cubicBezTo>
                                  <a:pt x="40480" y="330572"/>
                                  <a:pt x="40480" y="330534"/>
                                  <a:pt x="40480" y="330496"/>
                                </a:cubicBezTo>
                                <a:cubicBezTo>
                                  <a:pt x="40480" y="330445"/>
                                  <a:pt x="40480" y="330407"/>
                                  <a:pt x="40480" y="330369"/>
                                </a:cubicBezTo>
                                <a:cubicBezTo>
                                  <a:pt x="40606" y="330331"/>
                                  <a:pt x="40606" y="330293"/>
                                  <a:pt x="40606" y="330255"/>
                                </a:cubicBezTo>
                                <a:cubicBezTo>
                                  <a:pt x="40606" y="330217"/>
                                  <a:pt x="40606" y="330167"/>
                                  <a:pt x="40606" y="330116"/>
                                </a:cubicBezTo>
                                <a:cubicBezTo>
                                  <a:pt x="40606" y="330066"/>
                                  <a:pt x="40606" y="330015"/>
                                  <a:pt x="40733" y="329952"/>
                                </a:cubicBezTo>
                                <a:cubicBezTo>
                                  <a:pt x="40733" y="329889"/>
                                  <a:pt x="40733" y="329813"/>
                                  <a:pt x="40733" y="329737"/>
                                </a:cubicBezTo>
                                <a:cubicBezTo>
                                  <a:pt x="40733" y="329648"/>
                                  <a:pt x="40860" y="329560"/>
                                  <a:pt x="40860" y="329447"/>
                                </a:cubicBezTo>
                                <a:cubicBezTo>
                                  <a:pt x="40860" y="329345"/>
                                  <a:pt x="40986" y="329231"/>
                                  <a:pt x="40986" y="329105"/>
                                </a:cubicBezTo>
                                <a:cubicBezTo>
                                  <a:pt x="40986" y="328966"/>
                                  <a:pt x="41113" y="328827"/>
                                  <a:pt x="41113" y="328675"/>
                                </a:cubicBezTo>
                                <a:cubicBezTo>
                                  <a:pt x="41113" y="328524"/>
                                  <a:pt x="41239" y="328359"/>
                                  <a:pt x="41239" y="328182"/>
                                </a:cubicBezTo>
                                <a:cubicBezTo>
                                  <a:pt x="41366" y="328018"/>
                                  <a:pt x="41366" y="327828"/>
                                  <a:pt x="41492" y="327639"/>
                                </a:cubicBezTo>
                                <a:cubicBezTo>
                                  <a:pt x="41492" y="327449"/>
                                  <a:pt x="41619" y="327247"/>
                                  <a:pt x="41619" y="327045"/>
                                </a:cubicBezTo>
                                <a:cubicBezTo>
                                  <a:pt x="41746" y="326842"/>
                                  <a:pt x="41746" y="326640"/>
                                  <a:pt x="41872" y="326425"/>
                                </a:cubicBezTo>
                                <a:cubicBezTo>
                                  <a:pt x="41999" y="326210"/>
                                  <a:pt x="41999" y="325995"/>
                                  <a:pt x="42126" y="325781"/>
                                </a:cubicBezTo>
                                <a:cubicBezTo>
                                  <a:pt x="42126" y="325565"/>
                                  <a:pt x="42252" y="325338"/>
                                  <a:pt x="42379" y="325123"/>
                                </a:cubicBezTo>
                                <a:cubicBezTo>
                                  <a:pt x="42379" y="324908"/>
                                  <a:pt x="42506" y="324693"/>
                                  <a:pt x="42506" y="324466"/>
                                </a:cubicBezTo>
                                <a:cubicBezTo>
                                  <a:pt x="42632" y="324251"/>
                                  <a:pt x="42632" y="324036"/>
                                  <a:pt x="42759" y="323821"/>
                                </a:cubicBezTo>
                                <a:cubicBezTo>
                                  <a:pt x="42885" y="323593"/>
                                  <a:pt x="42885" y="323378"/>
                                  <a:pt x="43012" y="323176"/>
                                </a:cubicBezTo>
                                <a:cubicBezTo>
                                  <a:pt x="43012" y="322961"/>
                                  <a:pt x="43138" y="322759"/>
                                  <a:pt x="43138" y="322557"/>
                                </a:cubicBezTo>
                                <a:cubicBezTo>
                                  <a:pt x="43265" y="322354"/>
                                  <a:pt x="43265" y="322152"/>
                                  <a:pt x="43392" y="321963"/>
                                </a:cubicBezTo>
                                <a:cubicBezTo>
                                  <a:pt x="43392" y="321786"/>
                                  <a:pt x="43518" y="321596"/>
                                  <a:pt x="43518" y="321432"/>
                                </a:cubicBezTo>
                                <a:cubicBezTo>
                                  <a:pt x="43645" y="321255"/>
                                  <a:pt x="43645" y="321103"/>
                                  <a:pt x="43772" y="320951"/>
                                </a:cubicBezTo>
                                <a:cubicBezTo>
                                  <a:pt x="43772" y="320800"/>
                                  <a:pt x="43772" y="320661"/>
                                  <a:pt x="43898" y="320547"/>
                                </a:cubicBezTo>
                                <a:cubicBezTo>
                                  <a:pt x="43898" y="320420"/>
                                  <a:pt x="43898" y="320307"/>
                                  <a:pt x="44025" y="320206"/>
                                </a:cubicBezTo>
                                <a:cubicBezTo>
                                  <a:pt x="44025" y="320117"/>
                                  <a:pt x="44025" y="320029"/>
                                  <a:pt x="44025" y="319965"/>
                                </a:cubicBezTo>
                                <a:cubicBezTo>
                                  <a:pt x="44152" y="319889"/>
                                  <a:pt x="44152" y="319839"/>
                                  <a:pt x="44152" y="319801"/>
                                </a:cubicBezTo>
                                <a:cubicBezTo>
                                  <a:pt x="44152" y="319751"/>
                                  <a:pt x="44152" y="319725"/>
                                  <a:pt x="44152" y="319713"/>
                                </a:cubicBezTo>
                                <a:cubicBezTo>
                                  <a:pt x="44152" y="319700"/>
                                  <a:pt x="44152" y="319687"/>
                                  <a:pt x="44152" y="319687"/>
                                </a:cubicBezTo>
                                <a:cubicBezTo>
                                  <a:pt x="44152" y="319687"/>
                                  <a:pt x="44152" y="319700"/>
                                  <a:pt x="44152" y="319725"/>
                                </a:cubicBezTo>
                                <a:cubicBezTo>
                                  <a:pt x="44152" y="319738"/>
                                  <a:pt x="44152" y="319763"/>
                                  <a:pt x="44152" y="319789"/>
                                </a:cubicBezTo>
                                <a:cubicBezTo>
                                  <a:pt x="44152" y="319826"/>
                                  <a:pt x="44152" y="319851"/>
                                  <a:pt x="44152" y="319889"/>
                                </a:cubicBezTo>
                                <a:cubicBezTo>
                                  <a:pt x="44025" y="319915"/>
                                  <a:pt x="44025" y="319953"/>
                                  <a:pt x="44025" y="319978"/>
                                </a:cubicBezTo>
                                <a:cubicBezTo>
                                  <a:pt x="44025" y="320016"/>
                                  <a:pt x="44025" y="320041"/>
                                  <a:pt x="44025" y="320067"/>
                                </a:cubicBezTo>
                                <a:cubicBezTo>
                                  <a:pt x="44025" y="320092"/>
                                  <a:pt x="44025" y="320130"/>
                                  <a:pt x="44025" y="320142"/>
                                </a:cubicBezTo>
                                <a:cubicBezTo>
                                  <a:pt x="44025" y="320168"/>
                                  <a:pt x="44025" y="320193"/>
                                  <a:pt x="44025" y="320206"/>
                                </a:cubicBezTo>
                                <a:cubicBezTo>
                                  <a:pt x="44025" y="320231"/>
                                  <a:pt x="44025" y="320244"/>
                                  <a:pt x="44025" y="320256"/>
                                </a:cubicBezTo>
                                <a:cubicBezTo>
                                  <a:pt x="44025" y="320269"/>
                                  <a:pt x="43898" y="320282"/>
                                  <a:pt x="43898" y="320294"/>
                                </a:cubicBezTo>
                                <a:cubicBezTo>
                                  <a:pt x="43898" y="320307"/>
                                  <a:pt x="43898" y="320307"/>
                                  <a:pt x="43898" y="320320"/>
                                </a:cubicBezTo>
                                <a:cubicBezTo>
                                  <a:pt x="43898" y="320320"/>
                                  <a:pt x="43898" y="320320"/>
                                  <a:pt x="43898" y="320320"/>
                                </a:cubicBezTo>
                                <a:cubicBezTo>
                                  <a:pt x="43898" y="320320"/>
                                  <a:pt x="43898" y="320320"/>
                                  <a:pt x="43898" y="320307"/>
                                </a:cubicBezTo>
                                <a:cubicBezTo>
                                  <a:pt x="43898" y="320307"/>
                                  <a:pt x="43898" y="320294"/>
                                  <a:pt x="43898" y="320282"/>
                                </a:cubicBezTo>
                                <a:cubicBezTo>
                                  <a:pt x="44025" y="320269"/>
                                  <a:pt x="44025" y="320256"/>
                                  <a:pt x="44025" y="320244"/>
                                </a:cubicBezTo>
                                <a:cubicBezTo>
                                  <a:pt x="44025" y="320231"/>
                                  <a:pt x="44025" y="320206"/>
                                  <a:pt x="44025" y="320193"/>
                                </a:cubicBezTo>
                                <a:cubicBezTo>
                                  <a:pt x="44025" y="320180"/>
                                  <a:pt x="44025" y="320155"/>
                                  <a:pt x="44025" y="320142"/>
                                </a:cubicBezTo>
                                <a:cubicBezTo>
                                  <a:pt x="44025" y="320117"/>
                                  <a:pt x="44025" y="320105"/>
                                  <a:pt x="44025" y="320079"/>
                                </a:cubicBezTo>
                                <a:cubicBezTo>
                                  <a:pt x="44025" y="320067"/>
                                  <a:pt x="44025" y="320054"/>
                                  <a:pt x="44025" y="320041"/>
                                </a:cubicBezTo>
                                <a:cubicBezTo>
                                  <a:pt x="44025" y="320029"/>
                                  <a:pt x="44025" y="320016"/>
                                  <a:pt x="44025" y="320016"/>
                                </a:cubicBezTo>
                                <a:cubicBezTo>
                                  <a:pt x="44025" y="320003"/>
                                  <a:pt x="44025" y="320003"/>
                                  <a:pt x="44025" y="320003"/>
                                </a:cubicBezTo>
                                <a:cubicBezTo>
                                  <a:pt x="44025" y="320003"/>
                                  <a:pt x="44025" y="320016"/>
                                  <a:pt x="44025" y="320029"/>
                                </a:cubicBezTo>
                                <a:cubicBezTo>
                                  <a:pt x="44025" y="320041"/>
                                  <a:pt x="44025" y="320054"/>
                                  <a:pt x="44025" y="320079"/>
                                </a:cubicBezTo>
                                <a:cubicBezTo>
                                  <a:pt x="44025" y="320105"/>
                                  <a:pt x="44025" y="320142"/>
                                  <a:pt x="44025" y="320180"/>
                                </a:cubicBezTo>
                                <a:cubicBezTo>
                                  <a:pt x="44025" y="320218"/>
                                  <a:pt x="44025" y="320269"/>
                                  <a:pt x="43898" y="320320"/>
                                </a:cubicBezTo>
                                <a:cubicBezTo>
                                  <a:pt x="43898" y="320382"/>
                                  <a:pt x="43898" y="320446"/>
                                  <a:pt x="43898" y="320509"/>
                                </a:cubicBezTo>
                                <a:cubicBezTo>
                                  <a:pt x="43898" y="320585"/>
                                  <a:pt x="43772" y="320673"/>
                                  <a:pt x="43772" y="320762"/>
                                </a:cubicBezTo>
                                <a:cubicBezTo>
                                  <a:pt x="43772" y="320863"/>
                                  <a:pt x="43772" y="320964"/>
                                  <a:pt x="43645" y="321090"/>
                                </a:cubicBezTo>
                                <a:cubicBezTo>
                                  <a:pt x="43645" y="321217"/>
                                  <a:pt x="43645" y="321344"/>
                                  <a:pt x="43518" y="321495"/>
                                </a:cubicBezTo>
                                <a:cubicBezTo>
                                  <a:pt x="43518" y="321647"/>
                                  <a:pt x="43392" y="321824"/>
                                  <a:pt x="43392" y="322013"/>
                                </a:cubicBezTo>
                                <a:cubicBezTo>
                                  <a:pt x="43265" y="322190"/>
                                  <a:pt x="43265" y="322392"/>
                                  <a:pt x="43138" y="322620"/>
                                </a:cubicBezTo>
                                <a:cubicBezTo>
                                  <a:pt x="43138" y="322848"/>
                                  <a:pt x="43012" y="323100"/>
                                  <a:pt x="42885" y="323366"/>
                                </a:cubicBezTo>
                                <a:cubicBezTo>
                                  <a:pt x="42885" y="323631"/>
                                  <a:pt x="42759" y="323922"/>
                                  <a:pt x="42632" y="324238"/>
                                </a:cubicBezTo>
                                <a:cubicBezTo>
                                  <a:pt x="42506" y="324554"/>
                                  <a:pt x="42379" y="324883"/>
                                  <a:pt x="42252" y="325250"/>
                                </a:cubicBezTo>
                                <a:cubicBezTo>
                                  <a:pt x="42126" y="325603"/>
                                  <a:pt x="41999" y="325983"/>
                                  <a:pt x="41872" y="326387"/>
                                </a:cubicBezTo>
                                <a:cubicBezTo>
                                  <a:pt x="41746" y="326792"/>
                                  <a:pt x="41619" y="327222"/>
                                  <a:pt x="41492" y="327677"/>
                                </a:cubicBezTo>
                                <a:cubicBezTo>
                                  <a:pt x="41366" y="328132"/>
                                  <a:pt x="41113" y="328599"/>
                                  <a:pt x="40986" y="329092"/>
                                </a:cubicBezTo>
                                <a:cubicBezTo>
                                  <a:pt x="40860" y="329586"/>
                                  <a:pt x="40606" y="330091"/>
                                  <a:pt x="40480" y="330622"/>
                                </a:cubicBezTo>
                                <a:cubicBezTo>
                                  <a:pt x="40227" y="331153"/>
                                  <a:pt x="40100" y="331696"/>
                                  <a:pt x="39846" y="332253"/>
                                </a:cubicBezTo>
                                <a:cubicBezTo>
                                  <a:pt x="39720" y="332796"/>
                                  <a:pt x="39467" y="333378"/>
                                  <a:pt x="39340" y="333947"/>
                                </a:cubicBezTo>
                                <a:cubicBezTo>
                                  <a:pt x="39087" y="334528"/>
                                  <a:pt x="38960" y="335110"/>
                                  <a:pt x="38707" y="335704"/>
                                </a:cubicBezTo>
                                <a:cubicBezTo>
                                  <a:pt x="38580" y="336285"/>
                                  <a:pt x="38327" y="336879"/>
                                  <a:pt x="38074" y="337474"/>
                                </a:cubicBezTo>
                                <a:cubicBezTo>
                                  <a:pt x="37947" y="338068"/>
                                  <a:pt x="37694" y="338662"/>
                                  <a:pt x="37567" y="339256"/>
                                </a:cubicBezTo>
                                <a:cubicBezTo>
                                  <a:pt x="37314" y="339850"/>
                                  <a:pt x="37188" y="340444"/>
                                  <a:pt x="36935" y="341039"/>
                                </a:cubicBezTo>
                                <a:cubicBezTo>
                                  <a:pt x="36681" y="341633"/>
                                  <a:pt x="36554" y="342227"/>
                                  <a:pt x="36301" y="342808"/>
                                </a:cubicBezTo>
                                <a:cubicBezTo>
                                  <a:pt x="36175" y="343390"/>
                                  <a:pt x="35921" y="343971"/>
                                  <a:pt x="35795" y="344553"/>
                                </a:cubicBezTo>
                                <a:cubicBezTo>
                                  <a:pt x="35542" y="345134"/>
                                  <a:pt x="35288" y="345703"/>
                                  <a:pt x="35162" y="346272"/>
                                </a:cubicBezTo>
                                <a:cubicBezTo>
                                  <a:pt x="34908" y="346841"/>
                                  <a:pt x="34782" y="347410"/>
                                  <a:pt x="34529" y="347966"/>
                                </a:cubicBezTo>
                                <a:cubicBezTo>
                                  <a:pt x="34402" y="348522"/>
                                  <a:pt x="34149" y="349078"/>
                                  <a:pt x="34022" y="349622"/>
                                </a:cubicBezTo>
                                <a:cubicBezTo>
                                  <a:pt x="33769" y="350165"/>
                                  <a:pt x="33642" y="350709"/>
                                  <a:pt x="33515" y="351253"/>
                                </a:cubicBezTo>
                                <a:cubicBezTo>
                                  <a:pt x="33262" y="351784"/>
                                  <a:pt x="33136" y="352315"/>
                                  <a:pt x="32882" y="352833"/>
                                </a:cubicBezTo>
                                <a:cubicBezTo>
                                  <a:pt x="32756" y="353364"/>
                                  <a:pt x="32629" y="353882"/>
                                  <a:pt x="32376" y="354388"/>
                                </a:cubicBezTo>
                                <a:cubicBezTo>
                                  <a:pt x="32250" y="354906"/>
                                  <a:pt x="31996" y="355412"/>
                                  <a:pt x="31870" y="355917"/>
                                </a:cubicBezTo>
                                <a:cubicBezTo>
                                  <a:pt x="31743" y="356423"/>
                                  <a:pt x="31490" y="356916"/>
                                  <a:pt x="31363" y="357409"/>
                                </a:cubicBezTo>
                                <a:cubicBezTo>
                                  <a:pt x="31236" y="357915"/>
                                  <a:pt x="30983" y="358395"/>
                                  <a:pt x="30857" y="358875"/>
                                </a:cubicBezTo>
                                <a:cubicBezTo>
                                  <a:pt x="30730" y="359368"/>
                                  <a:pt x="30604" y="359836"/>
                                  <a:pt x="30350" y="360316"/>
                                </a:cubicBezTo>
                                <a:cubicBezTo>
                                  <a:pt x="30224" y="360784"/>
                                  <a:pt x="30097" y="361252"/>
                                  <a:pt x="29970" y="361707"/>
                                </a:cubicBezTo>
                                <a:cubicBezTo>
                                  <a:pt x="29717" y="362162"/>
                                  <a:pt x="29590" y="362617"/>
                                  <a:pt x="29464" y="363060"/>
                                </a:cubicBezTo>
                                <a:cubicBezTo>
                                  <a:pt x="29337" y="363515"/>
                                  <a:pt x="29211" y="363957"/>
                                  <a:pt x="28958" y="364400"/>
                                </a:cubicBezTo>
                                <a:cubicBezTo>
                                  <a:pt x="28831" y="364829"/>
                                  <a:pt x="28704" y="365272"/>
                                  <a:pt x="28578" y="365715"/>
                                </a:cubicBezTo>
                                <a:cubicBezTo>
                                  <a:pt x="28451" y="366144"/>
                                  <a:pt x="28324" y="366587"/>
                                  <a:pt x="28071" y="367029"/>
                                </a:cubicBezTo>
                                <a:cubicBezTo>
                                  <a:pt x="27944" y="367472"/>
                                  <a:pt x="27818" y="367901"/>
                                  <a:pt x="27666" y="368356"/>
                                </a:cubicBezTo>
                                <a:cubicBezTo>
                                  <a:pt x="27514" y="368799"/>
                                  <a:pt x="27362" y="369254"/>
                                  <a:pt x="27210" y="369709"/>
                                </a:cubicBezTo>
                                <a:cubicBezTo>
                                  <a:pt x="27058" y="370177"/>
                                  <a:pt x="26894" y="370632"/>
                                  <a:pt x="26729" y="371112"/>
                                </a:cubicBezTo>
                                <a:cubicBezTo>
                                  <a:pt x="26577" y="371580"/>
                                  <a:pt x="26412" y="372061"/>
                                  <a:pt x="26248" y="372553"/>
                                </a:cubicBezTo>
                                <a:cubicBezTo>
                                  <a:pt x="26083" y="373047"/>
                                  <a:pt x="25906" y="373540"/>
                                  <a:pt x="25741" y="374045"/>
                                </a:cubicBezTo>
                                <a:cubicBezTo>
                                  <a:pt x="25564" y="374551"/>
                                  <a:pt x="25387" y="375069"/>
                                  <a:pt x="25210" y="375600"/>
                                </a:cubicBezTo>
                                <a:cubicBezTo>
                                  <a:pt x="25032" y="376118"/>
                                  <a:pt x="24855" y="376662"/>
                                  <a:pt x="24678" y="377193"/>
                                </a:cubicBezTo>
                                <a:cubicBezTo>
                                  <a:pt x="24488" y="377724"/>
                                  <a:pt x="24311" y="378280"/>
                                  <a:pt x="24121" y="378823"/>
                                </a:cubicBezTo>
                                <a:cubicBezTo>
                                  <a:pt x="23931" y="379367"/>
                                  <a:pt x="23754" y="379911"/>
                                  <a:pt x="23564" y="380467"/>
                                </a:cubicBezTo>
                                <a:cubicBezTo>
                                  <a:pt x="23374" y="381010"/>
                                  <a:pt x="23196" y="381567"/>
                                  <a:pt x="23006" y="382110"/>
                                </a:cubicBezTo>
                                <a:cubicBezTo>
                                  <a:pt x="22816" y="382654"/>
                                  <a:pt x="22639" y="383198"/>
                                  <a:pt x="22449" y="383741"/>
                                </a:cubicBezTo>
                                <a:cubicBezTo>
                                  <a:pt x="22272" y="384272"/>
                                  <a:pt x="22095" y="384816"/>
                                  <a:pt x="21905" y="385347"/>
                                </a:cubicBezTo>
                                <a:cubicBezTo>
                                  <a:pt x="21728" y="385877"/>
                                  <a:pt x="21550" y="386408"/>
                                  <a:pt x="21373" y="386927"/>
                                </a:cubicBezTo>
                                <a:cubicBezTo>
                                  <a:pt x="21196" y="387445"/>
                                  <a:pt x="21018" y="387963"/>
                                  <a:pt x="20854" y="388481"/>
                                </a:cubicBezTo>
                                <a:cubicBezTo>
                                  <a:pt x="20677" y="389000"/>
                                  <a:pt x="20499" y="389505"/>
                                  <a:pt x="20335" y="390011"/>
                                </a:cubicBezTo>
                                <a:cubicBezTo>
                                  <a:pt x="20157" y="390517"/>
                                  <a:pt x="19993" y="391010"/>
                                  <a:pt x="19815" y="391515"/>
                                </a:cubicBezTo>
                                <a:cubicBezTo>
                                  <a:pt x="19651" y="392008"/>
                                  <a:pt x="19486" y="392502"/>
                                  <a:pt x="19322" y="392995"/>
                                </a:cubicBezTo>
                                <a:cubicBezTo>
                                  <a:pt x="19157" y="393488"/>
                                  <a:pt x="18980" y="393981"/>
                                  <a:pt x="18816" y="394474"/>
                                </a:cubicBezTo>
                                <a:cubicBezTo>
                                  <a:pt x="18651" y="394954"/>
                                  <a:pt x="18486" y="395447"/>
                                  <a:pt x="18322" y="395940"/>
                                </a:cubicBezTo>
                                <a:cubicBezTo>
                                  <a:pt x="18157" y="396433"/>
                                  <a:pt x="17992" y="396926"/>
                                  <a:pt x="17815" y="397419"/>
                                </a:cubicBezTo>
                                <a:cubicBezTo>
                                  <a:pt x="17650" y="397899"/>
                                  <a:pt x="17486" y="398392"/>
                                  <a:pt x="17321" y="398898"/>
                                </a:cubicBezTo>
                                <a:cubicBezTo>
                                  <a:pt x="17157" y="399391"/>
                                  <a:pt x="16979" y="399884"/>
                                  <a:pt x="16815" y="400377"/>
                                </a:cubicBezTo>
                                <a:cubicBezTo>
                                  <a:pt x="16650" y="400870"/>
                                  <a:pt x="16486" y="401363"/>
                                  <a:pt x="16308" y="401869"/>
                                </a:cubicBezTo>
                                <a:cubicBezTo>
                                  <a:pt x="16144" y="402362"/>
                                  <a:pt x="15979" y="402855"/>
                                  <a:pt x="15815" y="403348"/>
                                </a:cubicBezTo>
                                <a:cubicBezTo>
                                  <a:pt x="15650" y="403828"/>
                                  <a:pt x="15473" y="404321"/>
                                  <a:pt x="15308" y="404814"/>
                                </a:cubicBezTo>
                                <a:cubicBezTo>
                                  <a:pt x="15144" y="405295"/>
                                  <a:pt x="14992" y="405775"/>
                                  <a:pt x="14827" y="406243"/>
                                </a:cubicBezTo>
                                <a:cubicBezTo>
                                  <a:pt x="14662" y="406723"/>
                                  <a:pt x="14510" y="407191"/>
                                  <a:pt x="14358" y="407646"/>
                                </a:cubicBezTo>
                                <a:cubicBezTo>
                                  <a:pt x="14194" y="408101"/>
                                  <a:pt x="14042" y="408543"/>
                                  <a:pt x="13903" y="408973"/>
                                </a:cubicBezTo>
                                <a:cubicBezTo>
                                  <a:pt x="13751" y="409416"/>
                                  <a:pt x="13611" y="409833"/>
                                  <a:pt x="13472" y="410237"/>
                                </a:cubicBezTo>
                                <a:cubicBezTo>
                                  <a:pt x="13333" y="410642"/>
                                  <a:pt x="13206" y="411046"/>
                                  <a:pt x="13067" y="411426"/>
                                </a:cubicBezTo>
                                <a:cubicBezTo>
                                  <a:pt x="12940" y="411805"/>
                                  <a:pt x="12826" y="412171"/>
                                  <a:pt x="12700" y="412525"/>
                                </a:cubicBezTo>
                                <a:cubicBezTo>
                                  <a:pt x="12586" y="412867"/>
                                  <a:pt x="12459" y="413208"/>
                                  <a:pt x="12358" y="413537"/>
                                </a:cubicBezTo>
                                <a:cubicBezTo>
                                  <a:pt x="12244" y="413865"/>
                                  <a:pt x="12143" y="414181"/>
                                  <a:pt x="12042" y="414485"/>
                                </a:cubicBezTo>
                                <a:cubicBezTo>
                                  <a:pt x="11928" y="414788"/>
                                  <a:pt x="11839" y="415079"/>
                                  <a:pt x="11738" y="415357"/>
                                </a:cubicBezTo>
                                <a:cubicBezTo>
                                  <a:pt x="11636" y="415635"/>
                                  <a:pt x="11548" y="415913"/>
                                  <a:pt x="11459" y="416179"/>
                                </a:cubicBezTo>
                                <a:cubicBezTo>
                                  <a:pt x="11370" y="416444"/>
                                  <a:pt x="11282" y="416697"/>
                                  <a:pt x="11206" y="416937"/>
                                </a:cubicBezTo>
                                <a:cubicBezTo>
                                  <a:pt x="11117" y="417177"/>
                                  <a:pt x="11041" y="417418"/>
                                  <a:pt x="10965" y="417645"/>
                                </a:cubicBezTo>
                                <a:cubicBezTo>
                                  <a:pt x="10889" y="417873"/>
                                  <a:pt x="10813" y="418088"/>
                                  <a:pt x="10750" y="418290"/>
                                </a:cubicBezTo>
                                <a:cubicBezTo>
                                  <a:pt x="10674" y="418492"/>
                                  <a:pt x="10611" y="418682"/>
                                  <a:pt x="10547" y="418859"/>
                                </a:cubicBezTo>
                                <a:cubicBezTo>
                                  <a:pt x="10484" y="419048"/>
                                  <a:pt x="10433" y="419213"/>
                                  <a:pt x="10383" y="419364"/>
                                </a:cubicBezTo>
                                <a:cubicBezTo>
                                  <a:pt x="10319" y="419529"/>
                                  <a:pt x="10281" y="419668"/>
                                  <a:pt x="10231" y="419807"/>
                                </a:cubicBezTo>
                                <a:cubicBezTo>
                                  <a:pt x="10180" y="419946"/>
                                  <a:pt x="10142" y="420072"/>
                                  <a:pt x="10091" y="420199"/>
                                </a:cubicBezTo>
                                <a:cubicBezTo>
                                  <a:pt x="10053" y="420325"/>
                                  <a:pt x="10016" y="420439"/>
                                  <a:pt x="9978" y="420565"/>
                                </a:cubicBezTo>
                                <a:cubicBezTo>
                                  <a:pt x="9939" y="420679"/>
                                  <a:pt x="9901" y="420793"/>
                                  <a:pt x="9851" y="420906"/>
                                </a:cubicBezTo>
                                <a:cubicBezTo>
                                  <a:pt x="9813" y="421033"/>
                                  <a:pt x="9775" y="421159"/>
                                  <a:pt x="9724" y="421286"/>
                                </a:cubicBezTo>
                                <a:cubicBezTo>
                                  <a:pt x="9686" y="421425"/>
                                  <a:pt x="9636" y="421564"/>
                                  <a:pt x="9585" y="421716"/>
                                </a:cubicBezTo>
                                <a:cubicBezTo>
                                  <a:pt x="9534" y="421880"/>
                                  <a:pt x="9471" y="422044"/>
                                  <a:pt x="9408" y="422234"/>
                                </a:cubicBezTo>
                                <a:cubicBezTo>
                                  <a:pt x="9344" y="422423"/>
                                  <a:pt x="9281" y="422626"/>
                                  <a:pt x="9205" y="422840"/>
                                </a:cubicBezTo>
                                <a:cubicBezTo>
                                  <a:pt x="9129" y="423056"/>
                                  <a:pt x="9041" y="423296"/>
                                  <a:pt x="8965" y="423549"/>
                                </a:cubicBezTo>
                                <a:cubicBezTo>
                                  <a:pt x="8876" y="423814"/>
                                  <a:pt x="8787" y="424080"/>
                                  <a:pt x="8686" y="424370"/>
                                </a:cubicBezTo>
                                <a:cubicBezTo>
                                  <a:pt x="8585" y="424661"/>
                                  <a:pt x="8484" y="424964"/>
                                  <a:pt x="8370" y="425281"/>
                                </a:cubicBezTo>
                                <a:cubicBezTo>
                                  <a:pt x="8268" y="425609"/>
                                  <a:pt x="8154" y="425938"/>
                                  <a:pt x="8028" y="426292"/>
                                </a:cubicBezTo>
                                <a:cubicBezTo>
                                  <a:pt x="7914" y="426633"/>
                                  <a:pt x="7787" y="427000"/>
                                  <a:pt x="7673" y="427366"/>
                                </a:cubicBezTo>
                                <a:cubicBezTo>
                                  <a:pt x="7546" y="427746"/>
                                  <a:pt x="7407" y="428125"/>
                                  <a:pt x="7281" y="428517"/>
                                </a:cubicBezTo>
                                <a:cubicBezTo>
                                  <a:pt x="7154" y="428896"/>
                                  <a:pt x="7015" y="429301"/>
                                  <a:pt x="6876" y="429692"/>
                                </a:cubicBezTo>
                                <a:cubicBezTo>
                                  <a:pt x="6736" y="430097"/>
                                  <a:pt x="6597" y="430501"/>
                                  <a:pt x="6470" y="430919"/>
                                </a:cubicBezTo>
                                <a:cubicBezTo>
                                  <a:pt x="6331" y="431323"/>
                                  <a:pt x="6191" y="431740"/>
                                  <a:pt x="6052" y="432145"/>
                                </a:cubicBezTo>
                                <a:cubicBezTo>
                                  <a:pt x="5913" y="432562"/>
                                  <a:pt x="5774" y="432967"/>
                                  <a:pt x="5635" y="433384"/>
                                </a:cubicBezTo>
                                <a:cubicBezTo>
                                  <a:pt x="5495" y="433788"/>
                                  <a:pt x="5356" y="434205"/>
                                  <a:pt x="5217" y="434610"/>
                                </a:cubicBezTo>
                                <a:cubicBezTo>
                                  <a:pt x="5078" y="435014"/>
                                  <a:pt x="4938" y="435419"/>
                                  <a:pt x="4799" y="435823"/>
                                </a:cubicBezTo>
                                <a:cubicBezTo>
                                  <a:pt x="4672" y="436228"/>
                                  <a:pt x="4533" y="436620"/>
                                  <a:pt x="4394" y="437012"/>
                                </a:cubicBezTo>
                                <a:cubicBezTo>
                                  <a:pt x="4267" y="437404"/>
                                  <a:pt x="4128" y="437795"/>
                                  <a:pt x="4001" y="438187"/>
                                </a:cubicBezTo>
                                <a:cubicBezTo>
                                  <a:pt x="3875" y="438567"/>
                                  <a:pt x="3748" y="438946"/>
                                  <a:pt x="3621" y="439325"/>
                                </a:cubicBezTo>
                                <a:cubicBezTo>
                                  <a:pt x="3495" y="439692"/>
                                  <a:pt x="3368" y="440058"/>
                                  <a:pt x="3241" y="440425"/>
                                </a:cubicBezTo>
                                <a:cubicBezTo>
                                  <a:pt x="3128" y="440779"/>
                                  <a:pt x="3001" y="441120"/>
                                  <a:pt x="2887" y="441474"/>
                                </a:cubicBezTo>
                                <a:cubicBezTo>
                                  <a:pt x="2773" y="441815"/>
                                  <a:pt x="2659" y="442144"/>
                                  <a:pt x="2545" y="442473"/>
                                </a:cubicBezTo>
                                <a:cubicBezTo>
                                  <a:pt x="2444" y="442789"/>
                                  <a:pt x="2330" y="443118"/>
                                  <a:pt x="2229" y="443421"/>
                                </a:cubicBezTo>
                                <a:cubicBezTo>
                                  <a:pt x="2127" y="443724"/>
                                  <a:pt x="2026" y="444028"/>
                                  <a:pt x="1925" y="444318"/>
                                </a:cubicBezTo>
                                <a:cubicBezTo>
                                  <a:pt x="1824" y="444609"/>
                                  <a:pt x="1735" y="444887"/>
                                  <a:pt x="1646" y="445153"/>
                                </a:cubicBezTo>
                                <a:cubicBezTo>
                                  <a:pt x="1545" y="445418"/>
                                  <a:pt x="1469" y="445671"/>
                                  <a:pt x="1380" y="445911"/>
                                </a:cubicBezTo>
                                <a:cubicBezTo>
                                  <a:pt x="1304" y="446164"/>
                                  <a:pt x="1216" y="446392"/>
                                  <a:pt x="1140" y="446619"/>
                                </a:cubicBezTo>
                                <a:cubicBezTo>
                                  <a:pt x="1064" y="446834"/>
                                  <a:pt x="1000" y="447049"/>
                                  <a:pt x="924" y="447251"/>
                                </a:cubicBezTo>
                                <a:cubicBezTo>
                                  <a:pt x="861" y="447441"/>
                                  <a:pt x="798" y="447630"/>
                                  <a:pt x="734" y="447807"/>
                                </a:cubicBezTo>
                                <a:cubicBezTo>
                                  <a:pt x="684" y="447984"/>
                                  <a:pt x="621" y="448149"/>
                                  <a:pt x="570" y="448300"/>
                                </a:cubicBezTo>
                                <a:cubicBezTo>
                                  <a:pt x="519" y="448452"/>
                                  <a:pt x="469" y="448591"/>
                                  <a:pt x="431" y="448718"/>
                                </a:cubicBezTo>
                                <a:cubicBezTo>
                                  <a:pt x="393" y="448844"/>
                                  <a:pt x="355" y="448958"/>
                                  <a:pt x="317" y="449059"/>
                                </a:cubicBezTo>
                                <a:cubicBezTo>
                                  <a:pt x="291" y="449147"/>
                                  <a:pt x="253" y="449236"/>
                                  <a:pt x="228" y="449299"/>
                                </a:cubicBezTo>
                                <a:cubicBezTo>
                                  <a:pt x="215" y="449375"/>
                                  <a:pt x="190" y="449425"/>
                                  <a:pt x="178" y="449476"/>
                                </a:cubicBezTo>
                                <a:cubicBezTo>
                                  <a:pt x="165" y="449514"/>
                                  <a:pt x="152" y="449552"/>
                                  <a:pt x="140" y="449577"/>
                                </a:cubicBezTo>
                                <a:cubicBezTo>
                                  <a:pt x="127" y="449602"/>
                                  <a:pt x="127" y="449615"/>
                                  <a:pt x="127" y="449640"/>
                                </a:cubicBezTo>
                                <a:cubicBezTo>
                                  <a:pt x="114" y="449653"/>
                                  <a:pt x="114" y="449653"/>
                                  <a:pt x="114" y="449666"/>
                                </a:cubicBezTo>
                                <a:cubicBezTo>
                                  <a:pt x="114" y="449678"/>
                                  <a:pt x="101" y="449678"/>
                                  <a:pt x="101" y="449691"/>
                                </a:cubicBezTo>
                                <a:cubicBezTo>
                                  <a:pt x="101" y="449691"/>
                                  <a:pt x="101" y="449691"/>
                                  <a:pt x="101" y="449704"/>
                                </a:cubicBezTo>
                                <a:cubicBezTo>
                                  <a:pt x="89" y="449716"/>
                                  <a:pt x="89" y="449716"/>
                                  <a:pt x="89" y="449729"/>
                                </a:cubicBezTo>
                                <a:cubicBezTo>
                                  <a:pt x="89" y="449742"/>
                                  <a:pt x="76" y="449767"/>
                                  <a:pt x="76" y="449780"/>
                                </a:cubicBezTo>
                                <a:cubicBezTo>
                                  <a:pt x="63" y="449792"/>
                                  <a:pt x="63" y="449818"/>
                                  <a:pt x="51" y="449843"/>
                                </a:cubicBezTo>
                                <a:cubicBezTo>
                                  <a:pt x="51" y="449855"/>
                                  <a:pt x="38" y="449881"/>
                                  <a:pt x="25" y="449906"/>
                                </a:cubicBezTo>
                                <a:cubicBezTo>
                                  <a:pt x="25" y="449919"/>
                                  <a:pt x="13" y="449944"/>
                                  <a:pt x="13" y="449956"/>
                                </a:cubicBezTo>
                                <a:cubicBezTo>
                                  <a:pt x="0" y="449969"/>
                                  <a:pt x="0" y="449994"/>
                                  <a:pt x="0" y="449994"/>
                                </a:cubicBezTo>
                                <a:cubicBezTo>
                                  <a:pt x="0" y="449994"/>
                                  <a:pt x="0" y="450007"/>
                                  <a:pt x="0" y="450007"/>
                                </a:cubicBezTo>
                                <a:cubicBezTo>
                                  <a:pt x="0" y="449994"/>
                                  <a:pt x="0" y="449982"/>
                                  <a:pt x="13" y="449969"/>
                                </a:cubicBezTo>
                                <a:cubicBezTo>
                                  <a:pt x="13" y="449944"/>
                                  <a:pt x="25" y="449919"/>
                                  <a:pt x="38" y="449893"/>
                                </a:cubicBezTo>
                                <a:cubicBezTo>
                                  <a:pt x="51" y="449855"/>
                                  <a:pt x="63" y="449805"/>
                                  <a:pt x="76" y="449754"/>
                                </a:cubicBezTo>
                                <a:cubicBezTo>
                                  <a:pt x="101" y="449704"/>
                                  <a:pt x="114" y="449653"/>
                                  <a:pt x="140" y="449577"/>
                                </a:cubicBezTo>
                                <a:cubicBezTo>
                                  <a:pt x="165" y="449514"/>
                                  <a:pt x="190" y="449438"/>
                                  <a:pt x="215" y="449350"/>
                                </a:cubicBezTo>
                                <a:cubicBezTo>
                                  <a:pt x="241" y="449261"/>
                                  <a:pt x="279" y="449173"/>
                                  <a:pt x="317" y="449071"/>
                                </a:cubicBezTo>
                                <a:cubicBezTo>
                                  <a:pt x="342" y="448970"/>
                                  <a:pt x="380" y="448857"/>
                                  <a:pt x="431" y="448730"/>
                                </a:cubicBezTo>
                                <a:cubicBezTo>
                                  <a:pt x="469" y="448604"/>
                                  <a:pt x="519" y="448477"/>
                                  <a:pt x="557" y="448326"/>
                                </a:cubicBezTo>
                                <a:cubicBezTo>
                                  <a:pt x="608" y="448187"/>
                                  <a:pt x="671" y="448035"/>
                                  <a:pt x="722" y="447858"/>
                                </a:cubicBezTo>
                                <a:cubicBezTo>
                                  <a:pt x="785" y="447694"/>
                                  <a:pt x="836" y="447504"/>
                                  <a:pt x="912" y="447314"/>
                                </a:cubicBezTo>
                                <a:cubicBezTo>
                                  <a:pt x="975" y="447112"/>
                                  <a:pt x="1051" y="446897"/>
                                  <a:pt x="1127" y="446670"/>
                                </a:cubicBezTo>
                                <a:cubicBezTo>
                                  <a:pt x="1203" y="446442"/>
                                  <a:pt x="1279" y="446202"/>
                                  <a:pt x="1368" y="445949"/>
                                </a:cubicBezTo>
                                <a:cubicBezTo>
                                  <a:pt x="1456" y="445696"/>
                                  <a:pt x="1545" y="445431"/>
                                  <a:pt x="1646" y="445153"/>
                                </a:cubicBezTo>
                                <a:cubicBezTo>
                                  <a:pt x="1735" y="444874"/>
                                  <a:pt x="1836" y="444584"/>
                                  <a:pt x="1937" y="444293"/>
                                </a:cubicBezTo>
                                <a:cubicBezTo>
                                  <a:pt x="2026" y="444002"/>
                                  <a:pt x="2140" y="443686"/>
                                  <a:pt x="2241" y="443383"/>
                                </a:cubicBezTo>
                                <a:cubicBezTo>
                                  <a:pt x="2342" y="443080"/>
                                  <a:pt x="2444" y="442763"/>
                                  <a:pt x="2558" y="442447"/>
                                </a:cubicBezTo>
                                <a:cubicBezTo>
                                  <a:pt x="2659" y="442132"/>
                                  <a:pt x="2773" y="441815"/>
                                  <a:pt x="2874" y="441487"/>
                                </a:cubicBezTo>
                                <a:cubicBezTo>
                                  <a:pt x="2988" y="441171"/>
                                  <a:pt x="3102" y="440855"/>
                                  <a:pt x="3203" y="440526"/>
                                </a:cubicBezTo>
                                <a:cubicBezTo>
                                  <a:pt x="3318" y="440197"/>
                                  <a:pt x="3431" y="439869"/>
                                  <a:pt x="3546" y="439540"/>
                                </a:cubicBezTo>
                                <a:cubicBezTo>
                                  <a:pt x="3659" y="439211"/>
                                  <a:pt x="3761" y="438883"/>
                                  <a:pt x="3887" y="438541"/>
                                </a:cubicBezTo>
                                <a:cubicBezTo>
                                  <a:pt x="4001" y="438200"/>
                                  <a:pt x="4115" y="437859"/>
                                  <a:pt x="4229" y="437505"/>
                                </a:cubicBezTo>
                                <a:cubicBezTo>
                                  <a:pt x="4343" y="437151"/>
                                  <a:pt x="4470" y="436797"/>
                                  <a:pt x="4596" y="436443"/>
                                </a:cubicBezTo>
                                <a:cubicBezTo>
                                  <a:pt x="4710" y="436076"/>
                                  <a:pt x="4837" y="435722"/>
                                  <a:pt x="4964" y="435356"/>
                                </a:cubicBezTo>
                                <a:cubicBezTo>
                                  <a:pt x="5090" y="434977"/>
                                  <a:pt x="5217" y="434610"/>
                                  <a:pt x="5343" y="434230"/>
                                </a:cubicBezTo>
                                <a:cubicBezTo>
                                  <a:pt x="5470" y="433851"/>
                                  <a:pt x="5597" y="433472"/>
                                  <a:pt x="5723" y="433093"/>
                                </a:cubicBezTo>
                                <a:cubicBezTo>
                                  <a:pt x="5850" y="432714"/>
                                  <a:pt x="5989" y="432334"/>
                                  <a:pt x="6116" y="431955"/>
                                </a:cubicBezTo>
                                <a:cubicBezTo>
                                  <a:pt x="6242" y="431588"/>
                                  <a:pt x="6369" y="431209"/>
                                  <a:pt x="6496" y="430830"/>
                                </a:cubicBezTo>
                                <a:cubicBezTo>
                                  <a:pt x="6622" y="430463"/>
                                  <a:pt x="6749" y="430097"/>
                                  <a:pt x="6863" y="429743"/>
                                </a:cubicBezTo>
                                <a:cubicBezTo>
                                  <a:pt x="6977" y="429389"/>
                                  <a:pt x="7103" y="429035"/>
                                  <a:pt x="7217" y="428706"/>
                                </a:cubicBezTo>
                                <a:cubicBezTo>
                                  <a:pt x="7331" y="428365"/>
                                  <a:pt x="7445" y="428036"/>
                                  <a:pt x="7546" y="427733"/>
                                </a:cubicBezTo>
                                <a:cubicBezTo>
                                  <a:pt x="7648" y="427429"/>
                                  <a:pt x="7749" y="427126"/>
                                  <a:pt x="7838" y="426848"/>
                                </a:cubicBezTo>
                                <a:cubicBezTo>
                                  <a:pt x="7939" y="426570"/>
                                  <a:pt x="8028" y="426305"/>
                                  <a:pt x="8116" y="426064"/>
                                </a:cubicBezTo>
                                <a:cubicBezTo>
                                  <a:pt x="8192" y="425812"/>
                                  <a:pt x="8268" y="425584"/>
                                  <a:pt x="8344" y="425369"/>
                                </a:cubicBezTo>
                                <a:cubicBezTo>
                                  <a:pt x="8420" y="425142"/>
                                  <a:pt x="8484" y="424952"/>
                                  <a:pt x="8547" y="424762"/>
                                </a:cubicBezTo>
                                <a:cubicBezTo>
                                  <a:pt x="8610" y="424573"/>
                                  <a:pt x="8674" y="424395"/>
                                  <a:pt x="8737" y="424231"/>
                                </a:cubicBezTo>
                                <a:cubicBezTo>
                                  <a:pt x="8787" y="424067"/>
                                  <a:pt x="8838" y="423902"/>
                                  <a:pt x="8889" y="423764"/>
                                </a:cubicBezTo>
                                <a:cubicBezTo>
                                  <a:pt x="8939" y="423612"/>
                                  <a:pt x="8990" y="423460"/>
                                  <a:pt x="9041" y="423321"/>
                                </a:cubicBezTo>
                                <a:cubicBezTo>
                                  <a:pt x="9091" y="423182"/>
                                  <a:pt x="9129" y="423043"/>
                                  <a:pt x="9180" y="422904"/>
                                </a:cubicBezTo>
                                <a:cubicBezTo>
                                  <a:pt x="9230" y="422765"/>
                                  <a:pt x="9281" y="422613"/>
                                  <a:pt x="9332" y="422474"/>
                                </a:cubicBezTo>
                                <a:cubicBezTo>
                                  <a:pt x="9382" y="422322"/>
                                  <a:pt x="9433" y="422171"/>
                                  <a:pt x="9484" y="422006"/>
                                </a:cubicBezTo>
                                <a:cubicBezTo>
                                  <a:pt x="9547" y="421829"/>
                                  <a:pt x="9597" y="421665"/>
                                  <a:pt x="9661" y="421475"/>
                                </a:cubicBezTo>
                                <a:cubicBezTo>
                                  <a:pt x="9724" y="421286"/>
                                  <a:pt x="9800" y="421084"/>
                                  <a:pt x="9876" y="420856"/>
                                </a:cubicBezTo>
                                <a:cubicBezTo>
                                  <a:pt x="9952" y="420629"/>
                                  <a:pt x="10028" y="420401"/>
                                  <a:pt x="10117" y="420136"/>
                                </a:cubicBezTo>
                                <a:cubicBezTo>
                                  <a:pt x="10206" y="419870"/>
                                  <a:pt x="10307" y="419579"/>
                                  <a:pt x="10408" y="419276"/>
                                </a:cubicBezTo>
                                <a:cubicBezTo>
                                  <a:pt x="10509" y="418960"/>
                                  <a:pt x="10623" y="418631"/>
                                  <a:pt x="10750" y="418277"/>
                                </a:cubicBezTo>
                                <a:cubicBezTo>
                                  <a:pt x="10864" y="417923"/>
                                  <a:pt x="11003" y="417544"/>
                                  <a:pt x="11142" y="417139"/>
                                </a:cubicBezTo>
                                <a:cubicBezTo>
                                  <a:pt x="11269" y="416735"/>
                                  <a:pt x="11421" y="416305"/>
                                  <a:pt x="11573" y="415850"/>
                                </a:cubicBezTo>
                                <a:cubicBezTo>
                                  <a:pt x="11725" y="415408"/>
                                  <a:pt x="11890" y="414927"/>
                                  <a:pt x="12054" y="414434"/>
                                </a:cubicBezTo>
                                <a:cubicBezTo>
                                  <a:pt x="12219" y="413954"/>
                                  <a:pt x="12383" y="413436"/>
                                  <a:pt x="12560" y="412917"/>
                                </a:cubicBezTo>
                                <a:cubicBezTo>
                                  <a:pt x="12738" y="412399"/>
                                  <a:pt x="12928" y="411868"/>
                                  <a:pt x="13105" y="411325"/>
                                </a:cubicBezTo>
                                <a:cubicBezTo>
                                  <a:pt x="13282" y="410794"/>
                                  <a:pt x="13472" y="410237"/>
                                  <a:pt x="13662" y="409694"/>
                                </a:cubicBezTo>
                                <a:cubicBezTo>
                                  <a:pt x="13839" y="409163"/>
                                  <a:pt x="14029" y="408606"/>
                                  <a:pt x="14206" y="408075"/>
                                </a:cubicBezTo>
                                <a:cubicBezTo>
                                  <a:pt x="14384" y="407545"/>
                                  <a:pt x="14561" y="407014"/>
                                  <a:pt x="14738" y="406495"/>
                                </a:cubicBezTo>
                                <a:cubicBezTo>
                                  <a:pt x="14916" y="405990"/>
                                  <a:pt x="15080" y="405484"/>
                                  <a:pt x="15245" y="404991"/>
                                </a:cubicBezTo>
                                <a:cubicBezTo>
                                  <a:pt x="15410" y="404511"/>
                                  <a:pt x="15574" y="404043"/>
                                  <a:pt x="15726" y="403588"/>
                                </a:cubicBezTo>
                                <a:cubicBezTo>
                                  <a:pt x="15878" y="403133"/>
                                  <a:pt x="16030" y="402703"/>
                                  <a:pt x="16169" y="402286"/>
                                </a:cubicBezTo>
                                <a:cubicBezTo>
                                  <a:pt x="16308" y="401869"/>
                                  <a:pt x="16447" y="401477"/>
                                  <a:pt x="16574" y="401085"/>
                                </a:cubicBezTo>
                                <a:cubicBezTo>
                                  <a:pt x="16701" y="400706"/>
                                  <a:pt x="16828" y="400339"/>
                                  <a:pt x="16941" y="399985"/>
                                </a:cubicBezTo>
                                <a:cubicBezTo>
                                  <a:pt x="17068" y="399631"/>
                                  <a:pt x="17182" y="399302"/>
                                  <a:pt x="17296" y="398974"/>
                                </a:cubicBezTo>
                                <a:cubicBezTo>
                                  <a:pt x="17397" y="398645"/>
                                  <a:pt x="17511" y="398329"/>
                                  <a:pt x="17612" y="398013"/>
                                </a:cubicBezTo>
                                <a:cubicBezTo>
                                  <a:pt x="17714" y="397710"/>
                                  <a:pt x="17828" y="397406"/>
                                  <a:pt x="17929" y="397116"/>
                                </a:cubicBezTo>
                                <a:cubicBezTo>
                                  <a:pt x="18018" y="396812"/>
                                  <a:pt x="18119" y="396534"/>
                                  <a:pt x="18220" y="396256"/>
                                </a:cubicBezTo>
                                <a:cubicBezTo>
                                  <a:pt x="18309" y="395965"/>
                                  <a:pt x="18398" y="395700"/>
                                  <a:pt x="18486" y="395434"/>
                                </a:cubicBezTo>
                                <a:cubicBezTo>
                                  <a:pt x="18575" y="395181"/>
                                  <a:pt x="18664" y="394929"/>
                                  <a:pt x="18740" y="394701"/>
                                </a:cubicBezTo>
                                <a:cubicBezTo>
                                  <a:pt x="18816" y="394461"/>
                                  <a:pt x="18891" y="394233"/>
                                  <a:pt x="18967" y="394031"/>
                                </a:cubicBezTo>
                                <a:cubicBezTo>
                                  <a:pt x="19031" y="393829"/>
                                  <a:pt x="19107" y="393639"/>
                                  <a:pt x="19157" y="393462"/>
                                </a:cubicBezTo>
                                <a:cubicBezTo>
                                  <a:pt x="19221" y="393285"/>
                                  <a:pt x="19271" y="393121"/>
                                  <a:pt x="19322" y="392982"/>
                                </a:cubicBezTo>
                                <a:cubicBezTo>
                                  <a:pt x="19372" y="392843"/>
                                  <a:pt x="19410" y="392716"/>
                                  <a:pt x="19448" y="392615"/>
                                </a:cubicBezTo>
                                <a:cubicBezTo>
                                  <a:pt x="19486" y="392502"/>
                                  <a:pt x="19512" y="392413"/>
                                  <a:pt x="19537" y="392337"/>
                                </a:cubicBezTo>
                                <a:cubicBezTo>
                                  <a:pt x="19562" y="392261"/>
                                  <a:pt x="19588" y="392198"/>
                                  <a:pt x="19600" y="392160"/>
                                </a:cubicBezTo>
                                <a:cubicBezTo>
                                  <a:pt x="19613" y="392109"/>
                                  <a:pt x="19626" y="392084"/>
                                  <a:pt x="19638" y="392059"/>
                                </a:cubicBezTo>
                                <a:cubicBezTo>
                                  <a:pt x="19638" y="392034"/>
                                  <a:pt x="19651" y="392021"/>
                                  <a:pt x="19651" y="392021"/>
                                </a:cubicBezTo>
                                <a:cubicBezTo>
                                  <a:pt x="19651" y="392021"/>
                                  <a:pt x="19651" y="392034"/>
                                  <a:pt x="19638" y="392034"/>
                                </a:cubicBezTo>
                                <a:cubicBezTo>
                                  <a:pt x="19638" y="392046"/>
                                  <a:pt x="19626" y="392072"/>
                                  <a:pt x="19626" y="392097"/>
                                </a:cubicBezTo>
                                <a:cubicBezTo>
                                  <a:pt x="19613" y="392122"/>
                                  <a:pt x="19600" y="392147"/>
                                  <a:pt x="19588" y="392185"/>
                                </a:cubicBezTo>
                                <a:cubicBezTo>
                                  <a:pt x="19588" y="392211"/>
                                  <a:pt x="19575" y="392249"/>
                                  <a:pt x="19562" y="392274"/>
                                </a:cubicBezTo>
                                <a:cubicBezTo>
                                  <a:pt x="19550" y="392299"/>
                                  <a:pt x="19537" y="392337"/>
                                  <a:pt x="19537" y="392350"/>
                                </a:cubicBezTo>
                                <a:cubicBezTo>
                                  <a:pt x="19524" y="392375"/>
                                  <a:pt x="19524" y="392400"/>
                                  <a:pt x="19524" y="392400"/>
                                </a:cubicBezTo>
                                <a:cubicBezTo>
                                  <a:pt x="19512" y="392400"/>
                                  <a:pt x="19524" y="392388"/>
                                  <a:pt x="19524" y="392375"/>
                                </a:cubicBezTo>
                                <a:cubicBezTo>
                                  <a:pt x="19537" y="392350"/>
                                  <a:pt x="19550" y="392312"/>
                                  <a:pt x="19575" y="392236"/>
                                </a:cubicBezTo>
                                <a:cubicBezTo>
                                  <a:pt x="19600" y="392173"/>
                                  <a:pt x="19626" y="392084"/>
                                  <a:pt x="19664" y="391971"/>
                                </a:cubicBezTo>
                                <a:cubicBezTo>
                                  <a:pt x="19702" y="391844"/>
                                  <a:pt x="19752" y="391705"/>
                                  <a:pt x="19815" y="391515"/>
                                </a:cubicBezTo>
                                <a:cubicBezTo>
                                  <a:pt x="19879" y="391339"/>
                                  <a:pt x="19955" y="391123"/>
                                  <a:pt x="20031" y="390884"/>
                                </a:cubicBezTo>
                                <a:cubicBezTo>
                                  <a:pt x="20119" y="390630"/>
                                  <a:pt x="20208" y="390353"/>
                                  <a:pt x="20322" y="390036"/>
                                </a:cubicBezTo>
                                <a:cubicBezTo>
                                  <a:pt x="20424" y="389720"/>
                                  <a:pt x="20550" y="389367"/>
                                  <a:pt x="20677" y="388974"/>
                                </a:cubicBezTo>
                                <a:cubicBezTo>
                                  <a:pt x="20816" y="388582"/>
                                  <a:pt x="20955" y="388165"/>
                                  <a:pt x="21107" y="387710"/>
                                </a:cubicBezTo>
                                <a:cubicBezTo>
                                  <a:pt x="21259" y="387243"/>
                                  <a:pt x="21436" y="386750"/>
                                  <a:pt x="21614" y="386231"/>
                                </a:cubicBezTo>
                                <a:cubicBezTo>
                                  <a:pt x="21791" y="385713"/>
                                  <a:pt x="21981" y="385144"/>
                                  <a:pt x="22171" y="384563"/>
                                </a:cubicBezTo>
                                <a:cubicBezTo>
                                  <a:pt x="22373" y="383981"/>
                                  <a:pt x="22576" y="383362"/>
                                  <a:pt x="22804" y="382730"/>
                                </a:cubicBezTo>
                                <a:cubicBezTo>
                                  <a:pt x="23019" y="382085"/>
                                  <a:pt x="23247" y="381415"/>
                                  <a:pt x="23475" y="380720"/>
                                </a:cubicBezTo>
                                <a:cubicBezTo>
                                  <a:pt x="23716" y="380037"/>
                                  <a:pt x="23956" y="379316"/>
                                  <a:pt x="24197" y="378583"/>
                                </a:cubicBezTo>
                                <a:cubicBezTo>
                                  <a:pt x="24450" y="377850"/>
                                  <a:pt x="24703" y="377092"/>
                                  <a:pt x="24969" y="376320"/>
                                </a:cubicBezTo>
                                <a:cubicBezTo>
                                  <a:pt x="25235" y="375537"/>
                                  <a:pt x="25501" y="374740"/>
                                  <a:pt x="25779" y="373919"/>
                                </a:cubicBezTo>
                                <a:cubicBezTo>
                                  <a:pt x="26058" y="373097"/>
                                  <a:pt x="26349" y="372263"/>
                                  <a:pt x="26640" y="371403"/>
                                </a:cubicBezTo>
                                <a:cubicBezTo>
                                  <a:pt x="26932" y="370544"/>
                                  <a:pt x="27223" y="369671"/>
                                  <a:pt x="27527" y="368774"/>
                                </a:cubicBezTo>
                                <a:cubicBezTo>
                                  <a:pt x="27818" y="367876"/>
                                  <a:pt x="28198" y="366953"/>
                                  <a:pt x="28451" y="366018"/>
                                </a:cubicBezTo>
                                <a:cubicBezTo>
                                  <a:pt x="28831" y="365082"/>
                                  <a:pt x="29084" y="364122"/>
                                  <a:pt x="29464" y="363148"/>
                                </a:cubicBezTo>
                                <a:cubicBezTo>
                                  <a:pt x="29717" y="362162"/>
                                  <a:pt x="30097" y="361164"/>
                                  <a:pt x="30477" y="360152"/>
                                </a:cubicBezTo>
                                <a:cubicBezTo>
                                  <a:pt x="30857" y="359128"/>
                                  <a:pt x="31110" y="358092"/>
                                  <a:pt x="31490" y="357030"/>
                                </a:cubicBezTo>
                                <a:cubicBezTo>
                                  <a:pt x="31870" y="355968"/>
                                  <a:pt x="32250" y="354881"/>
                                  <a:pt x="32629" y="353768"/>
                                </a:cubicBezTo>
                                <a:cubicBezTo>
                                  <a:pt x="33009" y="352656"/>
                                  <a:pt x="33389" y="351531"/>
                                  <a:pt x="33769" y="350368"/>
                                </a:cubicBezTo>
                                <a:cubicBezTo>
                                  <a:pt x="34149" y="349217"/>
                                  <a:pt x="34529" y="348042"/>
                                  <a:pt x="34908" y="346841"/>
                                </a:cubicBezTo>
                                <a:cubicBezTo>
                                  <a:pt x="35415" y="345653"/>
                                  <a:pt x="35795" y="344426"/>
                                  <a:pt x="36175" y="343188"/>
                                </a:cubicBezTo>
                                <a:cubicBezTo>
                                  <a:pt x="36554" y="341949"/>
                                  <a:pt x="37061" y="340697"/>
                                  <a:pt x="37441" y="339420"/>
                                </a:cubicBezTo>
                                <a:cubicBezTo>
                                  <a:pt x="37947" y="338144"/>
                                  <a:pt x="38327" y="336841"/>
                                  <a:pt x="38834" y="335514"/>
                                </a:cubicBezTo>
                                <a:cubicBezTo>
                                  <a:pt x="39213" y="334199"/>
                                  <a:pt x="39720" y="332860"/>
                                  <a:pt x="40100" y="331494"/>
                                </a:cubicBezTo>
                                <a:cubicBezTo>
                                  <a:pt x="40606" y="330129"/>
                                  <a:pt x="41113" y="328751"/>
                                  <a:pt x="41619" y="327335"/>
                                </a:cubicBezTo>
                                <a:cubicBezTo>
                                  <a:pt x="41999" y="325919"/>
                                  <a:pt x="42506" y="324478"/>
                                  <a:pt x="43012" y="323012"/>
                                </a:cubicBezTo>
                                <a:cubicBezTo>
                                  <a:pt x="43518" y="321533"/>
                                  <a:pt x="44025" y="320041"/>
                                  <a:pt x="44531" y="318512"/>
                                </a:cubicBezTo>
                                <a:cubicBezTo>
                                  <a:pt x="45038" y="316969"/>
                                  <a:pt x="45671" y="315414"/>
                                  <a:pt x="46177" y="313822"/>
                                </a:cubicBezTo>
                                <a:cubicBezTo>
                                  <a:pt x="46684" y="312216"/>
                                  <a:pt x="47190" y="310585"/>
                                  <a:pt x="47823" y="308930"/>
                                </a:cubicBezTo>
                                <a:cubicBezTo>
                                  <a:pt x="48330" y="307261"/>
                                  <a:pt x="48963" y="305567"/>
                                  <a:pt x="49596" y="303835"/>
                                </a:cubicBezTo>
                                <a:cubicBezTo>
                                  <a:pt x="50103" y="302103"/>
                                  <a:pt x="50736" y="300333"/>
                                  <a:pt x="51369" y="298526"/>
                                </a:cubicBezTo>
                                <a:cubicBezTo>
                                  <a:pt x="52002" y="296718"/>
                                  <a:pt x="52508" y="294872"/>
                                  <a:pt x="53268" y="292989"/>
                                </a:cubicBezTo>
                                <a:cubicBezTo>
                                  <a:pt x="53901" y="291105"/>
                                  <a:pt x="54534" y="289196"/>
                                  <a:pt x="55167" y="287224"/>
                                </a:cubicBezTo>
                                <a:cubicBezTo>
                                  <a:pt x="55800" y="285265"/>
                                  <a:pt x="56560" y="283255"/>
                                  <a:pt x="57193" y="281207"/>
                                </a:cubicBezTo>
                                <a:cubicBezTo>
                                  <a:pt x="57953" y="279159"/>
                                  <a:pt x="58586" y="277061"/>
                                  <a:pt x="59346" y="274912"/>
                                </a:cubicBezTo>
                                <a:cubicBezTo>
                                  <a:pt x="60105" y="272763"/>
                                  <a:pt x="60865" y="270575"/>
                                  <a:pt x="61625" y="268338"/>
                                </a:cubicBezTo>
                                <a:cubicBezTo>
                                  <a:pt x="62384" y="266088"/>
                                  <a:pt x="63144" y="263800"/>
                                  <a:pt x="63904" y="261449"/>
                                </a:cubicBezTo>
                                <a:cubicBezTo>
                                  <a:pt x="64663" y="259097"/>
                                  <a:pt x="65550" y="256696"/>
                                  <a:pt x="66310" y="254230"/>
                                </a:cubicBezTo>
                                <a:cubicBezTo>
                                  <a:pt x="67196" y="251778"/>
                                  <a:pt x="68082" y="249262"/>
                                  <a:pt x="68842" y="246709"/>
                                </a:cubicBezTo>
                                <a:cubicBezTo>
                                  <a:pt x="69728" y="244142"/>
                                  <a:pt x="70614" y="241513"/>
                                  <a:pt x="71501" y="238846"/>
                                </a:cubicBezTo>
                                <a:cubicBezTo>
                                  <a:pt x="72514" y="236179"/>
                                  <a:pt x="73400" y="233448"/>
                                  <a:pt x="74287" y="230679"/>
                                </a:cubicBezTo>
                                <a:cubicBezTo>
                                  <a:pt x="75299" y="227911"/>
                                  <a:pt x="76186" y="225079"/>
                                  <a:pt x="77199" y="222222"/>
                                </a:cubicBezTo>
                                <a:cubicBezTo>
                                  <a:pt x="78212" y="219353"/>
                                  <a:pt x="79098" y="216445"/>
                                  <a:pt x="80111" y="213500"/>
                                </a:cubicBezTo>
                                <a:cubicBezTo>
                                  <a:pt x="81124" y="210555"/>
                                  <a:pt x="82136" y="207571"/>
                                  <a:pt x="83150" y="204562"/>
                                </a:cubicBezTo>
                                <a:cubicBezTo>
                                  <a:pt x="84162" y="201554"/>
                                  <a:pt x="85175" y="198507"/>
                                  <a:pt x="86315" y="195435"/>
                                </a:cubicBezTo>
                                <a:cubicBezTo>
                                  <a:pt x="87328" y="192363"/>
                                  <a:pt x="88341" y="189266"/>
                                  <a:pt x="89481" y="186156"/>
                                </a:cubicBezTo>
                                <a:cubicBezTo>
                                  <a:pt x="90493" y="183047"/>
                                  <a:pt x="91506" y="179912"/>
                                  <a:pt x="92646" y="176764"/>
                                </a:cubicBezTo>
                                <a:cubicBezTo>
                                  <a:pt x="93659" y="173617"/>
                                  <a:pt x="94798" y="170456"/>
                                  <a:pt x="95811" y="167296"/>
                                </a:cubicBezTo>
                                <a:cubicBezTo>
                                  <a:pt x="96824" y="164123"/>
                                  <a:pt x="97964" y="160950"/>
                                  <a:pt x="98977" y="157777"/>
                                </a:cubicBezTo>
                                <a:cubicBezTo>
                                  <a:pt x="100116" y="154604"/>
                                  <a:pt x="101129" y="151241"/>
                                  <a:pt x="102269" y="148271"/>
                                </a:cubicBezTo>
                                <a:cubicBezTo>
                                  <a:pt x="103282" y="145287"/>
                                  <a:pt x="104421" y="142380"/>
                                  <a:pt x="105434" y="139889"/>
                                </a:cubicBezTo>
                                <a:cubicBezTo>
                                  <a:pt x="106574" y="137412"/>
                                  <a:pt x="107587" y="135503"/>
                                  <a:pt x="108600" y="133341"/>
                                </a:cubicBezTo>
                                <a:cubicBezTo>
                                  <a:pt x="109739" y="131192"/>
                                  <a:pt x="110752" y="129081"/>
                                  <a:pt x="111765" y="126995"/>
                                </a:cubicBezTo>
                                <a:cubicBezTo>
                                  <a:pt x="112904" y="124909"/>
                                  <a:pt x="113917" y="122861"/>
                                  <a:pt x="114931" y="120839"/>
                                </a:cubicBezTo>
                                <a:cubicBezTo>
                                  <a:pt x="115943" y="118829"/>
                                  <a:pt x="116956" y="116844"/>
                                  <a:pt x="117969" y="114910"/>
                                </a:cubicBezTo>
                                <a:cubicBezTo>
                                  <a:pt x="118982" y="112963"/>
                                  <a:pt x="119995" y="111054"/>
                                  <a:pt x="121008" y="109171"/>
                                </a:cubicBezTo>
                                <a:cubicBezTo>
                                  <a:pt x="122021" y="107300"/>
                                  <a:pt x="123034" y="105467"/>
                                  <a:pt x="124047" y="103659"/>
                                </a:cubicBezTo>
                                <a:cubicBezTo>
                                  <a:pt x="125060" y="101852"/>
                                  <a:pt x="125946" y="100082"/>
                                  <a:pt x="126959" y="98337"/>
                                </a:cubicBezTo>
                                <a:cubicBezTo>
                                  <a:pt x="127972" y="96605"/>
                                  <a:pt x="128858" y="94899"/>
                                  <a:pt x="129871" y="93230"/>
                                </a:cubicBezTo>
                                <a:cubicBezTo>
                                  <a:pt x="130758" y="91549"/>
                                  <a:pt x="131771" y="89905"/>
                                  <a:pt x="132657" y="88300"/>
                                </a:cubicBezTo>
                                <a:cubicBezTo>
                                  <a:pt x="133670" y="86682"/>
                                  <a:pt x="134556" y="85102"/>
                                  <a:pt x="135443" y="83559"/>
                                </a:cubicBezTo>
                                <a:cubicBezTo>
                                  <a:pt x="136455" y="82004"/>
                                  <a:pt x="137342" y="80488"/>
                                  <a:pt x="138228" y="79009"/>
                                </a:cubicBezTo>
                                <a:cubicBezTo>
                                  <a:pt x="139114" y="77530"/>
                                  <a:pt x="140001" y="76076"/>
                                  <a:pt x="140887" y="74647"/>
                                </a:cubicBezTo>
                                <a:cubicBezTo>
                                  <a:pt x="141773" y="73232"/>
                                  <a:pt x="142660" y="71841"/>
                                  <a:pt x="143546" y="70488"/>
                                </a:cubicBezTo>
                                <a:cubicBezTo>
                                  <a:pt x="144432" y="69136"/>
                                  <a:pt x="145192" y="67821"/>
                                  <a:pt x="146078" y="66544"/>
                                </a:cubicBezTo>
                                <a:cubicBezTo>
                                  <a:pt x="146838" y="65255"/>
                                  <a:pt x="147724" y="64016"/>
                                  <a:pt x="148484" y="62802"/>
                                </a:cubicBezTo>
                                <a:cubicBezTo>
                                  <a:pt x="149244" y="61589"/>
                                  <a:pt x="150130" y="60413"/>
                                  <a:pt x="150890" y="59275"/>
                                </a:cubicBezTo>
                                <a:cubicBezTo>
                                  <a:pt x="151649" y="58138"/>
                                  <a:pt x="152409" y="57038"/>
                                  <a:pt x="153042" y="55963"/>
                                </a:cubicBezTo>
                                <a:cubicBezTo>
                                  <a:pt x="153802" y="54901"/>
                                  <a:pt x="154562" y="53852"/>
                                  <a:pt x="155195" y="52892"/>
                                </a:cubicBezTo>
                                <a:cubicBezTo>
                                  <a:pt x="155954" y="51931"/>
                                  <a:pt x="156587" y="51008"/>
                                  <a:pt x="157347" y="50174"/>
                                </a:cubicBezTo>
                                <a:cubicBezTo>
                                  <a:pt x="157980" y="49327"/>
                                  <a:pt x="158613" y="48543"/>
                                  <a:pt x="159246" y="47835"/>
                                </a:cubicBezTo>
                                <a:cubicBezTo>
                                  <a:pt x="159879" y="47127"/>
                                  <a:pt x="160513" y="46482"/>
                                  <a:pt x="161019" y="45913"/>
                                </a:cubicBezTo>
                                <a:cubicBezTo>
                                  <a:pt x="161652" y="45345"/>
                                  <a:pt x="162159" y="44839"/>
                                  <a:pt x="162792" y="44409"/>
                                </a:cubicBezTo>
                                <a:cubicBezTo>
                                  <a:pt x="163298" y="43979"/>
                                  <a:pt x="163931" y="43625"/>
                                  <a:pt x="164438" y="43347"/>
                                </a:cubicBezTo>
                                <a:cubicBezTo>
                                  <a:pt x="164944" y="43069"/>
                                  <a:pt x="165577" y="42854"/>
                                  <a:pt x="166084" y="42715"/>
                                </a:cubicBezTo>
                                <a:cubicBezTo>
                                  <a:pt x="166590" y="42589"/>
                                  <a:pt x="167097" y="42526"/>
                                  <a:pt x="167603" y="42526"/>
                                </a:cubicBezTo>
                                <a:cubicBezTo>
                                  <a:pt x="168110" y="42538"/>
                                  <a:pt x="168616" y="42614"/>
                                  <a:pt x="169249" y="42766"/>
                                </a:cubicBezTo>
                                <a:cubicBezTo>
                                  <a:pt x="169756" y="42905"/>
                                  <a:pt x="170262" y="43120"/>
                                  <a:pt x="170769" y="43385"/>
                                </a:cubicBezTo>
                                <a:cubicBezTo>
                                  <a:pt x="171275" y="43651"/>
                                  <a:pt x="171908" y="43979"/>
                                  <a:pt x="172415" y="44359"/>
                                </a:cubicBezTo>
                                <a:cubicBezTo>
                                  <a:pt x="173048" y="44725"/>
                                  <a:pt x="173554" y="45155"/>
                                  <a:pt x="174187" y="45610"/>
                                </a:cubicBezTo>
                                <a:cubicBezTo>
                                  <a:pt x="174694" y="46065"/>
                                  <a:pt x="175327" y="46571"/>
                                  <a:pt x="175960" y="47089"/>
                                </a:cubicBezTo>
                                <a:cubicBezTo>
                                  <a:pt x="176593" y="47608"/>
                                  <a:pt x="177226" y="48164"/>
                                  <a:pt x="177986" y="48720"/>
                                </a:cubicBezTo>
                                <a:cubicBezTo>
                                  <a:pt x="178619" y="49263"/>
                                  <a:pt x="179379" y="49845"/>
                                  <a:pt x="180012" y="50401"/>
                                </a:cubicBezTo>
                                <a:cubicBezTo>
                                  <a:pt x="180772" y="50957"/>
                                  <a:pt x="181531" y="51539"/>
                                  <a:pt x="182291" y="52082"/>
                                </a:cubicBezTo>
                                <a:cubicBezTo>
                                  <a:pt x="183177" y="52626"/>
                                  <a:pt x="183937" y="53170"/>
                                  <a:pt x="184823" y="53663"/>
                                </a:cubicBezTo>
                                <a:cubicBezTo>
                                  <a:pt x="185583" y="54168"/>
                                  <a:pt x="186469" y="54649"/>
                                  <a:pt x="187356" y="55091"/>
                                </a:cubicBezTo>
                                <a:cubicBezTo>
                                  <a:pt x="188242" y="55534"/>
                                  <a:pt x="189255" y="55938"/>
                                  <a:pt x="190141" y="56292"/>
                                </a:cubicBezTo>
                                <a:cubicBezTo>
                                  <a:pt x="191154" y="56646"/>
                                  <a:pt x="192167" y="56962"/>
                                  <a:pt x="193180" y="57228"/>
                                </a:cubicBezTo>
                                <a:cubicBezTo>
                                  <a:pt x="194193" y="57480"/>
                                  <a:pt x="195206" y="57695"/>
                                  <a:pt x="196219" y="57847"/>
                                </a:cubicBezTo>
                                <a:cubicBezTo>
                                  <a:pt x="197358" y="58011"/>
                                  <a:pt x="198371" y="58112"/>
                                  <a:pt x="199511" y="58150"/>
                                </a:cubicBezTo>
                                <a:cubicBezTo>
                                  <a:pt x="200650" y="58201"/>
                                  <a:pt x="201790" y="58188"/>
                                  <a:pt x="202929" y="58125"/>
                                </a:cubicBezTo>
                                <a:cubicBezTo>
                                  <a:pt x="204069" y="58049"/>
                                  <a:pt x="205335" y="57923"/>
                                  <a:pt x="206475" y="57746"/>
                                </a:cubicBezTo>
                                <a:cubicBezTo>
                                  <a:pt x="207741" y="57569"/>
                                  <a:pt x="208880" y="57329"/>
                                  <a:pt x="210146" y="57038"/>
                                </a:cubicBezTo>
                                <a:cubicBezTo>
                                  <a:pt x="211413" y="56747"/>
                                  <a:pt x="212679" y="56393"/>
                                  <a:pt x="213945" y="56001"/>
                                </a:cubicBezTo>
                                <a:cubicBezTo>
                                  <a:pt x="215211" y="55597"/>
                                  <a:pt x="216477" y="55142"/>
                                  <a:pt x="217870" y="54636"/>
                                </a:cubicBezTo>
                                <a:cubicBezTo>
                                  <a:pt x="219136" y="54130"/>
                                  <a:pt x="220402" y="53574"/>
                                  <a:pt x="221795" y="52967"/>
                                </a:cubicBezTo>
                                <a:cubicBezTo>
                                  <a:pt x="223061" y="52361"/>
                                  <a:pt x="224454" y="51703"/>
                                  <a:pt x="225720" y="50995"/>
                                </a:cubicBezTo>
                                <a:cubicBezTo>
                                  <a:pt x="227113" y="50287"/>
                                  <a:pt x="228506" y="49529"/>
                                  <a:pt x="229899" y="48720"/>
                                </a:cubicBezTo>
                                <a:cubicBezTo>
                                  <a:pt x="231165" y="47923"/>
                                  <a:pt x="232558" y="47064"/>
                                  <a:pt x="233950" y="46166"/>
                                </a:cubicBezTo>
                                <a:cubicBezTo>
                                  <a:pt x="235343" y="45269"/>
                                  <a:pt x="236736" y="44321"/>
                                  <a:pt x="238129" y="43322"/>
                                </a:cubicBezTo>
                                <a:cubicBezTo>
                                  <a:pt x="239522" y="42336"/>
                                  <a:pt x="240914" y="41287"/>
                                  <a:pt x="242307" y="40199"/>
                                </a:cubicBezTo>
                                <a:cubicBezTo>
                                  <a:pt x="243700" y="39112"/>
                                  <a:pt x="245093" y="37975"/>
                                  <a:pt x="246359" y="36812"/>
                                </a:cubicBezTo>
                                <a:cubicBezTo>
                                  <a:pt x="247752" y="35636"/>
                                  <a:pt x="249144" y="34423"/>
                                  <a:pt x="250537" y="33184"/>
                                </a:cubicBezTo>
                                <a:cubicBezTo>
                                  <a:pt x="251930" y="31945"/>
                                  <a:pt x="253197" y="30668"/>
                                  <a:pt x="254589" y="29391"/>
                                </a:cubicBezTo>
                                <a:cubicBezTo>
                                  <a:pt x="255855" y="28115"/>
                                  <a:pt x="257122" y="26800"/>
                                  <a:pt x="258388" y="25498"/>
                                </a:cubicBezTo>
                                <a:cubicBezTo>
                                  <a:pt x="259654" y="24196"/>
                                  <a:pt x="260920" y="22881"/>
                                  <a:pt x="262186" y="21592"/>
                                </a:cubicBezTo>
                                <a:cubicBezTo>
                                  <a:pt x="263326" y="20302"/>
                                  <a:pt x="264592" y="19013"/>
                                  <a:pt x="265605" y="17761"/>
                                </a:cubicBezTo>
                                <a:cubicBezTo>
                                  <a:pt x="266745" y="16510"/>
                                  <a:pt x="267884" y="15271"/>
                                  <a:pt x="268897" y="14083"/>
                                </a:cubicBezTo>
                                <a:cubicBezTo>
                                  <a:pt x="269910" y="12907"/>
                                  <a:pt x="270796" y="11757"/>
                                  <a:pt x="271682" y="10657"/>
                                </a:cubicBezTo>
                                <a:cubicBezTo>
                                  <a:pt x="272695" y="9570"/>
                                  <a:pt x="273455" y="8520"/>
                                  <a:pt x="274215" y="7547"/>
                                </a:cubicBezTo>
                                <a:cubicBezTo>
                                  <a:pt x="274974" y="6561"/>
                                  <a:pt x="275734" y="5600"/>
                                  <a:pt x="276367" y="4791"/>
                                </a:cubicBezTo>
                                <a:cubicBezTo>
                                  <a:pt x="276874" y="3970"/>
                                  <a:pt x="277507" y="3249"/>
                                  <a:pt x="277887" y="2642"/>
                                </a:cubicBezTo>
                                <a:cubicBezTo>
                                  <a:pt x="278393" y="2036"/>
                                  <a:pt x="278773" y="1542"/>
                                  <a:pt x="279026" y="1151"/>
                                </a:cubicBezTo>
                                <a:cubicBezTo>
                                  <a:pt x="279406" y="759"/>
                                  <a:pt x="279533" y="468"/>
                                  <a:pt x="279659" y="291"/>
                                </a:cubicBezTo>
                                <a:cubicBezTo>
                                  <a:pt x="279786" y="177"/>
                                  <a:pt x="279913" y="0"/>
                                  <a:pt x="279913" y="63"/>
                                </a:cubicBezTo>
                                <a:cubicBezTo>
                                  <a:pt x="279913" y="164"/>
                                  <a:pt x="279786" y="493"/>
                                  <a:pt x="279659" y="923"/>
                                </a:cubicBezTo>
                                <a:cubicBezTo>
                                  <a:pt x="279406" y="1429"/>
                                  <a:pt x="279153" y="2162"/>
                                  <a:pt x="278900" y="3059"/>
                                </a:cubicBezTo>
                                <a:cubicBezTo>
                                  <a:pt x="278520" y="3957"/>
                                  <a:pt x="278140" y="5082"/>
                                  <a:pt x="277760" y="6333"/>
                                </a:cubicBezTo>
                                <a:cubicBezTo>
                                  <a:pt x="277380" y="7572"/>
                                  <a:pt x="276874" y="9013"/>
                                  <a:pt x="276367" y="10543"/>
                                </a:cubicBezTo>
                                <a:cubicBezTo>
                                  <a:pt x="275861" y="12060"/>
                                  <a:pt x="275228" y="13741"/>
                                  <a:pt x="274721" y="15460"/>
                                </a:cubicBezTo>
                                <a:cubicBezTo>
                                  <a:pt x="274088" y="17192"/>
                                  <a:pt x="273455" y="19025"/>
                                  <a:pt x="272822" y="20884"/>
                                </a:cubicBezTo>
                                <a:cubicBezTo>
                                  <a:pt x="272189" y="22742"/>
                                  <a:pt x="271556" y="24663"/>
                                  <a:pt x="270923" y="26598"/>
                                </a:cubicBezTo>
                                <a:cubicBezTo>
                                  <a:pt x="270290" y="28519"/>
                                  <a:pt x="269530" y="30491"/>
                                  <a:pt x="268897" y="32438"/>
                                </a:cubicBezTo>
                                <a:cubicBezTo>
                                  <a:pt x="268264" y="34397"/>
                                  <a:pt x="267631" y="36369"/>
                                  <a:pt x="266871" y="38303"/>
                                </a:cubicBezTo>
                                <a:cubicBezTo>
                                  <a:pt x="266238" y="40250"/>
                                  <a:pt x="265605" y="42184"/>
                                  <a:pt x="264972" y="44093"/>
                                </a:cubicBezTo>
                                <a:cubicBezTo>
                                  <a:pt x="264339" y="45989"/>
                                  <a:pt x="263706" y="47885"/>
                                  <a:pt x="263073" y="49731"/>
                                </a:cubicBezTo>
                                <a:cubicBezTo>
                                  <a:pt x="262439" y="51577"/>
                                  <a:pt x="261806" y="53385"/>
                                  <a:pt x="261173" y="55167"/>
                                </a:cubicBezTo>
                                <a:cubicBezTo>
                                  <a:pt x="260667" y="56937"/>
                                  <a:pt x="260033" y="58681"/>
                                  <a:pt x="259400" y="60375"/>
                                </a:cubicBezTo>
                                <a:cubicBezTo>
                                  <a:pt x="258894" y="62069"/>
                                  <a:pt x="258261" y="63725"/>
                                  <a:pt x="257754" y="65343"/>
                                </a:cubicBezTo>
                                <a:cubicBezTo>
                                  <a:pt x="257248" y="66961"/>
                                  <a:pt x="256742" y="68529"/>
                                  <a:pt x="256108" y="70071"/>
                                </a:cubicBezTo>
                                <a:cubicBezTo>
                                  <a:pt x="255602" y="71601"/>
                                  <a:pt x="255096" y="73105"/>
                                  <a:pt x="254589" y="74559"/>
                                </a:cubicBezTo>
                                <a:cubicBezTo>
                                  <a:pt x="254209" y="76012"/>
                                  <a:pt x="253703" y="77441"/>
                                  <a:pt x="253197" y="78819"/>
                                </a:cubicBezTo>
                                <a:cubicBezTo>
                                  <a:pt x="252690" y="80197"/>
                                  <a:pt x="252310" y="81537"/>
                                  <a:pt x="251804" y="82852"/>
                                </a:cubicBezTo>
                                <a:cubicBezTo>
                                  <a:pt x="251424" y="84166"/>
                                  <a:pt x="250917" y="85443"/>
                                  <a:pt x="250537" y="86682"/>
                                </a:cubicBezTo>
                                <a:cubicBezTo>
                                  <a:pt x="250158" y="87933"/>
                                  <a:pt x="249651" y="89134"/>
                                  <a:pt x="249271" y="90323"/>
                                </a:cubicBezTo>
                                <a:cubicBezTo>
                                  <a:pt x="248891" y="91511"/>
                                  <a:pt x="248512" y="92661"/>
                                  <a:pt x="248132" y="93799"/>
                                </a:cubicBezTo>
                                <a:cubicBezTo>
                                  <a:pt x="247752" y="94924"/>
                                  <a:pt x="247372" y="96036"/>
                                  <a:pt x="246992" y="97111"/>
                                </a:cubicBezTo>
                                <a:cubicBezTo>
                                  <a:pt x="246612" y="98198"/>
                                  <a:pt x="246232" y="99247"/>
                                  <a:pt x="245979" y="100284"/>
                                </a:cubicBezTo>
                                <a:cubicBezTo>
                                  <a:pt x="245599" y="101321"/>
                                  <a:pt x="245220" y="102332"/>
                                  <a:pt x="244840" y="103318"/>
                                </a:cubicBezTo>
                                <a:cubicBezTo>
                                  <a:pt x="244586" y="104317"/>
                                  <a:pt x="244206" y="105277"/>
                                  <a:pt x="243953" y="106238"/>
                                </a:cubicBezTo>
                                <a:cubicBezTo>
                                  <a:pt x="243574" y="107186"/>
                                  <a:pt x="243320" y="108122"/>
                                  <a:pt x="242940" y="109045"/>
                                </a:cubicBezTo>
                                <a:cubicBezTo>
                                  <a:pt x="242687" y="109980"/>
                                  <a:pt x="242307" y="110877"/>
                                  <a:pt x="242054" y="111788"/>
                                </a:cubicBezTo>
                                <a:cubicBezTo>
                                  <a:pt x="241674" y="112685"/>
                                  <a:pt x="241421" y="113570"/>
                                  <a:pt x="241168" y="114467"/>
                                </a:cubicBezTo>
                                <a:cubicBezTo>
                                  <a:pt x="240788" y="115365"/>
                                  <a:pt x="240535" y="116250"/>
                                  <a:pt x="240155" y="117148"/>
                                </a:cubicBezTo>
                                <a:cubicBezTo>
                                  <a:pt x="239902" y="118058"/>
                                  <a:pt x="239649" y="118955"/>
                                  <a:pt x="239268" y="119891"/>
                                </a:cubicBezTo>
                                <a:cubicBezTo>
                                  <a:pt x="239015" y="120826"/>
                                  <a:pt x="238635" y="121774"/>
                                  <a:pt x="238256" y="122760"/>
                                </a:cubicBezTo>
                                <a:cubicBezTo>
                                  <a:pt x="238002" y="123746"/>
                                  <a:pt x="237622" y="124745"/>
                                  <a:pt x="237243" y="125807"/>
                                </a:cubicBezTo>
                                <a:cubicBezTo>
                                  <a:pt x="236863" y="126869"/>
                                  <a:pt x="236483" y="127969"/>
                                  <a:pt x="236103" y="129132"/>
                                </a:cubicBezTo>
                                <a:cubicBezTo>
                                  <a:pt x="235723" y="130295"/>
                                  <a:pt x="235343" y="131508"/>
                                  <a:pt x="234964" y="132810"/>
                                </a:cubicBezTo>
                                <a:cubicBezTo>
                                  <a:pt x="234457" y="134100"/>
                                  <a:pt x="233950" y="135452"/>
                                  <a:pt x="233571" y="136906"/>
                                </a:cubicBezTo>
                                <a:cubicBezTo>
                                  <a:pt x="233064" y="138347"/>
                                  <a:pt x="232558" y="139864"/>
                                  <a:pt x="231925" y="141469"/>
                                </a:cubicBezTo>
                                <a:cubicBezTo>
                                  <a:pt x="231418" y="143088"/>
                                  <a:pt x="230785" y="144781"/>
                                  <a:pt x="230279" y="146577"/>
                                </a:cubicBezTo>
                                <a:cubicBezTo>
                                  <a:pt x="229646" y="148372"/>
                                  <a:pt x="229012" y="150255"/>
                                  <a:pt x="228253" y="152240"/>
                                </a:cubicBezTo>
                                <a:cubicBezTo>
                                  <a:pt x="227620" y="154237"/>
                                  <a:pt x="226987" y="156323"/>
                                  <a:pt x="226227" y="158510"/>
                                </a:cubicBezTo>
                                <a:cubicBezTo>
                                  <a:pt x="225467" y="160697"/>
                                  <a:pt x="224708" y="162998"/>
                                  <a:pt x="223821" y="165400"/>
                                </a:cubicBezTo>
                                <a:cubicBezTo>
                                  <a:pt x="223061" y="167801"/>
                                  <a:pt x="222175" y="170304"/>
                                  <a:pt x="221289" y="172921"/>
                                </a:cubicBezTo>
                                <a:cubicBezTo>
                                  <a:pt x="220402" y="175538"/>
                                  <a:pt x="219516" y="178269"/>
                                  <a:pt x="218503" y="181100"/>
                                </a:cubicBezTo>
                                <a:cubicBezTo>
                                  <a:pt x="217617" y="183932"/>
                                  <a:pt x="216604" y="186877"/>
                                  <a:pt x="215591" y="189911"/>
                                </a:cubicBezTo>
                                <a:cubicBezTo>
                                  <a:pt x="214578" y="192958"/>
                                  <a:pt x="213439" y="196118"/>
                                  <a:pt x="212299" y="199354"/>
                                </a:cubicBezTo>
                                <a:cubicBezTo>
                                  <a:pt x="211286" y="202590"/>
                                  <a:pt x="210146" y="205941"/>
                                  <a:pt x="209007" y="209354"/>
                                </a:cubicBezTo>
                                <a:cubicBezTo>
                                  <a:pt x="207868" y="212754"/>
                                  <a:pt x="206601" y="216269"/>
                                  <a:pt x="205461" y="219808"/>
                                </a:cubicBezTo>
                                <a:cubicBezTo>
                                  <a:pt x="204196" y="223348"/>
                                  <a:pt x="202929" y="226963"/>
                                  <a:pt x="201790" y="230604"/>
                                </a:cubicBezTo>
                                <a:cubicBezTo>
                                  <a:pt x="200524" y="234232"/>
                                  <a:pt x="199257" y="237910"/>
                                  <a:pt x="197991" y="241602"/>
                                </a:cubicBezTo>
                                <a:cubicBezTo>
                                  <a:pt x="196725" y="245280"/>
                                  <a:pt x="195585" y="248984"/>
                                  <a:pt x="194320" y="252676"/>
                                </a:cubicBezTo>
                                <a:cubicBezTo>
                                  <a:pt x="193053" y="256367"/>
                                  <a:pt x="191787" y="260071"/>
                                  <a:pt x="190521" y="263749"/>
                                </a:cubicBezTo>
                                <a:cubicBezTo>
                                  <a:pt x="189255" y="267428"/>
                                  <a:pt x="187989" y="271094"/>
                                  <a:pt x="186849" y="274735"/>
                                </a:cubicBezTo>
                                <a:cubicBezTo>
                                  <a:pt x="185583" y="278363"/>
                                  <a:pt x="184317" y="281978"/>
                                  <a:pt x="183177" y="285543"/>
                                </a:cubicBezTo>
                                <a:cubicBezTo>
                                  <a:pt x="181911" y="289120"/>
                                  <a:pt x="180772" y="292660"/>
                                  <a:pt x="179505" y="296149"/>
                                </a:cubicBezTo>
                                <a:cubicBezTo>
                                  <a:pt x="178365" y="299638"/>
                                  <a:pt x="177226" y="303089"/>
                                  <a:pt x="176087" y="306477"/>
                                </a:cubicBezTo>
                                <a:cubicBezTo>
                                  <a:pt x="174947" y="309878"/>
                                  <a:pt x="173808" y="313215"/>
                                  <a:pt x="172668" y="316502"/>
                                </a:cubicBezTo>
                                <a:cubicBezTo>
                                  <a:pt x="171528" y="319789"/>
                                  <a:pt x="170389" y="323024"/>
                                  <a:pt x="169376" y="326198"/>
                                </a:cubicBezTo>
                                <a:cubicBezTo>
                                  <a:pt x="168236" y="329371"/>
                                  <a:pt x="167224" y="332480"/>
                                  <a:pt x="166210" y="335527"/>
                                </a:cubicBezTo>
                                <a:cubicBezTo>
                                  <a:pt x="165197" y="338586"/>
                                  <a:pt x="164185" y="341569"/>
                                  <a:pt x="163172" y="344502"/>
                                </a:cubicBezTo>
                                <a:cubicBezTo>
                                  <a:pt x="162159" y="347435"/>
                                  <a:pt x="161146" y="350292"/>
                                  <a:pt x="160259" y="353111"/>
                                </a:cubicBezTo>
                                <a:cubicBezTo>
                                  <a:pt x="159246" y="355930"/>
                                  <a:pt x="158360" y="358686"/>
                                  <a:pt x="157474" y="361404"/>
                                </a:cubicBezTo>
                                <a:cubicBezTo>
                                  <a:pt x="156461" y="364122"/>
                                  <a:pt x="155575" y="366776"/>
                                  <a:pt x="154688" y="369418"/>
                                </a:cubicBezTo>
                                <a:cubicBezTo>
                                  <a:pt x="153802" y="372061"/>
                                  <a:pt x="152915" y="374639"/>
                                  <a:pt x="152029" y="377231"/>
                                </a:cubicBezTo>
                                <a:cubicBezTo>
                                  <a:pt x="151143" y="379822"/>
                                  <a:pt x="150257" y="382388"/>
                                  <a:pt x="149497" y="384967"/>
                                </a:cubicBezTo>
                                <a:cubicBezTo>
                                  <a:pt x="148611" y="387559"/>
                                  <a:pt x="147724" y="390125"/>
                                  <a:pt x="146838" y="392742"/>
                                </a:cubicBezTo>
                                <a:cubicBezTo>
                                  <a:pt x="145952" y="395358"/>
                                  <a:pt x="145065" y="397975"/>
                                  <a:pt x="144179" y="400655"/>
                                </a:cubicBezTo>
                                <a:cubicBezTo>
                                  <a:pt x="143166" y="403335"/>
                                  <a:pt x="142280" y="406040"/>
                                  <a:pt x="141393" y="408822"/>
                                </a:cubicBezTo>
                                <a:cubicBezTo>
                                  <a:pt x="140381" y="411590"/>
                                  <a:pt x="139494" y="414409"/>
                                  <a:pt x="138481" y="417304"/>
                                </a:cubicBezTo>
                                <a:cubicBezTo>
                                  <a:pt x="137468" y="420199"/>
                                  <a:pt x="136455" y="423144"/>
                                  <a:pt x="135443" y="426178"/>
                                </a:cubicBezTo>
                                <a:cubicBezTo>
                                  <a:pt x="134429" y="429225"/>
                                  <a:pt x="133416" y="432322"/>
                                  <a:pt x="132277" y="435533"/>
                                </a:cubicBezTo>
                                <a:cubicBezTo>
                                  <a:pt x="131264" y="438743"/>
                                  <a:pt x="130125" y="442030"/>
                                  <a:pt x="128985" y="445443"/>
                                </a:cubicBezTo>
                                <a:cubicBezTo>
                                  <a:pt x="127845" y="448844"/>
                                  <a:pt x="126579" y="452333"/>
                                  <a:pt x="125440" y="455949"/>
                                </a:cubicBezTo>
                                <a:cubicBezTo>
                                  <a:pt x="124173" y="459564"/>
                                  <a:pt x="122907" y="463280"/>
                                  <a:pt x="121641" y="467136"/>
                                </a:cubicBezTo>
                                <a:cubicBezTo>
                                  <a:pt x="120248" y="470992"/>
                                  <a:pt x="118982" y="474948"/>
                                  <a:pt x="117589" y="479070"/>
                                </a:cubicBez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23" name="Shape 1064"/>
                        <wps:cNvSpPr>
                          <a:spLocks/>
                        </wps:cNvSpPr>
                        <wps:spPr bwMode="auto">
                          <a:xfrm>
                            <a:off x="33550" y="2596"/>
                            <a:ext cx="13430" cy="10769"/>
                          </a:xfrm>
                          <a:custGeom>
                            <a:avLst/>
                            <a:gdLst>
                              <a:gd name="T0" fmla="*/ 909225 w 1343015"/>
                              <a:gd name="T1" fmla="*/ 736738 h 1076904"/>
                              <a:gd name="T2" fmla="*/ 795434 w 1343015"/>
                              <a:gd name="T3" fmla="*/ 853923 h 1076904"/>
                              <a:gd name="T4" fmla="*/ 623881 w 1343015"/>
                              <a:gd name="T5" fmla="*/ 929696 h 1076904"/>
                              <a:gd name="T6" fmla="*/ 449744 w 1343015"/>
                              <a:gd name="T7" fmla="*/ 987555 h 1076904"/>
                              <a:gd name="T8" fmla="*/ 303818 w 1343015"/>
                              <a:gd name="T9" fmla="*/ 1035314 h 1076904"/>
                              <a:gd name="T10" fmla="*/ 184481 w 1343015"/>
                              <a:gd name="T11" fmla="*/ 1069838 h 1076904"/>
                              <a:gd name="T12" fmla="*/ 87556 w 1343015"/>
                              <a:gd name="T13" fmla="*/ 1073693 h 1076904"/>
                              <a:gd name="T14" fmla="*/ 26906 w 1343015"/>
                              <a:gd name="T15" fmla="*/ 1036136 h 1076904"/>
                              <a:gd name="T16" fmla="*/ 722 w 1343015"/>
                              <a:gd name="T17" fmla="*/ 1000171 h 1076904"/>
                              <a:gd name="T18" fmla="*/ 18423 w 1343015"/>
                              <a:gd name="T19" fmla="*/ 931529 h 1076904"/>
                              <a:gd name="T20" fmla="*/ 93849 w 1343015"/>
                              <a:gd name="T21" fmla="*/ 708990 h 1076904"/>
                              <a:gd name="T22" fmla="*/ 199561 w 1343015"/>
                              <a:gd name="T23" fmla="*/ 439338 h 1076904"/>
                              <a:gd name="T24" fmla="*/ 285345 w 1343015"/>
                              <a:gd name="T25" fmla="*/ 402956 h 1076904"/>
                              <a:gd name="T26" fmla="*/ 325989 w 1343015"/>
                              <a:gd name="T27" fmla="*/ 464393 h 1076904"/>
                              <a:gd name="T28" fmla="*/ 310769 w 1343015"/>
                              <a:gd name="T29" fmla="*/ 580061 h 1076904"/>
                              <a:gd name="T30" fmla="*/ 256881 w 1343015"/>
                              <a:gd name="T31" fmla="*/ 740859 h 1076904"/>
                              <a:gd name="T32" fmla="*/ 209577 w 1343015"/>
                              <a:gd name="T33" fmla="*/ 880407 h 1076904"/>
                              <a:gd name="T34" fmla="*/ 203385 w 1343015"/>
                              <a:gd name="T35" fmla="*/ 898661 h 1076904"/>
                              <a:gd name="T36" fmla="*/ 239902 w 1343015"/>
                              <a:gd name="T37" fmla="*/ 790957 h 1076904"/>
                              <a:gd name="T38" fmla="*/ 311719 w 1343015"/>
                              <a:gd name="T39" fmla="*/ 579037 h 1076904"/>
                              <a:gd name="T40" fmla="*/ 391526 w 1343015"/>
                              <a:gd name="T41" fmla="*/ 392198 h 1076904"/>
                              <a:gd name="T42" fmla="*/ 480651 w 1343015"/>
                              <a:gd name="T43" fmla="*/ 330938 h 1076904"/>
                              <a:gd name="T44" fmla="*/ 600229 w 1343015"/>
                              <a:gd name="T45" fmla="*/ 317930 h 1076904"/>
                              <a:gd name="T46" fmla="*/ 758171 w 1343015"/>
                              <a:gd name="T47" fmla="*/ 265835 h 1076904"/>
                              <a:gd name="T48" fmla="*/ 934801 w 1343015"/>
                              <a:gd name="T49" fmla="*/ 179394 h 1076904"/>
                              <a:gd name="T50" fmla="*/ 1092440 w 1343015"/>
                              <a:gd name="T51" fmla="*/ 96087 h 1076904"/>
                              <a:gd name="T52" fmla="*/ 1223235 w 1343015"/>
                              <a:gd name="T53" fmla="*/ 29581 h 1076904"/>
                              <a:gd name="T54" fmla="*/ 1314020 w 1343015"/>
                              <a:gd name="T55" fmla="*/ 127 h 1076904"/>
                              <a:gd name="T56" fmla="*/ 1342762 w 1343015"/>
                              <a:gd name="T57" fmla="*/ 32235 h 1076904"/>
                              <a:gd name="T58" fmla="*/ 1298699 w 1343015"/>
                              <a:gd name="T59" fmla="*/ 202464 h 1076904"/>
                              <a:gd name="T60" fmla="*/ 1198039 w 1343015"/>
                              <a:gd name="T61" fmla="*/ 499637 h 1076904"/>
                              <a:gd name="T62" fmla="*/ 1074587 w 1343015"/>
                              <a:gd name="T63" fmla="*/ 741352 h 1076904"/>
                              <a:gd name="T64" fmla="*/ 935308 w 1343015"/>
                              <a:gd name="T65" fmla="*/ 823571 h 1076904"/>
                              <a:gd name="T66" fmla="*/ 788369 w 1343015"/>
                              <a:gd name="T67" fmla="*/ 855112 h 1076904"/>
                              <a:gd name="T68" fmla="*/ 650407 w 1343015"/>
                              <a:gd name="T69" fmla="*/ 875616 h 1076904"/>
                              <a:gd name="T70" fmla="*/ 534957 w 1343015"/>
                              <a:gd name="T71" fmla="*/ 895931 h 1076904"/>
                              <a:gd name="T72" fmla="*/ 449934 w 1343015"/>
                              <a:gd name="T73" fmla="*/ 904830 h 1076904"/>
                              <a:gd name="T74" fmla="*/ 397388 w 1343015"/>
                              <a:gd name="T75" fmla="*/ 896183 h 1076904"/>
                              <a:gd name="T76" fmla="*/ 364493 w 1343015"/>
                              <a:gd name="T77" fmla="*/ 887372 h 1076904"/>
                              <a:gd name="T78" fmla="*/ 353958 w 1343015"/>
                              <a:gd name="T79" fmla="*/ 867096 h 1076904"/>
                              <a:gd name="T80" fmla="*/ 373938 w 1343015"/>
                              <a:gd name="T81" fmla="*/ 799528 h 1076904"/>
                              <a:gd name="T82" fmla="*/ 421458 w 1343015"/>
                              <a:gd name="T83" fmla="*/ 659297 h 1076904"/>
                              <a:gd name="T84" fmla="*/ 482588 w 1343015"/>
                              <a:gd name="T85" fmla="*/ 478943 h 1076904"/>
                              <a:gd name="T86" fmla="*/ 550316 w 1343015"/>
                              <a:gd name="T87" fmla="*/ 321192 h 1076904"/>
                              <a:gd name="T88" fmla="*/ 625375 w 1343015"/>
                              <a:gd name="T89" fmla="*/ 245862 h 1076904"/>
                              <a:gd name="T90" fmla="*/ 705548 w 1343015"/>
                              <a:gd name="T91" fmla="*/ 200163 h 1076904"/>
                              <a:gd name="T92" fmla="*/ 771579 w 1343015"/>
                              <a:gd name="T93" fmla="*/ 175386 h 1076904"/>
                              <a:gd name="T94" fmla="*/ 813274 w 1343015"/>
                              <a:gd name="T95" fmla="*/ 174830 h 1076904"/>
                              <a:gd name="T96" fmla="*/ 849892 w 1343015"/>
                              <a:gd name="T97" fmla="*/ 186346 h 1076904"/>
                              <a:gd name="T98" fmla="*/ 877950 w 1343015"/>
                              <a:gd name="T99" fmla="*/ 215940 h 1076904"/>
                              <a:gd name="T100" fmla="*/ 891878 w 1343015"/>
                              <a:gd name="T101" fmla="*/ 268528 h 1076904"/>
                              <a:gd name="T102" fmla="*/ 893271 w 1343015"/>
                              <a:gd name="T103" fmla="*/ 328220 h 1076904"/>
                              <a:gd name="T104" fmla="*/ 886940 w 1343015"/>
                              <a:gd name="T105" fmla="*/ 377572 h 1076904"/>
                              <a:gd name="T106" fmla="*/ 881242 w 1343015"/>
                              <a:gd name="T107" fmla="*/ 399732 h 1076904"/>
                              <a:gd name="T108" fmla="*/ 889726 w 1343015"/>
                              <a:gd name="T109" fmla="*/ 377610 h 1076904"/>
                              <a:gd name="T110" fmla="*/ 921127 w 1343015"/>
                              <a:gd name="T111" fmla="*/ 302255 h 1076904"/>
                              <a:gd name="T112" fmla="*/ 969621 w 1343015"/>
                              <a:gd name="T113" fmla="*/ 209000 h 1076904"/>
                              <a:gd name="T114" fmla="*/ 1031410 w 1343015"/>
                              <a:gd name="T115" fmla="*/ 136780 h 1076904"/>
                              <a:gd name="T116" fmla="*/ 1112698 w 1343015"/>
                              <a:gd name="T117" fmla="*/ 85076 h 1076904"/>
                              <a:gd name="T118" fmla="*/ 1203230 w 1343015"/>
                              <a:gd name="T119" fmla="*/ 41969 h 1076904"/>
                              <a:gd name="T120" fmla="*/ 0 w 1343015"/>
                              <a:gd name="T121" fmla="*/ 0 h 1076904"/>
                              <a:gd name="T122" fmla="*/ 1343015 w 1343015"/>
                              <a:gd name="T123" fmla="*/ 1076904 h 1076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1343015" h="1076904">
                                <a:moveTo>
                                  <a:pt x="964683" y="597329"/>
                                </a:moveTo>
                                <a:cubicBezTo>
                                  <a:pt x="963290" y="601185"/>
                                  <a:pt x="962024" y="605141"/>
                                  <a:pt x="960631" y="609263"/>
                                </a:cubicBezTo>
                                <a:cubicBezTo>
                                  <a:pt x="959239" y="613371"/>
                                  <a:pt x="957719" y="617606"/>
                                  <a:pt x="956327" y="622005"/>
                                </a:cubicBezTo>
                                <a:cubicBezTo>
                                  <a:pt x="954807" y="626404"/>
                                  <a:pt x="953288" y="630930"/>
                                  <a:pt x="951642" y="635633"/>
                                </a:cubicBezTo>
                                <a:cubicBezTo>
                                  <a:pt x="949996" y="640335"/>
                                  <a:pt x="948476" y="645189"/>
                                  <a:pt x="946703" y="650221"/>
                                </a:cubicBezTo>
                                <a:cubicBezTo>
                                  <a:pt x="945057" y="655239"/>
                                  <a:pt x="943285" y="660435"/>
                                  <a:pt x="941386" y="665820"/>
                                </a:cubicBezTo>
                                <a:cubicBezTo>
                                  <a:pt x="939613" y="671193"/>
                                  <a:pt x="937714" y="676755"/>
                                  <a:pt x="935814" y="682494"/>
                                </a:cubicBezTo>
                                <a:cubicBezTo>
                                  <a:pt x="933789" y="688246"/>
                                  <a:pt x="931763" y="695211"/>
                                  <a:pt x="929737" y="700306"/>
                                </a:cubicBezTo>
                                <a:cubicBezTo>
                                  <a:pt x="927711" y="705400"/>
                                  <a:pt x="925558" y="708965"/>
                                  <a:pt x="923279" y="713061"/>
                                </a:cubicBezTo>
                                <a:cubicBezTo>
                                  <a:pt x="921127" y="717157"/>
                                  <a:pt x="918848" y="720924"/>
                                  <a:pt x="916442" y="724868"/>
                                </a:cubicBezTo>
                                <a:cubicBezTo>
                                  <a:pt x="914163" y="728812"/>
                                  <a:pt x="911757" y="732781"/>
                                  <a:pt x="909225" y="736738"/>
                                </a:cubicBezTo>
                                <a:cubicBezTo>
                                  <a:pt x="906693" y="740695"/>
                                  <a:pt x="904160" y="744664"/>
                                  <a:pt x="901501" y="748608"/>
                                </a:cubicBezTo>
                                <a:cubicBezTo>
                                  <a:pt x="898842" y="752553"/>
                                  <a:pt x="896183" y="756496"/>
                                  <a:pt x="893398" y="760403"/>
                                </a:cubicBezTo>
                                <a:cubicBezTo>
                                  <a:pt x="890612" y="764322"/>
                                  <a:pt x="887700" y="768215"/>
                                  <a:pt x="884661" y="772071"/>
                                </a:cubicBezTo>
                                <a:cubicBezTo>
                                  <a:pt x="881749" y="775914"/>
                                  <a:pt x="878710" y="779744"/>
                                  <a:pt x="875545" y="783524"/>
                                </a:cubicBezTo>
                                <a:cubicBezTo>
                                  <a:pt x="872379" y="787304"/>
                                  <a:pt x="869138" y="791046"/>
                                  <a:pt x="865808" y="794724"/>
                                </a:cubicBezTo>
                                <a:cubicBezTo>
                                  <a:pt x="862478" y="798402"/>
                                  <a:pt x="859059" y="802043"/>
                                  <a:pt x="855539" y="805608"/>
                                </a:cubicBezTo>
                                <a:cubicBezTo>
                                  <a:pt x="852019" y="809173"/>
                                  <a:pt x="848398" y="812687"/>
                                  <a:pt x="844688" y="816113"/>
                                </a:cubicBezTo>
                                <a:cubicBezTo>
                                  <a:pt x="840966" y="819552"/>
                                  <a:pt x="837154" y="822927"/>
                                  <a:pt x="833255" y="826226"/>
                                </a:cubicBezTo>
                                <a:cubicBezTo>
                                  <a:pt x="829342" y="829526"/>
                                  <a:pt x="825328" y="832749"/>
                                  <a:pt x="821226" y="835897"/>
                                </a:cubicBezTo>
                                <a:cubicBezTo>
                                  <a:pt x="817123" y="839045"/>
                                  <a:pt x="812920" y="842129"/>
                                  <a:pt x="808615" y="845125"/>
                                </a:cubicBezTo>
                                <a:cubicBezTo>
                                  <a:pt x="804323" y="848134"/>
                                  <a:pt x="799929" y="851066"/>
                                  <a:pt x="795434" y="853923"/>
                                </a:cubicBezTo>
                                <a:cubicBezTo>
                                  <a:pt x="790952" y="856780"/>
                                  <a:pt x="786368" y="859574"/>
                                  <a:pt x="781696" y="862305"/>
                                </a:cubicBezTo>
                                <a:cubicBezTo>
                                  <a:pt x="777036" y="865022"/>
                                  <a:pt x="772263" y="867677"/>
                                  <a:pt x="767426" y="870281"/>
                                </a:cubicBezTo>
                                <a:cubicBezTo>
                                  <a:pt x="762590" y="872873"/>
                                  <a:pt x="757664" y="875401"/>
                                  <a:pt x="752675" y="877891"/>
                                </a:cubicBezTo>
                                <a:cubicBezTo>
                                  <a:pt x="747687" y="880369"/>
                                  <a:pt x="742609" y="882784"/>
                                  <a:pt x="737481" y="885160"/>
                                </a:cubicBezTo>
                                <a:cubicBezTo>
                                  <a:pt x="732353" y="887524"/>
                                  <a:pt x="727162" y="889825"/>
                                  <a:pt x="721920" y="892100"/>
                                </a:cubicBezTo>
                                <a:cubicBezTo>
                                  <a:pt x="716666" y="894376"/>
                                  <a:pt x="711360" y="896588"/>
                                  <a:pt x="706030" y="898787"/>
                                </a:cubicBezTo>
                                <a:cubicBezTo>
                                  <a:pt x="700686" y="900987"/>
                                  <a:pt x="695292" y="903136"/>
                                  <a:pt x="689886" y="905273"/>
                                </a:cubicBezTo>
                                <a:cubicBezTo>
                                  <a:pt x="684467" y="907396"/>
                                  <a:pt x="679010" y="909495"/>
                                  <a:pt x="673540" y="911580"/>
                                </a:cubicBezTo>
                                <a:cubicBezTo>
                                  <a:pt x="668070" y="913654"/>
                                  <a:pt x="662575" y="915714"/>
                                  <a:pt x="657054" y="917749"/>
                                </a:cubicBezTo>
                                <a:cubicBezTo>
                                  <a:pt x="651546" y="919785"/>
                                  <a:pt x="646013" y="921795"/>
                                  <a:pt x="640493" y="923792"/>
                                </a:cubicBezTo>
                                <a:cubicBezTo>
                                  <a:pt x="634960" y="925777"/>
                                  <a:pt x="629414" y="927749"/>
                                  <a:pt x="623881" y="929696"/>
                                </a:cubicBezTo>
                                <a:cubicBezTo>
                                  <a:pt x="618348" y="931642"/>
                                  <a:pt x="612814" y="933576"/>
                                  <a:pt x="607294" y="935486"/>
                                </a:cubicBezTo>
                                <a:cubicBezTo>
                                  <a:pt x="601773" y="937394"/>
                                  <a:pt x="596253" y="939290"/>
                                  <a:pt x="590757" y="941174"/>
                                </a:cubicBezTo>
                                <a:cubicBezTo>
                                  <a:pt x="585262" y="943045"/>
                                  <a:pt x="579780" y="944903"/>
                                  <a:pt x="574323" y="946749"/>
                                </a:cubicBezTo>
                                <a:cubicBezTo>
                                  <a:pt x="568865" y="948594"/>
                                  <a:pt x="563421" y="950415"/>
                                  <a:pt x="558014" y="952210"/>
                                </a:cubicBezTo>
                                <a:cubicBezTo>
                                  <a:pt x="552608" y="954018"/>
                                  <a:pt x="547227" y="955800"/>
                                  <a:pt x="541883" y="957570"/>
                                </a:cubicBezTo>
                                <a:cubicBezTo>
                                  <a:pt x="536540" y="959327"/>
                                  <a:pt x="531222" y="961072"/>
                                  <a:pt x="525942" y="962803"/>
                                </a:cubicBezTo>
                                <a:cubicBezTo>
                                  <a:pt x="520662" y="964535"/>
                                  <a:pt x="515420" y="966242"/>
                                  <a:pt x="510216" y="967936"/>
                                </a:cubicBezTo>
                                <a:cubicBezTo>
                                  <a:pt x="505013" y="969630"/>
                                  <a:pt x="499846" y="971311"/>
                                  <a:pt x="494719" y="972980"/>
                                </a:cubicBezTo>
                                <a:cubicBezTo>
                                  <a:pt x="489603" y="974636"/>
                                  <a:pt x="484513" y="976292"/>
                                  <a:pt x="479474" y="977923"/>
                                </a:cubicBezTo>
                                <a:cubicBezTo>
                                  <a:pt x="474435" y="979553"/>
                                  <a:pt x="469433" y="981171"/>
                                  <a:pt x="464482" y="982777"/>
                                </a:cubicBezTo>
                                <a:cubicBezTo>
                                  <a:pt x="459532" y="984382"/>
                                  <a:pt x="454619" y="985975"/>
                                  <a:pt x="449744" y="987555"/>
                                </a:cubicBezTo>
                                <a:cubicBezTo>
                                  <a:pt x="444869" y="989135"/>
                                  <a:pt x="440045" y="990703"/>
                                  <a:pt x="435259" y="992270"/>
                                </a:cubicBezTo>
                                <a:cubicBezTo>
                                  <a:pt x="430473" y="993825"/>
                                  <a:pt x="425725" y="995368"/>
                                  <a:pt x="421015" y="996897"/>
                                </a:cubicBezTo>
                                <a:cubicBezTo>
                                  <a:pt x="416317" y="998427"/>
                                  <a:pt x="411645" y="999956"/>
                                  <a:pt x="407023" y="1001461"/>
                                </a:cubicBezTo>
                                <a:cubicBezTo>
                                  <a:pt x="402389" y="1002978"/>
                                  <a:pt x="397806" y="1004482"/>
                                  <a:pt x="393273" y="1005961"/>
                                </a:cubicBezTo>
                                <a:cubicBezTo>
                                  <a:pt x="388727" y="1007452"/>
                                  <a:pt x="384220" y="1008931"/>
                                  <a:pt x="379763" y="1010398"/>
                                </a:cubicBezTo>
                                <a:cubicBezTo>
                                  <a:pt x="375306" y="1011852"/>
                                  <a:pt x="370887" y="1013306"/>
                                  <a:pt x="366506" y="1014747"/>
                                </a:cubicBezTo>
                                <a:cubicBezTo>
                                  <a:pt x="362125" y="1016188"/>
                                  <a:pt x="357782" y="1017629"/>
                                  <a:pt x="353490" y="1019032"/>
                                </a:cubicBezTo>
                                <a:cubicBezTo>
                                  <a:pt x="349185" y="1020448"/>
                                  <a:pt x="344931" y="1021851"/>
                                  <a:pt x="340714" y="1023229"/>
                                </a:cubicBezTo>
                                <a:cubicBezTo>
                                  <a:pt x="336498" y="1024620"/>
                                  <a:pt x="332319" y="1025985"/>
                                  <a:pt x="328179" y="1027350"/>
                                </a:cubicBezTo>
                                <a:cubicBezTo>
                                  <a:pt x="324038" y="1028703"/>
                                  <a:pt x="319949" y="1030043"/>
                                  <a:pt x="315885" y="1031370"/>
                                </a:cubicBezTo>
                                <a:cubicBezTo>
                                  <a:pt x="311820" y="1032697"/>
                                  <a:pt x="307794" y="1034012"/>
                                  <a:pt x="303818" y="1035314"/>
                                </a:cubicBezTo>
                                <a:cubicBezTo>
                                  <a:pt x="299829" y="1036616"/>
                                  <a:pt x="295892" y="1037906"/>
                                  <a:pt x="291979" y="1039170"/>
                                </a:cubicBezTo>
                                <a:cubicBezTo>
                                  <a:pt x="288067" y="1040447"/>
                                  <a:pt x="284205" y="1041711"/>
                                  <a:pt x="280368" y="1042962"/>
                                </a:cubicBezTo>
                                <a:cubicBezTo>
                                  <a:pt x="276532" y="1044201"/>
                                  <a:pt x="272733" y="1045427"/>
                                  <a:pt x="268973" y="1046641"/>
                                </a:cubicBezTo>
                                <a:cubicBezTo>
                                  <a:pt x="265212" y="1047842"/>
                                  <a:pt x="261490" y="1049030"/>
                                  <a:pt x="257792" y="1050181"/>
                                </a:cubicBezTo>
                                <a:cubicBezTo>
                                  <a:pt x="254095" y="1051343"/>
                                  <a:pt x="250436" y="1052468"/>
                                  <a:pt x="246802" y="1053581"/>
                                </a:cubicBezTo>
                                <a:cubicBezTo>
                                  <a:pt x="243168" y="1054681"/>
                                  <a:pt x="239572" y="1055755"/>
                                  <a:pt x="236002" y="1056805"/>
                                </a:cubicBezTo>
                                <a:cubicBezTo>
                                  <a:pt x="232431" y="1057854"/>
                                  <a:pt x="228886" y="1058865"/>
                                  <a:pt x="225366" y="1059851"/>
                                </a:cubicBezTo>
                                <a:cubicBezTo>
                                  <a:pt x="221859" y="1060824"/>
                                  <a:pt x="218377" y="1061772"/>
                                  <a:pt x="214907" y="1062683"/>
                                </a:cubicBezTo>
                                <a:cubicBezTo>
                                  <a:pt x="211451" y="1063593"/>
                                  <a:pt x="208019" y="1064478"/>
                                  <a:pt x="204613" y="1065312"/>
                                </a:cubicBezTo>
                                <a:cubicBezTo>
                                  <a:pt x="201207" y="1066147"/>
                                  <a:pt x="197827" y="1066943"/>
                                  <a:pt x="194471" y="1067689"/>
                                </a:cubicBezTo>
                                <a:cubicBezTo>
                                  <a:pt x="191116" y="1068447"/>
                                  <a:pt x="187786" y="1069168"/>
                                  <a:pt x="184481" y="1069838"/>
                                </a:cubicBezTo>
                                <a:cubicBezTo>
                                  <a:pt x="181189" y="1070508"/>
                                  <a:pt x="177910" y="1071127"/>
                                  <a:pt x="174656" y="1071709"/>
                                </a:cubicBezTo>
                                <a:cubicBezTo>
                                  <a:pt x="171402" y="1072290"/>
                                  <a:pt x="168173" y="1072834"/>
                                  <a:pt x="164969" y="1073314"/>
                                </a:cubicBezTo>
                                <a:cubicBezTo>
                                  <a:pt x="161779" y="1073807"/>
                                  <a:pt x="158601" y="1074250"/>
                                  <a:pt x="155461" y="1074641"/>
                                </a:cubicBezTo>
                                <a:cubicBezTo>
                                  <a:pt x="152321" y="1075033"/>
                                  <a:pt x="149206" y="1075375"/>
                                  <a:pt x="146129" y="1075665"/>
                                </a:cubicBezTo>
                                <a:cubicBezTo>
                                  <a:pt x="143052" y="1075956"/>
                                  <a:pt x="140013" y="1076196"/>
                                  <a:pt x="137000" y="1076386"/>
                                </a:cubicBezTo>
                                <a:cubicBezTo>
                                  <a:pt x="133999" y="1076575"/>
                                  <a:pt x="131023" y="1076715"/>
                                  <a:pt x="128099" y="1076791"/>
                                </a:cubicBezTo>
                                <a:cubicBezTo>
                                  <a:pt x="125174" y="1076866"/>
                                  <a:pt x="122287" y="1076904"/>
                                  <a:pt x="119438" y="1076866"/>
                                </a:cubicBezTo>
                                <a:cubicBezTo>
                                  <a:pt x="116602" y="1076841"/>
                                  <a:pt x="113791" y="1076753"/>
                                  <a:pt x="111043" y="1076613"/>
                                </a:cubicBezTo>
                                <a:cubicBezTo>
                                  <a:pt x="108283" y="1076474"/>
                                  <a:pt x="105573" y="1076272"/>
                                  <a:pt x="102915" y="1076007"/>
                                </a:cubicBezTo>
                                <a:cubicBezTo>
                                  <a:pt x="100256" y="1075741"/>
                                  <a:pt x="97647" y="1075425"/>
                                  <a:pt x="95077" y="1075046"/>
                                </a:cubicBezTo>
                                <a:cubicBezTo>
                                  <a:pt x="92519" y="1074654"/>
                                  <a:pt x="90012" y="1074212"/>
                                  <a:pt x="87556" y="1073693"/>
                                </a:cubicBezTo>
                                <a:cubicBezTo>
                                  <a:pt x="85087" y="1073175"/>
                                  <a:pt x="82681" y="1072606"/>
                                  <a:pt x="80339" y="1071961"/>
                                </a:cubicBezTo>
                                <a:cubicBezTo>
                                  <a:pt x="77984" y="1071317"/>
                                  <a:pt x="75692" y="1070596"/>
                                  <a:pt x="73463" y="1069812"/>
                                </a:cubicBezTo>
                                <a:cubicBezTo>
                                  <a:pt x="71222" y="1069029"/>
                                  <a:pt x="69044" y="1068182"/>
                                  <a:pt x="66930" y="1067259"/>
                                </a:cubicBezTo>
                                <a:cubicBezTo>
                                  <a:pt x="64803" y="1066336"/>
                                  <a:pt x="62739" y="1065350"/>
                                  <a:pt x="60738" y="1064301"/>
                                </a:cubicBezTo>
                                <a:cubicBezTo>
                                  <a:pt x="58738" y="1063251"/>
                                  <a:pt x="56788" y="1062126"/>
                                  <a:pt x="54914" y="1060951"/>
                                </a:cubicBezTo>
                                <a:cubicBezTo>
                                  <a:pt x="53027" y="1059775"/>
                                  <a:pt x="51191" y="1058536"/>
                                  <a:pt x="49431" y="1057260"/>
                                </a:cubicBezTo>
                                <a:cubicBezTo>
                                  <a:pt x="47659" y="1055970"/>
                                  <a:pt x="45962" y="1054630"/>
                                  <a:pt x="44303" y="1053265"/>
                                </a:cubicBezTo>
                                <a:cubicBezTo>
                                  <a:pt x="42645" y="1051900"/>
                                  <a:pt x="41049" y="1050484"/>
                                  <a:pt x="39505" y="1049068"/>
                                </a:cubicBezTo>
                                <a:cubicBezTo>
                                  <a:pt x="37947" y="1047652"/>
                                  <a:pt x="36466" y="1046198"/>
                                  <a:pt x="35022" y="1044757"/>
                                </a:cubicBezTo>
                                <a:cubicBezTo>
                                  <a:pt x="33579" y="1043316"/>
                                  <a:pt x="32174" y="1041850"/>
                                  <a:pt x="30831" y="1040409"/>
                                </a:cubicBezTo>
                                <a:cubicBezTo>
                                  <a:pt x="29476" y="1038980"/>
                                  <a:pt x="28172" y="1037539"/>
                                  <a:pt x="26906" y="1036136"/>
                                </a:cubicBezTo>
                                <a:cubicBezTo>
                                  <a:pt x="25640" y="1034733"/>
                                  <a:pt x="24424" y="1033342"/>
                                  <a:pt x="23247" y="1032002"/>
                                </a:cubicBezTo>
                                <a:cubicBezTo>
                                  <a:pt x="22057" y="1030650"/>
                                  <a:pt x="20917" y="1029322"/>
                                  <a:pt x="19816" y="1028045"/>
                                </a:cubicBezTo>
                                <a:cubicBezTo>
                                  <a:pt x="18714" y="1026756"/>
                                  <a:pt x="17650" y="1025517"/>
                                  <a:pt x="16625" y="1024303"/>
                                </a:cubicBezTo>
                                <a:cubicBezTo>
                                  <a:pt x="15599" y="1023103"/>
                                  <a:pt x="14612" y="1021927"/>
                                  <a:pt x="13675" y="1020802"/>
                                </a:cubicBezTo>
                                <a:cubicBezTo>
                                  <a:pt x="12725" y="1019664"/>
                                  <a:pt x="11826" y="1018577"/>
                                  <a:pt x="10978" y="1017503"/>
                                </a:cubicBezTo>
                                <a:cubicBezTo>
                                  <a:pt x="10117" y="1016441"/>
                                  <a:pt x="9294" y="1015417"/>
                                  <a:pt x="8522" y="1014418"/>
                                </a:cubicBezTo>
                                <a:cubicBezTo>
                                  <a:pt x="7749" y="1013407"/>
                                  <a:pt x="7027" y="1012433"/>
                                  <a:pt x="6356" y="1011472"/>
                                </a:cubicBezTo>
                                <a:cubicBezTo>
                                  <a:pt x="5673" y="1010512"/>
                                  <a:pt x="5040" y="1009576"/>
                                  <a:pt x="4469" y="1008641"/>
                                </a:cubicBezTo>
                                <a:cubicBezTo>
                                  <a:pt x="3887" y="1007706"/>
                                  <a:pt x="3356" y="1006783"/>
                                  <a:pt x="2887" y="1005847"/>
                                </a:cubicBezTo>
                                <a:cubicBezTo>
                                  <a:pt x="2418" y="1004912"/>
                                  <a:pt x="1988" y="1003989"/>
                                  <a:pt x="1634" y="1003054"/>
                                </a:cubicBezTo>
                                <a:cubicBezTo>
                                  <a:pt x="1266" y="1002106"/>
                                  <a:pt x="962" y="1001157"/>
                                  <a:pt x="722" y="1000171"/>
                                </a:cubicBezTo>
                                <a:cubicBezTo>
                                  <a:pt x="481" y="999185"/>
                                  <a:pt x="291" y="998199"/>
                                  <a:pt x="178" y="997162"/>
                                </a:cubicBezTo>
                                <a:cubicBezTo>
                                  <a:pt x="64" y="996126"/>
                                  <a:pt x="0" y="995102"/>
                                  <a:pt x="26" y="993964"/>
                                </a:cubicBezTo>
                                <a:cubicBezTo>
                                  <a:pt x="38" y="992827"/>
                                  <a:pt x="114" y="991638"/>
                                  <a:pt x="266" y="990336"/>
                                </a:cubicBezTo>
                                <a:cubicBezTo>
                                  <a:pt x="418" y="989021"/>
                                  <a:pt x="633" y="987618"/>
                                  <a:pt x="937" y="986101"/>
                                </a:cubicBezTo>
                                <a:cubicBezTo>
                                  <a:pt x="1228" y="984597"/>
                                  <a:pt x="1596" y="982979"/>
                                  <a:pt x="2039" y="981234"/>
                                </a:cubicBezTo>
                                <a:cubicBezTo>
                                  <a:pt x="2482" y="979503"/>
                                  <a:pt x="2988" y="977657"/>
                                  <a:pt x="3584" y="975672"/>
                                </a:cubicBezTo>
                                <a:cubicBezTo>
                                  <a:pt x="4178" y="973700"/>
                                  <a:pt x="4850" y="971640"/>
                                  <a:pt x="5597" y="969364"/>
                                </a:cubicBezTo>
                                <a:cubicBezTo>
                                  <a:pt x="6344" y="967101"/>
                                  <a:pt x="7167" y="964725"/>
                                  <a:pt x="8078" y="962045"/>
                                </a:cubicBezTo>
                                <a:cubicBezTo>
                                  <a:pt x="8990" y="959365"/>
                                  <a:pt x="9978" y="956458"/>
                                  <a:pt x="11041" y="953310"/>
                                </a:cubicBezTo>
                                <a:cubicBezTo>
                                  <a:pt x="12105" y="950149"/>
                                  <a:pt x="13257" y="946762"/>
                                  <a:pt x="14485" y="943134"/>
                                </a:cubicBezTo>
                                <a:cubicBezTo>
                                  <a:pt x="15713" y="939505"/>
                                  <a:pt x="17030" y="935637"/>
                                  <a:pt x="18423" y="931529"/>
                                </a:cubicBezTo>
                                <a:cubicBezTo>
                                  <a:pt x="19816" y="927420"/>
                                  <a:pt x="21284" y="923072"/>
                                  <a:pt x="22842" y="918483"/>
                                </a:cubicBezTo>
                                <a:cubicBezTo>
                                  <a:pt x="24399" y="913894"/>
                                  <a:pt x="26033" y="909065"/>
                                  <a:pt x="27767" y="903983"/>
                                </a:cubicBezTo>
                                <a:cubicBezTo>
                                  <a:pt x="29489" y="898901"/>
                                  <a:pt x="31287" y="893579"/>
                                  <a:pt x="33186" y="887992"/>
                                </a:cubicBezTo>
                                <a:cubicBezTo>
                                  <a:pt x="35073" y="882392"/>
                                  <a:pt x="37061" y="876552"/>
                                  <a:pt x="39125" y="870458"/>
                                </a:cubicBezTo>
                                <a:cubicBezTo>
                                  <a:pt x="41189" y="864353"/>
                                  <a:pt x="43354" y="857994"/>
                                  <a:pt x="45582" y="851395"/>
                                </a:cubicBezTo>
                                <a:cubicBezTo>
                                  <a:pt x="47823" y="844784"/>
                                  <a:pt x="50140" y="837919"/>
                                  <a:pt x="52546" y="830840"/>
                                </a:cubicBezTo>
                                <a:cubicBezTo>
                                  <a:pt x="54952" y="823749"/>
                                  <a:pt x="57446" y="816404"/>
                                  <a:pt x="60004" y="808857"/>
                                </a:cubicBezTo>
                                <a:cubicBezTo>
                                  <a:pt x="62562" y="801310"/>
                                  <a:pt x="65195" y="793523"/>
                                  <a:pt x="67892" y="785559"/>
                                </a:cubicBezTo>
                                <a:cubicBezTo>
                                  <a:pt x="70589" y="777595"/>
                                  <a:pt x="73375" y="769416"/>
                                  <a:pt x="76198" y="761073"/>
                                </a:cubicBezTo>
                                <a:cubicBezTo>
                                  <a:pt x="79022" y="752729"/>
                                  <a:pt x="81921" y="744196"/>
                                  <a:pt x="84859" y="735512"/>
                                </a:cubicBezTo>
                                <a:cubicBezTo>
                                  <a:pt x="87796" y="726827"/>
                                  <a:pt x="90797" y="717966"/>
                                  <a:pt x="93849" y="708990"/>
                                </a:cubicBezTo>
                                <a:cubicBezTo>
                                  <a:pt x="96888" y="700015"/>
                                  <a:pt x="99990" y="690875"/>
                                  <a:pt x="103117" y="681647"/>
                                </a:cubicBezTo>
                                <a:cubicBezTo>
                                  <a:pt x="106232" y="672431"/>
                                  <a:pt x="109410" y="663064"/>
                                  <a:pt x="112601" y="653647"/>
                                </a:cubicBezTo>
                                <a:cubicBezTo>
                                  <a:pt x="115791" y="644229"/>
                                  <a:pt x="119020" y="634710"/>
                                  <a:pt x="122262" y="625165"/>
                                </a:cubicBezTo>
                                <a:cubicBezTo>
                                  <a:pt x="125490" y="615609"/>
                                  <a:pt x="128757" y="605989"/>
                                  <a:pt x="132024" y="596356"/>
                                </a:cubicBezTo>
                                <a:cubicBezTo>
                                  <a:pt x="135278" y="586723"/>
                                  <a:pt x="138570" y="577040"/>
                                  <a:pt x="141837" y="567382"/>
                                </a:cubicBezTo>
                                <a:cubicBezTo>
                                  <a:pt x="145116" y="557711"/>
                                  <a:pt x="148395" y="548028"/>
                                  <a:pt x="151675" y="538370"/>
                                </a:cubicBezTo>
                                <a:cubicBezTo>
                                  <a:pt x="154941" y="528712"/>
                                  <a:pt x="158221" y="518624"/>
                                  <a:pt x="161475" y="509459"/>
                                </a:cubicBezTo>
                                <a:cubicBezTo>
                                  <a:pt x="164729" y="500281"/>
                                  <a:pt x="167970" y="490383"/>
                                  <a:pt x="171199" y="483329"/>
                                </a:cubicBezTo>
                                <a:cubicBezTo>
                                  <a:pt x="174415" y="476276"/>
                                  <a:pt x="177631" y="472294"/>
                                  <a:pt x="180797" y="467123"/>
                                </a:cubicBezTo>
                                <a:cubicBezTo>
                                  <a:pt x="183975" y="461953"/>
                                  <a:pt x="187140" y="456960"/>
                                  <a:pt x="190255" y="452320"/>
                                </a:cubicBezTo>
                                <a:cubicBezTo>
                                  <a:pt x="193382" y="447694"/>
                                  <a:pt x="196497" y="443307"/>
                                  <a:pt x="199561" y="439338"/>
                                </a:cubicBezTo>
                                <a:cubicBezTo>
                                  <a:pt x="202626" y="435356"/>
                                  <a:pt x="205677" y="431753"/>
                                  <a:pt x="208678" y="428453"/>
                                </a:cubicBezTo>
                                <a:cubicBezTo>
                                  <a:pt x="211679" y="425154"/>
                                  <a:pt x="214654" y="422221"/>
                                  <a:pt x="217591" y="419567"/>
                                </a:cubicBezTo>
                                <a:cubicBezTo>
                                  <a:pt x="220516" y="416899"/>
                                  <a:pt x="223416" y="414573"/>
                                  <a:pt x="226265" y="412500"/>
                                </a:cubicBezTo>
                                <a:cubicBezTo>
                                  <a:pt x="229126" y="410427"/>
                                  <a:pt x="231937" y="408670"/>
                                  <a:pt x="234710" y="407115"/>
                                </a:cubicBezTo>
                                <a:cubicBezTo>
                                  <a:pt x="237483" y="405573"/>
                                  <a:pt x="240218" y="404296"/>
                                  <a:pt x="242890" y="403221"/>
                                </a:cubicBezTo>
                                <a:cubicBezTo>
                                  <a:pt x="245574" y="402147"/>
                                  <a:pt x="248208" y="401312"/>
                                  <a:pt x="250778" y="400655"/>
                                </a:cubicBezTo>
                                <a:cubicBezTo>
                                  <a:pt x="253361" y="399985"/>
                                  <a:pt x="255893" y="399543"/>
                                  <a:pt x="258362" y="399252"/>
                                </a:cubicBezTo>
                                <a:cubicBezTo>
                                  <a:pt x="260844" y="398961"/>
                                  <a:pt x="263262" y="398860"/>
                                  <a:pt x="265630" y="398898"/>
                                </a:cubicBezTo>
                                <a:cubicBezTo>
                                  <a:pt x="267998" y="398923"/>
                                  <a:pt x="270302" y="399125"/>
                                  <a:pt x="272556" y="399454"/>
                                </a:cubicBezTo>
                                <a:cubicBezTo>
                                  <a:pt x="274810" y="399770"/>
                                  <a:pt x="277000" y="400238"/>
                                  <a:pt x="279140" y="400832"/>
                                </a:cubicBezTo>
                                <a:cubicBezTo>
                                  <a:pt x="281267" y="401413"/>
                                  <a:pt x="283344" y="402134"/>
                                  <a:pt x="285345" y="402956"/>
                                </a:cubicBezTo>
                                <a:cubicBezTo>
                                  <a:pt x="287358" y="403778"/>
                                  <a:pt x="289308" y="404726"/>
                                  <a:pt x="291181" y="405775"/>
                                </a:cubicBezTo>
                                <a:cubicBezTo>
                                  <a:pt x="293055" y="406812"/>
                                  <a:pt x="294879" y="407974"/>
                                  <a:pt x="296626" y="409226"/>
                                </a:cubicBezTo>
                                <a:cubicBezTo>
                                  <a:pt x="298373" y="410477"/>
                                  <a:pt x="300057" y="411843"/>
                                  <a:pt x="301678" y="413284"/>
                                </a:cubicBezTo>
                                <a:cubicBezTo>
                                  <a:pt x="303286" y="414737"/>
                                  <a:pt x="304831" y="416280"/>
                                  <a:pt x="306300" y="417911"/>
                                </a:cubicBezTo>
                                <a:cubicBezTo>
                                  <a:pt x="307781" y="419541"/>
                                  <a:pt x="309174" y="421273"/>
                                  <a:pt x="310503" y="423081"/>
                                </a:cubicBezTo>
                                <a:cubicBezTo>
                                  <a:pt x="311833" y="424888"/>
                                  <a:pt x="313086" y="426797"/>
                                  <a:pt x="314264" y="428770"/>
                                </a:cubicBezTo>
                                <a:cubicBezTo>
                                  <a:pt x="315441" y="430754"/>
                                  <a:pt x="316543" y="432815"/>
                                  <a:pt x="317556" y="434964"/>
                                </a:cubicBezTo>
                                <a:cubicBezTo>
                                  <a:pt x="318581" y="437100"/>
                                  <a:pt x="319531" y="439325"/>
                                  <a:pt x="320392" y="441626"/>
                                </a:cubicBezTo>
                                <a:cubicBezTo>
                                  <a:pt x="321253" y="443926"/>
                                  <a:pt x="322038" y="446316"/>
                                  <a:pt x="322747" y="448768"/>
                                </a:cubicBezTo>
                                <a:cubicBezTo>
                                  <a:pt x="323443" y="451221"/>
                                  <a:pt x="324077" y="453761"/>
                                  <a:pt x="324608" y="456366"/>
                                </a:cubicBezTo>
                                <a:cubicBezTo>
                                  <a:pt x="325153" y="458970"/>
                                  <a:pt x="325609" y="461649"/>
                                  <a:pt x="325989" y="464393"/>
                                </a:cubicBezTo>
                                <a:cubicBezTo>
                                  <a:pt x="326368" y="467136"/>
                                  <a:pt x="326660" y="469955"/>
                                  <a:pt x="326875" y="472837"/>
                                </a:cubicBezTo>
                                <a:cubicBezTo>
                                  <a:pt x="327090" y="475719"/>
                                  <a:pt x="327216" y="478665"/>
                                  <a:pt x="327267" y="481686"/>
                                </a:cubicBezTo>
                                <a:cubicBezTo>
                                  <a:pt x="327331" y="484708"/>
                                  <a:pt x="327305" y="487767"/>
                                  <a:pt x="327191" y="490952"/>
                                </a:cubicBezTo>
                                <a:cubicBezTo>
                                  <a:pt x="327090" y="494125"/>
                                  <a:pt x="326913" y="497412"/>
                                  <a:pt x="326660" y="500762"/>
                                </a:cubicBezTo>
                                <a:cubicBezTo>
                                  <a:pt x="326394" y="504125"/>
                                  <a:pt x="326065" y="507563"/>
                                  <a:pt x="325647" y="511065"/>
                                </a:cubicBezTo>
                                <a:cubicBezTo>
                                  <a:pt x="325241" y="514566"/>
                                  <a:pt x="324760" y="518144"/>
                                  <a:pt x="324203" y="521772"/>
                                </a:cubicBezTo>
                                <a:cubicBezTo>
                                  <a:pt x="323646" y="525400"/>
                                  <a:pt x="323013" y="529104"/>
                                  <a:pt x="322317" y="532846"/>
                                </a:cubicBezTo>
                                <a:cubicBezTo>
                                  <a:pt x="321620" y="536587"/>
                                  <a:pt x="320848" y="540393"/>
                                  <a:pt x="320012" y="544235"/>
                                </a:cubicBezTo>
                                <a:cubicBezTo>
                                  <a:pt x="319177" y="548079"/>
                                  <a:pt x="318277" y="551985"/>
                                  <a:pt x="317315" y="555929"/>
                                </a:cubicBezTo>
                                <a:cubicBezTo>
                                  <a:pt x="316340" y="559860"/>
                                  <a:pt x="315315" y="563842"/>
                                  <a:pt x="314226" y="567875"/>
                                </a:cubicBezTo>
                                <a:cubicBezTo>
                                  <a:pt x="313137" y="571895"/>
                                  <a:pt x="311972" y="575965"/>
                                  <a:pt x="310769" y="580061"/>
                                </a:cubicBezTo>
                                <a:cubicBezTo>
                                  <a:pt x="309566" y="584170"/>
                                  <a:pt x="308300" y="588316"/>
                                  <a:pt x="306983" y="592488"/>
                                </a:cubicBezTo>
                                <a:cubicBezTo>
                                  <a:pt x="305667" y="596659"/>
                                  <a:pt x="304299" y="600856"/>
                                  <a:pt x="302881" y="605116"/>
                                </a:cubicBezTo>
                                <a:cubicBezTo>
                                  <a:pt x="301463" y="609376"/>
                                  <a:pt x="299994" y="613624"/>
                                  <a:pt x="298487" y="618074"/>
                                </a:cubicBezTo>
                                <a:cubicBezTo>
                                  <a:pt x="296980" y="622511"/>
                                  <a:pt x="295423" y="627100"/>
                                  <a:pt x="293840" y="631789"/>
                                </a:cubicBezTo>
                                <a:cubicBezTo>
                                  <a:pt x="292258" y="636467"/>
                                  <a:pt x="290624" y="641283"/>
                                  <a:pt x="288966" y="646175"/>
                                </a:cubicBezTo>
                                <a:cubicBezTo>
                                  <a:pt x="287307" y="651068"/>
                                  <a:pt x="285610" y="656074"/>
                                  <a:pt x="283888" y="661143"/>
                                </a:cubicBezTo>
                                <a:cubicBezTo>
                                  <a:pt x="282179" y="666212"/>
                                  <a:pt x="280419" y="671382"/>
                                  <a:pt x="278659" y="676591"/>
                                </a:cubicBezTo>
                                <a:cubicBezTo>
                                  <a:pt x="276886" y="681799"/>
                                  <a:pt x="275101" y="687083"/>
                                  <a:pt x="273290" y="692405"/>
                                </a:cubicBezTo>
                                <a:cubicBezTo>
                                  <a:pt x="271492" y="697714"/>
                                  <a:pt x="269669" y="703099"/>
                                  <a:pt x="267858" y="708472"/>
                                </a:cubicBezTo>
                                <a:cubicBezTo>
                                  <a:pt x="266035" y="713844"/>
                                  <a:pt x="264187" y="719268"/>
                                  <a:pt x="262363" y="724665"/>
                                </a:cubicBezTo>
                                <a:cubicBezTo>
                                  <a:pt x="260528" y="730063"/>
                                  <a:pt x="258692" y="735487"/>
                                  <a:pt x="256881" y="740859"/>
                                </a:cubicBezTo>
                                <a:cubicBezTo>
                                  <a:pt x="255058" y="746232"/>
                                  <a:pt x="253234" y="751604"/>
                                  <a:pt x="251436" y="756888"/>
                                </a:cubicBezTo>
                                <a:cubicBezTo>
                                  <a:pt x="249638" y="762185"/>
                                  <a:pt x="247866" y="767444"/>
                                  <a:pt x="246118" y="772614"/>
                                </a:cubicBezTo>
                                <a:cubicBezTo>
                                  <a:pt x="244371" y="777772"/>
                                  <a:pt x="242636" y="782879"/>
                                  <a:pt x="240952" y="787860"/>
                                </a:cubicBezTo>
                                <a:cubicBezTo>
                                  <a:pt x="239256" y="792828"/>
                                  <a:pt x="237597" y="797733"/>
                                  <a:pt x="235989" y="802486"/>
                                </a:cubicBezTo>
                                <a:cubicBezTo>
                                  <a:pt x="234381" y="807239"/>
                                  <a:pt x="232798" y="811891"/>
                                  <a:pt x="231279" y="816391"/>
                                </a:cubicBezTo>
                                <a:cubicBezTo>
                                  <a:pt x="229747" y="820891"/>
                                  <a:pt x="228266" y="825278"/>
                                  <a:pt x="226835" y="829488"/>
                                </a:cubicBezTo>
                                <a:cubicBezTo>
                                  <a:pt x="225404" y="833710"/>
                                  <a:pt x="224024" y="837780"/>
                                  <a:pt x="222694" y="841687"/>
                                </a:cubicBezTo>
                                <a:cubicBezTo>
                                  <a:pt x="221378" y="845593"/>
                                  <a:pt x="220099" y="849347"/>
                                  <a:pt x="218896" y="852925"/>
                                </a:cubicBezTo>
                                <a:cubicBezTo>
                                  <a:pt x="217680" y="856502"/>
                                  <a:pt x="216528" y="859915"/>
                                  <a:pt x="215426" y="863152"/>
                                </a:cubicBezTo>
                                <a:cubicBezTo>
                                  <a:pt x="214337" y="866375"/>
                                  <a:pt x="213299" y="869435"/>
                                  <a:pt x="212324" y="872317"/>
                                </a:cubicBezTo>
                                <a:cubicBezTo>
                                  <a:pt x="211350" y="875186"/>
                                  <a:pt x="210425" y="877891"/>
                                  <a:pt x="209577" y="880407"/>
                                </a:cubicBezTo>
                                <a:cubicBezTo>
                                  <a:pt x="208728" y="882922"/>
                                  <a:pt x="207931" y="885261"/>
                                  <a:pt x="207196" y="887410"/>
                                </a:cubicBezTo>
                                <a:cubicBezTo>
                                  <a:pt x="206475" y="889559"/>
                                  <a:pt x="205804" y="891531"/>
                                  <a:pt x="205196" y="893327"/>
                                </a:cubicBezTo>
                                <a:cubicBezTo>
                                  <a:pt x="204588" y="895109"/>
                                  <a:pt x="204043" y="896714"/>
                                  <a:pt x="203562" y="898143"/>
                                </a:cubicBezTo>
                                <a:cubicBezTo>
                                  <a:pt x="203081" y="899571"/>
                                  <a:pt x="202664" y="900810"/>
                                  <a:pt x="202296" y="901872"/>
                                </a:cubicBezTo>
                                <a:cubicBezTo>
                                  <a:pt x="201942" y="902946"/>
                                  <a:pt x="201638" y="903831"/>
                                  <a:pt x="201397" y="904539"/>
                                </a:cubicBezTo>
                                <a:cubicBezTo>
                                  <a:pt x="201157" y="905247"/>
                                  <a:pt x="200980" y="905791"/>
                                  <a:pt x="200853" y="906145"/>
                                </a:cubicBezTo>
                                <a:cubicBezTo>
                                  <a:pt x="200751" y="906435"/>
                                  <a:pt x="200663" y="906701"/>
                                  <a:pt x="200663" y="906714"/>
                                </a:cubicBezTo>
                                <a:cubicBezTo>
                                  <a:pt x="200663" y="906726"/>
                                  <a:pt x="200739" y="906473"/>
                                  <a:pt x="200815" y="906233"/>
                                </a:cubicBezTo>
                                <a:cubicBezTo>
                                  <a:pt x="200929" y="905904"/>
                                  <a:pt x="201106" y="905411"/>
                                  <a:pt x="201334" y="904742"/>
                                </a:cubicBezTo>
                                <a:cubicBezTo>
                                  <a:pt x="201562" y="904072"/>
                                  <a:pt x="201840" y="903225"/>
                                  <a:pt x="202182" y="902213"/>
                                </a:cubicBezTo>
                                <a:cubicBezTo>
                                  <a:pt x="202524" y="901202"/>
                                  <a:pt x="202929" y="900026"/>
                                  <a:pt x="203385" y="898661"/>
                                </a:cubicBezTo>
                                <a:cubicBezTo>
                                  <a:pt x="203841" y="897308"/>
                                  <a:pt x="204373" y="895779"/>
                                  <a:pt x="204943" y="894085"/>
                                </a:cubicBezTo>
                                <a:cubicBezTo>
                                  <a:pt x="205525" y="892379"/>
                                  <a:pt x="206158" y="890508"/>
                                  <a:pt x="206854" y="888460"/>
                                </a:cubicBezTo>
                                <a:cubicBezTo>
                                  <a:pt x="207538" y="886399"/>
                                  <a:pt x="208298" y="884174"/>
                                  <a:pt x="209108" y="881772"/>
                                </a:cubicBezTo>
                                <a:cubicBezTo>
                                  <a:pt x="209931" y="879370"/>
                                  <a:pt x="210805" y="876791"/>
                                  <a:pt x="211729" y="874048"/>
                                </a:cubicBezTo>
                                <a:cubicBezTo>
                                  <a:pt x="212666" y="871293"/>
                                  <a:pt x="213654" y="868373"/>
                                  <a:pt x="214705" y="865275"/>
                                </a:cubicBezTo>
                                <a:cubicBezTo>
                                  <a:pt x="215756" y="862178"/>
                                  <a:pt x="216870" y="858904"/>
                                  <a:pt x="218035" y="855453"/>
                                </a:cubicBezTo>
                                <a:cubicBezTo>
                                  <a:pt x="219200" y="852015"/>
                                  <a:pt x="220428" y="848399"/>
                                  <a:pt x="221707" y="844607"/>
                                </a:cubicBezTo>
                                <a:cubicBezTo>
                                  <a:pt x="222998" y="840814"/>
                                  <a:pt x="224340" y="836857"/>
                                  <a:pt x="225733" y="832724"/>
                                </a:cubicBezTo>
                                <a:cubicBezTo>
                                  <a:pt x="227138" y="828590"/>
                                  <a:pt x="228595" y="824292"/>
                                  <a:pt x="230114" y="819817"/>
                                </a:cubicBezTo>
                                <a:cubicBezTo>
                                  <a:pt x="231634" y="815342"/>
                                  <a:pt x="233204" y="810702"/>
                                  <a:pt x="234837" y="805886"/>
                                </a:cubicBezTo>
                                <a:cubicBezTo>
                                  <a:pt x="236458" y="801083"/>
                                  <a:pt x="238154" y="796102"/>
                                  <a:pt x="239902" y="790957"/>
                                </a:cubicBezTo>
                                <a:cubicBezTo>
                                  <a:pt x="241636" y="785812"/>
                                  <a:pt x="243434" y="780502"/>
                                  <a:pt x="245283" y="775054"/>
                                </a:cubicBezTo>
                                <a:cubicBezTo>
                                  <a:pt x="247131" y="769593"/>
                                  <a:pt x="249043" y="763967"/>
                                  <a:pt x="250993" y="758216"/>
                                </a:cubicBezTo>
                                <a:cubicBezTo>
                                  <a:pt x="252943" y="752464"/>
                                  <a:pt x="254944" y="746548"/>
                                  <a:pt x="256995" y="740518"/>
                                </a:cubicBezTo>
                                <a:cubicBezTo>
                                  <a:pt x="259033" y="734488"/>
                                  <a:pt x="261135" y="728306"/>
                                  <a:pt x="263262" y="722036"/>
                                </a:cubicBezTo>
                                <a:cubicBezTo>
                                  <a:pt x="265390" y="715753"/>
                                  <a:pt x="267555" y="709357"/>
                                  <a:pt x="269758" y="702872"/>
                                </a:cubicBezTo>
                                <a:cubicBezTo>
                                  <a:pt x="271949" y="696387"/>
                                  <a:pt x="274177" y="689788"/>
                                  <a:pt x="276443" y="683139"/>
                                </a:cubicBezTo>
                                <a:cubicBezTo>
                                  <a:pt x="278697" y="676477"/>
                                  <a:pt x="280976" y="669726"/>
                                  <a:pt x="283280" y="662938"/>
                                </a:cubicBezTo>
                                <a:cubicBezTo>
                                  <a:pt x="285585" y="656137"/>
                                  <a:pt x="287927" y="649260"/>
                                  <a:pt x="290270" y="642345"/>
                                </a:cubicBezTo>
                                <a:cubicBezTo>
                                  <a:pt x="292612" y="635430"/>
                                  <a:pt x="294967" y="628465"/>
                                  <a:pt x="297335" y="621462"/>
                                </a:cubicBezTo>
                                <a:cubicBezTo>
                                  <a:pt x="299715" y="614458"/>
                                  <a:pt x="302109" y="607404"/>
                                  <a:pt x="304502" y="600338"/>
                                </a:cubicBezTo>
                                <a:cubicBezTo>
                                  <a:pt x="306894" y="593272"/>
                                  <a:pt x="309313" y="586154"/>
                                  <a:pt x="311719" y="579037"/>
                                </a:cubicBezTo>
                                <a:cubicBezTo>
                                  <a:pt x="314137" y="571920"/>
                                  <a:pt x="316555" y="564778"/>
                                  <a:pt x="318974" y="557623"/>
                                </a:cubicBezTo>
                                <a:cubicBezTo>
                                  <a:pt x="321392" y="550480"/>
                                  <a:pt x="323836" y="543313"/>
                                  <a:pt x="326255" y="536145"/>
                                </a:cubicBezTo>
                                <a:cubicBezTo>
                                  <a:pt x="328685" y="528990"/>
                                  <a:pt x="331117" y="521810"/>
                                  <a:pt x="333547" y="514655"/>
                                </a:cubicBezTo>
                                <a:cubicBezTo>
                                  <a:pt x="335966" y="507487"/>
                                  <a:pt x="338397" y="500307"/>
                                  <a:pt x="340815" y="493177"/>
                                </a:cubicBezTo>
                                <a:cubicBezTo>
                                  <a:pt x="343247" y="486047"/>
                                  <a:pt x="345665" y="477944"/>
                                  <a:pt x="348083" y="471889"/>
                                </a:cubicBezTo>
                                <a:cubicBezTo>
                                  <a:pt x="350501" y="465834"/>
                                  <a:pt x="352907" y="461738"/>
                                  <a:pt x="355313" y="456846"/>
                                </a:cubicBezTo>
                                <a:cubicBezTo>
                                  <a:pt x="357731" y="451954"/>
                                  <a:pt x="360125" y="447188"/>
                                  <a:pt x="362530" y="442523"/>
                                </a:cubicBezTo>
                                <a:cubicBezTo>
                                  <a:pt x="364936" y="437871"/>
                                  <a:pt x="367342" y="433333"/>
                                  <a:pt x="369747" y="428909"/>
                                </a:cubicBezTo>
                                <a:cubicBezTo>
                                  <a:pt x="372153" y="424484"/>
                                  <a:pt x="374559" y="420173"/>
                                  <a:pt x="376965" y="415964"/>
                                </a:cubicBezTo>
                                <a:cubicBezTo>
                                  <a:pt x="379383" y="411754"/>
                                  <a:pt x="381802" y="407633"/>
                                  <a:pt x="384220" y="403664"/>
                                </a:cubicBezTo>
                                <a:cubicBezTo>
                                  <a:pt x="386651" y="399707"/>
                                  <a:pt x="389082" y="395839"/>
                                  <a:pt x="391526" y="392198"/>
                                </a:cubicBezTo>
                                <a:cubicBezTo>
                                  <a:pt x="393969" y="388545"/>
                                  <a:pt x="396438" y="385056"/>
                                  <a:pt x="398907" y="381756"/>
                                </a:cubicBezTo>
                                <a:cubicBezTo>
                                  <a:pt x="401389" y="378457"/>
                                  <a:pt x="403883" y="375322"/>
                                  <a:pt x="406390" y="372377"/>
                                </a:cubicBezTo>
                                <a:cubicBezTo>
                                  <a:pt x="408910" y="369418"/>
                                  <a:pt x="411442" y="366650"/>
                                  <a:pt x="414000" y="364058"/>
                                </a:cubicBezTo>
                                <a:cubicBezTo>
                                  <a:pt x="416558" y="361454"/>
                                  <a:pt x="419128" y="359040"/>
                                  <a:pt x="421736" y="356789"/>
                                </a:cubicBezTo>
                                <a:cubicBezTo>
                                  <a:pt x="424332" y="354540"/>
                                  <a:pt x="426953" y="352479"/>
                                  <a:pt x="429612" y="350570"/>
                                </a:cubicBezTo>
                                <a:cubicBezTo>
                                  <a:pt x="432258" y="348649"/>
                                  <a:pt x="434942" y="346917"/>
                                  <a:pt x="437640" y="345324"/>
                                </a:cubicBezTo>
                                <a:cubicBezTo>
                                  <a:pt x="440349" y="343731"/>
                                  <a:pt x="443084" y="342315"/>
                                  <a:pt x="445844" y="341013"/>
                                </a:cubicBezTo>
                                <a:cubicBezTo>
                                  <a:pt x="448604" y="339711"/>
                                  <a:pt x="451403" y="338561"/>
                                  <a:pt x="454226" y="337524"/>
                                </a:cubicBezTo>
                                <a:cubicBezTo>
                                  <a:pt x="457062" y="336475"/>
                                  <a:pt x="459924" y="335577"/>
                                  <a:pt x="462824" y="334756"/>
                                </a:cubicBezTo>
                                <a:cubicBezTo>
                                  <a:pt x="465710" y="333934"/>
                                  <a:pt x="468648" y="333226"/>
                                  <a:pt x="471624" y="332594"/>
                                </a:cubicBezTo>
                                <a:cubicBezTo>
                                  <a:pt x="474587" y="331962"/>
                                  <a:pt x="477600" y="331431"/>
                                  <a:pt x="480651" y="330938"/>
                                </a:cubicBezTo>
                                <a:cubicBezTo>
                                  <a:pt x="483703" y="330458"/>
                                  <a:pt x="486792" y="330053"/>
                                  <a:pt x="489932" y="329686"/>
                                </a:cubicBezTo>
                                <a:cubicBezTo>
                                  <a:pt x="493072" y="329307"/>
                                  <a:pt x="496250" y="329004"/>
                                  <a:pt x="499479" y="328713"/>
                                </a:cubicBezTo>
                                <a:cubicBezTo>
                                  <a:pt x="502720" y="328410"/>
                                  <a:pt x="506000" y="328157"/>
                                  <a:pt x="509330" y="327904"/>
                                </a:cubicBezTo>
                                <a:cubicBezTo>
                                  <a:pt x="512673" y="327651"/>
                                  <a:pt x="516053" y="327424"/>
                                  <a:pt x="519510" y="327171"/>
                                </a:cubicBezTo>
                                <a:cubicBezTo>
                                  <a:pt x="522954" y="326931"/>
                                  <a:pt x="526449" y="326691"/>
                                  <a:pt x="530006" y="326425"/>
                                </a:cubicBezTo>
                                <a:cubicBezTo>
                                  <a:pt x="533564" y="326160"/>
                                  <a:pt x="537186" y="325882"/>
                                  <a:pt x="540858" y="325578"/>
                                </a:cubicBezTo>
                                <a:cubicBezTo>
                                  <a:pt x="544530" y="325262"/>
                                  <a:pt x="548252" y="324933"/>
                                  <a:pt x="552051" y="324567"/>
                                </a:cubicBezTo>
                                <a:cubicBezTo>
                                  <a:pt x="555837" y="324200"/>
                                  <a:pt x="559686" y="323796"/>
                                  <a:pt x="563585" y="323341"/>
                                </a:cubicBezTo>
                                <a:cubicBezTo>
                                  <a:pt x="567486" y="322898"/>
                                  <a:pt x="571448" y="322405"/>
                                  <a:pt x="575462" y="321862"/>
                                </a:cubicBezTo>
                                <a:cubicBezTo>
                                  <a:pt x="579489" y="321318"/>
                                  <a:pt x="583553" y="320736"/>
                                  <a:pt x="587681" y="320079"/>
                                </a:cubicBezTo>
                                <a:cubicBezTo>
                                  <a:pt x="591808" y="319422"/>
                                  <a:pt x="595999" y="318714"/>
                                  <a:pt x="600229" y="317930"/>
                                </a:cubicBezTo>
                                <a:cubicBezTo>
                                  <a:pt x="604470" y="317146"/>
                                  <a:pt x="608762" y="316312"/>
                                  <a:pt x="613105" y="315389"/>
                                </a:cubicBezTo>
                                <a:cubicBezTo>
                                  <a:pt x="617448" y="314466"/>
                                  <a:pt x="621842" y="313480"/>
                                  <a:pt x="626286" y="312419"/>
                                </a:cubicBezTo>
                                <a:cubicBezTo>
                                  <a:pt x="630731" y="311357"/>
                                  <a:pt x="635238" y="310231"/>
                                  <a:pt x="639783" y="309018"/>
                                </a:cubicBezTo>
                                <a:cubicBezTo>
                                  <a:pt x="644342" y="307804"/>
                                  <a:pt x="648938" y="306528"/>
                                  <a:pt x="653585" y="305162"/>
                                </a:cubicBezTo>
                                <a:cubicBezTo>
                                  <a:pt x="658244" y="303810"/>
                                  <a:pt x="662942" y="302381"/>
                                  <a:pt x="667690" y="300864"/>
                                </a:cubicBezTo>
                                <a:cubicBezTo>
                                  <a:pt x="672438" y="299360"/>
                                  <a:pt x="677237" y="297767"/>
                                  <a:pt x="682086" y="296111"/>
                                </a:cubicBezTo>
                                <a:cubicBezTo>
                                  <a:pt x="686936" y="294443"/>
                                  <a:pt x="691823" y="292710"/>
                                  <a:pt x="696761" y="290903"/>
                                </a:cubicBezTo>
                                <a:cubicBezTo>
                                  <a:pt x="701712" y="289095"/>
                                  <a:pt x="706701" y="287212"/>
                                  <a:pt x="711728" y="285252"/>
                                </a:cubicBezTo>
                                <a:cubicBezTo>
                                  <a:pt x="716754" y="283293"/>
                                  <a:pt x="721844" y="281270"/>
                                  <a:pt x="726960" y="279172"/>
                                </a:cubicBezTo>
                                <a:cubicBezTo>
                                  <a:pt x="732075" y="277073"/>
                                  <a:pt x="737253" y="274912"/>
                                  <a:pt x="742445" y="272687"/>
                                </a:cubicBezTo>
                                <a:cubicBezTo>
                                  <a:pt x="747649" y="270462"/>
                                  <a:pt x="752903" y="268174"/>
                                  <a:pt x="758171" y="265835"/>
                                </a:cubicBezTo>
                                <a:cubicBezTo>
                                  <a:pt x="763450" y="263484"/>
                                  <a:pt x="768756" y="261082"/>
                                  <a:pt x="774099" y="258642"/>
                                </a:cubicBezTo>
                                <a:cubicBezTo>
                                  <a:pt x="779430" y="256202"/>
                                  <a:pt x="784798" y="253699"/>
                                  <a:pt x="790179" y="251184"/>
                                </a:cubicBezTo>
                                <a:cubicBezTo>
                                  <a:pt x="795561" y="248655"/>
                                  <a:pt x="800967" y="246089"/>
                                  <a:pt x="806374" y="243510"/>
                                </a:cubicBezTo>
                                <a:cubicBezTo>
                                  <a:pt x="811780" y="240919"/>
                                  <a:pt x="817212" y="238302"/>
                                  <a:pt x="822631" y="235673"/>
                                </a:cubicBezTo>
                                <a:cubicBezTo>
                                  <a:pt x="828051" y="233043"/>
                                  <a:pt x="833495" y="230389"/>
                                  <a:pt x="838914" y="227721"/>
                                </a:cubicBezTo>
                                <a:cubicBezTo>
                                  <a:pt x="844334" y="225054"/>
                                  <a:pt x="849765" y="222374"/>
                                  <a:pt x="855172" y="219694"/>
                                </a:cubicBezTo>
                                <a:cubicBezTo>
                                  <a:pt x="860579" y="217001"/>
                                  <a:pt x="865985" y="214309"/>
                                  <a:pt x="871366" y="211604"/>
                                </a:cubicBezTo>
                                <a:cubicBezTo>
                                  <a:pt x="876684" y="208911"/>
                                  <a:pt x="882129" y="206206"/>
                                  <a:pt x="887447" y="203513"/>
                                </a:cubicBezTo>
                                <a:cubicBezTo>
                                  <a:pt x="892765" y="200821"/>
                                  <a:pt x="898082" y="198115"/>
                                  <a:pt x="903400" y="195435"/>
                                </a:cubicBezTo>
                                <a:cubicBezTo>
                                  <a:pt x="908718" y="192743"/>
                                  <a:pt x="914036" y="190050"/>
                                  <a:pt x="919228" y="187383"/>
                                </a:cubicBezTo>
                                <a:cubicBezTo>
                                  <a:pt x="924419" y="184703"/>
                                  <a:pt x="929610" y="182036"/>
                                  <a:pt x="934801" y="179394"/>
                                </a:cubicBezTo>
                                <a:cubicBezTo>
                                  <a:pt x="939993" y="176739"/>
                                  <a:pt x="945184" y="174084"/>
                                  <a:pt x="950249" y="171455"/>
                                </a:cubicBezTo>
                                <a:cubicBezTo>
                                  <a:pt x="955313" y="168825"/>
                                  <a:pt x="960378" y="166209"/>
                                  <a:pt x="965443" y="163592"/>
                                </a:cubicBezTo>
                                <a:cubicBezTo>
                                  <a:pt x="970507" y="160988"/>
                                  <a:pt x="975446" y="158396"/>
                                  <a:pt x="980384" y="155805"/>
                                </a:cubicBezTo>
                                <a:cubicBezTo>
                                  <a:pt x="985448" y="153226"/>
                                  <a:pt x="990260" y="150660"/>
                                  <a:pt x="995198" y="148093"/>
                                </a:cubicBezTo>
                                <a:cubicBezTo>
                                  <a:pt x="1000136" y="145540"/>
                                  <a:pt x="1004947" y="142986"/>
                                  <a:pt x="1009759" y="140446"/>
                                </a:cubicBezTo>
                                <a:cubicBezTo>
                                  <a:pt x="1014570" y="137905"/>
                                  <a:pt x="1019255" y="135389"/>
                                  <a:pt x="1024067" y="132873"/>
                                </a:cubicBezTo>
                                <a:cubicBezTo>
                                  <a:pt x="1028751" y="130358"/>
                                  <a:pt x="1033436" y="127842"/>
                                  <a:pt x="1038121" y="125352"/>
                                </a:cubicBezTo>
                                <a:cubicBezTo>
                                  <a:pt x="1042806" y="122861"/>
                                  <a:pt x="1047364" y="120384"/>
                                  <a:pt x="1052049" y="117919"/>
                                </a:cubicBezTo>
                                <a:cubicBezTo>
                                  <a:pt x="1056607" y="115441"/>
                                  <a:pt x="1061166" y="112988"/>
                                  <a:pt x="1065723" y="110549"/>
                                </a:cubicBezTo>
                                <a:cubicBezTo>
                                  <a:pt x="1070155" y="108109"/>
                                  <a:pt x="1074714" y="105682"/>
                                  <a:pt x="1079145" y="103267"/>
                                </a:cubicBezTo>
                                <a:cubicBezTo>
                                  <a:pt x="1083577" y="100865"/>
                                  <a:pt x="1088008" y="98464"/>
                                  <a:pt x="1092440" y="96087"/>
                                </a:cubicBezTo>
                                <a:cubicBezTo>
                                  <a:pt x="1096871" y="93711"/>
                                  <a:pt x="1101176" y="91346"/>
                                  <a:pt x="1105481" y="89008"/>
                                </a:cubicBezTo>
                                <a:cubicBezTo>
                                  <a:pt x="1109787" y="86669"/>
                                  <a:pt x="1114091" y="84356"/>
                                  <a:pt x="1118396" y="82055"/>
                                </a:cubicBezTo>
                                <a:cubicBezTo>
                                  <a:pt x="1122575" y="79767"/>
                                  <a:pt x="1126880" y="77491"/>
                                  <a:pt x="1131058" y="75241"/>
                                </a:cubicBezTo>
                                <a:cubicBezTo>
                                  <a:pt x="1135236" y="72991"/>
                                  <a:pt x="1139288" y="70766"/>
                                  <a:pt x="1143467" y="68579"/>
                                </a:cubicBezTo>
                                <a:cubicBezTo>
                                  <a:pt x="1147518" y="66380"/>
                                  <a:pt x="1151570" y="64218"/>
                                  <a:pt x="1155622" y="62082"/>
                                </a:cubicBezTo>
                                <a:cubicBezTo>
                                  <a:pt x="1159673" y="59945"/>
                                  <a:pt x="1163599" y="57822"/>
                                  <a:pt x="1167524" y="55761"/>
                                </a:cubicBezTo>
                                <a:cubicBezTo>
                                  <a:pt x="1171575" y="53688"/>
                                  <a:pt x="1175374" y="51627"/>
                                  <a:pt x="1179299" y="49681"/>
                                </a:cubicBezTo>
                                <a:cubicBezTo>
                                  <a:pt x="1183098" y="47784"/>
                                  <a:pt x="1186896" y="45888"/>
                                  <a:pt x="1190695" y="44118"/>
                                </a:cubicBezTo>
                                <a:cubicBezTo>
                                  <a:pt x="1194493" y="42349"/>
                                  <a:pt x="1198165" y="40579"/>
                                  <a:pt x="1201837" y="38936"/>
                                </a:cubicBezTo>
                                <a:cubicBezTo>
                                  <a:pt x="1205509" y="37166"/>
                                  <a:pt x="1209181" y="35649"/>
                                  <a:pt x="1212726" y="34005"/>
                                </a:cubicBezTo>
                                <a:cubicBezTo>
                                  <a:pt x="1216272" y="32488"/>
                                  <a:pt x="1219817" y="30971"/>
                                  <a:pt x="1223235" y="29581"/>
                                </a:cubicBezTo>
                                <a:cubicBezTo>
                                  <a:pt x="1226781" y="28064"/>
                                  <a:pt x="1230199" y="26673"/>
                                  <a:pt x="1233491" y="25283"/>
                                </a:cubicBezTo>
                                <a:cubicBezTo>
                                  <a:pt x="1236910" y="23892"/>
                                  <a:pt x="1240202" y="22628"/>
                                  <a:pt x="1243368" y="21364"/>
                                </a:cubicBezTo>
                                <a:cubicBezTo>
                                  <a:pt x="1246660" y="20100"/>
                                  <a:pt x="1249825" y="18836"/>
                                  <a:pt x="1252990" y="17571"/>
                                </a:cubicBezTo>
                                <a:cubicBezTo>
                                  <a:pt x="1256029" y="16434"/>
                                  <a:pt x="1259195" y="15296"/>
                                  <a:pt x="1262107" y="14158"/>
                                </a:cubicBezTo>
                                <a:cubicBezTo>
                                  <a:pt x="1265145" y="13021"/>
                                  <a:pt x="1268058" y="11883"/>
                                  <a:pt x="1270970" y="10745"/>
                                </a:cubicBezTo>
                                <a:cubicBezTo>
                                  <a:pt x="1273756" y="9734"/>
                                  <a:pt x="1276541" y="8723"/>
                                  <a:pt x="1279327" y="7711"/>
                                </a:cubicBezTo>
                                <a:cubicBezTo>
                                  <a:pt x="1281985" y="6826"/>
                                  <a:pt x="1284645" y="5941"/>
                                  <a:pt x="1287177" y="5183"/>
                                </a:cubicBezTo>
                                <a:cubicBezTo>
                                  <a:pt x="1289709" y="4425"/>
                                  <a:pt x="1292241" y="3666"/>
                                  <a:pt x="1294647" y="3034"/>
                                </a:cubicBezTo>
                                <a:cubicBezTo>
                                  <a:pt x="1297053" y="2528"/>
                                  <a:pt x="1299332" y="2023"/>
                                  <a:pt x="1301611" y="1517"/>
                                </a:cubicBezTo>
                                <a:cubicBezTo>
                                  <a:pt x="1303890" y="1138"/>
                                  <a:pt x="1306043" y="758"/>
                                  <a:pt x="1308069" y="506"/>
                                </a:cubicBezTo>
                                <a:cubicBezTo>
                                  <a:pt x="1310095" y="253"/>
                                  <a:pt x="1312121" y="127"/>
                                  <a:pt x="1314020" y="127"/>
                                </a:cubicBezTo>
                                <a:cubicBezTo>
                                  <a:pt x="1315793" y="0"/>
                                  <a:pt x="1317692" y="0"/>
                                  <a:pt x="1319337" y="127"/>
                                </a:cubicBezTo>
                                <a:cubicBezTo>
                                  <a:pt x="1320984" y="253"/>
                                  <a:pt x="1322629" y="506"/>
                                  <a:pt x="1324149" y="758"/>
                                </a:cubicBezTo>
                                <a:cubicBezTo>
                                  <a:pt x="1325669" y="1011"/>
                                  <a:pt x="1327061" y="1517"/>
                                  <a:pt x="1328454" y="1896"/>
                                </a:cubicBezTo>
                                <a:cubicBezTo>
                                  <a:pt x="1329847" y="2402"/>
                                  <a:pt x="1331113" y="3034"/>
                                  <a:pt x="1332253" y="3666"/>
                                </a:cubicBezTo>
                                <a:cubicBezTo>
                                  <a:pt x="1333392" y="4298"/>
                                  <a:pt x="1334405" y="5057"/>
                                  <a:pt x="1335418" y="5815"/>
                                </a:cubicBezTo>
                                <a:cubicBezTo>
                                  <a:pt x="1336431" y="6700"/>
                                  <a:pt x="1337317" y="7585"/>
                                  <a:pt x="1338077" y="8723"/>
                                </a:cubicBezTo>
                                <a:cubicBezTo>
                                  <a:pt x="1338837" y="9734"/>
                                  <a:pt x="1339597" y="10745"/>
                                  <a:pt x="1340229" y="12009"/>
                                </a:cubicBezTo>
                                <a:cubicBezTo>
                                  <a:pt x="1340736" y="13273"/>
                                  <a:pt x="1341242" y="14538"/>
                                  <a:pt x="1341749" y="15928"/>
                                </a:cubicBezTo>
                                <a:cubicBezTo>
                                  <a:pt x="1342129" y="17445"/>
                                  <a:pt x="1342382" y="18962"/>
                                  <a:pt x="1342635" y="20605"/>
                                </a:cubicBezTo>
                                <a:cubicBezTo>
                                  <a:pt x="1342889" y="22249"/>
                                  <a:pt x="1343015" y="23892"/>
                                  <a:pt x="1343015" y="25788"/>
                                </a:cubicBezTo>
                                <a:cubicBezTo>
                                  <a:pt x="1343015" y="27811"/>
                                  <a:pt x="1342889" y="29834"/>
                                  <a:pt x="1342762" y="32235"/>
                                </a:cubicBezTo>
                                <a:cubicBezTo>
                                  <a:pt x="1342509" y="34637"/>
                                  <a:pt x="1342255" y="37418"/>
                                  <a:pt x="1341876" y="40452"/>
                                </a:cubicBezTo>
                                <a:cubicBezTo>
                                  <a:pt x="1341496" y="43486"/>
                                  <a:pt x="1340990" y="46773"/>
                                  <a:pt x="1340356" y="50338"/>
                                </a:cubicBezTo>
                                <a:cubicBezTo>
                                  <a:pt x="1339723" y="53915"/>
                                  <a:pt x="1338963" y="57784"/>
                                  <a:pt x="1338204" y="61905"/>
                                </a:cubicBezTo>
                                <a:cubicBezTo>
                                  <a:pt x="1337317" y="66013"/>
                                  <a:pt x="1336431" y="70412"/>
                                  <a:pt x="1335418" y="75039"/>
                                </a:cubicBezTo>
                                <a:cubicBezTo>
                                  <a:pt x="1334278" y="79666"/>
                                  <a:pt x="1333139" y="84558"/>
                                  <a:pt x="1331873" y="89665"/>
                                </a:cubicBezTo>
                                <a:cubicBezTo>
                                  <a:pt x="1330734" y="94772"/>
                                  <a:pt x="1329341" y="100119"/>
                                  <a:pt x="1327821" y="105669"/>
                                </a:cubicBezTo>
                                <a:cubicBezTo>
                                  <a:pt x="1326428" y="111219"/>
                                  <a:pt x="1324782" y="116996"/>
                                  <a:pt x="1323136" y="122950"/>
                                </a:cubicBezTo>
                                <a:cubicBezTo>
                                  <a:pt x="1321490" y="128891"/>
                                  <a:pt x="1319717" y="135060"/>
                                  <a:pt x="1317818" y="141381"/>
                                </a:cubicBezTo>
                                <a:cubicBezTo>
                                  <a:pt x="1316046" y="147689"/>
                                  <a:pt x="1314020" y="154212"/>
                                  <a:pt x="1311994" y="160849"/>
                                </a:cubicBezTo>
                                <a:cubicBezTo>
                                  <a:pt x="1309968" y="167498"/>
                                  <a:pt x="1307816" y="174312"/>
                                  <a:pt x="1305663" y="181252"/>
                                </a:cubicBezTo>
                                <a:cubicBezTo>
                                  <a:pt x="1303384" y="188179"/>
                                  <a:pt x="1301105" y="195271"/>
                                  <a:pt x="1298699" y="202464"/>
                                </a:cubicBezTo>
                                <a:cubicBezTo>
                                  <a:pt x="1296293" y="209657"/>
                                  <a:pt x="1293888" y="216900"/>
                                  <a:pt x="1291355" y="224409"/>
                                </a:cubicBezTo>
                                <a:cubicBezTo>
                                  <a:pt x="1288823" y="231918"/>
                                  <a:pt x="1286164" y="239604"/>
                                  <a:pt x="1283505" y="247492"/>
                                </a:cubicBezTo>
                                <a:cubicBezTo>
                                  <a:pt x="1280846" y="255393"/>
                                  <a:pt x="1278061" y="263509"/>
                                  <a:pt x="1275275" y="271802"/>
                                </a:cubicBezTo>
                                <a:cubicBezTo>
                                  <a:pt x="1272489" y="280095"/>
                                  <a:pt x="1269577" y="288577"/>
                                  <a:pt x="1266665" y="297236"/>
                                </a:cubicBezTo>
                                <a:cubicBezTo>
                                  <a:pt x="1263753" y="305883"/>
                                  <a:pt x="1260714" y="314719"/>
                                  <a:pt x="1257675" y="323695"/>
                                </a:cubicBezTo>
                                <a:cubicBezTo>
                                  <a:pt x="1254636" y="332682"/>
                                  <a:pt x="1251597" y="341835"/>
                                  <a:pt x="1248432" y="351113"/>
                                </a:cubicBezTo>
                                <a:cubicBezTo>
                                  <a:pt x="1245267" y="360405"/>
                                  <a:pt x="1242101" y="369848"/>
                                  <a:pt x="1238809" y="379418"/>
                                </a:cubicBezTo>
                                <a:cubicBezTo>
                                  <a:pt x="1235517" y="388974"/>
                                  <a:pt x="1232225" y="398683"/>
                                  <a:pt x="1228933" y="408493"/>
                                </a:cubicBezTo>
                                <a:cubicBezTo>
                                  <a:pt x="1225641" y="418302"/>
                                  <a:pt x="1222222" y="428251"/>
                                  <a:pt x="1218804" y="438276"/>
                                </a:cubicBezTo>
                                <a:cubicBezTo>
                                  <a:pt x="1215512" y="448313"/>
                                  <a:pt x="1211966" y="458464"/>
                                  <a:pt x="1208548" y="468691"/>
                                </a:cubicBezTo>
                                <a:cubicBezTo>
                                  <a:pt x="1205129" y="478905"/>
                                  <a:pt x="1201584" y="489233"/>
                                  <a:pt x="1198039" y="499637"/>
                                </a:cubicBezTo>
                                <a:cubicBezTo>
                                  <a:pt x="1194493" y="510028"/>
                                  <a:pt x="1190948" y="520508"/>
                                  <a:pt x="1187403" y="531051"/>
                                </a:cubicBezTo>
                                <a:cubicBezTo>
                                  <a:pt x="1183857" y="541593"/>
                                  <a:pt x="1180185" y="552212"/>
                                  <a:pt x="1176640" y="562894"/>
                                </a:cubicBezTo>
                                <a:cubicBezTo>
                                  <a:pt x="1172968" y="573563"/>
                                  <a:pt x="1169423" y="584296"/>
                                  <a:pt x="1165751" y="595079"/>
                                </a:cubicBezTo>
                                <a:cubicBezTo>
                                  <a:pt x="1162079" y="605862"/>
                                  <a:pt x="1158407" y="617657"/>
                                  <a:pt x="1154735" y="627593"/>
                                </a:cubicBezTo>
                                <a:cubicBezTo>
                                  <a:pt x="1150937" y="637529"/>
                                  <a:pt x="1147265" y="647237"/>
                                  <a:pt x="1143593" y="654696"/>
                                </a:cubicBezTo>
                                <a:cubicBezTo>
                                  <a:pt x="1139794" y="662167"/>
                                  <a:pt x="1136123" y="666717"/>
                                  <a:pt x="1132324" y="672381"/>
                                </a:cubicBezTo>
                                <a:cubicBezTo>
                                  <a:pt x="1128652" y="678032"/>
                                  <a:pt x="1124854" y="683442"/>
                                  <a:pt x="1121055" y="688650"/>
                                </a:cubicBezTo>
                                <a:cubicBezTo>
                                  <a:pt x="1117257" y="693846"/>
                                  <a:pt x="1113458" y="698814"/>
                                  <a:pt x="1109660" y="703580"/>
                                </a:cubicBezTo>
                                <a:cubicBezTo>
                                  <a:pt x="1105861" y="708358"/>
                                  <a:pt x="1101936" y="712909"/>
                                  <a:pt x="1098138" y="717283"/>
                                </a:cubicBezTo>
                                <a:cubicBezTo>
                                  <a:pt x="1094212" y="721657"/>
                                  <a:pt x="1090414" y="725829"/>
                                  <a:pt x="1086489" y="729836"/>
                                </a:cubicBezTo>
                                <a:cubicBezTo>
                                  <a:pt x="1082564" y="733856"/>
                                  <a:pt x="1078638" y="737674"/>
                                  <a:pt x="1074587" y="741352"/>
                                </a:cubicBezTo>
                                <a:cubicBezTo>
                                  <a:pt x="1070662" y="745043"/>
                                  <a:pt x="1066737" y="748545"/>
                                  <a:pt x="1062685" y="751933"/>
                                </a:cubicBezTo>
                                <a:cubicBezTo>
                                  <a:pt x="1058633" y="755321"/>
                                  <a:pt x="1054581" y="758557"/>
                                  <a:pt x="1050530" y="761680"/>
                                </a:cubicBezTo>
                                <a:cubicBezTo>
                                  <a:pt x="1046478" y="764789"/>
                                  <a:pt x="1042299" y="767773"/>
                                  <a:pt x="1038248" y="770667"/>
                                </a:cubicBezTo>
                                <a:cubicBezTo>
                                  <a:pt x="1034069" y="773550"/>
                                  <a:pt x="1029891" y="776305"/>
                                  <a:pt x="1025713" y="778985"/>
                                </a:cubicBezTo>
                                <a:cubicBezTo>
                                  <a:pt x="1021534" y="781665"/>
                                  <a:pt x="1017356" y="784232"/>
                                  <a:pt x="1013177" y="786722"/>
                                </a:cubicBezTo>
                                <a:cubicBezTo>
                                  <a:pt x="1008999" y="789212"/>
                                  <a:pt x="1004694" y="791614"/>
                                  <a:pt x="1000389" y="793940"/>
                                </a:cubicBezTo>
                                <a:cubicBezTo>
                                  <a:pt x="996211" y="796279"/>
                                  <a:pt x="991906" y="798529"/>
                                  <a:pt x="987601" y="800716"/>
                                </a:cubicBezTo>
                                <a:cubicBezTo>
                                  <a:pt x="983296" y="802915"/>
                                  <a:pt x="978991" y="805039"/>
                                  <a:pt x="974686" y="807112"/>
                                </a:cubicBezTo>
                                <a:cubicBezTo>
                                  <a:pt x="970254" y="809186"/>
                                  <a:pt x="965949" y="811233"/>
                                  <a:pt x="961644" y="813155"/>
                                </a:cubicBezTo>
                                <a:cubicBezTo>
                                  <a:pt x="957213" y="815089"/>
                                  <a:pt x="952908" y="816947"/>
                                  <a:pt x="948476" y="818679"/>
                                </a:cubicBezTo>
                                <a:cubicBezTo>
                                  <a:pt x="944171" y="820411"/>
                                  <a:pt x="939740" y="822029"/>
                                  <a:pt x="935308" y="823571"/>
                                </a:cubicBezTo>
                                <a:cubicBezTo>
                                  <a:pt x="931003" y="825114"/>
                                  <a:pt x="926571" y="826555"/>
                                  <a:pt x="922140" y="827920"/>
                                </a:cubicBezTo>
                                <a:cubicBezTo>
                                  <a:pt x="917708" y="829285"/>
                                  <a:pt x="913276" y="830562"/>
                                  <a:pt x="908845" y="831788"/>
                                </a:cubicBezTo>
                                <a:cubicBezTo>
                                  <a:pt x="904413" y="833002"/>
                                  <a:pt x="899982" y="834152"/>
                                  <a:pt x="895550" y="835252"/>
                                </a:cubicBezTo>
                                <a:cubicBezTo>
                                  <a:pt x="891119" y="836352"/>
                                  <a:pt x="886687" y="837376"/>
                                  <a:pt x="882129" y="838374"/>
                                </a:cubicBezTo>
                                <a:cubicBezTo>
                                  <a:pt x="877697" y="839373"/>
                                  <a:pt x="873266" y="840309"/>
                                  <a:pt x="868783" y="841219"/>
                                </a:cubicBezTo>
                                <a:cubicBezTo>
                                  <a:pt x="864314" y="842142"/>
                                  <a:pt x="859831" y="843001"/>
                                  <a:pt x="855349" y="843848"/>
                                </a:cubicBezTo>
                                <a:cubicBezTo>
                                  <a:pt x="850880" y="844695"/>
                                  <a:pt x="846385" y="845504"/>
                                  <a:pt x="841915" y="846313"/>
                                </a:cubicBezTo>
                                <a:cubicBezTo>
                                  <a:pt x="837433" y="847110"/>
                                  <a:pt x="832951" y="847868"/>
                                  <a:pt x="828468" y="848639"/>
                                </a:cubicBezTo>
                                <a:cubicBezTo>
                                  <a:pt x="823999" y="849398"/>
                                  <a:pt x="819517" y="850131"/>
                                  <a:pt x="815060" y="850864"/>
                                </a:cubicBezTo>
                                <a:cubicBezTo>
                                  <a:pt x="810590" y="851597"/>
                                  <a:pt x="806133" y="852318"/>
                                  <a:pt x="801676" y="853026"/>
                                </a:cubicBezTo>
                                <a:cubicBezTo>
                                  <a:pt x="797232" y="853734"/>
                                  <a:pt x="792788" y="854429"/>
                                  <a:pt x="788369" y="855112"/>
                                </a:cubicBezTo>
                                <a:cubicBezTo>
                                  <a:pt x="783950" y="855794"/>
                                  <a:pt x="779531" y="856477"/>
                                  <a:pt x="775137" y="857135"/>
                                </a:cubicBezTo>
                                <a:cubicBezTo>
                                  <a:pt x="770756" y="857804"/>
                                  <a:pt x="766375" y="858462"/>
                                  <a:pt x="762020" y="859107"/>
                                </a:cubicBezTo>
                                <a:cubicBezTo>
                                  <a:pt x="757664" y="859751"/>
                                  <a:pt x="753334" y="860383"/>
                                  <a:pt x="749016" y="861015"/>
                                </a:cubicBezTo>
                                <a:cubicBezTo>
                                  <a:pt x="744711" y="861647"/>
                                  <a:pt x="740419" y="862267"/>
                                  <a:pt x="736152" y="862886"/>
                                </a:cubicBezTo>
                                <a:cubicBezTo>
                                  <a:pt x="731885" y="863505"/>
                                  <a:pt x="727643" y="864112"/>
                                  <a:pt x="723427" y="864719"/>
                                </a:cubicBezTo>
                                <a:cubicBezTo>
                                  <a:pt x="719210" y="865313"/>
                                  <a:pt x="715007" y="865920"/>
                                  <a:pt x="710841" y="866514"/>
                                </a:cubicBezTo>
                                <a:cubicBezTo>
                                  <a:pt x="706676" y="867121"/>
                                  <a:pt x="702535" y="867715"/>
                                  <a:pt x="698420" y="868309"/>
                                </a:cubicBezTo>
                                <a:cubicBezTo>
                                  <a:pt x="694305" y="868904"/>
                                  <a:pt x="690215" y="869497"/>
                                  <a:pt x="686151" y="870104"/>
                                </a:cubicBezTo>
                                <a:cubicBezTo>
                                  <a:pt x="682099" y="870711"/>
                                  <a:pt x="678060" y="871305"/>
                                  <a:pt x="674059" y="871912"/>
                                </a:cubicBezTo>
                                <a:cubicBezTo>
                                  <a:pt x="670058" y="872519"/>
                                  <a:pt x="666082" y="873126"/>
                                  <a:pt x="662144" y="873745"/>
                                </a:cubicBezTo>
                                <a:cubicBezTo>
                                  <a:pt x="658206" y="874364"/>
                                  <a:pt x="654294" y="874984"/>
                                  <a:pt x="650407" y="875616"/>
                                </a:cubicBezTo>
                                <a:cubicBezTo>
                                  <a:pt x="646519" y="876235"/>
                                  <a:pt x="642670" y="876867"/>
                                  <a:pt x="638859" y="877500"/>
                                </a:cubicBezTo>
                                <a:cubicBezTo>
                                  <a:pt x="635036" y="878144"/>
                                  <a:pt x="631249" y="878776"/>
                                  <a:pt x="627489" y="879421"/>
                                </a:cubicBezTo>
                                <a:cubicBezTo>
                                  <a:pt x="623741" y="880066"/>
                                  <a:pt x="620019" y="880711"/>
                                  <a:pt x="616334" y="881355"/>
                                </a:cubicBezTo>
                                <a:cubicBezTo>
                                  <a:pt x="612637" y="882012"/>
                                  <a:pt x="608990" y="882657"/>
                                  <a:pt x="605369" y="883315"/>
                                </a:cubicBezTo>
                                <a:cubicBezTo>
                                  <a:pt x="601748" y="883959"/>
                                  <a:pt x="598165" y="884604"/>
                                  <a:pt x="594620" y="885249"/>
                                </a:cubicBezTo>
                                <a:cubicBezTo>
                                  <a:pt x="591074" y="885893"/>
                                  <a:pt x="587567" y="886551"/>
                                  <a:pt x="584085" y="887183"/>
                                </a:cubicBezTo>
                                <a:cubicBezTo>
                                  <a:pt x="580616" y="887815"/>
                                  <a:pt x="577171" y="888460"/>
                                  <a:pt x="573778" y="889079"/>
                                </a:cubicBezTo>
                                <a:cubicBezTo>
                                  <a:pt x="570385" y="889698"/>
                                  <a:pt x="567017" y="890318"/>
                                  <a:pt x="563699" y="890912"/>
                                </a:cubicBezTo>
                                <a:cubicBezTo>
                                  <a:pt x="560382" y="891519"/>
                                  <a:pt x="557103" y="892100"/>
                                  <a:pt x="553861" y="892682"/>
                                </a:cubicBezTo>
                                <a:cubicBezTo>
                                  <a:pt x="550633" y="893251"/>
                                  <a:pt x="547429" y="893820"/>
                                  <a:pt x="544276" y="894350"/>
                                </a:cubicBezTo>
                                <a:cubicBezTo>
                                  <a:pt x="541124" y="894894"/>
                                  <a:pt x="538021" y="895425"/>
                                  <a:pt x="534957" y="895931"/>
                                </a:cubicBezTo>
                                <a:cubicBezTo>
                                  <a:pt x="531881" y="896436"/>
                                  <a:pt x="528855" y="896929"/>
                                  <a:pt x="525879" y="897397"/>
                                </a:cubicBezTo>
                                <a:cubicBezTo>
                                  <a:pt x="522903" y="897865"/>
                                  <a:pt x="519966" y="898307"/>
                                  <a:pt x="517066" y="898737"/>
                                </a:cubicBezTo>
                                <a:cubicBezTo>
                                  <a:pt x="514179" y="899167"/>
                                  <a:pt x="511331" y="899584"/>
                                  <a:pt x="508520" y="899976"/>
                                </a:cubicBezTo>
                                <a:cubicBezTo>
                                  <a:pt x="505721" y="900355"/>
                                  <a:pt x="502961" y="900722"/>
                                  <a:pt x="500239" y="901076"/>
                                </a:cubicBezTo>
                                <a:cubicBezTo>
                                  <a:pt x="497529" y="901417"/>
                                  <a:pt x="494845" y="901746"/>
                                  <a:pt x="492224" y="902036"/>
                                </a:cubicBezTo>
                                <a:cubicBezTo>
                                  <a:pt x="489590" y="902340"/>
                                  <a:pt x="487007" y="902618"/>
                                  <a:pt x="484475" y="902871"/>
                                </a:cubicBezTo>
                                <a:cubicBezTo>
                                  <a:pt x="481943" y="903136"/>
                                  <a:pt x="479448" y="903364"/>
                                  <a:pt x="477005" y="903579"/>
                                </a:cubicBezTo>
                                <a:cubicBezTo>
                                  <a:pt x="474561" y="903781"/>
                                  <a:pt x="472155" y="903958"/>
                                  <a:pt x="469800" y="904122"/>
                                </a:cubicBezTo>
                                <a:cubicBezTo>
                                  <a:pt x="467458" y="904274"/>
                                  <a:pt x="465153" y="904413"/>
                                  <a:pt x="462887" y="904514"/>
                                </a:cubicBezTo>
                                <a:cubicBezTo>
                                  <a:pt x="460633" y="904628"/>
                                  <a:pt x="458430" y="904704"/>
                                  <a:pt x="456265" y="904754"/>
                                </a:cubicBezTo>
                                <a:cubicBezTo>
                                  <a:pt x="454099" y="904805"/>
                                  <a:pt x="451998" y="904830"/>
                                  <a:pt x="449934" y="904830"/>
                                </a:cubicBezTo>
                                <a:cubicBezTo>
                                  <a:pt x="447870" y="904818"/>
                                  <a:pt x="445857" y="904780"/>
                                  <a:pt x="443894" y="904717"/>
                                </a:cubicBezTo>
                                <a:cubicBezTo>
                                  <a:pt x="441919" y="904653"/>
                                  <a:pt x="440007" y="904565"/>
                                  <a:pt x="438133" y="904438"/>
                                </a:cubicBezTo>
                                <a:cubicBezTo>
                                  <a:pt x="436272" y="904312"/>
                                  <a:pt x="434449" y="904148"/>
                                  <a:pt x="432676" y="903970"/>
                                </a:cubicBezTo>
                                <a:cubicBezTo>
                                  <a:pt x="430903" y="903781"/>
                                  <a:pt x="429169" y="903566"/>
                                  <a:pt x="427485" y="903326"/>
                                </a:cubicBezTo>
                                <a:cubicBezTo>
                                  <a:pt x="425801" y="903086"/>
                                  <a:pt x="424168" y="902820"/>
                                  <a:pt x="422559" y="902529"/>
                                </a:cubicBezTo>
                                <a:cubicBezTo>
                                  <a:pt x="420964" y="902251"/>
                                  <a:pt x="419407" y="901935"/>
                                  <a:pt x="417875" y="901619"/>
                                </a:cubicBezTo>
                                <a:cubicBezTo>
                                  <a:pt x="416355" y="901291"/>
                                  <a:pt x="414874" y="900949"/>
                                  <a:pt x="413417" y="900595"/>
                                </a:cubicBezTo>
                                <a:cubicBezTo>
                                  <a:pt x="411962" y="900241"/>
                                  <a:pt x="410544" y="899875"/>
                                  <a:pt x="409163" y="899508"/>
                                </a:cubicBezTo>
                                <a:cubicBezTo>
                                  <a:pt x="407770" y="899142"/>
                                  <a:pt x="406403" y="898762"/>
                                  <a:pt x="405074" y="898383"/>
                                </a:cubicBezTo>
                                <a:cubicBezTo>
                                  <a:pt x="403744" y="898017"/>
                                  <a:pt x="402440" y="897637"/>
                                  <a:pt x="401161" y="897270"/>
                                </a:cubicBezTo>
                                <a:cubicBezTo>
                                  <a:pt x="399869" y="896904"/>
                                  <a:pt x="398616" y="896538"/>
                                  <a:pt x="397388" y="896183"/>
                                </a:cubicBezTo>
                                <a:cubicBezTo>
                                  <a:pt x="396147" y="895829"/>
                                  <a:pt x="394944" y="895476"/>
                                  <a:pt x="393754" y="895147"/>
                                </a:cubicBezTo>
                                <a:cubicBezTo>
                                  <a:pt x="392551" y="894805"/>
                                  <a:pt x="391386" y="894490"/>
                                  <a:pt x="390234" y="894173"/>
                                </a:cubicBezTo>
                                <a:cubicBezTo>
                                  <a:pt x="389094" y="893857"/>
                                  <a:pt x="387967" y="893554"/>
                                  <a:pt x="386853" y="893263"/>
                                </a:cubicBezTo>
                                <a:cubicBezTo>
                                  <a:pt x="385752" y="892973"/>
                                  <a:pt x="384663" y="892694"/>
                                  <a:pt x="383599" y="892429"/>
                                </a:cubicBezTo>
                                <a:cubicBezTo>
                                  <a:pt x="382523" y="892151"/>
                                  <a:pt x="381485" y="891898"/>
                                  <a:pt x="380459" y="891645"/>
                                </a:cubicBezTo>
                                <a:cubicBezTo>
                                  <a:pt x="379433" y="891405"/>
                                  <a:pt x="378421" y="891165"/>
                                  <a:pt x="377433" y="890925"/>
                                </a:cubicBezTo>
                                <a:cubicBezTo>
                                  <a:pt x="376458" y="890684"/>
                                  <a:pt x="375496" y="890470"/>
                                  <a:pt x="374559" y="890242"/>
                                </a:cubicBezTo>
                                <a:cubicBezTo>
                                  <a:pt x="373609" y="890014"/>
                                  <a:pt x="372697" y="889787"/>
                                  <a:pt x="371811" y="889559"/>
                                </a:cubicBezTo>
                                <a:cubicBezTo>
                                  <a:pt x="370912" y="889332"/>
                                  <a:pt x="370039" y="889117"/>
                                  <a:pt x="369203" y="888877"/>
                                </a:cubicBezTo>
                                <a:cubicBezTo>
                                  <a:pt x="368367" y="888649"/>
                                  <a:pt x="367544" y="888409"/>
                                  <a:pt x="366759" y="888156"/>
                                </a:cubicBezTo>
                                <a:cubicBezTo>
                                  <a:pt x="365974" y="887916"/>
                                  <a:pt x="365227" y="887651"/>
                                  <a:pt x="364493" y="887372"/>
                                </a:cubicBezTo>
                                <a:cubicBezTo>
                                  <a:pt x="363771" y="887107"/>
                                  <a:pt x="363075" y="886816"/>
                                  <a:pt x="362416" y="886500"/>
                                </a:cubicBezTo>
                                <a:cubicBezTo>
                                  <a:pt x="361745" y="886184"/>
                                  <a:pt x="361112" y="885855"/>
                                  <a:pt x="360530" y="885501"/>
                                </a:cubicBezTo>
                                <a:cubicBezTo>
                                  <a:pt x="359935" y="885135"/>
                                  <a:pt x="359365" y="884756"/>
                                  <a:pt x="358846" y="884351"/>
                                </a:cubicBezTo>
                                <a:cubicBezTo>
                                  <a:pt x="358327" y="883934"/>
                                  <a:pt x="357845" y="883491"/>
                                  <a:pt x="357389" y="883011"/>
                                </a:cubicBezTo>
                                <a:cubicBezTo>
                                  <a:pt x="356946" y="882543"/>
                                  <a:pt x="356541" y="882038"/>
                                  <a:pt x="356161" y="881481"/>
                                </a:cubicBezTo>
                                <a:cubicBezTo>
                                  <a:pt x="355794" y="880938"/>
                                  <a:pt x="355465" y="880356"/>
                                  <a:pt x="355174" y="879737"/>
                                </a:cubicBezTo>
                                <a:cubicBezTo>
                                  <a:pt x="354895" y="879118"/>
                                  <a:pt x="354642" y="878460"/>
                                  <a:pt x="354427" y="877765"/>
                                </a:cubicBezTo>
                                <a:cubicBezTo>
                                  <a:pt x="354224" y="877070"/>
                                  <a:pt x="354059" y="876324"/>
                                  <a:pt x="353933" y="875540"/>
                                </a:cubicBezTo>
                                <a:cubicBezTo>
                                  <a:pt x="353806" y="874756"/>
                                  <a:pt x="353730" y="873935"/>
                                  <a:pt x="353692" y="873050"/>
                                </a:cubicBezTo>
                                <a:cubicBezTo>
                                  <a:pt x="353654" y="872177"/>
                                  <a:pt x="353654" y="871293"/>
                                  <a:pt x="353692" y="870294"/>
                                </a:cubicBezTo>
                                <a:cubicBezTo>
                                  <a:pt x="353743" y="869295"/>
                                  <a:pt x="353832" y="868233"/>
                                  <a:pt x="353958" y="867096"/>
                                </a:cubicBezTo>
                                <a:cubicBezTo>
                                  <a:pt x="354085" y="865958"/>
                                  <a:pt x="354262" y="864745"/>
                                  <a:pt x="354477" y="863455"/>
                                </a:cubicBezTo>
                                <a:cubicBezTo>
                                  <a:pt x="354693" y="862178"/>
                                  <a:pt x="354946" y="860813"/>
                                  <a:pt x="355237" y="859384"/>
                                </a:cubicBezTo>
                                <a:cubicBezTo>
                                  <a:pt x="355541" y="857956"/>
                                  <a:pt x="355883" y="856452"/>
                                  <a:pt x="356263" y="854871"/>
                                </a:cubicBezTo>
                                <a:cubicBezTo>
                                  <a:pt x="356655" y="853291"/>
                                  <a:pt x="357073" y="851635"/>
                                  <a:pt x="357554" y="849891"/>
                                </a:cubicBezTo>
                                <a:cubicBezTo>
                                  <a:pt x="358023" y="848146"/>
                                  <a:pt x="358529" y="846326"/>
                                  <a:pt x="359099" y="844430"/>
                                </a:cubicBezTo>
                                <a:cubicBezTo>
                                  <a:pt x="359656" y="842521"/>
                                  <a:pt x="360251" y="840536"/>
                                  <a:pt x="360909" y="838450"/>
                                </a:cubicBezTo>
                                <a:cubicBezTo>
                                  <a:pt x="361555" y="836377"/>
                                  <a:pt x="362239" y="834215"/>
                                  <a:pt x="362986" y="831966"/>
                                </a:cubicBezTo>
                                <a:cubicBezTo>
                                  <a:pt x="363720" y="829702"/>
                                  <a:pt x="364505" y="827377"/>
                                  <a:pt x="365328" y="824924"/>
                                </a:cubicBezTo>
                                <a:cubicBezTo>
                                  <a:pt x="366151" y="822472"/>
                                  <a:pt x="367025" y="819918"/>
                                  <a:pt x="367937" y="817225"/>
                                </a:cubicBezTo>
                                <a:cubicBezTo>
                                  <a:pt x="368848" y="814520"/>
                                  <a:pt x="369811" y="811701"/>
                                  <a:pt x="370811" y="808743"/>
                                </a:cubicBezTo>
                                <a:cubicBezTo>
                                  <a:pt x="371811" y="805798"/>
                                  <a:pt x="372849" y="802726"/>
                                  <a:pt x="373938" y="799528"/>
                                </a:cubicBezTo>
                                <a:cubicBezTo>
                                  <a:pt x="375015" y="796342"/>
                                  <a:pt x="376141" y="793018"/>
                                  <a:pt x="377306" y="789591"/>
                                </a:cubicBezTo>
                                <a:cubicBezTo>
                                  <a:pt x="378459" y="786166"/>
                                  <a:pt x="379661" y="782626"/>
                                  <a:pt x="380902" y="778973"/>
                                </a:cubicBezTo>
                                <a:cubicBezTo>
                                  <a:pt x="382143" y="775319"/>
                                  <a:pt x="383422" y="771552"/>
                                  <a:pt x="384726" y="767697"/>
                                </a:cubicBezTo>
                                <a:cubicBezTo>
                                  <a:pt x="386030" y="763829"/>
                                  <a:pt x="387385" y="759859"/>
                                  <a:pt x="388753" y="755801"/>
                                </a:cubicBezTo>
                                <a:cubicBezTo>
                                  <a:pt x="390133" y="751743"/>
                                  <a:pt x="391538" y="747584"/>
                                  <a:pt x="392969" y="743350"/>
                                </a:cubicBezTo>
                                <a:cubicBezTo>
                                  <a:pt x="394412" y="739115"/>
                                  <a:pt x="395881" y="734791"/>
                                  <a:pt x="397375" y="730392"/>
                                </a:cubicBezTo>
                                <a:cubicBezTo>
                                  <a:pt x="398857" y="725993"/>
                                  <a:pt x="400376" y="721505"/>
                                  <a:pt x="401921" y="716954"/>
                                </a:cubicBezTo>
                                <a:cubicBezTo>
                                  <a:pt x="403465" y="712403"/>
                                  <a:pt x="405035" y="707777"/>
                                  <a:pt x="406618" y="703087"/>
                                </a:cubicBezTo>
                                <a:cubicBezTo>
                                  <a:pt x="408213" y="698409"/>
                                  <a:pt x="409822" y="693656"/>
                                  <a:pt x="411455" y="688840"/>
                                </a:cubicBezTo>
                                <a:cubicBezTo>
                                  <a:pt x="413076" y="684036"/>
                                  <a:pt x="414734" y="679157"/>
                                  <a:pt x="416406" y="674239"/>
                                </a:cubicBezTo>
                                <a:cubicBezTo>
                                  <a:pt x="418064" y="669309"/>
                                  <a:pt x="419761" y="664328"/>
                                  <a:pt x="421458" y="659297"/>
                                </a:cubicBezTo>
                                <a:cubicBezTo>
                                  <a:pt x="423167" y="654279"/>
                                  <a:pt x="424889" y="649197"/>
                                  <a:pt x="426624" y="644064"/>
                                </a:cubicBezTo>
                                <a:cubicBezTo>
                                  <a:pt x="428358" y="638945"/>
                                  <a:pt x="430118" y="633774"/>
                                  <a:pt x="431878" y="628554"/>
                                </a:cubicBezTo>
                                <a:cubicBezTo>
                                  <a:pt x="433651" y="623345"/>
                                  <a:pt x="435436" y="618086"/>
                                  <a:pt x="437234" y="612790"/>
                                </a:cubicBezTo>
                                <a:cubicBezTo>
                                  <a:pt x="439020" y="607493"/>
                                  <a:pt x="440830" y="602145"/>
                                  <a:pt x="442654" y="596773"/>
                                </a:cubicBezTo>
                                <a:cubicBezTo>
                                  <a:pt x="444477" y="591388"/>
                                  <a:pt x="446313" y="585977"/>
                                  <a:pt x="448161" y="580529"/>
                                </a:cubicBezTo>
                                <a:cubicBezTo>
                                  <a:pt x="450010" y="575080"/>
                                  <a:pt x="451871" y="569594"/>
                                  <a:pt x="453745" y="564070"/>
                                </a:cubicBezTo>
                                <a:cubicBezTo>
                                  <a:pt x="455606" y="558546"/>
                                  <a:pt x="457493" y="552996"/>
                                  <a:pt x="459380" y="547408"/>
                                </a:cubicBezTo>
                                <a:cubicBezTo>
                                  <a:pt x="461279" y="541821"/>
                                  <a:pt x="463178" y="536208"/>
                                  <a:pt x="465103" y="530558"/>
                                </a:cubicBezTo>
                                <a:cubicBezTo>
                                  <a:pt x="467015" y="524907"/>
                                  <a:pt x="468939" y="519231"/>
                                  <a:pt x="470864" y="513530"/>
                                </a:cubicBezTo>
                                <a:cubicBezTo>
                                  <a:pt x="472801" y="507816"/>
                                  <a:pt x="474751" y="502077"/>
                                  <a:pt x="476701" y="496312"/>
                                </a:cubicBezTo>
                                <a:cubicBezTo>
                                  <a:pt x="478651" y="490548"/>
                                  <a:pt x="480613" y="484758"/>
                                  <a:pt x="482588" y="478943"/>
                                </a:cubicBezTo>
                                <a:cubicBezTo>
                                  <a:pt x="484564" y="473128"/>
                                  <a:pt x="486539" y="467288"/>
                                  <a:pt x="488527" y="461409"/>
                                </a:cubicBezTo>
                                <a:cubicBezTo>
                                  <a:pt x="490515" y="455544"/>
                                  <a:pt x="492515" y="449653"/>
                                  <a:pt x="494516" y="443737"/>
                                </a:cubicBezTo>
                                <a:cubicBezTo>
                                  <a:pt x="496529" y="437833"/>
                                  <a:pt x="498542" y="431892"/>
                                  <a:pt x="500556" y="425938"/>
                                </a:cubicBezTo>
                                <a:cubicBezTo>
                                  <a:pt x="502581" y="419971"/>
                                  <a:pt x="504607" y="413992"/>
                                  <a:pt x="506633" y="408000"/>
                                </a:cubicBezTo>
                                <a:cubicBezTo>
                                  <a:pt x="508672" y="401995"/>
                                  <a:pt x="510710" y="395978"/>
                                  <a:pt x="512749" y="389935"/>
                                </a:cubicBezTo>
                                <a:cubicBezTo>
                                  <a:pt x="514800" y="383905"/>
                                  <a:pt x="516851" y="376915"/>
                                  <a:pt x="518915" y="371782"/>
                                </a:cubicBezTo>
                                <a:cubicBezTo>
                                  <a:pt x="520966" y="366637"/>
                                  <a:pt x="523030" y="362908"/>
                                  <a:pt x="525107" y="359116"/>
                                </a:cubicBezTo>
                                <a:cubicBezTo>
                                  <a:pt x="527171" y="355323"/>
                                  <a:pt x="529247" y="352315"/>
                                  <a:pt x="531336" y="349015"/>
                                </a:cubicBezTo>
                                <a:cubicBezTo>
                                  <a:pt x="533412" y="345716"/>
                                  <a:pt x="535502" y="342492"/>
                                  <a:pt x="537604" y="339332"/>
                                </a:cubicBezTo>
                                <a:cubicBezTo>
                                  <a:pt x="539705" y="336172"/>
                                  <a:pt x="541820" y="333087"/>
                                  <a:pt x="543935" y="330066"/>
                                </a:cubicBezTo>
                                <a:cubicBezTo>
                                  <a:pt x="546049" y="327044"/>
                                  <a:pt x="548176" y="324086"/>
                                  <a:pt x="550316" y="321192"/>
                                </a:cubicBezTo>
                                <a:cubicBezTo>
                                  <a:pt x="552456" y="318297"/>
                                  <a:pt x="554608" y="315465"/>
                                  <a:pt x="556761" y="312696"/>
                                </a:cubicBezTo>
                                <a:cubicBezTo>
                                  <a:pt x="558926" y="309928"/>
                                  <a:pt x="561104" y="307223"/>
                                  <a:pt x="563282" y="304568"/>
                                </a:cubicBezTo>
                                <a:cubicBezTo>
                                  <a:pt x="565472" y="301926"/>
                                  <a:pt x="567663" y="299335"/>
                                  <a:pt x="569878" y="296794"/>
                                </a:cubicBezTo>
                                <a:cubicBezTo>
                                  <a:pt x="572081" y="294265"/>
                                  <a:pt x="574310" y="291788"/>
                                  <a:pt x="576551" y="289361"/>
                                </a:cubicBezTo>
                                <a:cubicBezTo>
                                  <a:pt x="578792" y="286946"/>
                                  <a:pt x="581034" y="284569"/>
                                  <a:pt x="583300" y="282256"/>
                                </a:cubicBezTo>
                                <a:cubicBezTo>
                                  <a:pt x="585566" y="279943"/>
                                  <a:pt x="587846" y="277680"/>
                                  <a:pt x="590137" y="275468"/>
                                </a:cubicBezTo>
                                <a:cubicBezTo>
                                  <a:pt x="592416" y="273255"/>
                                  <a:pt x="594721" y="271094"/>
                                  <a:pt x="597038" y="268983"/>
                                </a:cubicBezTo>
                                <a:cubicBezTo>
                                  <a:pt x="599355" y="266872"/>
                                  <a:pt x="601685" y="264811"/>
                                  <a:pt x="604027" y="262789"/>
                                </a:cubicBezTo>
                                <a:cubicBezTo>
                                  <a:pt x="606357" y="260778"/>
                                  <a:pt x="608712" y="258806"/>
                                  <a:pt x="611080" y="256885"/>
                                </a:cubicBezTo>
                                <a:cubicBezTo>
                                  <a:pt x="613435" y="254964"/>
                                  <a:pt x="615815" y="253080"/>
                                  <a:pt x="618196" y="251247"/>
                                </a:cubicBezTo>
                                <a:cubicBezTo>
                                  <a:pt x="620576" y="249414"/>
                                  <a:pt x="622969" y="247619"/>
                                  <a:pt x="625375" y="245862"/>
                                </a:cubicBezTo>
                                <a:cubicBezTo>
                                  <a:pt x="627768" y="244117"/>
                                  <a:pt x="630173" y="242398"/>
                                  <a:pt x="632592" y="240729"/>
                                </a:cubicBezTo>
                                <a:cubicBezTo>
                                  <a:pt x="635010" y="239061"/>
                                  <a:pt x="637429" y="237430"/>
                                  <a:pt x="639859" y="235824"/>
                                </a:cubicBezTo>
                                <a:cubicBezTo>
                                  <a:pt x="642291" y="234232"/>
                                  <a:pt x="644722" y="232664"/>
                                  <a:pt x="647166" y="231147"/>
                                </a:cubicBezTo>
                                <a:cubicBezTo>
                                  <a:pt x="649596" y="229618"/>
                                  <a:pt x="652040" y="228126"/>
                                  <a:pt x="654484" y="226672"/>
                                </a:cubicBezTo>
                                <a:cubicBezTo>
                                  <a:pt x="656927" y="225206"/>
                                  <a:pt x="659384" y="223777"/>
                                  <a:pt x="661828" y="222387"/>
                                </a:cubicBezTo>
                                <a:cubicBezTo>
                                  <a:pt x="664284" y="220984"/>
                                  <a:pt x="666728" y="219618"/>
                                  <a:pt x="669184" y="218278"/>
                                </a:cubicBezTo>
                                <a:cubicBezTo>
                                  <a:pt x="671628" y="216938"/>
                                  <a:pt x="674084" y="215624"/>
                                  <a:pt x="676528" y="214347"/>
                                </a:cubicBezTo>
                                <a:cubicBezTo>
                                  <a:pt x="678984" y="213057"/>
                                  <a:pt x="681428" y="211793"/>
                                  <a:pt x="683872" y="210567"/>
                                </a:cubicBezTo>
                                <a:cubicBezTo>
                                  <a:pt x="686303" y="209341"/>
                                  <a:pt x="688734" y="208127"/>
                                  <a:pt x="691165" y="206952"/>
                                </a:cubicBezTo>
                                <a:cubicBezTo>
                                  <a:pt x="693583" y="205763"/>
                                  <a:pt x="696002" y="204613"/>
                                  <a:pt x="698395" y="203488"/>
                                </a:cubicBezTo>
                                <a:cubicBezTo>
                                  <a:pt x="700801" y="202350"/>
                                  <a:pt x="703181" y="201251"/>
                                  <a:pt x="705548" y="200163"/>
                                </a:cubicBezTo>
                                <a:cubicBezTo>
                                  <a:pt x="707904" y="199089"/>
                                  <a:pt x="710259" y="198027"/>
                                  <a:pt x="712576" y="196990"/>
                                </a:cubicBezTo>
                                <a:cubicBezTo>
                                  <a:pt x="714906" y="195966"/>
                                  <a:pt x="717197" y="194955"/>
                                  <a:pt x="719464" y="193982"/>
                                </a:cubicBezTo>
                                <a:cubicBezTo>
                                  <a:pt x="721730" y="192996"/>
                                  <a:pt x="723984" y="192035"/>
                                  <a:pt x="726187" y="191099"/>
                                </a:cubicBezTo>
                                <a:cubicBezTo>
                                  <a:pt x="728390" y="190164"/>
                                  <a:pt x="730568" y="189254"/>
                                  <a:pt x="732708" y="188382"/>
                                </a:cubicBezTo>
                                <a:cubicBezTo>
                                  <a:pt x="734848" y="187497"/>
                                  <a:pt x="736950" y="186650"/>
                                  <a:pt x="739013" y="185841"/>
                                </a:cubicBezTo>
                                <a:cubicBezTo>
                                  <a:pt x="741077" y="185044"/>
                                  <a:pt x="743090" y="184273"/>
                                  <a:pt x="745079" y="183540"/>
                                </a:cubicBezTo>
                                <a:cubicBezTo>
                                  <a:pt x="747054" y="182807"/>
                                  <a:pt x="749004" y="182111"/>
                                  <a:pt x="750903" y="181454"/>
                                </a:cubicBezTo>
                                <a:cubicBezTo>
                                  <a:pt x="752789" y="180797"/>
                                  <a:pt x="754651" y="180177"/>
                                  <a:pt x="756461" y="179596"/>
                                </a:cubicBezTo>
                                <a:cubicBezTo>
                                  <a:pt x="758272" y="179014"/>
                                  <a:pt x="760032" y="178458"/>
                                  <a:pt x="761754" y="177952"/>
                                </a:cubicBezTo>
                                <a:cubicBezTo>
                                  <a:pt x="763476" y="177447"/>
                                  <a:pt x="765160" y="176979"/>
                                  <a:pt x="766793" y="176562"/>
                                </a:cubicBezTo>
                                <a:cubicBezTo>
                                  <a:pt x="768427" y="176132"/>
                                  <a:pt x="770022" y="175740"/>
                                  <a:pt x="771579" y="175386"/>
                                </a:cubicBezTo>
                                <a:cubicBezTo>
                                  <a:pt x="773124" y="175032"/>
                                  <a:pt x="774631" y="174716"/>
                                  <a:pt x="776112" y="174438"/>
                                </a:cubicBezTo>
                                <a:cubicBezTo>
                                  <a:pt x="777581" y="174160"/>
                                  <a:pt x="779012" y="173932"/>
                                  <a:pt x="780418" y="173730"/>
                                </a:cubicBezTo>
                                <a:cubicBezTo>
                                  <a:pt x="781810" y="173515"/>
                                  <a:pt x="783177" y="173351"/>
                                  <a:pt x="784507" y="173225"/>
                                </a:cubicBezTo>
                                <a:cubicBezTo>
                                  <a:pt x="785849" y="173086"/>
                                  <a:pt x="787154" y="172984"/>
                                  <a:pt x="788432" y="172908"/>
                                </a:cubicBezTo>
                                <a:cubicBezTo>
                                  <a:pt x="789711" y="172845"/>
                                  <a:pt x="790965" y="172807"/>
                                  <a:pt x="792205" y="172795"/>
                                </a:cubicBezTo>
                                <a:cubicBezTo>
                                  <a:pt x="793446" y="172782"/>
                                  <a:pt x="794662" y="172795"/>
                                  <a:pt x="795865" y="172832"/>
                                </a:cubicBezTo>
                                <a:cubicBezTo>
                                  <a:pt x="797067" y="172870"/>
                                  <a:pt x="798258" y="172934"/>
                                  <a:pt x="799435" y="173010"/>
                                </a:cubicBezTo>
                                <a:cubicBezTo>
                                  <a:pt x="800626" y="173098"/>
                                  <a:pt x="801790" y="173199"/>
                                  <a:pt x="802955" y="173313"/>
                                </a:cubicBezTo>
                                <a:cubicBezTo>
                                  <a:pt x="804107" y="173439"/>
                                  <a:pt x="805272" y="173579"/>
                                  <a:pt x="806424" y="173730"/>
                                </a:cubicBezTo>
                                <a:cubicBezTo>
                                  <a:pt x="807564" y="173882"/>
                                  <a:pt x="808716" y="174059"/>
                                  <a:pt x="809856" y="174236"/>
                                </a:cubicBezTo>
                                <a:cubicBezTo>
                                  <a:pt x="810995" y="174425"/>
                                  <a:pt x="812135" y="174615"/>
                                  <a:pt x="813274" y="174830"/>
                                </a:cubicBezTo>
                                <a:cubicBezTo>
                                  <a:pt x="814414" y="175032"/>
                                  <a:pt x="815553" y="175260"/>
                                  <a:pt x="816680" y="175500"/>
                                </a:cubicBezTo>
                                <a:cubicBezTo>
                                  <a:pt x="817820" y="175728"/>
                                  <a:pt x="818947" y="175980"/>
                                  <a:pt x="820074" y="176233"/>
                                </a:cubicBezTo>
                                <a:cubicBezTo>
                                  <a:pt x="821201" y="176486"/>
                                  <a:pt x="822327" y="176764"/>
                                  <a:pt x="823454" y="177042"/>
                                </a:cubicBezTo>
                                <a:cubicBezTo>
                                  <a:pt x="824581" y="177320"/>
                                  <a:pt x="825708" y="177624"/>
                                  <a:pt x="826835" y="177927"/>
                                </a:cubicBezTo>
                                <a:cubicBezTo>
                                  <a:pt x="827962" y="178231"/>
                                  <a:pt x="829089" y="178546"/>
                                  <a:pt x="830203" y="178875"/>
                                </a:cubicBezTo>
                                <a:cubicBezTo>
                                  <a:pt x="831330" y="179204"/>
                                  <a:pt x="832444" y="179545"/>
                                  <a:pt x="833558" y="179899"/>
                                </a:cubicBezTo>
                                <a:cubicBezTo>
                                  <a:pt x="834673" y="180241"/>
                                  <a:pt x="835787" y="180607"/>
                                  <a:pt x="836901" y="180986"/>
                                </a:cubicBezTo>
                                <a:cubicBezTo>
                                  <a:pt x="838003" y="181366"/>
                                  <a:pt x="839104" y="181758"/>
                                  <a:pt x="840206" y="182162"/>
                                </a:cubicBezTo>
                                <a:cubicBezTo>
                                  <a:pt x="841308" y="182579"/>
                                  <a:pt x="842396" y="183009"/>
                                  <a:pt x="843485" y="183451"/>
                                </a:cubicBezTo>
                                <a:cubicBezTo>
                                  <a:pt x="844562" y="183894"/>
                                  <a:pt x="845650" y="184349"/>
                                  <a:pt x="846714" y="184829"/>
                                </a:cubicBezTo>
                                <a:cubicBezTo>
                                  <a:pt x="847778" y="185322"/>
                                  <a:pt x="848841" y="185815"/>
                                  <a:pt x="849892" y="186346"/>
                                </a:cubicBezTo>
                                <a:cubicBezTo>
                                  <a:pt x="850930" y="186877"/>
                                  <a:pt x="851969" y="187421"/>
                                  <a:pt x="852994" y="187990"/>
                                </a:cubicBezTo>
                                <a:cubicBezTo>
                                  <a:pt x="854020" y="188571"/>
                                  <a:pt x="855033" y="189165"/>
                                  <a:pt x="856020" y="189810"/>
                                </a:cubicBezTo>
                                <a:cubicBezTo>
                                  <a:pt x="857008" y="190442"/>
                                  <a:pt x="857996" y="191099"/>
                                  <a:pt x="858945" y="191795"/>
                                </a:cubicBezTo>
                                <a:cubicBezTo>
                                  <a:pt x="859908" y="192490"/>
                                  <a:pt x="860844" y="193223"/>
                                  <a:pt x="861769" y="193994"/>
                                </a:cubicBezTo>
                                <a:cubicBezTo>
                                  <a:pt x="862680" y="194765"/>
                                  <a:pt x="863579" y="195575"/>
                                  <a:pt x="864453" y="196434"/>
                                </a:cubicBezTo>
                                <a:cubicBezTo>
                                  <a:pt x="865339" y="197281"/>
                                  <a:pt x="866187" y="198166"/>
                                  <a:pt x="867023" y="199101"/>
                                </a:cubicBezTo>
                                <a:cubicBezTo>
                                  <a:pt x="867859" y="200037"/>
                                  <a:pt x="868669" y="200998"/>
                                  <a:pt x="869467" y="202009"/>
                                </a:cubicBezTo>
                                <a:cubicBezTo>
                                  <a:pt x="870252" y="203020"/>
                                  <a:pt x="870986" y="204082"/>
                                  <a:pt x="871746" y="205169"/>
                                </a:cubicBezTo>
                                <a:cubicBezTo>
                                  <a:pt x="872506" y="206256"/>
                                  <a:pt x="873266" y="207394"/>
                                  <a:pt x="874025" y="208557"/>
                                </a:cubicBezTo>
                                <a:cubicBezTo>
                                  <a:pt x="874658" y="209720"/>
                                  <a:pt x="875418" y="210921"/>
                                  <a:pt x="876051" y="212147"/>
                                </a:cubicBezTo>
                                <a:cubicBezTo>
                                  <a:pt x="876684" y="213373"/>
                                  <a:pt x="877317" y="214638"/>
                                  <a:pt x="877950" y="215940"/>
                                </a:cubicBezTo>
                                <a:cubicBezTo>
                                  <a:pt x="878584" y="217229"/>
                                  <a:pt x="879217" y="218556"/>
                                  <a:pt x="879849" y="219909"/>
                                </a:cubicBezTo>
                                <a:cubicBezTo>
                                  <a:pt x="880483" y="221262"/>
                                  <a:pt x="880989" y="222640"/>
                                  <a:pt x="881622" y="224043"/>
                                </a:cubicBezTo>
                                <a:cubicBezTo>
                                  <a:pt x="882129" y="225446"/>
                                  <a:pt x="882762" y="226887"/>
                                  <a:pt x="883269" y="228341"/>
                                </a:cubicBezTo>
                                <a:cubicBezTo>
                                  <a:pt x="883775" y="229807"/>
                                  <a:pt x="884281" y="231286"/>
                                  <a:pt x="884788" y="232803"/>
                                </a:cubicBezTo>
                                <a:cubicBezTo>
                                  <a:pt x="885168" y="234320"/>
                                  <a:pt x="885674" y="235862"/>
                                  <a:pt x="886180" y="237430"/>
                                </a:cubicBezTo>
                                <a:cubicBezTo>
                                  <a:pt x="886560" y="238997"/>
                                  <a:pt x="886940" y="240603"/>
                                  <a:pt x="887447" y="242234"/>
                                </a:cubicBezTo>
                                <a:cubicBezTo>
                                  <a:pt x="887826" y="243852"/>
                                  <a:pt x="888206" y="245508"/>
                                  <a:pt x="888586" y="247189"/>
                                </a:cubicBezTo>
                                <a:cubicBezTo>
                                  <a:pt x="888840" y="248870"/>
                                  <a:pt x="889219" y="250590"/>
                                  <a:pt x="889599" y="252321"/>
                                </a:cubicBezTo>
                                <a:cubicBezTo>
                                  <a:pt x="889852" y="254053"/>
                                  <a:pt x="890105" y="255823"/>
                                  <a:pt x="890486" y="257606"/>
                                </a:cubicBezTo>
                                <a:cubicBezTo>
                                  <a:pt x="890739" y="259388"/>
                                  <a:pt x="890992" y="261196"/>
                                  <a:pt x="891245" y="263016"/>
                                </a:cubicBezTo>
                                <a:cubicBezTo>
                                  <a:pt x="891372" y="264836"/>
                                  <a:pt x="891625" y="266682"/>
                                  <a:pt x="891878" y="268528"/>
                                </a:cubicBezTo>
                                <a:cubicBezTo>
                                  <a:pt x="892005" y="270386"/>
                                  <a:pt x="892258" y="272257"/>
                                  <a:pt x="892385" y="274115"/>
                                </a:cubicBezTo>
                                <a:cubicBezTo>
                                  <a:pt x="892511" y="275986"/>
                                  <a:pt x="892765" y="277857"/>
                                  <a:pt x="892891" y="279728"/>
                                </a:cubicBezTo>
                                <a:cubicBezTo>
                                  <a:pt x="893018" y="281586"/>
                                  <a:pt x="893145" y="283457"/>
                                  <a:pt x="893271" y="285315"/>
                                </a:cubicBezTo>
                                <a:cubicBezTo>
                                  <a:pt x="893271" y="287174"/>
                                  <a:pt x="893398" y="289032"/>
                                  <a:pt x="893525" y="290865"/>
                                </a:cubicBezTo>
                                <a:cubicBezTo>
                                  <a:pt x="893525" y="292710"/>
                                  <a:pt x="893651" y="294544"/>
                                  <a:pt x="893651" y="296364"/>
                                </a:cubicBezTo>
                                <a:cubicBezTo>
                                  <a:pt x="893778" y="298197"/>
                                  <a:pt x="893778" y="300005"/>
                                  <a:pt x="893778" y="301800"/>
                                </a:cubicBezTo>
                                <a:cubicBezTo>
                                  <a:pt x="893778" y="303607"/>
                                  <a:pt x="893778" y="305390"/>
                                  <a:pt x="893778" y="307172"/>
                                </a:cubicBezTo>
                                <a:cubicBezTo>
                                  <a:pt x="893778" y="308955"/>
                                  <a:pt x="893778" y="310737"/>
                                  <a:pt x="893778" y="312507"/>
                                </a:cubicBezTo>
                                <a:cubicBezTo>
                                  <a:pt x="893778" y="314264"/>
                                  <a:pt x="893778" y="316034"/>
                                  <a:pt x="893651" y="317791"/>
                                </a:cubicBezTo>
                                <a:cubicBezTo>
                                  <a:pt x="893651" y="319548"/>
                                  <a:pt x="893525" y="321293"/>
                                  <a:pt x="893525" y="323037"/>
                                </a:cubicBezTo>
                                <a:cubicBezTo>
                                  <a:pt x="893398" y="324769"/>
                                  <a:pt x="893398" y="326501"/>
                                  <a:pt x="893271" y="328220"/>
                                </a:cubicBezTo>
                                <a:cubicBezTo>
                                  <a:pt x="893145" y="329940"/>
                                  <a:pt x="893018" y="331658"/>
                                  <a:pt x="892891" y="333353"/>
                                </a:cubicBezTo>
                                <a:cubicBezTo>
                                  <a:pt x="892765" y="335046"/>
                                  <a:pt x="892638" y="336740"/>
                                  <a:pt x="892511" y="338409"/>
                                </a:cubicBezTo>
                                <a:cubicBezTo>
                                  <a:pt x="892385" y="340078"/>
                                  <a:pt x="892258" y="341734"/>
                                  <a:pt x="892005" y="343364"/>
                                </a:cubicBezTo>
                                <a:cubicBezTo>
                                  <a:pt x="891878" y="344995"/>
                                  <a:pt x="891752" y="346626"/>
                                  <a:pt x="891498" y="348219"/>
                                </a:cubicBezTo>
                                <a:cubicBezTo>
                                  <a:pt x="891372" y="349812"/>
                                  <a:pt x="891119" y="351392"/>
                                  <a:pt x="890992" y="352947"/>
                                </a:cubicBezTo>
                                <a:cubicBezTo>
                                  <a:pt x="890739" y="354489"/>
                                  <a:pt x="890612" y="356019"/>
                                  <a:pt x="890359" y="357510"/>
                                </a:cubicBezTo>
                                <a:cubicBezTo>
                                  <a:pt x="890105" y="359015"/>
                                  <a:pt x="889979" y="360481"/>
                                  <a:pt x="889726" y="361909"/>
                                </a:cubicBezTo>
                                <a:cubicBezTo>
                                  <a:pt x="889472" y="363350"/>
                                  <a:pt x="889219" y="364754"/>
                                  <a:pt x="889093" y="366132"/>
                                </a:cubicBezTo>
                                <a:cubicBezTo>
                                  <a:pt x="888840" y="367497"/>
                                  <a:pt x="888586" y="368837"/>
                                  <a:pt x="888333" y="370139"/>
                                </a:cubicBezTo>
                                <a:cubicBezTo>
                                  <a:pt x="888080" y="371454"/>
                                  <a:pt x="887953" y="372730"/>
                                  <a:pt x="887700" y="373957"/>
                                </a:cubicBezTo>
                                <a:cubicBezTo>
                                  <a:pt x="887447" y="375195"/>
                                  <a:pt x="887194" y="376396"/>
                                  <a:pt x="886940" y="377572"/>
                                </a:cubicBezTo>
                                <a:cubicBezTo>
                                  <a:pt x="886687" y="378735"/>
                                  <a:pt x="886434" y="379873"/>
                                  <a:pt x="886180" y="380960"/>
                                </a:cubicBezTo>
                                <a:cubicBezTo>
                                  <a:pt x="886054" y="382060"/>
                                  <a:pt x="885801" y="383109"/>
                                  <a:pt x="885548" y="384133"/>
                                </a:cubicBezTo>
                                <a:cubicBezTo>
                                  <a:pt x="885294" y="385144"/>
                                  <a:pt x="885041" y="386130"/>
                                  <a:pt x="884788" y="387066"/>
                                </a:cubicBezTo>
                                <a:cubicBezTo>
                                  <a:pt x="884661" y="388001"/>
                                  <a:pt x="884408" y="388899"/>
                                  <a:pt x="884155" y="389746"/>
                                </a:cubicBezTo>
                                <a:cubicBezTo>
                                  <a:pt x="883902" y="390592"/>
                                  <a:pt x="883775" y="391389"/>
                                  <a:pt x="883522" y="392135"/>
                                </a:cubicBezTo>
                                <a:cubicBezTo>
                                  <a:pt x="883395" y="392881"/>
                                  <a:pt x="883142" y="393576"/>
                                  <a:pt x="883015" y="394221"/>
                                </a:cubicBezTo>
                                <a:cubicBezTo>
                                  <a:pt x="882762" y="394865"/>
                                  <a:pt x="882635" y="395447"/>
                                  <a:pt x="882509" y="395978"/>
                                </a:cubicBezTo>
                                <a:cubicBezTo>
                                  <a:pt x="882255" y="396509"/>
                                  <a:pt x="882129" y="396977"/>
                                  <a:pt x="882002" y="397394"/>
                                </a:cubicBezTo>
                                <a:cubicBezTo>
                                  <a:pt x="881876" y="397798"/>
                                  <a:pt x="881749" y="398139"/>
                                  <a:pt x="881622" y="398443"/>
                                </a:cubicBezTo>
                                <a:cubicBezTo>
                                  <a:pt x="881496" y="398746"/>
                                  <a:pt x="881496" y="399012"/>
                                  <a:pt x="881369" y="399227"/>
                                </a:cubicBezTo>
                                <a:cubicBezTo>
                                  <a:pt x="881369" y="399442"/>
                                  <a:pt x="881242" y="399618"/>
                                  <a:pt x="881242" y="399732"/>
                                </a:cubicBezTo>
                                <a:cubicBezTo>
                                  <a:pt x="881242" y="399821"/>
                                  <a:pt x="881116" y="399909"/>
                                  <a:pt x="881116" y="399909"/>
                                </a:cubicBezTo>
                                <a:cubicBezTo>
                                  <a:pt x="881116" y="399909"/>
                                  <a:pt x="881242" y="399808"/>
                                  <a:pt x="881242" y="399720"/>
                                </a:cubicBezTo>
                                <a:cubicBezTo>
                                  <a:pt x="881242" y="399593"/>
                                  <a:pt x="881369" y="399391"/>
                                  <a:pt x="881369" y="399125"/>
                                </a:cubicBezTo>
                                <a:cubicBezTo>
                                  <a:pt x="881496" y="398860"/>
                                  <a:pt x="881622" y="398532"/>
                                  <a:pt x="881749" y="398139"/>
                                </a:cubicBezTo>
                                <a:cubicBezTo>
                                  <a:pt x="881876" y="397747"/>
                                  <a:pt x="882129" y="397292"/>
                                  <a:pt x="882255" y="396749"/>
                                </a:cubicBezTo>
                                <a:cubicBezTo>
                                  <a:pt x="882509" y="396205"/>
                                  <a:pt x="882762" y="395586"/>
                                  <a:pt x="883015" y="394878"/>
                                </a:cubicBezTo>
                                <a:cubicBezTo>
                                  <a:pt x="883269" y="394170"/>
                                  <a:pt x="883648" y="393374"/>
                                  <a:pt x="883902" y="392489"/>
                                </a:cubicBezTo>
                                <a:cubicBezTo>
                                  <a:pt x="884281" y="391591"/>
                                  <a:pt x="884661" y="390618"/>
                                  <a:pt x="885041" y="389556"/>
                                </a:cubicBezTo>
                                <a:cubicBezTo>
                                  <a:pt x="885548" y="388494"/>
                                  <a:pt x="885927" y="387331"/>
                                  <a:pt x="886434" y="386092"/>
                                </a:cubicBezTo>
                                <a:cubicBezTo>
                                  <a:pt x="886940" y="384853"/>
                                  <a:pt x="887447" y="383526"/>
                                  <a:pt x="887953" y="382110"/>
                                </a:cubicBezTo>
                                <a:cubicBezTo>
                                  <a:pt x="888586" y="380695"/>
                                  <a:pt x="889093" y="379190"/>
                                  <a:pt x="889726" y="377610"/>
                                </a:cubicBezTo>
                                <a:cubicBezTo>
                                  <a:pt x="890359" y="376030"/>
                                  <a:pt x="890992" y="374374"/>
                                  <a:pt x="891752" y="372629"/>
                                </a:cubicBezTo>
                                <a:cubicBezTo>
                                  <a:pt x="892385" y="370898"/>
                                  <a:pt x="893145" y="369077"/>
                                  <a:pt x="893904" y="367193"/>
                                </a:cubicBezTo>
                                <a:cubicBezTo>
                                  <a:pt x="894664" y="365310"/>
                                  <a:pt x="895424" y="363338"/>
                                  <a:pt x="896183" y="361315"/>
                                </a:cubicBezTo>
                                <a:cubicBezTo>
                                  <a:pt x="897070" y="359280"/>
                                  <a:pt x="897829" y="357181"/>
                                  <a:pt x="898716" y="355020"/>
                                </a:cubicBezTo>
                                <a:cubicBezTo>
                                  <a:pt x="899602" y="352858"/>
                                  <a:pt x="900488" y="350633"/>
                                  <a:pt x="901374" y="348358"/>
                                </a:cubicBezTo>
                                <a:cubicBezTo>
                                  <a:pt x="902388" y="346070"/>
                                  <a:pt x="903274" y="343731"/>
                                  <a:pt x="904287" y="341342"/>
                                </a:cubicBezTo>
                                <a:cubicBezTo>
                                  <a:pt x="905300" y="338953"/>
                                  <a:pt x="906313" y="336513"/>
                                  <a:pt x="907326" y="334022"/>
                                </a:cubicBezTo>
                                <a:cubicBezTo>
                                  <a:pt x="908338" y="331532"/>
                                  <a:pt x="909478" y="328991"/>
                                  <a:pt x="910491" y="326413"/>
                                </a:cubicBezTo>
                                <a:cubicBezTo>
                                  <a:pt x="911630" y="323846"/>
                                  <a:pt x="912770" y="321217"/>
                                  <a:pt x="913910" y="318562"/>
                                </a:cubicBezTo>
                                <a:cubicBezTo>
                                  <a:pt x="915049" y="315907"/>
                                  <a:pt x="916189" y="313215"/>
                                  <a:pt x="917455" y="310497"/>
                                </a:cubicBezTo>
                                <a:cubicBezTo>
                                  <a:pt x="918594" y="307779"/>
                                  <a:pt x="919861" y="305023"/>
                                  <a:pt x="921127" y="302255"/>
                                </a:cubicBezTo>
                                <a:cubicBezTo>
                                  <a:pt x="922266" y="299474"/>
                                  <a:pt x="923533" y="296667"/>
                                  <a:pt x="924925" y="293848"/>
                                </a:cubicBezTo>
                                <a:cubicBezTo>
                                  <a:pt x="926192" y="291029"/>
                                  <a:pt x="927458" y="288198"/>
                                  <a:pt x="928850" y="285341"/>
                                </a:cubicBezTo>
                                <a:cubicBezTo>
                                  <a:pt x="930117" y="282496"/>
                                  <a:pt x="931509" y="279627"/>
                                  <a:pt x="932902" y="276757"/>
                                </a:cubicBezTo>
                                <a:cubicBezTo>
                                  <a:pt x="934295" y="273875"/>
                                  <a:pt x="935688" y="270993"/>
                                  <a:pt x="937081" y="268123"/>
                                </a:cubicBezTo>
                                <a:cubicBezTo>
                                  <a:pt x="938473" y="265241"/>
                                  <a:pt x="939866" y="262346"/>
                                  <a:pt x="941386" y="259476"/>
                                </a:cubicBezTo>
                                <a:cubicBezTo>
                                  <a:pt x="942778" y="256594"/>
                                  <a:pt x="944298" y="253712"/>
                                  <a:pt x="945817" y="250855"/>
                                </a:cubicBezTo>
                                <a:cubicBezTo>
                                  <a:pt x="947337" y="247985"/>
                                  <a:pt x="948856" y="245128"/>
                                  <a:pt x="950375" y="242284"/>
                                </a:cubicBezTo>
                                <a:cubicBezTo>
                                  <a:pt x="951895" y="239440"/>
                                  <a:pt x="953414" y="236596"/>
                                  <a:pt x="955060" y="233789"/>
                                </a:cubicBezTo>
                                <a:cubicBezTo>
                                  <a:pt x="956580" y="230970"/>
                                  <a:pt x="958226" y="228164"/>
                                  <a:pt x="959745" y="225396"/>
                                </a:cubicBezTo>
                                <a:cubicBezTo>
                                  <a:pt x="961391" y="222614"/>
                                  <a:pt x="963037" y="219858"/>
                                  <a:pt x="964683" y="217128"/>
                                </a:cubicBezTo>
                                <a:cubicBezTo>
                                  <a:pt x="966329" y="214397"/>
                                  <a:pt x="967975" y="211680"/>
                                  <a:pt x="969621" y="209000"/>
                                </a:cubicBezTo>
                                <a:cubicBezTo>
                                  <a:pt x="971267" y="206332"/>
                                  <a:pt x="972913" y="203665"/>
                                  <a:pt x="974686" y="201073"/>
                                </a:cubicBezTo>
                                <a:cubicBezTo>
                                  <a:pt x="976332" y="198482"/>
                                  <a:pt x="978105" y="195928"/>
                                  <a:pt x="979877" y="193438"/>
                                </a:cubicBezTo>
                                <a:cubicBezTo>
                                  <a:pt x="981523" y="190935"/>
                                  <a:pt x="983296" y="188483"/>
                                  <a:pt x="985069" y="186081"/>
                                </a:cubicBezTo>
                                <a:cubicBezTo>
                                  <a:pt x="986841" y="183679"/>
                                  <a:pt x="988614" y="181328"/>
                                  <a:pt x="990386" y="179027"/>
                                </a:cubicBezTo>
                                <a:cubicBezTo>
                                  <a:pt x="992286" y="176726"/>
                                  <a:pt x="994058" y="174463"/>
                                  <a:pt x="995957" y="172251"/>
                                </a:cubicBezTo>
                                <a:cubicBezTo>
                                  <a:pt x="997730" y="170039"/>
                                  <a:pt x="999629" y="167877"/>
                                  <a:pt x="1001529" y="165753"/>
                                </a:cubicBezTo>
                                <a:cubicBezTo>
                                  <a:pt x="1003301" y="163630"/>
                                  <a:pt x="1005201" y="161544"/>
                                  <a:pt x="1007227" y="159508"/>
                                </a:cubicBezTo>
                                <a:cubicBezTo>
                                  <a:pt x="1009126" y="157473"/>
                                  <a:pt x="1011025" y="155476"/>
                                  <a:pt x="1013051" y="153504"/>
                                </a:cubicBezTo>
                                <a:cubicBezTo>
                                  <a:pt x="1014950" y="151545"/>
                                  <a:pt x="1016976" y="149623"/>
                                  <a:pt x="1019002" y="147739"/>
                                </a:cubicBezTo>
                                <a:cubicBezTo>
                                  <a:pt x="1021028" y="145843"/>
                                  <a:pt x="1023053" y="143985"/>
                                  <a:pt x="1025206" y="142165"/>
                                </a:cubicBezTo>
                                <a:cubicBezTo>
                                  <a:pt x="1027232" y="140344"/>
                                  <a:pt x="1029384" y="138549"/>
                                  <a:pt x="1031410" y="136780"/>
                                </a:cubicBezTo>
                                <a:cubicBezTo>
                                  <a:pt x="1033563" y="135010"/>
                                  <a:pt x="1035715" y="133278"/>
                                  <a:pt x="1037994" y="131559"/>
                                </a:cubicBezTo>
                                <a:cubicBezTo>
                                  <a:pt x="1040147" y="129839"/>
                                  <a:pt x="1042426" y="128158"/>
                                  <a:pt x="1044579" y="126489"/>
                                </a:cubicBezTo>
                                <a:cubicBezTo>
                                  <a:pt x="1046858" y="124821"/>
                                  <a:pt x="1049137" y="123165"/>
                                  <a:pt x="1051542" y="121547"/>
                                </a:cubicBezTo>
                                <a:cubicBezTo>
                                  <a:pt x="1053822" y="119916"/>
                                  <a:pt x="1056227" y="118298"/>
                                  <a:pt x="1058633" y="116705"/>
                                </a:cubicBezTo>
                                <a:cubicBezTo>
                                  <a:pt x="1060912" y="115112"/>
                                  <a:pt x="1063318" y="113545"/>
                                  <a:pt x="1065850" y="111977"/>
                                </a:cubicBezTo>
                                <a:cubicBezTo>
                                  <a:pt x="1068256" y="110410"/>
                                  <a:pt x="1070788" y="108867"/>
                                  <a:pt x="1073321" y="107325"/>
                                </a:cubicBezTo>
                                <a:cubicBezTo>
                                  <a:pt x="1075726" y="105783"/>
                                  <a:pt x="1078259" y="104266"/>
                                  <a:pt x="1080918" y="102749"/>
                                </a:cubicBezTo>
                                <a:cubicBezTo>
                                  <a:pt x="1083450" y="101245"/>
                                  <a:pt x="1085982" y="99740"/>
                                  <a:pt x="1088641" y="98249"/>
                                </a:cubicBezTo>
                                <a:cubicBezTo>
                                  <a:pt x="1091300" y="96744"/>
                                  <a:pt x="1093959" y="95265"/>
                                  <a:pt x="1096618" y="93799"/>
                                </a:cubicBezTo>
                                <a:cubicBezTo>
                                  <a:pt x="1099277" y="92320"/>
                                  <a:pt x="1101936" y="90853"/>
                                  <a:pt x="1104595" y="89412"/>
                                </a:cubicBezTo>
                                <a:cubicBezTo>
                                  <a:pt x="1107254" y="87959"/>
                                  <a:pt x="1110040" y="86505"/>
                                  <a:pt x="1112698" y="85076"/>
                                </a:cubicBezTo>
                                <a:cubicBezTo>
                                  <a:pt x="1115484" y="83648"/>
                                  <a:pt x="1118270" y="82232"/>
                                  <a:pt x="1120929" y="80816"/>
                                </a:cubicBezTo>
                                <a:cubicBezTo>
                                  <a:pt x="1123714" y="79413"/>
                                  <a:pt x="1126500" y="78010"/>
                                  <a:pt x="1129285" y="76632"/>
                                </a:cubicBezTo>
                                <a:cubicBezTo>
                                  <a:pt x="1131944" y="75241"/>
                                  <a:pt x="1134730" y="73864"/>
                                  <a:pt x="1137516" y="72498"/>
                                </a:cubicBezTo>
                                <a:cubicBezTo>
                                  <a:pt x="1140301" y="71146"/>
                                  <a:pt x="1143087" y="69793"/>
                                  <a:pt x="1145872" y="68453"/>
                                </a:cubicBezTo>
                                <a:cubicBezTo>
                                  <a:pt x="1148531" y="67113"/>
                                  <a:pt x="1151317" y="65798"/>
                                  <a:pt x="1154102" y="64484"/>
                                </a:cubicBezTo>
                                <a:cubicBezTo>
                                  <a:pt x="1156888" y="63169"/>
                                  <a:pt x="1159673" y="61867"/>
                                  <a:pt x="1162332" y="60577"/>
                                </a:cubicBezTo>
                                <a:cubicBezTo>
                                  <a:pt x="1165118" y="59275"/>
                                  <a:pt x="1167904" y="57999"/>
                                  <a:pt x="1170689" y="56735"/>
                                </a:cubicBezTo>
                                <a:cubicBezTo>
                                  <a:pt x="1173348" y="55470"/>
                                  <a:pt x="1176134" y="54206"/>
                                  <a:pt x="1178792" y="52967"/>
                                </a:cubicBezTo>
                                <a:cubicBezTo>
                                  <a:pt x="1181578" y="51716"/>
                                  <a:pt x="1184237" y="50477"/>
                                  <a:pt x="1187023" y="49301"/>
                                </a:cubicBezTo>
                                <a:cubicBezTo>
                                  <a:pt x="1189682" y="48037"/>
                                  <a:pt x="1192467" y="46773"/>
                                  <a:pt x="1195126" y="45635"/>
                                </a:cubicBezTo>
                                <a:cubicBezTo>
                                  <a:pt x="1197785" y="44371"/>
                                  <a:pt x="1200444" y="43233"/>
                                  <a:pt x="1203230" y="41969"/>
                                </a:cubicBezTo>
                                <a:cubicBezTo>
                                  <a:pt x="1205889" y="40832"/>
                                  <a:pt x="1208548" y="39694"/>
                                  <a:pt x="1211207" y="38430"/>
                                </a:cubicBezTo>
                                <a:cubicBezTo>
                                  <a:pt x="1213866" y="37292"/>
                                  <a:pt x="1216525" y="36154"/>
                                  <a:pt x="1219184" y="35016"/>
                                </a:cubicBezTo>
                                <a:cubicBezTo>
                                  <a:pt x="1221843" y="33879"/>
                                  <a:pt x="1224375" y="32741"/>
                                  <a:pt x="1227034" y="31603"/>
                                </a:cubicBezTo>
                                <a:cubicBezTo>
                                  <a:pt x="1229693" y="30339"/>
                                  <a:pt x="1232352" y="29328"/>
                                  <a:pt x="1234884" y="28190"/>
                                </a:cubicBezTo>
                                <a:cubicBezTo>
                                  <a:pt x="1237543" y="27053"/>
                                  <a:pt x="1240076" y="25915"/>
                                  <a:pt x="1242734" y="24777"/>
                                </a:cubicBezTo>
                                <a:cubicBezTo>
                                  <a:pt x="1245267" y="23639"/>
                                  <a:pt x="1247925" y="22502"/>
                                  <a:pt x="1250458" y="21490"/>
                                </a:cubicBez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24" name="Shape 1065"/>
                        <wps:cNvSpPr>
                          <a:spLocks/>
                        </wps:cNvSpPr>
                        <wps:spPr bwMode="auto">
                          <a:xfrm>
                            <a:off x="33291" y="897"/>
                            <a:ext cx="19263" cy="13107"/>
                          </a:xfrm>
                          <a:custGeom>
                            <a:avLst/>
                            <a:gdLst>
                              <a:gd name="T0" fmla="*/ 1344015 w 1926327"/>
                              <a:gd name="T1" fmla="*/ 164843 h 1310655"/>
                              <a:gd name="T2" fmla="*/ 1422645 w 1926327"/>
                              <a:gd name="T3" fmla="*/ 139813 h 1310655"/>
                              <a:gd name="T4" fmla="*/ 1502034 w 1926327"/>
                              <a:gd name="T5" fmla="*/ 130459 h 1310655"/>
                              <a:gd name="T6" fmla="*/ 1589019 w 1926327"/>
                              <a:gd name="T7" fmla="*/ 123885 h 1310655"/>
                              <a:gd name="T8" fmla="*/ 1676005 w 1926327"/>
                              <a:gd name="T9" fmla="*/ 99867 h 1310655"/>
                              <a:gd name="T10" fmla="*/ 1752609 w 1926327"/>
                              <a:gd name="T11" fmla="*/ 60805 h 1310655"/>
                              <a:gd name="T12" fmla="*/ 1817817 w 1926327"/>
                              <a:gd name="T13" fmla="*/ 21111 h 1310655"/>
                              <a:gd name="T14" fmla="*/ 1874161 w 1926327"/>
                              <a:gd name="T15" fmla="*/ 0 h 1310655"/>
                              <a:gd name="T16" fmla="*/ 1912526 w 1926327"/>
                              <a:gd name="T17" fmla="*/ 25156 h 1310655"/>
                              <a:gd name="T18" fmla="*/ 1926327 w 1926327"/>
                              <a:gd name="T19" fmla="*/ 79893 h 1310655"/>
                              <a:gd name="T20" fmla="*/ 1906195 w 1926327"/>
                              <a:gd name="T21" fmla="*/ 181277 h 1310655"/>
                              <a:gd name="T22" fmla="*/ 1847571 w 1926327"/>
                              <a:gd name="T23" fmla="*/ 358332 h 1310655"/>
                              <a:gd name="T24" fmla="*/ 1759699 w 1926327"/>
                              <a:gd name="T25" fmla="*/ 594624 h 1310655"/>
                              <a:gd name="T26" fmla="*/ 1662077 w 1926327"/>
                              <a:gd name="T27" fmla="*/ 678019 h 1310655"/>
                              <a:gd name="T28" fmla="*/ 1561670 w 1926327"/>
                              <a:gd name="T29" fmla="*/ 729254 h 1310655"/>
                              <a:gd name="T30" fmla="*/ 1454805 w 1926327"/>
                              <a:gd name="T31" fmla="*/ 787126 h 1310655"/>
                              <a:gd name="T32" fmla="*/ 1332620 w 1926327"/>
                              <a:gd name="T33" fmla="*/ 846819 h 1310655"/>
                              <a:gd name="T34" fmla="*/ 1186504 w 1926327"/>
                              <a:gd name="T35" fmla="*/ 905096 h 1310655"/>
                              <a:gd name="T36" fmla="*/ 1025827 w 1926327"/>
                              <a:gd name="T37" fmla="*/ 962411 h 1310655"/>
                              <a:gd name="T38" fmla="*/ 870366 w 1926327"/>
                              <a:gd name="T39" fmla="*/ 1014443 h 1310655"/>
                              <a:gd name="T40" fmla="*/ 714842 w 1926327"/>
                              <a:gd name="T41" fmla="*/ 1068637 h 1310655"/>
                              <a:gd name="T42" fmla="*/ 556356 w 1926327"/>
                              <a:gd name="T43" fmla="*/ 1126875 h 1310655"/>
                              <a:gd name="T44" fmla="*/ 405821 w 1926327"/>
                              <a:gd name="T45" fmla="*/ 1179628 h 1310655"/>
                              <a:gd name="T46" fmla="*/ 271594 w 1926327"/>
                              <a:gd name="T47" fmla="*/ 1224087 h 1310655"/>
                              <a:gd name="T48" fmla="*/ 152915 w 1926327"/>
                              <a:gd name="T49" fmla="*/ 1262707 h 1310655"/>
                              <a:gd name="T50" fmla="*/ 62828 w 1926327"/>
                              <a:gd name="T51" fmla="*/ 1291744 h 1310655"/>
                              <a:gd name="T52" fmla="*/ 12852 w 1926327"/>
                              <a:gd name="T53" fmla="*/ 1308064 h 1310655"/>
                              <a:gd name="T54" fmla="*/ 190 w 1926327"/>
                              <a:gd name="T55" fmla="*/ 1306711 h 1310655"/>
                              <a:gd name="T56" fmla="*/ 14105 w 1926327"/>
                              <a:gd name="T57" fmla="*/ 1237588 h 1310655"/>
                              <a:gd name="T58" fmla="*/ 48925 w 1926327"/>
                              <a:gd name="T59" fmla="*/ 1101479 h 1310655"/>
                              <a:gd name="T60" fmla="*/ 107548 w 1926327"/>
                              <a:gd name="T61" fmla="*/ 926004 h 1310655"/>
                              <a:gd name="T62" fmla="*/ 186267 w 1926327"/>
                              <a:gd name="T63" fmla="*/ 693757 h 1310655"/>
                              <a:gd name="T64" fmla="*/ 269682 w 1926327"/>
                              <a:gd name="T65" fmla="*/ 557737 h 1310655"/>
                              <a:gd name="T66" fmla="*/ 335434 w 1926327"/>
                              <a:gd name="T67" fmla="*/ 508144 h 1310655"/>
                              <a:gd name="T68" fmla="*/ 379839 w 1926327"/>
                              <a:gd name="T69" fmla="*/ 487640 h 1310655"/>
                              <a:gd name="T70" fmla="*/ 405605 w 1926327"/>
                              <a:gd name="T71" fmla="*/ 485542 h 1310655"/>
                              <a:gd name="T72" fmla="*/ 413709 w 1926327"/>
                              <a:gd name="T73" fmla="*/ 507298 h 1310655"/>
                              <a:gd name="T74" fmla="*/ 411392 w 1926327"/>
                              <a:gd name="T75" fmla="*/ 559633 h 1310655"/>
                              <a:gd name="T76" fmla="*/ 396856 w 1926327"/>
                              <a:gd name="T77" fmla="*/ 632952 h 1310655"/>
                              <a:gd name="T78" fmla="*/ 374723 w 1926327"/>
                              <a:gd name="T79" fmla="*/ 708535 h 1310655"/>
                              <a:gd name="T80" fmla="*/ 356934 w 1926327"/>
                              <a:gd name="T81" fmla="*/ 762514 h 1310655"/>
                              <a:gd name="T82" fmla="*/ 337067 w 1926327"/>
                              <a:gd name="T83" fmla="*/ 821157 h 1310655"/>
                              <a:gd name="T84" fmla="*/ 307287 w 1926327"/>
                              <a:gd name="T85" fmla="*/ 909002 h 1310655"/>
                              <a:gd name="T86" fmla="*/ 274189 w 1926327"/>
                              <a:gd name="T87" fmla="*/ 1006669 h 1310655"/>
                              <a:gd name="T88" fmla="*/ 235153 w 1926327"/>
                              <a:gd name="T89" fmla="*/ 1104652 h 1310655"/>
                              <a:gd name="T90" fmla="*/ 188229 w 1926327"/>
                              <a:gd name="T91" fmla="*/ 1110973 h 1310655"/>
                              <a:gd name="T92" fmla="*/ 147319 w 1926327"/>
                              <a:gd name="T93" fmla="*/ 1097080 h 1310655"/>
                              <a:gd name="T94" fmla="*/ 120299 w 1926327"/>
                              <a:gd name="T95" fmla="*/ 1074844 h 1310655"/>
                              <a:gd name="T96" fmla="*/ 113664 w 1926327"/>
                              <a:gd name="T97" fmla="*/ 1034480 h 1310655"/>
                              <a:gd name="T98" fmla="*/ 126212 w 1926327"/>
                              <a:gd name="T99" fmla="*/ 974218 h 1310655"/>
                              <a:gd name="T100" fmla="*/ 155600 w 1926327"/>
                              <a:gd name="T101" fmla="*/ 887233 h 1310655"/>
                              <a:gd name="T102" fmla="*/ 196067 w 1926327"/>
                              <a:gd name="T103" fmla="*/ 767836 h 1310655"/>
                              <a:gd name="T104" fmla="*/ 244726 w 1926327"/>
                              <a:gd name="T105" fmla="*/ 680332 h 1310655"/>
                              <a:gd name="T106" fmla="*/ 297538 w 1926327"/>
                              <a:gd name="T107" fmla="*/ 616506 h 1310655"/>
                              <a:gd name="T108" fmla="*/ 336966 w 1926327"/>
                              <a:gd name="T109" fmla="*/ 572489 h 1310655"/>
                              <a:gd name="T110" fmla="*/ 352008 w 1926327"/>
                              <a:gd name="T111" fmla="*/ 553249 h 1310655"/>
                              <a:gd name="T112" fmla="*/ 340094 w 1926327"/>
                              <a:gd name="T113" fmla="*/ 588404 h 1310655"/>
                              <a:gd name="T114" fmla="*/ 308692 w 1926327"/>
                              <a:gd name="T115" fmla="*/ 681065 h 1310655"/>
                              <a:gd name="T116" fmla="*/ 266529 w 1926327"/>
                              <a:gd name="T117" fmla="*/ 805456 h 1310655"/>
                              <a:gd name="T118" fmla="*/ 239306 w 1926327"/>
                              <a:gd name="T119" fmla="*/ 885780 h 1310655"/>
                              <a:gd name="T120" fmla="*/ 0 w 1926327"/>
                              <a:gd name="T121" fmla="*/ 0 h 1310655"/>
                              <a:gd name="T122" fmla="*/ 1926327 w 1926327"/>
                              <a:gd name="T123" fmla="*/ 1310655 h 1310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1926327" h="1310655">
                                <a:moveTo>
                                  <a:pt x="1268678" y="194677"/>
                                </a:moveTo>
                                <a:cubicBezTo>
                                  <a:pt x="1271210" y="193539"/>
                                  <a:pt x="1273869" y="192401"/>
                                  <a:pt x="1276402" y="191390"/>
                                </a:cubicBezTo>
                                <a:cubicBezTo>
                                  <a:pt x="1279061" y="190252"/>
                                  <a:pt x="1281593" y="189115"/>
                                  <a:pt x="1284125" y="188103"/>
                                </a:cubicBezTo>
                                <a:cubicBezTo>
                                  <a:pt x="1286658" y="186966"/>
                                  <a:pt x="1289190" y="185954"/>
                                  <a:pt x="1291722" y="184943"/>
                                </a:cubicBezTo>
                                <a:cubicBezTo>
                                  <a:pt x="1294255" y="183805"/>
                                  <a:pt x="1296787" y="182794"/>
                                  <a:pt x="1299320" y="181783"/>
                                </a:cubicBezTo>
                                <a:cubicBezTo>
                                  <a:pt x="1301852" y="180771"/>
                                  <a:pt x="1304384" y="179760"/>
                                  <a:pt x="1306916" y="178875"/>
                                </a:cubicBezTo>
                                <a:cubicBezTo>
                                  <a:pt x="1309449" y="177864"/>
                                  <a:pt x="1311981" y="176852"/>
                                  <a:pt x="1314387" y="175968"/>
                                </a:cubicBezTo>
                                <a:cubicBezTo>
                                  <a:pt x="1316919" y="174956"/>
                                  <a:pt x="1319452" y="173945"/>
                                  <a:pt x="1321857" y="173060"/>
                                </a:cubicBezTo>
                                <a:cubicBezTo>
                                  <a:pt x="1324389" y="172175"/>
                                  <a:pt x="1326795" y="171164"/>
                                  <a:pt x="1329328" y="170279"/>
                                </a:cubicBezTo>
                                <a:cubicBezTo>
                                  <a:pt x="1331734" y="169394"/>
                                  <a:pt x="1334266" y="168383"/>
                                  <a:pt x="1336672" y="167498"/>
                                </a:cubicBezTo>
                                <a:cubicBezTo>
                                  <a:pt x="1339077" y="166613"/>
                                  <a:pt x="1341610" y="165728"/>
                                  <a:pt x="1344015" y="164843"/>
                                </a:cubicBezTo>
                                <a:cubicBezTo>
                                  <a:pt x="1346421" y="163958"/>
                                  <a:pt x="1348953" y="163073"/>
                                  <a:pt x="1351359" y="162189"/>
                                </a:cubicBezTo>
                                <a:cubicBezTo>
                                  <a:pt x="1353765" y="161304"/>
                                  <a:pt x="1356170" y="160419"/>
                                  <a:pt x="1358576" y="159660"/>
                                </a:cubicBezTo>
                                <a:cubicBezTo>
                                  <a:pt x="1360982" y="158776"/>
                                  <a:pt x="1363388" y="157890"/>
                                  <a:pt x="1365793" y="157006"/>
                                </a:cubicBezTo>
                                <a:cubicBezTo>
                                  <a:pt x="1368199" y="156247"/>
                                  <a:pt x="1370605" y="155362"/>
                                  <a:pt x="1373010" y="154477"/>
                                </a:cubicBezTo>
                                <a:cubicBezTo>
                                  <a:pt x="1375416" y="153719"/>
                                  <a:pt x="1377695" y="152834"/>
                                  <a:pt x="1380101" y="152075"/>
                                </a:cubicBezTo>
                                <a:cubicBezTo>
                                  <a:pt x="1382507" y="151191"/>
                                  <a:pt x="1384913" y="150432"/>
                                  <a:pt x="1387192" y="149674"/>
                                </a:cubicBezTo>
                                <a:cubicBezTo>
                                  <a:pt x="1389597" y="148789"/>
                                  <a:pt x="1392003" y="148030"/>
                                  <a:pt x="1394282" y="147398"/>
                                </a:cubicBezTo>
                                <a:cubicBezTo>
                                  <a:pt x="1396688" y="146640"/>
                                  <a:pt x="1399094" y="145881"/>
                                  <a:pt x="1401373" y="145249"/>
                                </a:cubicBezTo>
                                <a:cubicBezTo>
                                  <a:pt x="1403778" y="144491"/>
                                  <a:pt x="1406058" y="143859"/>
                                  <a:pt x="1408463" y="143227"/>
                                </a:cubicBezTo>
                                <a:cubicBezTo>
                                  <a:pt x="1410869" y="142594"/>
                                  <a:pt x="1413148" y="141962"/>
                                  <a:pt x="1415554" y="141457"/>
                                </a:cubicBezTo>
                                <a:cubicBezTo>
                                  <a:pt x="1417960" y="140825"/>
                                  <a:pt x="1420239" y="140319"/>
                                  <a:pt x="1422645" y="139813"/>
                                </a:cubicBezTo>
                                <a:cubicBezTo>
                                  <a:pt x="1424924" y="139181"/>
                                  <a:pt x="1427329" y="138676"/>
                                  <a:pt x="1429735" y="138296"/>
                                </a:cubicBezTo>
                                <a:cubicBezTo>
                                  <a:pt x="1432014" y="137791"/>
                                  <a:pt x="1434420" y="137285"/>
                                  <a:pt x="1436826" y="136906"/>
                                </a:cubicBezTo>
                                <a:cubicBezTo>
                                  <a:pt x="1439231" y="136527"/>
                                  <a:pt x="1441511" y="136021"/>
                                  <a:pt x="1443916" y="135768"/>
                                </a:cubicBezTo>
                                <a:cubicBezTo>
                                  <a:pt x="1446322" y="135389"/>
                                  <a:pt x="1448728" y="135010"/>
                                  <a:pt x="1451007" y="134631"/>
                                </a:cubicBezTo>
                                <a:cubicBezTo>
                                  <a:pt x="1453413" y="134378"/>
                                  <a:pt x="1455818" y="133998"/>
                                  <a:pt x="1458224" y="133746"/>
                                </a:cubicBezTo>
                                <a:cubicBezTo>
                                  <a:pt x="1460630" y="133493"/>
                                  <a:pt x="1463035" y="133240"/>
                                  <a:pt x="1465441" y="132987"/>
                                </a:cubicBezTo>
                                <a:cubicBezTo>
                                  <a:pt x="1467847" y="132734"/>
                                  <a:pt x="1470253" y="132481"/>
                                  <a:pt x="1472658" y="132229"/>
                                </a:cubicBezTo>
                                <a:cubicBezTo>
                                  <a:pt x="1475064" y="132102"/>
                                  <a:pt x="1477470" y="131849"/>
                                  <a:pt x="1479875" y="131723"/>
                                </a:cubicBezTo>
                                <a:cubicBezTo>
                                  <a:pt x="1482408" y="131597"/>
                                  <a:pt x="1484814" y="131344"/>
                                  <a:pt x="1487219" y="131217"/>
                                </a:cubicBezTo>
                                <a:cubicBezTo>
                                  <a:pt x="1489751" y="131091"/>
                                  <a:pt x="1492157" y="130964"/>
                                  <a:pt x="1494563" y="130838"/>
                                </a:cubicBezTo>
                                <a:cubicBezTo>
                                  <a:pt x="1497095" y="130712"/>
                                  <a:pt x="1499628" y="130585"/>
                                  <a:pt x="1502034" y="130459"/>
                                </a:cubicBezTo>
                                <a:cubicBezTo>
                                  <a:pt x="1504566" y="130459"/>
                                  <a:pt x="1507098" y="130332"/>
                                  <a:pt x="1509630" y="130206"/>
                                </a:cubicBezTo>
                                <a:cubicBezTo>
                                  <a:pt x="1512163" y="130080"/>
                                  <a:pt x="1514695" y="129953"/>
                                  <a:pt x="1517227" y="129827"/>
                                </a:cubicBezTo>
                                <a:cubicBezTo>
                                  <a:pt x="1519760" y="129827"/>
                                  <a:pt x="1522292" y="129700"/>
                                  <a:pt x="1524951" y="129574"/>
                                </a:cubicBezTo>
                                <a:cubicBezTo>
                                  <a:pt x="1527483" y="129448"/>
                                  <a:pt x="1530143" y="129321"/>
                                  <a:pt x="1532675" y="129195"/>
                                </a:cubicBezTo>
                                <a:cubicBezTo>
                                  <a:pt x="1535334" y="129068"/>
                                  <a:pt x="1537866" y="128942"/>
                                  <a:pt x="1540525" y="128815"/>
                                </a:cubicBezTo>
                                <a:cubicBezTo>
                                  <a:pt x="1543184" y="128689"/>
                                  <a:pt x="1545843" y="128563"/>
                                  <a:pt x="1548502" y="128310"/>
                                </a:cubicBezTo>
                                <a:cubicBezTo>
                                  <a:pt x="1551161" y="128183"/>
                                  <a:pt x="1553820" y="127931"/>
                                  <a:pt x="1556479" y="127678"/>
                                </a:cubicBezTo>
                                <a:cubicBezTo>
                                  <a:pt x="1559264" y="127551"/>
                                  <a:pt x="1561923" y="127298"/>
                                  <a:pt x="1564582" y="127046"/>
                                </a:cubicBezTo>
                                <a:cubicBezTo>
                                  <a:pt x="1567368" y="126666"/>
                                  <a:pt x="1570027" y="126414"/>
                                  <a:pt x="1572686" y="126161"/>
                                </a:cubicBezTo>
                                <a:cubicBezTo>
                                  <a:pt x="1575471" y="125781"/>
                                  <a:pt x="1578130" y="125402"/>
                                  <a:pt x="1580916" y="125023"/>
                                </a:cubicBezTo>
                                <a:cubicBezTo>
                                  <a:pt x="1583575" y="124644"/>
                                  <a:pt x="1586360" y="124265"/>
                                  <a:pt x="1589019" y="123885"/>
                                </a:cubicBezTo>
                                <a:cubicBezTo>
                                  <a:pt x="1591678" y="123506"/>
                                  <a:pt x="1594464" y="123000"/>
                                  <a:pt x="1597123" y="122495"/>
                                </a:cubicBezTo>
                                <a:cubicBezTo>
                                  <a:pt x="1599908" y="121989"/>
                                  <a:pt x="1602567" y="121483"/>
                                  <a:pt x="1605226" y="120978"/>
                                </a:cubicBezTo>
                                <a:cubicBezTo>
                                  <a:pt x="1608012" y="120472"/>
                                  <a:pt x="1610671" y="119840"/>
                                  <a:pt x="1613330" y="119334"/>
                                </a:cubicBezTo>
                                <a:cubicBezTo>
                                  <a:pt x="1616115" y="118702"/>
                                  <a:pt x="1618775" y="118070"/>
                                  <a:pt x="1621433" y="117438"/>
                                </a:cubicBezTo>
                                <a:cubicBezTo>
                                  <a:pt x="1624092" y="116806"/>
                                  <a:pt x="1626751" y="116048"/>
                                  <a:pt x="1629410" y="115289"/>
                                </a:cubicBezTo>
                                <a:cubicBezTo>
                                  <a:pt x="1632069" y="114657"/>
                                  <a:pt x="1634728" y="113898"/>
                                  <a:pt x="1637387" y="113140"/>
                                </a:cubicBezTo>
                                <a:cubicBezTo>
                                  <a:pt x="1640046" y="112382"/>
                                  <a:pt x="1642578" y="111497"/>
                                  <a:pt x="1645237" y="110738"/>
                                </a:cubicBezTo>
                                <a:cubicBezTo>
                                  <a:pt x="1647896" y="109853"/>
                                  <a:pt x="1650428" y="109095"/>
                                  <a:pt x="1653088" y="108210"/>
                                </a:cubicBezTo>
                                <a:cubicBezTo>
                                  <a:pt x="1655620" y="107325"/>
                                  <a:pt x="1658279" y="106440"/>
                                  <a:pt x="1660811" y="105555"/>
                                </a:cubicBezTo>
                                <a:cubicBezTo>
                                  <a:pt x="1663343" y="104544"/>
                                  <a:pt x="1665876" y="103659"/>
                                  <a:pt x="1668408" y="102774"/>
                                </a:cubicBezTo>
                                <a:cubicBezTo>
                                  <a:pt x="1670940" y="101763"/>
                                  <a:pt x="1673473" y="100752"/>
                                  <a:pt x="1676005" y="99867"/>
                                </a:cubicBezTo>
                                <a:cubicBezTo>
                                  <a:pt x="1678538" y="98855"/>
                                  <a:pt x="1680943" y="97844"/>
                                  <a:pt x="1683476" y="96833"/>
                                </a:cubicBezTo>
                                <a:cubicBezTo>
                                  <a:pt x="1685881" y="95821"/>
                                  <a:pt x="1688414" y="94810"/>
                                  <a:pt x="1690820" y="93673"/>
                                </a:cubicBezTo>
                                <a:cubicBezTo>
                                  <a:pt x="1693225" y="92661"/>
                                  <a:pt x="1695631" y="91650"/>
                                  <a:pt x="1698037" y="90512"/>
                                </a:cubicBezTo>
                                <a:cubicBezTo>
                                  <a:pt x="1700442" y="89374"/>
                                  <a:pt x="1702848" y="88363"/>
                                  <a:pt x="1705254" y="87225"/>
                                </a:cubicBezTo>
                                <a:cubicBezTo>
                                  <a:pt x="1707533" y="86088"/>
                                  <a:pt x="1709939" y="84950"/>
                                  <a:pt x="1712344" y="83812"/>
                                </a:cubicBezTo>
                                <a:cubicBezTo>
                                  <a:pt x="1714624" y="82674"/>
                                  <a:pt x="1716903" y="81410"/>
                                  <a:pt x="1719309" y="80273"/>
                                </a:cubicBezTo>
                                <a:cubicBezTo>
                                  <a:pt x="1721588" y="79008"/>
                                  <a:pt x="1723867" y="77871"/>
                                  <a:pt x="1726145" y="76607"/>
                                </a:cubicBezTo>
                                <a:cubicBezTo>
                                  <a:pt x="1728424" y="75342"/>
                                  <a:pt x="1730577" y="74078"/>
                                  <a:pt x="1732856" y="72814"/>
                                </a:cubicBezTo>
                                <a:cubicBezTo>
                                  <a:pt x="1735136" y="71550"/>
                                  <a:pt x="1737288" y="70286"/>
                                  <a:pt x="1739567" y="68895"/>
                                </a:cubicBezTo>
                                <a:cubicBezTo>
                                  <a:pt x="1741720" y="67631"/>
                                  <a:pt x="1743999" y="66241"/>
                                  <a:pt x="1746151" y="64977"/>
                                </a:cubicBezTo>
                                <a:cubicBezTo>
                                  <a:pt x="1748304" y="63586"/>
                                  <a:pt x="1750456" y="62195"/>
                                  <a:pt x="1752609" y="60805"/>
                                </a:cubicBezTo>
                                <a:cubicBezTo>
                                  <a:pt x="1754761" y="59414"/>
                                  <a:pt x="1756913" y="58024"/>
                                  <a:pt x="1758940" y="56633"/>
                                </a:cubicBezTo>
                                <a:cubicBezTo>
                                  <a:pt x="1761092" y="55243"/>
                                  <a:pt x="1763244" y="53726"/>
                                  <a:pt x="1765270" y="52335"/>
                                </a:cubicBezTo>
                                <a:cubicBezTo>
                                  <a:pt x="1767423" y="50945"/>
                                  <a:pt x="1769449" y="49428"/>
                                  <a:pt x="1771474" y="48037"/>
                                </a:cubicBezTo>
                                <a:cubicBezTo>
                                  <a:pt x="1773501" y="46647"/>
                                  <a:pt x="1775526" y="45383"/>
                                  <a:pt x="1777552" y="43992"/>
                                </a:cubicBezTo>
                                <a:cubicBezTo>
                                  <a:pt x="1779578" y="42728"/>
                                  <a:pt x="1781604" y="41464"/>
                                  <a:pt x="1783630" y="40199"/>
                                </a:cubicBezTo>
                                <a:cubicBezTo>
                                  <a:pt x="1785529" y="39062"/>
                                  <a:pt x="1787555" y="37798"/>
                                  <a:pt x="1789454" y="36660"/>
                                </a:cubicBezTo>
                                <a:cubicBezTo>
                                  <a:pt x="1791480" y="35522"/>
                                  <a:pt x="1793379" y="34385"/>
                                  <a:pt x="1795278" y="33247"/>
                                </a:cubicBezTo>
                                <a:cubicBezTo>
                                  <a:pt x="1797304" y="32109"/>
                                  <a:pt x="1799204" y="30971"/>
                                  <a:pt x="1801103" y="29960"/>
                                </a:cubicBezTo>
                                <a:cubicBezTo>
                                  <a:pt x="1803002" y="28949"/>
                                  <a:pt x="1804775" y="27937"/>
                                  <a:pt x="1806674" y="26926"/>
                                </a:cubicBezTo>
                                <a:cubicBezTo>
                                  <a:pt x="1808573" y="25915"/>
                                  <a:pt x="1810473" y="24904"/>
                                  <a:pt x="1812245" y="23892"/>
                                </a:cubicBezTo>
                                <a:cubicBezTo>
                                  <a:pt x="1814145" y="23007"/>
                                  <a:pt x="1816044" y="21996"/>
                                  <a:pt x="1817817" y="21111"/>
                                </a:cubicBezTo>
                                <a:cubicBezTo>
                                  <a:pt x="1819589" y="20100"/>
                                  <a:pt x="1821488" y="19215"/>
                                  <a:pt x="1823261" y="18330"/>
                                </a:cubicBezTo>
                                <a:cubicBezTo>
                                  <a:pt x="1825034" y="17445"/>
                                  <a:pt x="1826933" y="16560"/>
                                  <a:pt x="1828705" y="15675"/>
                                </a:cubicBezTo>
                                <a:cubicBezTo>
                                  <a:pt x="1830478" y="14790"/>
                                  <a:pt x="1832251" y="14032"/>
                                  <a:pt x="1834023" y="13147"/>
                                </a:cubicBezTo>
                                <a:cubicBezTo>
                                  <a:pt x="1835796" y="12262"/>
                                  <a:pt x="1837569" y="11504"/>
                                  <a:pt x="1839341" y="10619"/>
                                </a:cubicBezTo>
                                <a:cubicBezTo>
                                  <a:pt x="1841114" y="9860"/>
                                  <a:pt x="1842886" y="9102"/>
                                  <a:pt x="1844659" y="8343"/>
                                </a:cubicBezTo>
                                <a:cubicBezTo>
                                  <a:pt x="1846306" y="7458"/>
                                  <a:pt x="1848078" y="6700"/>
                                  <a:pt x="1849850" y="5941"/>
                                </a:cubicBezTo>
                                <a:cubicBezTo>
                                  <a:pt x="1851497" y="5183"/>
                                  <a:pt x="1853269" y="4551"/>
                                  <a:pt x="1854915" y="3919"/>
                                </a:cubicBezTo>
                                <a:cubicBezTo>
                                  <a:pt x="1856562" y="3287"/>
                                  <a:pt x="1858207" y="2655"/>
                                  <a:pt x="1859853" y="2149"/>
                                </a:cubicBezTo>
                                <a:cubicBezTo>
                                  <a:pt x="1861499" y="1770"/>
                                  <a:pt x="1863146" y="1264"/>
                                  <a:pt x="1864791" y="1011"/>
                                </a:cubicBezTo>
                                <a:cubicBezTo>
                                  <a:pt x="1866438" y="632"/>
                                  <a:pt x="1867957" y="379"/>
                                  <a:pt x="1869476" y="253"/>
                                </a:cubicBezTo>
                                <a:cubicBezTo>
                                  <a:pt x="1871122" y="126"/>
                                  <a:pt x="1872642" y="0"/>
                                  <a:pt x="1874161" y="0"/>
                                </a:cubicBezTo>
                                <a:cubicBezTo>
                                  <a:pt x="1875554" y="0"/>
                                  <a:pt x="1877073" y="126"/>
                                  <a:pt x="1878593" y="253"/>
                                </a:cubicBezTo>
                                <a:cubicBezTo>
                                  <a:pt x="1879985" y="506"/>
                                  <a:pt x="1881378" y="758"/>
                                  <a:pt x="1882771" y="1011"/>
                                </a:cubicBezTo>
                                <a:cubicBezTo>
                                  <a:pt x="1884164" y="1391"/>
                                  <a:pt x="1885557" y="1770"/>
                                  <a:pt x="1886822" y="2275"/>
                                </a:cubicBezTo>
                                <a:cubicBezTo>
                                  <a:pt x="1888215" y="2781"/>
                                  <a:pt x="1889482" y="3287"/>
                                  <a:pt x="1890748" y="3919"/>
                                </a:cubicBezTo>
                                <a:cubicBezTo>
                                  <a:pt x="1892014" y="4551"/>
                                  <a:pt x="1893154" y="5183"/>
                                  <a:pt x="1894420" y="5941"/>
                                </a:cubicBezTo>
                                <a:cubicBezTo>
                                  <a:pt x="1895559" y="6700"/>
                                  <a:pt x="1896699" y="7458"/>
                                  <a:pt x="1897838" y="8343"/>
                                </a:cubicBezTo>
                                <a:cubicBezTo>
                                  <a:pt x="1898978" y="9228"/>
                                  <a:pt x="1900118" y="10240"/>
                                  <a:pt x="1901131" y="11125"/>
                                </a:cubicBezTo>
                                <a:cubicBezTo>
                                  <a:pt x="1902270" y="12136"/>
                                  <a:pt x="1903283" y="13147"/>
                                  <a:pt x="1904296" y="14285"/>
                                </a:cubicBezTo>
                                <a:cubicBezTo>
                                  <a:pt x="1905309" y="15296"/>
                                  <a:pt x="1906322" y="16434"/>
                                  <a:pt x="1907208" y="17698"/>
                                </a:cubicBezTo>
                                <a:cubicBezTo>
                                  <a:pt x="1908221" y="18836"/>
                                  <a:pt x="1909107" y="20100"/>
                                  <a:pt x="1909994" y="21364"/>
                                </a:cubicBezTo>
                                <a:cubicBezTo>
                                  <a:pt x="1910880" y="22502"/>
                                  <a:pt x="1911766" y="23892"/>
                                  <a:pt x="1912526" y="25156"/>
                                </a:cubicBezTo>
                                <a:cubicBezTo>
                                  <a:pt x="1913412" y="26547"/>
                                  <a:pt x="1914172" y="27811"/>
                                  <a:pt x="1914932" y="29202"/>
                                </a:cubicBezTo>
                                <a:cubicBezTo>
                                  <a:pt x="1915691" y="30592"/>
                                  <a:pt x="1916451" y="31983"/>
                                  <a:pt x="1917084" y="33500"/>
                                </a:cubicBezTo>
                                <a:cubicBezTo>
                                  <a:pt x="1917844" y="34890"/>
                                  <a:pt x="1918477" y="36407"/>
                                  <a:pt x="1919110" y="37924"/>
                                </a:cubicBezTo>
                                <a:cubicBezTo>
                                  <a:pt x="1919743" y="39441"/>
                                  <a:pt x="1920250" y="40958"/>
                                  <a:pt x="1920883" y="42475"/>
                                </a:cubicBezTo>
                                <a:cubicBezTo>
                                  <a:pt x="1921389" y="44118"/>
                                  <a:pt x="1921896" y="45635"/>
                                  <a:pt x="1922402" y="47279"/>
                                </a:cubicBezTo>
                                <a:cubicBezTo>
                                  <a:pt x="1922909" y="48922"/>
                                  <a:pt x="1923288" y="50566"/>
                                  <a:pt x="1923668" y="52209"/>
                                </a:cubicBezTo>
                                <a:cubicBezTo>
                                  <a:pt x="1924048" y="53852"/>
                                  <a:pt x="1924428" y="55622"/>
                                  <a:pt x="1924808" y="57392"/>
                                </a:cubicBezTo>
                                <a:cubicBezTo>
                                  <a:pt x="1925061" y="59035"/>
                                  <a:pt x="1925314" y="60805"/>
                                  <a:pt x="1925567" y="62701"/>
                                </a:cubicBezTo>
                                <a:cubicBezTo>
                                  <a:pt x="1925821" y="64471"/>
                                  <a:pt x="1925947" y="66241"/>
                                  <a:pt x="1926074" y="68137"/>
                                </a:cubicBezTo>
                                <a:cubicBezTo>
                                  <a:pt x="1926201" y="70033"/>
                                  <a:pt x="1926327" y="71929"/>
                                  <a:pt x="1926327" y="73952"/>
                                </a:cubicBezTo>
                                <a:cubicBezTo>
                                  <a:pt x="1926327" y="75848"/>
                                  <a:pt x="1926327" y="77871"/>
                                  <a:pt x="1926327" y="79893"/>
                                </a:cubicBezTo>
                                <a:cubicBezTo>
                                  <a:pt x="1926201" y="82042"/>
                                  <a:pt x="1926201" y="84191"/>
                                  <a:pt x="1925947" y="86467"/>
                                </a:cubicBezTo>
                                <a:cubicBezTo>
                                  <a:pt x="1925821" y="88869"/>
                                  <a:pt x="1925694" y="91144"/>
                                  <a:pt x="1925441" y="93673"/>
                                </a:cubicBezTo>
                                <a:cubicBezTo>
                                  <a:pt x="1925188" y="96074"/>
                                  <a:pt x="1924808" y="98603"/>
                                  <a:pt x="1924428" y="101257"/>
                                </a:cubicBezTo>
                                <a:cubicBezTo>
                                  <a:pt x="1924175" y="103912"/>
                                  <a:pt x="1923795" y="106567"/>
                                  <a:pt x="1923288" y="109348"/>
                                </a:cubicBezTo>
                                <a:cubicBezTo>
                                  <a:pt x="1922782" y="112129"/>
                                  <a:pt x="1922402" y="115036"/>
                                  <a:pt x="1921769" y="118070"/>
                                </a:cubicBezTo>
                                <a:cubicBezTo>
                                  <a:pt x="1921263" y="120978"/>
                                  <a:pt x="1920630" y="124012"/>
                                  <a:pt x="1919996" y="127172"/>
                                </a:cubicBezTo>
                                <a:cubicBezTo>
                                  <a:pt x="1919363" y="130332"/>
                                  <a:pt x="1918603" y="133493"/>
                                  <a:pt x="1917844" y="136779"/>
                                </a:cubicBezTo>
                                <a:cubicBezTo>
                                  <a:pt x="1917084" y="140193"/>
                                  <a:pt x="1916325" y="143606"/>
                                  <a:pt x="1915438" y="147019"/>
                                </a:cubicBezTo>
                                <a:cubicBezTo>
                                  <a:pt x="1914552" y="150559"/>
                                  <a:pt x="1913666" y="154225"/>
                                  <a:pt x="1912653" y="157890"/>
                                </a:cubicBezTo>
                                <a:cubicBezTo>
                                  <a:pt x="1911640" y="161556"/>
                                  <a:pt x="1910627" y="165349"/>
                                  <a:pt x="1909614" y="169268"/>
                                </a:cubicBezTo>
                                <a:cubicBezTo>
                                  <a:pt x="1908474" y="173187"/>
                                  <a:pt x="1907334" y="177105"/>
                                  <a:pt x="1906195" y="181277"/>
                                </a:cubicBezTo>
                                <a:cubicBezTo>
                                  <a:pt x="1904929" y="185322"/>
                                  <a:pt x="1903663" y="189494"/>
                                  <a:pt x="1902397" y="193792"/>
                                </a:cubicBezTo>
                                <a:cubicBezTo>
                                  <a:pt x="1901131" y="198216"/>
                                  <a:pt x="1899738" y="202514"/>
                                  <a:pt x="1898345" y="207065"/>
                                </a:cubicBezTo>
                                <a:cubicBezTo>
                                  <a:pt x="1896952" y="211616"/>
                                  <a:pt x="1895433" y="216167"/>
                                  <a:pt x="1893914" y="220895"/>
                                </a:cubicBezTo>
                                <a:cubicBezTo>
                                  <a:pt x="1892394" y="225597"/>
                                  <a:pt x="1890874" y="230414"/>
                                  <a:pt x="1889229" y="235306"/>
                                </a:cubicBezTo>
                                <a:cubicBezTo>
                                  <a:pt x="1887583" y="240198"/>
                                  <a:pt x="1885936" y="245141"/>
                                  <a:pt x="1884164" y="250273"/>
                                </a:cubicBezTo>
                                <a:cubicBezTo>
                                  <a:pt x="1882391" y="255406"/>
                                  <a:pt x="1880618" y="260677"/>
                                  <a:pt x="1878719" y="266100"/>
                                </a:cubicBezTo>
                                <a:cubicBezTo>
                                  <a:pt x="1876947" y="271524"/>
                                  <a:pt x="1875047" y="277111"/>
                                  <a:pt x="1873148" y="282838"/>
                                </a:cubicBezTo>
                                <a:cubicBezTo>
                                  <a:pt x="1871122" y="288564"/>
                                  <a:pt x="1869223" y="294443"/>
                                  <a:pt x="1867071" y="300460"/>
                                </a:cubicBezTo>
                                <a:cubicBezTo>
                                  <a:pt x="1865045" y="306477"/>
                                  <a:pt x="1863019" y="312633"/>
                                  <a:pt x="1860866" y="318941"/>
                                </a:cubicBezTo>
                                <a:cubicBezTo>
                                  <a:pt x="1858714" y="325237"/>
                                  <a:pt x="1856562" y="331671"/>
                                  <a:pt x="1854282" y="338232"/>
                                </a:cubicBezTo>
                                <a:cubicBezTo>
                                  <a:pt x="1852130" y="344806"/>
                                  <a:pt x="1849850" y="351505"/>
                                  <a:pt x="1847571" y="358332"/>
                                </a:cubicBezTo>
                                <a:cubicBezTo>
                                  <a:pt x="1845166" y="365146"/>
                                  <a:pt x="1842886" y="372098"/>
                                  <a:pt x="1840481" y="379165"/>
                                </a:cubicBezTo>
                                <a:cubicBezTo>
                                  <a:pt x="1838075" y="386231"/>
                                  <a:pt x="1835669" y="393424"/>
                                  <a:pt x="1833137" y="400718"/>
                                </a:cubicBezTo>
                                <a:cubicBezTo>
                                  <a:pt x="1830731" y="408012"/>
                                  <a:pt x="1828199" y="415420"/>
                                  <a:pt x="1825667" y="422929"/>
                                </a:cubicBezTo>
                                <a:cubicBezTo>
                                  <a:pt x="1823134" y="430438"/>
                                  <a:pt x="1820475" y="438061"/>
                                  <a:pt x="1817943" y="445759"/>
                                </a:cubicBezTo>
                                <a:cubicBezTo>
                                  <a:pt x="1815284" y="453458"/>
                                  <a:pt x="1812625" y="461258"/>
                                  <a:pt x="1809966" y="469133"/>
                                </a:cubicBezTo>
                                <a:cubicBezTo>
                                  <a:pt x="1807307" y="477009"/>
                                  <a:pt x="1804648" y="484986"/>
                                  <a:pt x="1801863" y="493013"/>
                                </a:cubicBezTo>
                                <a:cubicBezTo>
                                  <a:pt x="1799204" y="501040"/>
                                  <a:pt x="1796418" y="509143"/>
                                  <a:pt x="1793633" y="517310"/>
                                </a:cubicBezTo>
                                <a:cubicBezTo>
                                  <a:pt x="1790847" y="525463"/>
                                  <a:pt x="1788061" y="533693"/>
                                  <a:pt x="1785276" y="541973"/>
                                </a:cubicBezTo>
                                <a:cubicBezTo>
                                  <a:pt x="1782490" y="550240"/>
                                  <a:pt x="1779705" y="560075"/>
                                  <a:pt x="1776793" y="566927"/>
                                </a:cubicBezTo>
                                <a:cubicBezTo>
                                  <a:pt x="1774007" y="573778"/>
                                  <a:pt x="1771095" y="578431"/>
                                  <a:pt x="1768309" y="583044"/>
                                </a:cubicBezTo>
                                <a:cubicBezTo>
                                  <a:pt x="1765397" y="587659"/>
                                  <a:pt x="1762611" y="590907"/>
                                  <a:pt x="1759699" y="594624"/>
                                </a:cubicBezTo>
                                <a:cubicBezTo>
                                  <a:pt x="1756787" y="598340"/>
                                  <a:pt x="1753875" y="601918"/>
                                  <a:pt x="1750963" y="605369"/>
                                </a:cubicBezTo>
                                <a:cubicBezTo>
                                  <a:pt x="1748050" y="608820"/>
                                  <a:pt x="1745138" y="612120"/>
                                  <a:pt x="1742226" y="615318"/>
                                </a:cubicBezTo>
                                <a:cubicBezTo>
                                  <a:pt x="1739314" y="618503"/>
                                  <a:pt x="1736401" y="621562"/>
                                  <a:pt x="1733489" y="624521"/>
                                </a:cubicBezTo>
                                <a:cubicBezTo>
                                  <a:pt x="1730577" y="627466"/>
                                  <a:pt x="1727665" y="630285"/>
                                  <a:pt x="1724626" y="633016"/>
                                </a:cubicBezTo>
                                <a:cubicBezTo>
                                  <a:pt x="1721714" y="635746"/>
                                  <a:pt x="1718802" y="638363"/>
                                  <a:pt x="1715763" y="640891"/>
                                </a:cubicBezTo>
                                <a:cubicBezTo>
                                  <a:pt x="1712851" y="643407"/>
                                  <a:pt x="1709939" y="645834"/>
                                  <a:pt x="1706900" y="648173"/>
                                </a:cubicBezTo>
                                <a:cubicBezTo>
                                  <a:pt x="1703988" y="650511"/>
                                  <a:pt x="1700949" y="652762"/>
                                  <a:pt x="1698037" y="654948"/>
                                </a:cubicBezTo>
                                <a:cubicBezTo>
                                  <a:pt x="1694998" y="657123"/>
                                  <a:pt x="1691959" y="659221"/>
                                  <a:pt x="1689047" y="661257"/>
                                </a:cubicBezTo>
                                <a:cubicBezTo>
                                  <a:pt x="1686008" y="663305"/>
                                  <a:pt x="1683096" y="665264"/>
                                  <a:pt x="1680057" y="667185"/>
                                </a:cubicBezTo>
                                <a:cubicBezTo>
                                  <a:pt x="1677018" y="669094"/>
                                  <a:pt x="1674106" y="670940"/>
                                  <a:pt x="1671067" y="672747"/>
                                </a:cubicBezTo>
                                <a:cubicBezTo>
                                  <a:pt x="1668028" y="674555"/>
                                  <a:pt x="1665116" y="676300"/>
                                  <a:pt x="1662077" y="678019"/>
                                </a:cubicBezTo>
                                <a:cubicBezTo>
                                  <a:pt x="1659039" y="679738"/>
                                  <a:pt x="1656126" y="681407"/>
                                  <a:pt x="1653088" y="683050"/>
                                </a:cubicBezTo>
                                <a:cubicBezTo>
                                  <a:pt x="1650049" y="684681"/>
                                  <a:pt x="1647010" y="686286"/>
                                  <a:pt x="1644098" y="687867"/>
                                </a:cubicBezTo>
                                <a:cubicBezTo>
                                  <a:pt x="1641059" y="689459"/>
                                  <a:pt x="1638020" y="691002"/>
                                  <a:pt x="1634981" y="692544"/>
                                </a:cubicBezTo>
                                <a:cubicBezTo>
                                  <a:pt x="1631943" y="694086"/>
                                  <a:pt x="1629030" y="695603"/>
                                  <a:pt x="1625992" y="697107"/>
                                </a:cubicBezTo>
                                <a:cubicBezTo>
                                  <a:pt x="1622953" y="698624"/>
                                  <a:pt x="1619914" y="700116"/>
                                  <a:pt x="1616875" y="701620"/>
                                </a:cubicBezTo>
                                <a:cubicBezTo>
                                  <a:pt x="1613836" y="703112"/>
                                  <a:pt x="1610797" y="704604"/>
                                  <a:pt x="1607759" y="706095"/>
                                </a:cubicBezTo>
                                <a:cubicBezTo>
                                  <a:pt x="1604720" y="707587"/>
                                  <a:pt x="1601681" y="709079"/>
                                  <a:pt x="1598642" y="710583"/>
                                </a:cubicBezTo>
                                <a:cubicBezTo>
                                  <a:pt x="1595603" y="712100"/>
                                  <a:pt x="1592564" y="713605"/>
                                  <a:pt x="1589526" y="715134"/>
                                </a:cubicBezTo>
                                <a:cubicBezTo>
                                  <a:pt x="1586487" y="716651"/>
                                  <a:pt x="1583322" y="718193"/>
                                  <a:pt x="1580283" y="719748"/>
                                </a:cubicBezTo>
                                <a:cubicBezTo>
                                  <a:pt x="1577244" y="721303"/>
                                  <a:pt x="1574079" y="722871"/>
                                  <a:pt x="1571039" y="724451"/>
                                </a:cubicBezTo>
                                <a:cubicBezTo>
                                  <a:pt x="1567875" y="726031"/>
                                  <a:pt x="1564835" y="727636"/>
                                  <a:pt x="1561670" y="729254"/>
                                </a:cubicBezTo>
                                <a:cubicBezTo>
                                  <a:pt x="1558631" y="730872"/>
                                  <a:pt x="1555466" y="732503"/>
                                  <a:pt x="1552300" y="734147"/>
                                </a:cubicBezTo>
                                <a:cubicBezTo>
                                  <a:pt x="1549135" y="735790"/>
                                  <a:pt x="1546096" y="737459"/>
                                  <a:pt x="1542931" y="739127"/>
                                </a:cubicBezTo>
                                <a:cubicBezTo>
                                  <a:pt x="1539765" y="740809"/>
                                  <a:pt x="1536600" y="742490"/>
                                  <a:pt x="1533434" y="744196"/>
                                </a:cubicBezTo>
                                <a:cubicBezTo>
                                  <a:pt x="1530269" y="745903"/>
                                  <a:pt x="1526977" y="747622"/>
                                  <a:pt x="1523811" y="749354"/>
                                </a:cubicBezTo>
                                <a:cubicBezTo>
                                  <a:pt x="1520646" y="751073"/>
                                  <a:pt x="1517481" y="752818"/>
                                  <a:pt x="1514189" y="754575"/>
                                </a:cubicBezTo>
                                <a:cubicBezTo>
                                  <a:pt x="1511023" y="756332"/>
                                  <a:pt x="1507731" y="758089"/>
                                  <a:pt x="1504566" y="759871"/>
                                </a:cubicBezTo>
                                <a:cubicBezTo>
                                  <a:pt x="1501274" y="761642"/>
                                  <a:pt x="1497981" y="763436"/>
                                  <a:pt x="1494816" y="765232"/>
                                </a:cubicBezTo>
                                <a:cubicBezTo>
                                  <a:pt x="1491524" y="767027"/>
                                  <a:pt x="1488232" y="768834"/>
                                  <a:pt x="1484940" y="770642"/>
                                </a:cubicBezTo>
                                <a:cubicBezTo>
                                  <a:pt x="1481648" y="772450"/>
                                  <a:pt x="1478356" y="774283"/>
                                  <a:pt x="1474938" y="776103"/>
                                </a:cubicBezTo>
                                <a:cubicBezTo>
                                  <a:pt x="1471645" y="777936"/>
                                  <a:pt x="1468353" y="779769"/>
                                  <a:pt x="1464934" y="781602"/>
                                </a:cubicBezTo>
                                <a:cubicBezTo>
                                  <a:pt x="1461516" y="783435"/>
                                  <a:pt x="1458224" y="785281"/>
                                  <a:pt x="1454805" y="787126"/>
                                </a:cubicBezTo>
                                <a:cubicBezTo>
                                  <a:pt x="1451387" y="788972"/>
                                  <a:pt x="1447968" y="790818"/>
                                  <a:pt x="1444422" y="792663"/>
                                </a:cubicBezTo>
                                <a:cubicBezTo>
                                  <a:pt x="1441004" y="794522"/>
                                  <a:pt x="1437586" y="796367"/>
                                  <a:pt x="1434040" y="798213"/>
                                </a:cubicBezTo>
                                <a:cubicBezTo>
                                  <a:pt x="1430495" y="800059"/>
                                  <a:pt x="1427076" y="801904"/>
                                  <a:pt x="1423404" y="803737"/>
                                </a:cubicBezTo>
                                <a:cubicBezTo>
                                  <a:pt x="1419859" y="805583"/>
                                  <a:pt x="1416314" y="807416"/>
                                  <a:pt x="1412768" y="809249"/>
                                </a:cubicBezTo>
                                <a:cubicBezTo>
                                  <a:pt x="1409097" y="811082"/>
                                  <a:pt x="1405425" y="812902"/>
                                  <a:pt x="1401753" y="814722"/>
                                </a:cubicBezTo>
                                <a:cubicBezTo>
                                  <a:pt x="1398207" y="816543"/>
                                  <a:pt x="1394409" y="818350"/>
                                  <a:pt x="1390737" y="820158"/>
                                </a:cubicBezTo>
                                <a:cubicBezTo>
                                  <a:pt x="1387065" y="821966"/>
                                  <a:pt x="1383266" y="823774"/>
                                  <a:pt x="1379468" y="825569"/>
                                </a:cubicBezTo>
                                <a:cubicBezTo>
                                  <a:pt x="1375670" y="827351"/>
                                  <a:pt x="1371871" y="829146"/>
                                  <a:pt x="1368073" y="830929"/>
                                </a:cubicBezTo>
                                <a:cubicBezTo>
                                  <a:pt x="1364147" y="832711"/>
                                  <a:pt x="1360349" y="834481"/>
                                  <a:pt x="1356424" y="836251"/>
                                </a:cubicBezTo>
                                <a:cubicBezTo>
                                  <a:pt x="1352499" y="838021"/>
                                  <a:pt x="1348573" y="839777"/>
                                  <a:pt x="1344648" y="841548"/>
                                </a:cubicBezTo>
                                <a:cubicBezTo>
                                  <a:pt x="1340597" y="843305"/>
                                  <a:pt x="1336672" y="845062"/>
                                  <a:pt x="1332620" y="846819"/>
                                </a:cubicBezTo>
                                <a:cubicBezTo>
                                  <a:pt x="1328568" y="848576"/>
                                  <a:pt x="1324516" y="850321"/>
                                  <a:pt x="1320338" y="852078"/>
                                </a:cubicBezTo>
                                <a:cubicBezTo>
                                  <a:pt x="1316286" y="853822"/>
                                  <a:pt x="1312108" y="855567"/>
                                  <a:pt x="1307929" y="857324"/>
                                </a:cubicBezTo>
                                <a:cubicBezTo>
                                  <a:pt x="1303751" y="859069"/>
                                  <a:pt x="1299573" y="860813"/>
                                  <a:pt x="1295268" y="862557"/>
                                </a:cubicBezTo>
                                <a:cubicBezTo>
                                  <a:pt x="1290963" y="864315"/>
                                  <a:pt x="1286784" y="866059"/>
                                  <a:pt x="1282352" y="867816"/>
                                </a:cubicBezTo>
                                <a:cubicBezTo>
                                  <a:pt x="1278048" y="869573"/>
                                  <a:pt x="1273743" y="871318"/>
                                  <a:pt x="1269311" y="873075"/>
                                </a:cubicBezTo>
                                <a:cubicBezTo>
                                  <a:pt x="1264880" y="874832"/>
                                  <a:pt x="1260448" y="876589"/>
                                  <a:pt x="1256016" y="878359"/>
                                </a:cubicBezTo>
                                <a:cubicBezTo>
                                  <a:pt x="1251585" y="880116"/>
                                  <a:pt x="1247027" y="881886"/>
                                  <a:pt x="1242468" y="883656"/>
                                </a:cubicBezTo>
                                <a:cubicBezTo>
                                  <a:pt x="1238037" y="885425"/>
                                  <a:pt x="1233352" y="887208"/>
                                  <a:pt x="1228794" y="888990"/>
                                </a:cubicBezTo>
                                <a:cubicBezTo>
                                  <a:pt x="1224235" y="890773"/>
                                  <a:pt x="1219551" y="892555"/>
                                  <a:pt x="1214866" y="894338"/>
                                </a:cubicBezTo>
                                <a:cubicBezTo>
                                  <a:pt x="1210181" y="896120"/>
                                  <a:pt x="1205496" y="897915"/>
                                  <a:pt x="1200811" y="899710"/>
                                </a:cubicBezTo>
                                <a:cubicBezTo>
                                  <a:pt x="1196127" y="901505"/>
                                  <a:pt x="1191315" y="903300"/>
                                  <a:pt x="1186504" y="905096"/>
                                </a:cubicBezTo>
                                <a:cubicBezTo>
                                  <a:pt x="1181692" y="906890"/>
                                  <a:pt x="1176881" y="908686"/>
                                  <a:pt x="1172069" y="910481"/>
                                </a:cubicBezTo>
                                <a:cubicBezTo>
                                  <a:pt x="1167258" y="912263"/>
                                  <a:pt x="1162447" y="914058"/>
                                  <a:pt x="1157635" y="915853"/>
                                </a:cubicBezTo>
                                <a:cubicBezTo>
                                  <a:pt x="1152697" y="917636"/>
                                  <a:pt x="1147885" y="919418"/>
                                  <a:pt x="1142947" y="921201"/>
                                </a:cubicBezTo>
                                <a:cubicBezTo>
                                  <a:pt x="1138136" y="922983"/>
                                  <a:pt x="1133198" y="924753"/>
                                  <a:pt x="1128386" y="926523"/>
                                </a:cubicBezTo>
                                <a:cubicBezTo>
                                  <a:pt x="1123448" y="928292"/>
                                  <a:pt x="1118510" y="930049"/>
                                  <a:pt x="1113699" y="931807"/>
                                </a:cubicBezTo>
                                <a:cubicBezTo>
                                  <a:pt x="1108761" y="933551"/>
                                  <a:pt x="1103823" y="935308"/>
                                  <a:pt x="1099011" y="937040"/>
                                </a:cubicBezTo>
                                <a:cubicBezTo>
                                  <a:pt x="1094073" y="938772"/>
                                  <a:pt x="1089135" y="940504"/>
                                  <a:pt x="1084323" y="942223"/>
                                </a:cubicBezTo>
                                <a:cubicBezTo>
                                  <a:pt x="1079386" y="943942"/>
                                  <a:pt x="1074447" y="945662"/>
                                  <a:pt x="1069636" y="947355"/>
                                </a:cubicBezTo>
                                <a:cubicBezTo>
                                  <a:pt x="1064698" y="949062"/>
                                  <a:pt x="1059887" y="950756"/>
                                  <a:pt x="1054948" y="952437"/>
                                </a:cubicBezTo>
                                <a:cubicBezTo>
                                  <a:pt x="1050137" y="954119"/>
                                  <a:pt x="1045199" y="955787"/>
                                  <a:pt x="1040387" y="957456"/>
                                </a:cubicBezTo>
                                <a:cubicBezTo>
                                  <a:pt x="1035576" y="959112"/>
                                  <a:pt x="1030765" y="960768"/>
                                  <a:pt x="1025827" y="962411"/>
                                </a:cubicBezTo>
                                <a:cubicBezTo>
                                  <a:pt x="1021015" y="964055"/>
                                  <a:pt x="1016204" y="965698"/>
                                  <a:pt x="1011392" y="967316"/>
                                </a:cubicBezTo>
                                <a:cubicBezTo>
                                  <a:pt x="1006581" y="968947"/>
                                  <a:pt x="1001769" y="970565"/>
                                  <a:pt x="997085" y="972171"/>
                                </a:cubicBezTo>
                                <a:cubicBezTo>
                                  <a:pt x="992273" y="973776"/>
                                  <a:pt x="987461" y="975382"/>
                                  <a:pt x="982777" y="976974"/>
                                </a:cubicBezTo>
                                <a:cubicBezTo>
                                  <a:pt x="977965" y="978567"/>
                                  <a:pt x="973281" y="980147"/>
                                  <a:pt x="968469" y="981727"/>
                                </a:cubicBezTo>
                                <a:cubicBezTo>
                                  <a:pt x="963784" y="983307"/>
                                  <a:pt x="959099" y="984875"/>
                                  <a:pt x="954288" y="986443"/>
                                </a:cubicBezTo>
                                <a:cubicBezTo>
                                  <a:pt x="949603" y="988010"/>
                                  <a:pt x="944918" y="989565"/>
                                  <a:pt x="940233" y="991120"/>
                                </a:cubicBezTo>
                                <a:cubicBezTo>
                                  <a:pt x="935548" y="992688"/>
                                  <a:pt x="930864" y="994230"/>
                                  <a:pt x="926179" y="995785"/>
                                </a:cubicBezTo>
                                <a:cubicBezTo>
                                  <a:pt x="921494" y="997340"/>
                                  <a:pt x="916809" y="998894"/>
                                  <a:pt x="912251" y="1000449"/>
                                </a:cubicBezTo>
                                <a:cubicBezTo>
                                  <a:pt x="907566" y="1001992"/>
                                  <a:pt x="902881" y="1003547"/>
                                  <a:pt x="898196" y="1005101"/>
                                </a:cubicBezTo>
                                <a:cubicBezTo>
                                  <a:pt x="893588" y="1006644"/>
                                  <a:pt x="888941" y="1008198"/>
                                  <a:pt x="884307" y="1009753"/>
                                </a:cubicBezTo>
                                <a:cubicBezTo>
                                  <a:pt x="879660" y="1011321"/>
                                  <a:pt x="875013" y="1012876"/>
                                  <a:pt x="870366" y="1014443"/>
                                </a:cubicBezTo>
                                <a:cubicBezTo>
                                  <a:pt x="865706" y="1016011"/>
                                  <a:pt x="861059" y="1017578"/>
                                  <a:pt x="856413" y="1019146"/>
                                </a:cubicBezTo>
                                <a:cubicBezTo>
                                  <a:pt x="851753" y="1020726"/>
                                  <a:pt x="847094" y="1022293"/>
                                  <a:pt x="842434" y="1023886"/>
                                </a:cubicBezTo>
                                <a:cubicBezTo>
                                  <a:pt x="837775" y="1025467"/>
                                  <a:pt x="833103" y="1027059"/>
                                  <a:pt x="828430" y="1028665"/>
                                </a:cubicBezTo>
                                <a:cubicBezTo>
                                  <a:pt x="823745" y="1030270"/>
                                  <a:pt x="819073" y="1031863"/>
                                  <a:pt x="814376" y="1033481"/>
                                </a:cubicBezTo>
                                <a:cubicBezTo>
                                  <a:pt x="809691" y="1035099"/>
                                  <a:pt x="804994" y="1036717"/>
                                  <a:pt x="800296" y="1038348"/>
                                </a:cubicBezTo>
                                <a:cubicBezTo>
                                  <a:pt x="795599" y="1039979"/>
                                  <a:pt x="790889" y="1041622"/>
                                  <a:pt x="786166" y="1043265"/>
                                </a:cubicBezTo>
                                <a:cubicBezTo>
                                  <a:pt x="781443" y="1044909"/>
                                  <a:pt x="776720" y="1046565"/>
                                  <a:pt x="771984" y="1048234"/>
                                </a:cubicBezTo>
                                <a:cubicBezTo>
                                  <a:pt x="767249" y="1049902"/>
                                  <a:pt x="762514" y="1051571"/>
                                  <a:pt x="757765" y="1053252"/>
                                </a:cubicBezTo>
                                <a:cubicBezTo>
                                  <a:pt x="753017" y="1054933"/>
                                  <a:pt x="748256" y="1056627"/>
                                  <a:pt x="743496" y="1058322"/>
                                </a:cubicBezTo>
                                <a:cubicBezTo>
                                  <a:pt x="738735" y="1060028"/>
                                  <a:pt x="733961" y="1061734"/>
                                  <a:pt x="729188" y="1063454"/>
                                </a:cubicBezTo>
                                <a:cubicBezTo>
                                  <a:pt x="724414" y="1065173"/>
                                  <a:pt x="719629" y="1066892"/>
                                  <a:pt x="714842" y="1068637"/>
                                </a:cubicBezTo>
                                <a:cubicBezTo>
                                  <a:pt x="710044" y="1070368"/>
                                  <a:pt x="705257" y="1072113"/>
                                  <a:pt x="700458" y="1073858"/>
                                </a:cubicBezTo>
                                <a:cubicBezTo>
                                  <a:pt x="695660" y="1075602"/>
                                  <a:pt x="690848" y="1077359"/>
                                  <a:pt x="686037" y="1079129"/>
                                </a:cubicBezTo>
                                <a:cubicBezTo>
                                  <a:pt x="681226" y="1080886"/>
                                  <a:pt x="676414" y="1082656"/>
                                  <a:pt x="671602" y="1084426"/>
                                </a:cubicBezTo>
                                <a:cubicBezTo>
                                  <a:pt x="666791" y="1086208"/>
                                  <a:pt x="661967" y="1087978"/>
                                  <a:pt x="657156" y="1089760"/>
                                </a:cubicBezTo>
                                <a:cubicBezTo>
                                  <a:pt x="652331" y="1091530"/>
                                  <a:pt x="647520" y="1093313"/>
                                  <a:pt x="642696" y="1095095"/>
                                </a:cubicBezTo>
                                <a:cubicBezTo>
                                  <a:pt x="637884" y="1096877"/>
                                  <a:pt x="633060" y="1098660"/>
                                  <a:pt x="628249" y="1100442"/>
                                </a:cubicBezTo>
                                <a:cubicBezTo>
                                  <a:pt x="623424" y="1102225"/>
                                  <a:pt x="618613" y="1104007"/>
                                  <a:pt x="613802" y="1105790"/>
                                </a:cubicBezTo>
                                <a:cubicBezTo>
                                  <a:pt x="608990" y="1107572"/>
                                  <a:pt x="604179" y="1109342"/>
                                  <a:pt x="599380" y="1111112"/>
                                </a:cubicBezTo>
                                <a:cubicBezTo>
                                  <a:pt x="594581" y="1112881"/>
                                  <a:pt x="589782" y="1114651"/>
                                  <a:pt x="584996" y="1116408"/>
                                </a:cubicBezTo>
                                <a:cubicBezTo>
                                  <a:pt x="580210" y="1118166"/>
                                  <a:pt x="575424" y="1119923"/>
                                  <a:pt x="570650" y="1121667"/>
                                </a:cubicBezTo>
                                <a:cubicBezTo>
                                  <a:pt x="565877" y="1123412"/>
                                  <a:pt x="561104" y="1125156"/>
                                  <a:pt x="556356" y="1126875"/>
                                </a:cubicBezTo>
                                <a:cubicBezTo>
                                  <a:pt x="551607" y="1128607"/>
                                  <a:pt x="546859" y="1130326"/>
                                  <a:pt x="542136" y="1132033"/>
                                </a:cubicBezTo>
                                <a:cubicBezTo>
                                  <a:pt x="537401" y="1133740"/>
                                  <a:pt x="532678" y="1135433"/>
                                  <a:pt x="527981" y="1137115"/>
                                </a:cubicBezTo>
                                <a:cubicBezTo>
                                  <a:pt x="523283" y="1138809"/>
                                  <a:pt x="518598" y="1140478"/>
                                  <a:pt x="513926" y="1142133"/>
                                </a:cubicBezTo>
                                <a:cubicBezTo>
                                  <a:pt x="509267" y="1143802"/>
                                  <a:pt x="504607" y="1145446"/>
                                  <a:pt x="499986" y="1147076"/>
                                </a:cubicBezTo>
                                <a:cubicBezTo>
                                  <a:pt x="495352" y="1148720"/>
                                  <a:pt x="490743" y="1150338"/>
                                  <a:pt x="486146" y="1151956"/>
                                </a:cubicBezTo>
                                <a:cubicBezTo>
                                  <a:pt x="481550" y="1153561"/>
                                  <a:pt x="476979" y="1155154"/>
                                  <a:pt x="472421" y="1156747"/>
                                </a:cubicBezTo>
                                <a:cubicBezTo>
                                  <a:pt x="467876" y="1158327"/>
                                  <a:pt x="463343" y="1159907"/>
                                  <a:pt x="458835" y="1161475"/>
                                </a:cubicBezTo>
                                <a:cubicBezTo>
                                  <a:pt x="454328" y="1163030"/>
                                  <a:pt x="449833" y="1164585"/>
                                  <a:pt x="445376" y="1166114"/>
                                </a:cubicBezTo>
                                <a:cubicBezTo>
                                  <a:pt x="440906" y="1167656"/>
                                  <a:pt x="436462" y="1169186"/>
                                  <a:pt x="432043" y="1170690"/>
                                </a:cubicBezTo>
                                <a:cubicBezTo>
                                  <a:pt x="427624" y="1172207"/>
                                  <a:pt x="423230" y="1173712"/>
                                  <a:pt x="418862" y="1175204"/>
                                </a:cubicBezTo>
                                <a:cubicBezTo>
                                  <a:pt x="414494" y="1176683"/>
                                  <a:pt x="410138" y="1178161"/>
                                  <a:pt x="405821" y="1179628"/>
                                </a:cubicBezTo>
                                <a:cubicBezTo>
                                  <a:pt x="401490" y="1181094"/>
                                  <a:pt x="397198" y="1182548"/>
                                  <a:pt x="392918" y="1183989"/>
                                </a:cubicBezTo>
                                <a:cubicBezTo>
                                  <a:pt x="388651" y="1185430"/>
                                  <a:pt x="384397" y="1186859"/>
                                  <a:pt x="380168" y="1188274"/>
                                </a:cubicBezTo>
                                <a:cubicBezTo>
                                  <a:pt x="375951" y="1189690"/>
                                  <a:pt x="371748" y="1191094"/>
                                  <a:pt x="367569" y="1192484"/>
                                </a:cubicBezTo>
                                <a:cubicBezTo>
                                  <a:pt x="363391" y="1193874"/>
                                  <a:pt x="359238" y="1195265"/>
                                  <a:pt x="355111" y="1196631"/>
                                </a:cubicBezTo>
                                <a:cubicBezTo>
                                  <a:pt x="350982" y="1197996"/>
                                  <a:pt x="346868" y="1199361"/>
                                  <a:pt x="342790" y="1200714"/>
                                </a:cubicBezTo>
                                <a:cubicBezTo>
                                  <a:pt x="338713" y="1202066"/>
                                  <a:pt x="334649" y="1203394"/>
                                  <a:pt x="330610" y="1204734"/>
                                </a:cubicBezTo>
                                <a:cubicBezTo>
                                  <a:pt x="326584" y="1206061"/>
                                  <a:pt x="322570" y="1207376"/>
                                  <a:pt x="318569" y="1208690"/>
                                </a:cubicBezTo>
                                <a:cubicBezTo>
                                  <a:pt x="314580" y="1210005"/>
                                  <a:pt x="310604" y="1211307"/>
                                  <a:pt x="306654" y="1212609"/>
                                </a:cubicBezTo>
                                <a:cubicBezTo>
                                  <a:pt x="302704" y="1213911"/>
                                  <a:pt x="298766" y="1215188"/>
                                  <a:pt x="294853" y="1216477"/>
                                </a:cubicBezTo>
                                <a:cubicBezTo>
                                  <a:pt x="290941" y="1217754"/>
                                  <a:pt x="287053" y="1219031"/>
                                  <a:pt x="283166" y="1220308"/>
                                </a:cubicBezTo>
                                <a:cubicBezTo>
                                  <a:pt x="279292" y="1221572"/>
                                  <a:pt x="275443" y="1222836"/>
                                  <a:pt x="271594" y="1224087"/>
                                </a:cubicBezTo>
                                <a:cubicBezTo>
                                  <a:pt x="267757" y="1225339"/>
                                  <a:pt x="263934" y="1226590"/>
                                  <a:pt x="260135" y="1227829"/>
                                </a:cubicBezTo>
                                <a:cubicBezTo>
                                  <a:pt x="256324" y="1229068"/>
                                  <a:pt x="252538" y="1230307"/>
                                  <a:pt x="248777" y="1231533"/>
                                </a:cubicBezTo>
                                <a:cubicBezTo>
                                  <a:pt x="245004" y="1232759"/>
                                  <a:pt x="241269" y="1233986"/>
                                  <a:pt x="237534" y="1235199"/>
                                </a:cubicBezTo>
                                <a:cubicBezTo>
                                  <a:pt x="233811" y="1236413"/>
                                  <a:pt x="230101" y="1237626"/>
                                  <a:pt x="226417" y="1238827"/>
                                </a:cubicBezTo>
                                <a:cubicBezTo>
                                  <a:pt x="222719" y="1240015"/>
                                  <a:pt x="219060" y="1241217"/>
                                  <a:pt x="215414" y="1242405"/>
                                </a:cubicBezTo>
                                <a:cubicBezTo>
                                  <a:pt x="211780" y="1243580"/>
                                  <a:pt x="208159" y="1244756"/>
                                  <a:pt x="204575" y="1245932"/>
                                </a:cubicBezTo>
                                <a:cubicBezTo>
                                  <a:pt x="200979" y="1247095"/>
                                  <a:pt x="197409" y="1248258"/>
                                  <a:pt x="193876" y="1249408"/>
                                </a:cubicBezTo>
                                <a:cubicBezTo>
                                  <a:pt x="190331" y="1250558"/>
                                  <a:pt x="186823" y="1251696"/>
                                  <a:pt x="183342" y="1252834"/>
                                </a:cubicBezTo>
                                <a:cubicBezTo>
                                  <a:pt x="179860" y="1253959"/>
                                  <a:pt x="176416" y="1255084"/>
                                  <a:pt x="172997" y="1256197"/>
                                </a:cubicBezTo>
                                <a:cubicBezTo>
                                  <a:pt x="169578" y="1257296"/>
                                  <a:pt x="166185" y="1258396"/>
                                  <a:pt x="162842" y="1259483"/>
                                </a:cubicBezTo>
                                <a:cubicBezTo>
                                  <a:pt x="159500" y="1260570"/>
                                  <a:pt x="156182" y="1261645"/>
                                  <a:pt x="152915" y="1262707"/>
                                </a:cubicBezTo>
                                <a:cubicBezTo>
                                  <a:pt x="149636" y="1263769"/>
                                  <a:pt x="146407" y="1264818"/>
                                  <a:pt x="143216" y="1265842"/>
                                </a:cubicBezTo>
                                <a:cubicBezTo>
                                  <a:pt x="140026" y="1266879"/>
                                  <a:pt x="136873" y="1267890"/>
                                  <a:pt x="133771" y="1268901"/>
                                </a:cubicBezTo>
                                <a:cubicBezTo>
                                  <a:pt x="130682" y="1269900"/>
                                  <a:pt x="127617" y="1270886"/>
                                  <a:pt x="124616" y="1271859"/>
                                </a:cubicBezTo>
                                <a:cubicBezTo>
                                  <a:pt x="121616" y="1272820"/>
                                  <a:pt x="118653" y="1273768"/>
                                  <a:pt x="115753" y="1274703"/>
                                </a:cubicBezTo>
                                <a:cubicBezTo>
                                  <a:pt x="112841" y="1275639"/>
                                  <a:pt x="109992" y="1276562"/>
                                  <a:pt x="107194" y="1277459"/>
                                </a:cubicBezTo>
                                <a:cubicBezTo>
                                  <a:pt x="104396" y="1278369"/>
                                  <a:pt x="101648" y="1279242"/>
                                  <a:pt x="98951" y="1280114"/>
                                </a:cubicBezTo>
                                <a:cubicBezTo>
                                  <a:pt x="96267" y="1280973"/>
                                  <a:pt x="93621" y="1281821"/>
                                  <a:pt x="91050" y="1282655"/>
                                </a:cubicBezTo>
                                <a:cubicBezTo>
                                  <a:pt x="88467" y="1283476"/>
                                  <a:pt x="85935" y="1284298"/>
                                  <a:pt x="83479" y="1285082"/>
                                </a:cubicBezTo>
                                <a:cubicBezTo>
                                  <a:pt x="81010" y="1285878"/>
                                  <a:pt x="78591" y="1286662"/>
                                  <a:pt x="76236" y="1287421"/>
                                </a:cubicBezTo>
                                <a:cubicBezTo>
                                  <a:pt x="73894" y="1288166"/>
                                  <a:pt x="71602" y="1288912"/>
                                  <a:pt x="69361" y="1289633"/>
                                </a:cubicBezTo>
                                <a:cubicBezTo>
                                  <a:pt x="67120" y="1290353"/>
                                  <a:pt x="64942" y="1291061"/>
                                  <a:pt x="62828" y="1291744"/>
                                </a:cubicBezTo>
                                <a:cubicBezTo>
                                  <a:pt x="60700" y="1292439"/>
                                  <a:pt x="58636" y="1293109"/>
                                  <a:pt x="56623" y="1293766"/>
                                </a:cubicBezTo>
                                <a:cubicBezTo>
                                  <a:pt x="54623" y="1294411"/>
                                  <a:pt x="52673" y="1295056"/>
                                  <a:pt x="50773" y="1295675"/>
                                </a:cubicBezTo>
                                <a:cubicBezTo>
                                  <a:pt x="48874" y="1296295"/>
                                  <a:pt x="47038" y="1296902"/>
                                  <a:pt x="45253" y="1297483"/>
                                </a:cubicBezTo>
                                <a:cubicBezTo>
                                  <a:pt x="43468" y="1298065"/>
                                  <a:pt x="41733" y="1298634"/>
                                  <a:pt x="40062" y="1299177"/>
                                </a:cubicBezTo>
                                <a:cubicBezTo>
                                  <a:pt x="38390" y="1299733"/>
                                  <a:pt x="36769" y="1300264"/>
                                  <a:pt x="35199" y="1300770"/>
                                </a:cubicBezTo>
                                <a:cubicBezTo>
                                  <a:pt x="33629" y="1301288"/>
                                  <a:pt x="32123" y="1301781"/>
                                  <a:pt x="30654" y="1302262"/>
                                </a:cubicBezTo>
                                <a:cubicBezTo>
                                  <a:pt x="29198" y="1302729"/>
                                  <a:pt x="27792" y="1303197"/>
                                  <a:pt x="26450" y="1303639"/>
                                </a:cubicBezTo>
                                <a:cubicBezTo>
                                  <a:pt x="25095" y="1304082"/>
                                  <a:pt x="23804" y="1304499"/>
                                  <a:pt x="22563" y="1304904"/>
                                </a:cubicBezTo>
                                <a:cubicBezTo>
                                  <a:pt x="21322" y="1305308"/>
                                  <a:pt x="20132" y="1305700"/>
                                  <a:pt x="19005" y="1306066"/>
                                </a:cubicBezTo>
                                <a:cubicBezTo>
                                  <a:pt x="17866" y="1306433"/>
                                  <a:pt x="16789" y="1306787"/>
                                  <a:pt x="15764" y="1307128"/>
                                </a:cubicBezTo>
                                <a:cubicBezTo>
                                  <a:pt x="14738" y="1307457"/>
                                  <a:pt x="13776" y="1307773"/>
                                  <a:pt x="12852" y="1308064"/>
                                </a:cubicBezTo>
                                <a:cubicBezTo>
                                  <a:pt x="11940" y="1308355"/>
                                  <a:pt x="11066" y="1308633"/>
                                  <a:pt x="10256" y="1308873"/>
                                </a:cubicBezTo>
                                <a:cubicBezTo>
                                  <a:pt x="9446" y="1309126"/>
                                  <a:pt x="8673" y="1309341"/>
                                  <a:pt x="7964" y="1309543"/>
                                </a:cubicBezTo>
                                <a:cubicBezTo>
                                  <a:pt x="7255" y="1309745"/>
                                  <a:pt x="6597" y="1309922"/>
                                  <a:pt x="5976" y="1310074"/>
                                </a:cubicBezTo>
                                <a:cubicBezTo>
                                  <a:pt x="5369" y="1310213"/>
                                  <a:pt x="4799" y="1310339"/>
                                  <a:pt x="4292" y="1310428"/>
                                </a:cubicBezTo>
                                <a:cubicBezTo>
                                  <a:pt x="3773" y="1310529"/>
                                  <a:pt x="3317" y="1310592"/>
                                  <a:pt x="2899" y="1310617"/>
                                </a:cubicBezTo>
                                <a:cubicBezTo>
                                  <a:pt x="2482" y="1310655"/>
                                  <a:pt x="2115" y="1310655"/>
                                  <a:pt x="1785" y="1310630"/>
                                </a:cubicBezTo>
                                <a:cubicBezTo>
                                  <a:pt x="1469" y="1310592"/>
                                  <a:pt x="1190" y="1310529"/>
                                  <a:pt x="950" y="1310428"/>
                                </a:cubicBezTo>
                                <a:cubicBezTo>
                                  <a:pt x="722" y="1310314"/>
                                  <a:pt x="545" y="1310175"/>
                                  <a:pt x="393" y="1309998"/>
                                </a:cubicBezTo>
                                <a:cubicBezTo>
                                  <a:pt x="253" y="1309808"/>
                                  <a:pt x="152" y="1309581"/>
                                  <a:pt x="89" y="1309303"/>
                                </a:cubicBezTo>
                                <a:cubicBezTo>
                                  <a:pt x="25" y="1309037"/>
                                  <a:pt x="0" y="1308785"/>
                                  <a:pt x="25" y="1308342"/>
                                </a:cubicBezTo>
                                <a:cubicBezTo>
                                  <a:pt x="38" y="1307912"/>
                                  <a:pt x="101" y="1307394"/>
                                  <a:pt x="190" y="1306711"/>
                                </a:cubicBezTo>
                                <a:cubicBezTo>
                                  <a:pt x="266" y="1306028"/>
                                  <a:pt x="393" y="1305207"/>
                                  <a:pt x="557" y="1304272"/>
                                </a:cubicBezTo>
                                <a:cubicBezTo>
                                  <a:pt x="709" y="1303311"/>
                                  <a:pt x="899" y="1302236"/>
                                  <a:pt x="1127" y="1301023"/>
                                </a:cubicBezTo>
                                <a:cubicBezTo>
                                  <a:pt x="1342" y="1299809"/>
                                  <a:pt x="1595" y="1298469"/>
                                  <a:pt x="1887" y="1296990"/>
                                </a:cubicBezTo>
                                <a:cubicBezTo>
                                  <a:pt x="2165" y="1295524"/>
                                  <a:pt x="2469" y="1293918"/>
                                  <a:pt x="2811" y="1292186"/>
                                </a:cubicBezTo>
                                <a:cubicBezTo>
                                  <a:pt x="3153" y="1290455"/>
                                  <a:pt x="3533" y="1288596"/>
                                  <a:pt x="3925" y="1286599"/>
                                </a:cubicBezTo>
                                <a:cubicBezTo>
                                  <a:pt x="4330" y="1284614"/>
                                  <a:pt x="4748" y="1282490"/>
                                  <a:pt x="5204" y="1280241"/>
                                </a:cubicBezTo>
                                <a:cubicBezTo>
                                  <a:pt x="5660" y="1278003"/>
                                  <a:pt x="6141" y="1275626"/>
                                  <a:pt x="6660" y="1273136"/>
                                </a:cubicBezTo>
                                <a:cubicBezTo>
                                  <a:pt x="7167" y="1270633"/>
                                  <a:pt x="7711" y="1268016"/>
                                  <a:pt x="8281" y="1265286"/>
                                </a:cubicBezTo>
                                <a:cubicBezTo>
                                  <a:pt x="8838" y="1262542"/>
                                  <a:pt x="9433" y="1259686"/>
                                  <a:pt x="10053" y="1256715"/>
                                </a:cubicBezTo>
                                <a:cubicBezTo>
                                  <a:pt x="10674" y="1253744"/>
                                  <a:pt x="11332" y="1250659"/>
                                  <a:pt x="12004" y="1247461"/>
                                </a:cubicBezTo>
                                <a:cubicBezTo>
                                  <a:pt x="12674" y="1244276"/>
                                  <a:pt x="13383" y="1240976"/>
                                  <a:pt x="14105" y="1237588"/>
                                </a:cubicBezTo>
                                <a:cubicBezTo>
                                  <a:pt x="14839" y="1234188"/>
                                  <a:pt x="15599" y="1230686"/>
                                  <a:pt x="16384" y="1227109"/>
                                </a:cubicBezTo>
                                <a:cubicBezTo>
                                  <a:pt x="17169" y="1223531"/>
                                  <a:pt x="17980" y="1219853"/>
                                  <a:pt x="18828" y="1216111"/>
                                </a:cubicBezTo>
                                <a:cubicBezTo>
                                  <a:pt x="19664" y="1212356"/>
                                  <a:pt x="20525" y="1208526"/>
                                  <a:pt x="21423" y="1204632"/>
                                </a:cubicBezTo>
                                <a:cubicBezTo>
                                  <a:pt x="22323" y="1200739"/>
                                  <a:pt x="23259" y="1196757"/>
                                  <a:pt x="24209" y="1192737"/>
                                </a:cubicBezTo>
                                <a:cubicBezTo>
                                  <a:pt x="25171" y="1188717"/>
                                  <a:pt x="26159" y="1184621"/>
                                  <a:pt x="27172" y="1180487"/>
                                </a:cubicBezTo>
                                <a:cubicBezTo>
                                  <a:pt x="28198" y="1176341"/>
                                  <a:pt x="29236" y="1172144"/>
                                  <a:pt x="30325" y="1167909"/>
                                </a:cubicBezTo>
                                <a:cubicBezTo>
                                  <a:pt x="31401" y="1163674"/>
                                  <a:pt x="32515" y="1159389"/>
                                  <a:pt x="33655" y="1155066"/>
                                </a:cubicBezTo>
                                <a:cubicBezTo>
                                  <a:pt x="34807" y="1150742"/>
                                  <a:pt x="35985" y="1146381"/>
                                  <a:pt x="37187" y="1141982"/>
                                </a:cubicBezTo>
                                <a:cubicBezTo>
                                  <a:pt x="38390" y="1137583"/>
                                  <a:pt x="39631" y="1133146"/>
                                  <a:pt x="40910" y="1128683"/>
                                </a:cubicBezTo>
                                <a:cubicBezTo>
                                  <a:pt x="42176" y="1124208"/>
                                  <a:pt x="43480" y="1119708"/>
                                  <a:pt x="44810" y="1115182"/>
                                </a:cubicBezTo>
                                <a:cubicBezTo>
                                  <a:pt x="46152" y="1110644"/>
                                  <a:pt x="47532" y="1106081"/>
                                  <a:pt x="48925" y="1101479"/>
                                </a:cubicBezTo>
                                <a:cubicBezTo>
                                  <a:pt x="50330" y="1096877"/>
                                  <a:pt x="51774" y="1092238"/>
                                  <a:pt x="53242" y="1087574"/>
                                </a:cubicBezTo>
                                <a:cubicBezTo>
                                  <a:pt x="54711" y="1082896"/>
                                  <a:pt x="56205" y="1078194"/>
                                  <a:pt x="57750" y="1073453"/>
                                </a:cubicBezTo>
                                <a:cubicBezTo>
                                  <a:pt x="59282" y="1068712"/>
                                  <a:pt x="60852" y="1063934"/>
                                  <a:pt x="62460" y="1059118"/>
                                </a:cubicBezTo>
                                <a:cubicBezTo>
                                  <a:pt x="64068" y="1054289"/>
                                  <a:pt x="65702" y="1049485"/>
                                  <a:pt x="67385" y="1044530"/>
                                </a:cubicBezTo>
                                <a:cubicBezTo>
                                  <a:pt x="69057" y="1039574"/>
                                  <a:pt x="70766" y="1034543"/>
                                  <a:pt x="72514" y="1029385"/>
                                </a:cubicBezTo>
                                <a:cubicBezTo>
                                  <a:pt x="74261" y="1024240"/>
                                  <a:pt x="76034" y="1018982"/>
                                  <a:pt x="77857" y="1013634"/>
                                </a:cubicBezTo>
                                <a:cubicBezTo>
                                  <a:pt x="79668" y="1008274"/>
                                  <a:pt x="81516" y="1002813"/>
                                  <a:pt x="83403" y="997264"/>
                                </a:cubicBezTo>
                                <a:cubicBezTo>
                                  <a:pt x="85277" y="991702"/>
                                  <a:pt x="87201" y="986051"/>
                                  <a:pt x="89151" y="980299"/>
                                </a:cubicBezTo>
                                <a:cubicBezTo>
                                  <a:pt x="91101" y="974547"/>
                                  <a:pt x="93089" y="968694"/>
                                  <a:pt x="95102" y="962753"/>
                                </a:cubicBezTo>
                                <a:cubicBezTo>
                                  <a:pt x="97115" y="956811"/>
                                  <a:pt x="99154" y="950769"/>
                                  <a:pt x="101230" y="944650"/>
                                </a:cubicBezTo>
                                <a:cubicBezTo>
                                  <a:pt x="103307" y="938519"/>
                                  <a:pt x="105421" y="932300"/>
                                  <a:pt x="107548" y="926004"/>
                                </a:cubicBezTo>
                                <a:cubicBezTo>
                                  <a:pt x="109688" y="919709"/>
                                  <a:pt x="111841" y="913325"/>
                                  <a:pt x="114031" y="906865"/>
                                </a:cubicBezTo>
                                <a:cubicBezTo>
                                  <a:pt x="116222" y="900406"/>
                                  <a:pt x="118438" y="893870"/>
                                  <a:pt x="120679" y="887259"/>
                                </a:cubicBezTo>
                                <a:cubicBezTo>
                                  <a:pt x="122920" y="880635"/>
                                  <a:pt x="125199" y="873947"/>
                                  <a:pt x="127478" y="867197"/>
                                </a:cubicBezTo>
                                <a:cubicBezTo>
                                  <a:pt x="129770" y="860434"/>
                                  <a:pt x="132087" y="853607"/>
                                  <a:pt x="134429" y="846718"/>
                                </a:cubicBezTo>
                                <a:cubicBezTo>
                                  <a:pt x="136759" y="839815"/>
                                  <a:pt x="139114" y="832863"/>
                                  <a:pt x="141494" y="825834"/>
                                </a:cubicBezTo>
                                <a:cubicBezTo>
                                  <a:pt x="143875" y="818818"/>
                                  <a:pt x="146281" y="811726"/>
                                  <a:pt x="148699" y="804597"/>
                                </a:cubicBezTo>
                                <a:cubicBezTo>
                                  <a:pt x="151118" y="797454"/>
                                  <a:pt x="153561" y="790249"/>
                                  <a:pt x="156018" y="783005"/>
                                </a:cubicBezTo>
                                <a:cubicBezTo>
                                  <a:pt x="158474" y="775749"/>
                                  <a:pt x="160956" y="768443"/>
                                  <a:pt x="163437" y="761098"/>
                                </a:cubicBezTo>
                                <a:cubicBezTo>
                                  <a:pt x="165932" y="753740"/>
                                  <a:pt x="168439" y="746346"/>
                                  <a:pt x="170959" y="738900"/>
                                </a:cubicBezTo>
                                <a:cubicBezTo>
                                  <a:pt x="173491" y="731454"/>
                                  <a:pt x="176023" y="723957"/>
                                  <a:pt x="178581" y="716436"/>
                                </a:cubicBezTo>
                                <a:cubicBezTo>
                                  <a:pt x="181126" y="708915"/>
                                  <a:pt x="183696" y="701342"/>
                                  <a:pt x="186267" y="693757"/>
                                </a:cubicBezTo>
                                <a:cubicBezTo>
                                  <a:pt x="188837" y="686172"/>
                                  <a:pt x="191420" y="678550"/>
                                  <a:pt x="194003" y="670927"/>
                                </a:cubicBezTo>
                                <a:cubicBezTo>
                                  <a:pt x="196586" y="663305"/>
                                  <a:pt x="199181" y="654266"/>
                                  <a:pt x="201764" y="648009"/>
                                </a:cubicBezTo>
                                <a:cubicBezTo>
                                  <a:pt x="204360" y="641751"/>
                                  <a:pt x="206956" y="637794"/>
                                  <a:pt x="209551" y="633357"/>
                                </a:cubicBezTo>
                                <a:cubicBezTo>
                                  <a:pt x="212134" y="628907"/>
                                  <a:pt x="214730" y="625216"/>
                                  <a:pt x="217300" y="621335"/>
                                </a:cubicBezTo>
                                <a:cubicBezTo>
                                  <a:pt x="219883" y="617454"/>
                                  <a:pt x="222466" y="613712"/>
                                  <a:pt x="225037" y="610097"/>
                                </a:cubicBezTo>
                                <a:cubicBezTo>
                                  <a:pt x="227607" y="606469"/>
                                  <a:pt x="230165" y="602980"/>
                                  <a:pt x="232722" y="599617"/>
                                </a:cubicBezTo>
                                <a:cubicBezTo>
                                  <a:pt x="235267" y="596242"/>
                                  <a:pt x="237812" y="593006"/>
                                  <a:pt x="240332" y="589883"/>
                                </a:cubicBezTo>
                                <a:cubicBezTo>
                                  <a:pt x="242851" y="586761"/>
                                  <a:pt x="245371" y="583752"/>
                                  <a:pt x="247853" y="580870"/>
                                </a:cubicBezTo>
                                <a:cubicBezTo>
                                  <a:pt x="250348" y="577975"/>
                                  <a:pt x="252816" y="575194"/>
                                  <a:pt x="255260" y="572527"/>
                                </a:cubicBezTo>
                                <a:cubicBezTo>
                                  <a:pt x="257716" y="569859"/>
                                  <a:pt x="260147" y="567293"/>
                                  <a:pt x="262553" y="564828"/>
                                </a:cubicBezTo>
                                <a:cubicBezTo>
                                  <a:pt x="264959" y="562363"/>
                                  <a:pt x="267340" y="559999"/>
                                  <a:pt x="269682" y="557737"/>
                                </a:cubicBezTo>
                                <a:cubicBezTo>
                                  <a:pt x="272037" y="555461"/>
                                  <a:pt x="274367" y="553287"/>
                                  <a:pt x="276658" y="551201"/>
                                </a:cubicBezTo>
                                <a:cubicBezTo>
                                  <a:pt x="278950" y="549103"/>
                                  <a:pt x="281217" y="547105"/>
                                  <a:pt x="283445" y="545184"/>
                                </a:cubicBezTo>
                                <a:cubicBezTo>
                                  <a:pt x="285674" y="543262"/>
                                  <a:pt x="287877" y="541417"/>
                                  <a:pt x="290042" y="539647"/>
                                </a:cubicBezTo>
                                <a:cubicBezTo>
                                  <a:pt x="292194" y="537877"/>
                                  <a:pt x="294334" y="536183"/>
                                  <a:pt x="296423" y="534552"/>
                                </a:cubicBezTo>
                                <a:cubicBezTo>
                                  <a:pt x="298525" y="532909"/>
                                  <a:pt x="300589" y="531354"/>
                                  <a:pt x="302615" y="529850"/>
                                </a:cubicBezTo>
                                <a:cubicBezTo>
                                  <a:pt x="304654" y="528345"/>
                                  <a:pt x="306641" y="526904"/>
                                  <a:pt x="308591" y="525514"/>
                                </a:cubicBezTo>
                                <a:cubicBezTo>
                                  <a:pt x="310554" y="524111"/>
                                  <a:pt x="312478" y="522783"/>
                                  <a:pt x="314365" y="521494"/>
                                </a:cubicBezTo>
                                <a:cubicBezTo>
                                  <a:pt x="316252" y="520204"/>
                                  <a:pt x="318100" y="518978"/>
                                  <a:pt x="319924" y="517790"/>
                                </a:cubicBezTo>
                                <a:cubicBezTo>
                                  <a:pt x="321747" y="516589"/>
                                  <a:pt x="323532" y="515451"/>
                                  <a:pt x="325292" y="514339"/>
                                </a:cubicBezTo>
                                <a:cubicBezTo>
                                  <a:pt x="327039" y="513226"/>
                                  <a:pt x="328761" y="512164"/>
                                  <a:pt x="330458" y="511128"/>
                                </a:cubicBezTo>
                                <a:cubicBezTo>
                                  <a:pt x="332142" y="510104"/>
                                  <a:pt x="333801" y="509105"/>
                                  <a:pt x="335434" y="508144"/>
                                </a:cubicBezTo>
                                <a:cubicBezTo>
                                  <a:pt x="337067" y="507196"/>
                                  <a:pt x="338663" y="506286"/>
                                  <a:pt x="340233" y="505401"/>
                                </a:cubicBezTo>
                                <a:cubicBezTo>
                                  <a:pt x="341803" y="504529"/>
                                  <a:pt x="343348" y="503695"/>
                                  <a:pt x="344867" y="502886"/>
                                </a:cubicBezTo>
                                <a:cubicBezTo>
                                  <a:pt x="346386" y="502077"/>
                                  <a:pt x="347868" y="501305"/>
                                  <a:pt x="349336" y="500559"/>
                                </a:cubicBezTo>
                                <a:cubicBezTo>
                                  <a:pt x="350805" y="499826"/>
                                  <a:pt x="352236" y="499106"/>
                                  <a:pt x="353654" y="498423"/>
                                </a:cubicBezTo>
                                <a:cubicBezTo>
                                  <a:pt x="355060" y="497728"/>
                                  <a:pt x="356452" y="497070"/>
                                  <a:pt x="357807" y="496439"/>
                                </a:cubicBezTo>
                                <a:cubicBezTo>
                                  <a:pt x="359175" y="495807"/>
                                  <a:pt x="360517" y="495200"/>
                                  <a:pt x="361834" y="494618"/>
                                </a:cubicBezTo>
                                <a:cubicBezTo>
                                  <a:pt x="363150" y="494037"/>
                                  <a:pt x="364442" y="493480"/>
                                  <a:pt x="365721" y="492937"/>
                                </a:cubicBezTo>
                                <a:cubicBezTo>
                                  <a:pt x="366987" y="492406"/>
                                  <a:pt x="368241" y="491888"/>
                                  <a:pt x="369456" y="491407"/>
                                </a:cubicBezTo>
                                <a:cubicBezTo>
                                  <a:pt x="370684" y="490914"/>
                                  <a:pt x="371887" y="490447"/>
                                  <a:pt x="373064" y="490004"/>
                                </a:cubicBezTo>
                                <a:cubicBezTo>
                                  <a:pt x="374242" y="489562"/>
                                  <a:pt x="375395" y="489145"/>
                                  <a:pt x="376521" y="488753"/>
                                </a:cubicBezTo>
                                <a:cubicBezTo>
                                  <a:pt x="377648" y="488361"/>
                                  <a:pt x="378750" y="487981"/>
                                  <a:pt x="379839" y="487640"/>
                                </a:cubicBezTo>
                                <a:cubicBezTo>
                                  <a:pt x="380915" y="487286"/>
                                  <a:pt x="381966" y="486970"/>
                                  <a:pt x="382991" y="486667"/>
                                </a:cubicBezTo>
                                <a:cubicBezTo>
                                  <a:pt x="384017" y="486376"/>
                                  <a:pt x="385017" y="486098"/>
                                  <a:pt x="385992" y="485845"/>
                                </a:cubicBezTo>
                                <a:cubicBezTo>
                                  <a:pt x="386955" y="485592"/>
                                  <a:pt x="387904" y="485377"/>
                                  <a:pt x="388829" y="485175"/>
                                </a:cubicBezTo>
                                <a:cubicBezTo>
                                  <a:pt x="389740" y="484973"/>
                                  <a:pt x="390639" y="484796"/>
                                  <a:pt x="391500" y="484644"/>
                                </a:cubicBezTo>
                                <a:cubicBezTo>
                                  <a:pt x="392361" y="484505"/>
                                  <a:pt x="393197" y="484379"/>
                                  <a:pt x="394007" y="484277"/>
                                </a:cubicBezTo>
                                <a:cubicBezTo>
                                  <a:pt x="394817" y="484189"/>
                                  <a:pt x="395603" y="484113"/>
                                  <a:pt x="396349" y="484075"/>
                                </a:cubicBezTo>
                                <a:cubicBezTo>
                                  <a:pt x="397109" y="484025"/>
                                  <a:pt x="397831" y="484012"/>
                                  <a:pt x="398527" y="484025"/>
                                </a:cubicBezTo>
                                <a:cubicBezTo>
                                  <a:pt x="399224" y="484037"/>
                                  <a:pt x="399895" y="484075"/>
                                  <a:pt x="400541" y="484139"/>
                                </a:cubicBezTo>
                                <a:cubicBezTo>
                                  <a:pt x="401186" y="484202"/>
                                  <a:pt x="401794" y="484303"/>
                                  <a:pt x="402389" y="484429"/>
                                </a:cubicBezTo>
                                <a:cubicBezTo>
                                  <a:pt x="402972" y="484556"/>
                                  <a:pt x="403541" y="484707"/>
                                  <a:pt x="404073" y="484897"/>
                                </a:cubicBezTo>
                                <a:cubicBezTo>
                                  <a:pt x="404605" y="485074"/>
                                  <a:pt x="405111" y="485289"/>
                                  <a:pt x="405605" y="485542"/>
                                </a:cubicBezTo>
                                <a:cubicBezTo>
                                  <a:pt x="406086" y="485794"/>
                                  <a:pt x="406542" y="486073"/>
                                  <a:pt x="406973" y="486389"/>
                                </a:cubicBezTo>
                                <a:cubicBezTo>
                                  <a:pt x="407403" y="486705"/>
                                  <a:pt x="407808" y="487059"/>
                                  <a:pt x="408188" y="487438"/>
                                </a:cubicBezTo>
                                <a:cubicBezTo>
                                  <a:pt x="408568" y="487830"/>
                                  <a:pt x="408923" y="488247"/>
                                  <a:pt x="409252" y="488702"/>
                                </a:cubicBezTo>
                                <a:cubicBezTo>
                                  <a:pt x="409594" y="489170"/>
                                  <a:pt x="409897" y="489663"/>
                                  <a:pt x="410189" y="490194"/>
                                </a:cubicBezTo>
                                <a:cubicBezTo>
                                  <a:pt x="410480" y="490725"/>
                                  <a:pt x="410746" y="491293"/>
                                  <a:pt x="410987" y="491913"/>
                                </a:cubicBezTo>
                                <a:cubicBezTo>
                                  <a:pt x="411240" y="492520"/>
                                  <a:pt x="411468" y="493177"/>
                                  <a:pt x="411683" y="493860"/>
                                </a:cubicBezTo>
                                <a:cubicBezTo>
                                  <a:pt x="411885" y="494555"/>
                                  <a:pt x="412088" y="495276"/>
                                  <a:pt x="412265" y="496046"/>
                                </a:cubicBezTo>
                                <a:cubicBezTo>
                                  <a:pt x="412443" y="496818"/>
                                  <a:pt x="412607" y="497639"/>
                                  <a:pt x="412747" y="498487"/>
                                </a:cubicBezTo>
                                <a:cubicBezTo>
                                  <a:pt x="412898" y="499346"/>
                                  <a:pt x="413025" y="500231"/>
                                  <a:pt x="413152" y="501166"/>
                                </a:cubicBezTo>
                                <a:cubicBezTo>
                                  <a:pt x="413265" y="502102"/>
                                  <a:pt x="413367" y="503088"/>
                                  <a:pt x="413468" y="504112"/>
                                </a:cubicBezTo>
                                <a:cubicBezTo>
                                  <a:pt x="413557" y="505123"/>
                                  <a:pt x="413633" y="506185"/>
                                  <a:pt x="413709" y="507298"/>
                                </a:cubicBezTo>
                                <a:cubicBezTo>
                                  <a:pt x="413772" y="508397"/>
                                  <a:pt x="413835" y="509548"/>
                                  <a:pt x="413873" y="510723"/>
                                </a:cubicBezTo>
                                <a:cubicBezTo>
                                  <a:pt x="413924" y="511911"/>
                                  <a:pt x="413962" y="513150"/>
                                  <a:pt x="413975" y="514414"/>
                                </a:cubicBezTo>
                                <a:cubicBezTo>
                                  <a:pt x="414000" y="515679"/>
                                  <a:pt x="414013" y="516981"/>
                                  <a:pt x="414013" y="518346"/>
                                </a:cubicBezTo>
                                <a:cubicBezTo>
                                  <a:pt x="414013" y="519711"/>
                                  <a:pt x="414000" y="521114"/>
                                  <a:pt x="413975" y="522581"/>
                                </a:cubicBezTo>
                                <a:cubicBezTo>
                                  <a:pt x="413949" y="524047"/>
                                  <a:pt x="413911" y="525564"/>
                                  <a:pt x="413861" y="527132"/>
                                </a:cubicBezTo>
                                <a:cubicBezTo>
                                  <a:pt x="413810" y="528699"/>
                                  <a:pt x="413747" y="530330"/>
                                  <a:pt x="413671" y="531986"/>
                                </a:cubicBezTo>
                                <a:cubicBezTo>
                                  <a:pt x="413595" y="533655"/>
                                  <a:pt x="413493" y="535361"/>
                                  <a:pt x="413392" y="537106"/>
                                </a:cubicBezTo>
                                <a:cubicBezTo>
                                  <a:pt x="413291" y="538850"/>
                                  <a:pt x="413164" y="540633"/>
                                  <a:pt x="413038" y="542453"/>
                                </a:cubicBezTo>
                                <a:cubicBezTo>
                                  <a:pt x="412898" y="544261"/>
                                  <a:pt x="412747" y="546119"/>
                                  <a:pt x="412582" y="548003"/>
                                </a:cubicBezTo>
                                <a:cubicBezTo>
                                  <a:pt x="412417" y="549886"/>
                                  <a:pt x="412240" y="551795"/>
                                  <a:pt x="412037" y="553729"/>
                                </a:cubicBezTo>
                                <a:cubicBezTo>
                                  <a:pt x="411847" y="555676"/>
                                  <a:pt x="411619" y="557648"/>
                                  <a:pt x="411392" y="559633"/>
                                </a:cubicBezTo>
                                <a:cubicBezTo>
                                  <a:pt x="411151" y="561630"/>
                                  <a:pt x="410911" y="563652"/>
                                  <a:pt x="410632" y="565688"/>
                                </a:cubicBezTo>
                                <a:cubicBezTo>
                                  <a:pt x="410366" y="567736"/>
                                  <a:pt x="410075" y="569796"/>
                                  <a:pt x="409758" y="571882"/>
                                </a:cubicBezTo>
                                <a:cubicBezTo>
                                  <a:pt x="409454" y="573981"/>
                                  <a:pt x="409125" y="576092"/>
                                  <a:pt x="408783" y="578216"/>
                                </a:cubicBezTo>
                                <a:cubicBezTo>
                                  <a:pt x="408429" y="580352"/>
                                  <a:pt x="408062" y="582501"/>
                                  <a:pt x="407682" y="584675"/>
                                </a:cubicBezTo>
                                <a:cubicBezTo>
                                  <a:pt x="407289" y="586849"/>
                                  <a:pt x="406884" y="589049"/>
                                  <a:pt x="406454" y="591261"/>
                                </a:cubicBezTo>
                                <a:cubicBezTo>
                                  <a:pt x="406023" y="593473"/>
                                  <a:pt x="405580" y="595699"/>
                                  <a:pt x="405124" y="597961"/>
                                </a:cubicBezTo>
                                <a:cubicBezTo>
                                  <a:pt x="404656" y="600211"/>
                                  <a:pt x="404175" y="602474"/>
                                  <a:pt x="403668" y="604762"/>
                                </a:cubicBezTo>
                                <a:cubicBezTo>
                                  <a:pt x="403161" y="607051"/>
                                  <a:pt x="402642" y="609364"/>
                                  <a:pt x="402111" y="611677"/>
                                </a:cubicBezTo>
                                <a:cubicBezTo>
                                  <a:pt x="401566" y="614003"/>
                                  <a:pt x="401022" y="616342"/>
                                  <a:pt x="400452" y="618693"/>
                                </a:cubicBezTo>
                                <a:cubicBezTo>
                                  <a:pt x="399882" y="621044"/>
                                  <a:pt x="399287" y="623408"/>
                                  <a:pt x="398692" y="625785"/>
                                </a:cubicBezTo>
                                <a:cubicBezTo>
                                  <a:pt x="398097" y="628162"/>
                                  <a:pt x="397477" y="630551"/>
                                  <a:pt x="396856" y="632952"/>
                                </a:cubicBezTo>
                                <a:cubicBezTo>
                                  <a:pt x="396223" y="635342"/>
                                  <a:pt x="395590" y="637744"/>
                                  <a:pt x="394944" y="640145"/>
                                </a:cubicBezTo>
                                <a:cubicBezTo>
                                  <a:pt x="394298" y="642547"/>
                                  <a:pt x="393640" y="644949"/>
                                  <a:pt x="392981" y="647351"/>
                                </a:cubicBezTo>
                                <a:cubicBezTo>
                                  <a:pt x="392323" y="649753"/>
                                  <a:pt x="391652" y="652155"/>
                                  <a:pt x="390981" y="654544"/>
                                </a:cubicBezTo>
                                <a:cubicBezTo>
                                  <a:pt x="390297" y="656933"/>
                                  <a:pt x="389626" y="659322"/>
                                  <a:pt x="388943" y="661686"/>
                                </a:cubicBezTo>
                                <a:cubicBezTo>
                                  <a:pt x="388259" y="664063"/>
                                  <a:pt x="387562" y="666427"/>
                                  <a:pt x="386879" y="668765"/>
                                </a:cubicBezTo>
                                <a:cubicBezTo>
                                  <a:pt x="386195" y="671104"/>
                                  <a:pt x="385511" y="673443"/>
                                  <a:pt x="384815" y="675743"/>
                                </a:cubicBezTo>
                                <a:cubicBezTo>
                                  <a:pt x="384131" y="678057"/>
                                  <a:pt x="383447" y="680345"/>
                                  <a:pt x="382763" y="682608"/>
                                </a:cubicBezTo>
                                <a:cubicBezTo>
                                  <a:pt x="382067" y="684871"/>
                                  <a:pt x="381383" y="687121"/>
                                  <a:pt x="380712" y="689333"/>
                                </a:cubicBezTo>
                                <a:cubicBezTo>
                                  <a:pt x="380029" y="691558"/>
                                  <a:pt x="379357" y="693745"/>
                                  <a:pt x="378687" y="695906"/>
                                </a:cubicBezTo>
                                <a:cubicBezTo>
                                  <a:pt x="378003" y="698068"/>
                                  <a:pt x="377344" y="700217"/>
                                  <a:pt x="376686" y="702316"/>
                                </a:cubicBezTo>
                                <a:cubicBezTo>
                                  <a:pt x="376027" y="704414"/>
                                  <a:pt x="375369" y="706487"/>
                                  <a:pt x="374723" y="708535"/>
                                </a:cubicBezTo>
                                <a:cubicBezTo>
                                  <a:pt x="374078" y="710571"/>
                                  <a:pt x="373445" y="712568"/>
                                  <a:pt x="372811" y="714540"/>
                                </a:cubicBezTo>
                                <a:cubicBezTo>
                                  <a:pt x="372178" y="716499"/>
                                  <a:pt x="371558" y="718433"/>
                                  <a:pt x="370950" y="720330"/>
                                </a:cubicBezTo>
                                <a:cubicBezTo>
                                  <a:pt x="370343" y="722226"/>
                                  <a:pt x="369747" y="724071"/>
                                  <a:pt x="369152" y="725892"/>
                                </a:cubicBezTo>
                                <a:cubicBezTo>
                                  <a:pt x="368570" y="727699"/>
                                  <a:pt x="367987" y="729469"/>
                                  <a:pt x="367418" y="731214"/>
                                </a:cubicBezTo>
                                <a:cubicBezTo>
                                  <a:pt x="366861" y="732946"/>
                                  <a:pt x="366303" y="734627"/>
                                  <a:pt x="365759" y="736283"/>
                                </a:cubicBezTo>
                                <a:cubicBezTo>
                                  <a:pt x="365215" y="737926"/>
                                  <a:pt x="364683" y="739544"/>
                                  <a:pt x="364163" y="741112"/>
                                </a:cubicBezTo>
                                <a:cubicBezTo>
                                  <a:pt x="363644" y="742680"/>
                                  <a:pt x="363125" y="744196"/>
                                  <a:pt x="362631" y="745688"/>
                                </a:cubicBezTo>
                                <a:cubicBezTo>
                                  <a:pt x="362138" y="747180"/>
                                  <a:pt x="361644" y="748633"/>
                                  <a:pt x="361162" y="750062"/>
                                </a:cubicBezTo>
                                <a:cubicBezTo>
                                  <a:pt x="360681" y="751491"/>
                                  <a:pt x="360200" y="752868"/>
                                  <a:pt x="359732" y="754259"/>
                                </a:cubicBezTo>
                                <a:cubicBezTo>
                                  <a:pt x="359263" y="755649"/>
                                  <a:pt x="358808" y="757015"/>
                                  <a:pt x="358339" y="758392"/>
                                </a:cubicBezTo>
                                <a:cubicBezTo>
                                  <a:pt x="357871" y="759771"/>
                                  <a:pt x="357402" y="761136"/>
                                  <a:pt x="356934" y="762514"/>
                                </a:cubicBezTo>
                                <a:cubicBezTo>
                                  <a:pt x="356465" y="763904"/>
                                  <a:pt x="355997" y="765282"/>
                                  <a:pt x="355516" y="766711"/>
                                </a:cubicBezTo>
                                <a:cubicBezTo>
                                  <a:pt x="355035" y="768126"/>
                                  <a:pt x="354553" y="769555"/>
                                  <a:pt x="354059" y="771021"/>
                                </a:cubicBezTo>
                                <a:cubicBezTo>
                                  <a:pt x="353566" y="772488"/>
                                  <a:pt x="353046" y="773980"/>
                                  <a:pt x="352527" y="775509"/>
                                </a:cubicBezTo>
                                <a:cubicBezTo>
                                  <a:pt x="352008" y="777039"/>
                                  <a:pt x="351477" y="778606"/>
                                  <a:pt x="350932" y="780224"/>
                                </a:cubicBezTo>
                                <a:cubicBezTo>
                                  <a:pt x="350388" y="781830"/>
                                  <a:pt x="349830" y="783486"/>
                                  <a:pt x="349260" y="785180"/>
                                </a:cubicBezTo>
                                <a:cubicBezTo>
                                  <a:pt x="348678" y="786886"/>
                                  <a:pt x="348083" y="788631"/>
                                  <a:pt x="347475" y="790413"/>
                                </a:cubicBezTo>
                                <a:cubicBezTo>
                                  <a:pt x="346868" y="792208"/>
                                  <a:pt x="346247" y="794054"/>
                                  <a:pt x="345614" y="795950"/>
                                </a:cubicBezTo>
                                <a:cubicBezTo>
                                  <a:pt x="344968" y="797846"/>
                                  <a:pt x="344310" y="799793"/>
                                  <a:pt x="343626" y="801791"/>
                                </a:cubicBezTo>
                                <a:cubicBezTo>
                                  <a:pt x="342955" y="803788"/>
                                  <a:pt x="342259" y="805836"/>
                                  <a:pt x="341550" y="807934"/>
                                </a:cubicBezTo>
                                <a:cubicBezTo>
                                  <a:pt x="340828" y="810033"/>
                                  <a:pt x="340106" y="812181"/>
                                  <a:pt x="339359" y="814394"/>
                                </a:cubicBezTo>
                                <a:cubicBezTo>
                                  <a:pt x="338612" y="816594"/>
                                  <a:pt x="337852" y="818843"/>
                                  <a:pt x="337067" y="821157"/>
                                </a:cubicBezTo>
                                <a:cubicBezTo>
                                  <a:pt x="336282" y="823458"/>
                                  <a:pt x="335485" y="825809"/>
                                  <a:pt x="334675" y="828211"/>
                                </a:cubicBezTo>
                                <a:cubicBezTo>
                                  <a:pt x="333864" y="830600"/>
                                  <a:pt x="333028" y="833052"/>
                                  <a:pt x="332193" y="835530"/>
                                </a:cubicBezTo>
                                <a:cubicBezTo>
                                  <a:pt x="331357" y="838021"/>
                                  <a:pt x="330496" y="840549"/>
                                  <a:pt x="329622" y="843102"/>
                                </a:cubicBezTo>
                                <a:cubicBezTo>
                                  <a:pt x="328761" y="845656"/>
                                  <a:pt x="327875" y="848260"/>
                                  <a:pt x="326989" y="850890"/>
                                </a:cubicBezTo>
                                <a:cubicBezTo>
                                  <a:pt x="326090" y="853519"/>
                                  <a:pt x="325191" y="856186"/>
                                  <a:pt x="324279" y="858866"/>
                                </a:cubicBezTo>
                                <a:cubicBezTo>
                                  <a:pt x="323367" y="861546"/>
                                  <a:pt x="322456" y="864264"/>
                                  <a:pt x="321532" y="866994"/>
                                </a:cubicBezTo>
                                <a:cubicBezTo>
                                  <a:pt x="320607" y="869725"/>
                                  <a:pt x="319670" y="872481"/>
                                  <a:pt x="318733" y="875237"/>
                                </a:cubicBezTo>
                                <a:cubicBezTo>
                                  <a:pt x="317796" y="878005"/>
                                  <a:pt x="316847" y="880799"/>
                                  <a:pt x="315910" y="883593"/>
                                </a:cubicBezTo>
                                <a:cubicBezTo>
                                  <a:pt x="314960" y="886386"/>
                                  <a:pt x="314010" y="889193"/>
                                  <a:pt x="313048" y="892012"/>
                                </a:cubicBezTo>
                                <a:cubicBezTo>
                                  <a:pt x="312098" y="894831"/>
                                  <a:pt x="311136" y="897650"/>
                                  <a:pt x="310174" y="900482"/>
                                </a:cubicBezTo>
                                <a:cubicBezTo>
                                  <a:pt x="309224" y="903313"/>
                                  <a:pt x="308249" y="906158"/>
                                  <a:pt x="307287" y="909002"/>
                                </a:cubicBezTo>
                                <a:cubicBezTo>
                                  <a:pt x="306325" y="911859"/>
                                  <a:pt x="305350" y="914703"/>
                                  <a:pt x="304388" y="917573"/>
                                </a:cubicBezTo>
                                <a:cubicBezTo>
                                  <a:pt x="303413" y="920430"/>
                                  <a:pt x="302450" y="923299"/>
                                  <a:pt x="301475" y="926181"/>
                                </a:cubicBezTo>
                                <a:cubicBezTo>
                                  <a:pt x="300488" y="929063"/>
                                  <a:pt x="299513" y="931946"/>
                                  <a:pt x="298525" y="934853"/>
                                </a:cubicBezTo>
                                <a:cubicBezTo>
                                  <a:pt x="297550" y="937748"/>
                                  <a:pt x="296563" y="940656"/>
                                  <a:pt x="295575" y="943576"/>
                                </a:cubicBezTo>
                                <a:cubicBezTo>
                                  <a:pt x="294587" y="946496"/>
                                  <a:pt x="293587" y="949416"/>
                                  <a:pt x="292600" y="952362"/>
                                </a:cubicBezTo>
                                <a:cubicBezTo>
                                  <a:pt x="291599" y="955294"/>
                                  <a:pt x="290599" y="958240"/>
                                  <a:pt x="289599" y="961198"/>
                                </a:cubicBezTo>
                                <a:cubicBezTo>
                                  <a:pt x="288598" y="964169"/>
                                  <a:pt x="287586" y="967139"/>
                                  <a:pt x="286572" y="970123"/>
                                </a:cubicBezTo>
                                <a:cubicBezTo>
                                  <a:pt x="285560" y="973106"/>
                                  <a:pt x="284547" y="976102"/>
                                  <a:pt x="283533" y="979111"/>
                                </a:cubicBezTo>
                                <a:cubicBezTo>
                                  <a:pt x="282508" y="982119"/>
                                  <a:pt x="281482" y="985141"/>
                                  <a:pt x="280457" y="988187"/>
                                </a:cubicBezTo>
                                <a:cubicBezTo>
                                  <a:pt x="279419" y="991234"/>
                                  <a:pt x="278393" y="994280"/>
                                  <a:pt x="277342" y="997365"/>
                                </a:cubicBezTo>
                                <a:cubicBezTo>
                                  <a:pt x="276304" y="1000449"/>
                                  <a:pt x="275253" y="1003547"/>
                                  <a:pt x="274189" y="1006669"/>
                                </a:cubicBezTo>
                                <a:cubicBezTo>
                                  <a:pt x="273138" y="1009791"/>
                                  <a:pt x="272075" y="1012926"/>
                                  <a:pt x="270999" y="1016099"/>
                                </a:cubicBezTo>
                                <a:cubicBezTo>
                                  <a:pt x="269922" y="1019272"/>
                                  <a:pt x="268834" y="1022458"/>
                                  <a:pt x="267745" y="1025694"/>
                                </a:cubicBezTo>
                                <a:cubicBezTo>
                                  <a:pt x="266655" y="1028917"/>
                                  <a:pt x="265542" y="1032166"/>
                                  <a:pt x="264427" y="1035466"/>
                                </a:cubicBezTo>
                                <a:cubicBezTo>
                                  <a:pt x="263313" y="1038753"/>
                                  <a:pt x="262186" y="1042077"/>
                                  <a:pt x="261046" y="1045440"/>
                                </a:cubicBezTo>
                                <a:cubicBezTo>
                                  <a:pt x="259907" y="1048802"/>
                                  <a:pt x="258755" y="1052203"/>
                                  <a:pt x="257590" y="1055641"/>
                                </a:cubicBezTo>
                                <a:cubicBezTo>
                                  <a:pt x="256425" y="1059080"/>
                                  <a:pt x="255248" y="1062556"/>
                                  <a:pt x="254057" y="1066071"/>
                                </a:cubicBezTo>
                                <a:cubicBezTo>
                                  <a:pt x="252867" y="1069585"/>
                                  <a:pt x="251664" y="1073150"/>
                                  <a:pt x="250436" y="1076740"/>
                                </a:cubicBezTo>
                                <a:cubicBezTo>
                                  <a:pt x="249220" y="1080343"/>
                                  <a:pt x="247992" y="1083984"/>
                                  <a:pt x="246739" y="1087662"/>
                                </a:cubicBezTo>
                                <a:cubicBezTo>
                                  <a:pt x="245498" y="1091340"/>
                                  <a:pt x="244232" y="1096372"/>
                                  <a:pt x="242953" y="1098812"/>
                                </a:cubicBezTo>
                                <a:cubicBezTo>
                                  <a:pt x="241750" y="1101125"/>
                                  <a:pt x="240332" y="1101391"/>
                                  <a:pt x="239104" y="1102301"/>
                                </a:cubicBezTo>
                                <a:cubicBezTo>
                                  <a:pt x="237799" y="1103274"/>
                                  <a:pt x="236483" y="1103944"/>
                                  <a:pt x="235153" y="1104652"/>
                                </a:cubicBezTo>
                                <a:cubicBezTo>
                                  <a:pt x="233824" y="1105373"/>
                                  <a:pt x="232482" y="1106005"/>
                                  <a:pt x="231127" y="1106586"/>
                                </a:cubicBezTo>
                                <a:cubicBezTo>
                                  <a:pt x="229759" y="1107168"/>
                                  <a:pt x="228392" y="1107686"/>
                                  <a:pt x="227012" y="1108166"/>
                                </a:cubicBezTo>
                                <a:cubicBezTo>
                                  <a:pt x="225619" y="1108634"/>
                                  <a:pt x="224226" y="1109039"/>
                                  <a:pt x="222821" y="1109418"/>
                                </a:cubicBezTo>
                                <a:cubicBezTo>
                                  <a:pt x="221416" y="1109784"/>
                                  <a:pt x="219985" y="1110113"/>
                                  <a:pt x="218554" y="1110391"/>
                                </a:cubicBezTo>
                                <a:cubicBezTo>
                                  <a:pt x="217136" y="1110682"/>
                                  <a:pt x="215692" y="1110922"/>
                                  <a:pt x="214249" y="1111124"/>
                                </a:cubicBezTo>
                                <a:cubicBezTo>
                                  <a:pt x="212805" y="1111326"/>
                                  <a:pt x="211349" y="1111491"/>
                                  <a:pt x="209893" y="1111630"/>
                                </a:cubicBezTo>
                                <a:cubicBezTo>
                                  <a:pt x="208437" y="1111756"/>
                                  <a:pt x="206981" y="1111845"/>
                                  <a:pt x="205525" y="1111908"/>
                                </a:cubicBezTo>
                                <a:cubicBezTo>
                                  <a:pt x="204069" y="1111971"/>
                                  <a:pt x="202600" y="1111984"/>
                                  <a:pt x="201157" y="1111971"/>
                                </a:cubicBezTo>
                                <a:cubicBezTo>
                                  <a:pt x="199701" y="1111959"/>
                                  <a:pt x="198244" y="1111921"/>
                                  <a:pt x="196801" y="1111832"/>
                                </a:cubicBezTo>
                                <a:cubicBezTo>
                                  <a:pt x="195357" y="1111756"/>
                                  <a:pt x="193914" y="1111643"/>
                                  <a:pt x="192496" y="1111504"/>
                                </a:cubicBezTo>
                                <a:cubicBezTo>
                                  <a:pt x="191065" y="1111364"/>
                                  <a:pt x="189635" y="1111175"/>
                                  <a:pt x="188229" y="1110973"/>
                                </a:cubicBezTo>
                                <a:cubicBezTo>
                                  <a:pt x="186823" y="1110770"/>
                                  <a:pt x="185431" y="1110543"/>
                                  <a:pt x="184051" y="1110277"/>
                                </a:cubicBezTo>
                                <a:cubicBezTo>
                                  <a:pt x="182671" y="1110025"/>
                                  <a:pt x="181290" y="1109734"/>
                                  <a:pt x="179936" y="1109418"/>
                                </a:cubicBezTo>
                                <a:cubicBezTo>
                                  <a:pt x="178581" y="1109115"/>
                                  <a:pt x="177238" y="1108773"/>
                                  <a:pt x="175909" y="1108419"/>
                                </a:cubicBezTo>
                                <a:cubicBezTo>
                                  <a:pt x="174580" y="1108065"/>
                                  <a:pt x="173275" y="1107698"/>
                                  <a:pt x="171984" y="1107294"/>
                                </a:cubicBezTo>
                                <a:cubicBezTo>
                                  <a:pt x="170680" y="1106902"/>
                                  <a:pt x="169401" y="1106498"/>
                                  <a:pt x="168147" y="1106068"/>
                                </a:cubicBezTo>
                                <a:cubicBezTo>
                                  <a:pt x="166881" y="1105638"/>
                                  <a:pt x="165641" y="1105183"/>
                                  <a:pt x="164412" y="1104728"/>
                                </a:cubicBezTo>
                                <a:cubicBezTo>
                                  <a:pt x="163184" y="1104273"/>
                                  <a:pt x="161981" y="1103792"/>
                                  <a:pt x="160779" y="1103312"/>
                                </a:cubicBezTo>
                                <a:cubicBezTo>
                                  <a:pt x="159588" y="1102832"/>
                                  <a:pt x="158410" y="1102326"/>
                                  <a:pt x="157258" y="1101833"/>
                                </a:cubicBezTo>
                                <a:cubicBezTo>
                                  <a:pt x="156094" y="1101327"/>
                                  <a:pt x="154954" y="1100809"/>
                                  <a:pt x="153840" y="1100291"/>
                                </a:cubicBezTo>
                                <a:cubicBezTo>
                                  <a:pt x="152713" y="1099772"/>
                                  <a:pt x="151611" y="1099241"/>
                                  <a:pt x="150523" y="1098698"/>
                                </a:cubicBezTo>
                                <a:cubicBezTo>
                                  <a:pt x="149434" y="1098167"/>
                                  <a:pt x="148370" y="1097623"/>
                                  <a:pt x="147319" y="1097080"/>
                                </a:cubicBezTo>
                                <a:cubicBezTo>
                                  <a:pt x="146268" y="1096536"/>
                                  <a:pt x="145230" y="1095980"/>
                                  <a:pt x="144217" y="1095411"/>
                                </a:cubicBezTo>
                                <a:cubicBezTo>
                                  <a:pt x="143191" y="1094855"/>
                                  <a:pt x="142191" y="1094286"/>
                                  <a:pt x="141216" y="1093717"/>
                                </a:cubicBezTo>
                                <a:cubicBezTo>
                                  <a:pt x="140241" y="1093136"/>
                                  <a:pt x="139279" y="1092567"/>
                                  <a:pt x="138329" y="1091973"/>
                                </a:cubicBezTo>
                                <a:cubicBezTo>
                                  <a:pt x="137392" y="1091378"/>
                                  <a:pt x="136468" y="1090784"/>
                                  <a:pt x="135569" y="1090165"/>
                                </a:cubicBezTo>
                                <a:cubicBezTo>
                                  <a:pt x="134670" y="1089558"/>
                                  <a:pt x="133796" y="1088939"/>
                                  <a:pt x="132948" y="1088307"/>
                                </a:cubicBezTo>
                                <a:cubicBezTo>
                                  <a:pt x="132087" y="1087675"/>
                                  <a:pt x="131251" y="1087030"/>
                                  <a:pt x="130441" y="1086360"/>
                                </a:cubicBezTo>
                                <a:cubicBezTo>
                                  <a:pt x="129630" y="1085690"/>
                                  <a:pt x="128846" y="1085020"/>
                                  <a:pt x="128086" y="1084312"/>
                                </a:cubicBezTo>
                                <a:cubicBezTo>
                                  <a:pt x="127326" y="1083617"/>
                                  <a:pt x="126592" y="1082896"/>
                                  <a:pt x="125883" y="1082150"/>
                                </a:cubicBezTo>
                                <a:cubicBezTo>
                                  <a:pt x="125186" y="1081405"/>
                                  <a:pt x="124502" y="1080646"/>
                                  <a:pt x="123844" y="1079862"/>
                                </a:cubicBezTo>
                                <a:cubicBezTo>
                                  <a:pt x="123198" y="1079078"/>
                                  <a:pt x="122578" y="1078270"/>
                                  <a:pt x="121983" y="1077435"/>
                                </a:cubicBezTo>
                                <a:cubicBezTo>
                                  <a:pt x="121388" y="1076601"/>
                                  <a:pt x="120831" y="1075729"/>
                                  <a:pt x="120299" y="1074844"/>
                                </a:cubicBezTo>
                                <a:cubicBezTo>
                                  <a:pt x="119754" y="1073959"/>
                                  <a:pt x="119261" y="1073036"/>
                                  <a:pt x="118792" y="1072088"/>
                                </a:cubicBezTo>
                                <a:cubicBezTo>
                                  <a:pt x="118324" y="1071140"/>
                                  <a:pt x="117868" y="1070167"/>
                                  <a:pt x="117463" y="1069155"/>
                                </a:cubicBezTo>
                                <a:cubicBezTo>
                                  <a:pt x="117058" y="1068157"/>
                                  <a:pt x="116678" y="1067107"/>
                                  <a:pt x="116336" y="1066045"/>
                                </a:cubicBezTo>
                                <a:cubicBezTo>
                                  <a:pt x="115981" y="1064971"/>
                                  <a:pt x="115665" y="1063871"/>
                                  <a:pt x="115386" y="1062746"/>
                                </a:cubicBezTo>
                                <a:cubicBezTo>
                                  <a:pt x="115108" y="1061621"/>
                                  <a:pt x="114842" y="1060458"/>
                                  <a:pt x="114626" y="1059257"/>
                                </a:cubicBezTo>
                                <a:cubicBezTo>
                                  <a:pt x="114398" y="1058068"/>
                                  <a:pt x="114196" y="1056843"/>
                                  <a:pt x="114031" y="1055591"/>
                                </a:cubicBezTo>
                                <a:cubicBezTo>
                                  <a:pt x="113867" y="1054340"/>
                                  <a:pt x="113740" y="1053050"/>
                                  <a:pt x="113626" y="1051735"/>
                                </a:cubicBezTo>
                                <a:cubicBezTo>
                                  <a:pt x="113525" y="1050408"/>
                                  <a:pt x="113436" y="1049068"/>
                                  <a:pt x="113386" y="1047690"/>
                                </a:cubicBezTo>
                                <a:cubicBezTo>
                                  <a:pt x="113335" y="1046312"/>
                                  <a:pt x="113310" y="1044909"/>
                                  <a:pt x="113322" y="1043468"/>
                                </a:cubicBezTo>
                                <a:cubicBezTo>
                                  <a:pt x="113322" y="1042027"/>
                                  <a:pt x="113348" y="1040560"/>
                                  <a:pt x="113411" y="1039068"/>
                                </a:cubicBezTo>
                                <a:cubicBezTo>
                                  <a:pt x="113474" y="1037564"/>
                                  <a:pt x="113550" y="1036034"/>
                                  <a:pt x="113664" y="1034480"/>
                                </a:cubicBezTo>
                                <a:cubicBezTo>
                                  <a:pt x="113766" y="1032925"/>
                                  <a:pt x="113905" y="1031332"/>
                                  <a:pt x="114057" y="1029727"/>
                                </a:cubicBezTo>
                                <a:cubicBezTo>
                                  <a:pt x="114221" y="1028109"/>
                                  <a:pt x="114411" y="1026465"/>
                                  <a:pt x="114614" y="1024809"/>
                                </a:cubicBezTo>
                                <a:cubicBezTo>
                                  <a:pt x="114829" y="1023141"/>
                                  <a:pt x="115057" y="1021447"/>
                                  <a:pt x="115323" y="1019740"/>
                                </a:cubicBezTo>
                                <a:cubicBezTo>
                                  <a:pt x="115576" y="1018021"/>
                                  <a:pt x="115855" y="1016276"/>
                                  <a:pt x="116158" y="1014519"/>
                                </a:cubicBezTo>
                                <a:cubicBezTo>
                                  <a:pt x="116475" y="1012749"/>
                                  <a:pt x="116804" y="1010967"/>
                                  <a:pt x="117159" y="1009147"/>
                                </a:cubicBezTo>
                                <a:cubicBezTo>
                                  <a:pt x="117513" y="1007339"/>
                                  <a:pt x="117906" y="1005506"/>
                                  <a:pt x="118311" y="1003647"/>
                                </a:cubicBezTo>
                                <a:cubicBezTo>
                                  <a:pt x="118716" y="1001789"/>
                                  <a:pt x="119147" y="999918"/>
                                  <a:pt x="119602" y="998010"/>
                                </a:cubicBezTo>
                                <a:cubicBezTo>
                                  <a:pt x="120058" y="996113"/>
                                  <a:pt x="120527" y="994192"/>
                                  <a:pt x="121033" y="992245"/>
                                </a:cubicBezTo>
                                <a:cubicBezTo>
                                  <a:pt x="121540" y="990311"/>
                                  <a:pt x="122072" y="988339"/>
                                  <a:pt x="122616" y="986354"/>
                                </a:cubicBezTo>
                                <a:cubicBezTo>
                                  <a:pt x="123173" y="984369"/>
                                  <a:pt x="123743" y="982372"/>
                                  <a:pt x="124351" y="980349"/>
                                </a:cubicBezTo>
                                <a:cubicBezTo>
                                  <a:pt x="124946" y="978327"/>
                                  <a:pt x="125566" y="976279"/>
                                  <a:pt x="126212" y="974218"/>
                                </a:cubicBezTo>
                                <a:cubicBezTo>
                                  <a:pt x="126870" y="972158"/>
                                  <a:pt x="127541" y="970072"/>
                                  <a:pt x="128238" y="967974"/>
                                </a:cubicBezTo>
                                <a:cubicBezTo>
                                  <a:pt x="128934" y="965875"/>
                                  <a:pt x="129643" y="963802"/>
                                  <a:pt x="130390" y="961603"/>
                                </a:cubicBezTo>
                                <a:cubicBezTo>
                                  <a:pt x="131137" y="959416"/>
                                  <a:pt x="131897" y="957152"/>
                                  <a:pt x="132695" y="954827"/>
                                </a:cubicBezTo>
                                <a:cubicBezTo>
                                  <a:pt x="133480" y="952501"/>
                                  <a:pt x="134290" y="950099"/>
                                  <a:pt x="135126" y="947634"/>
                                </a:cubicBezTo>
                                <a:cubicBezTo>
                                  <a:pt x="135961" y="945169"/>
                                  <a:pt x="136822" y="942640"/>
                                  <a:pt x="137696" y="940049"/>
                                </a:cubicBezTo>
                                <a:cubicBezTo>
                                  <a:pt x="138583" y="937445"/>
                                  <a:pt x="139481" y="934790"/>
                                  <a:pt x="140406" y="932072"/>
                                </a:cubicBezTo>
                                <a:cubicBezTo>
                                  <a:pt x="141317" y="929354"/>
                                  <a:pt x="142267" y="926573"/>
                                  <a:pt x="143229" y="923741"/>
                                </a:cubicBezTo>
                                <a:cubicBezTo>
                                  <a:pt x="144179" y="920910"/>
                                  <a:pt x="145167" y="918015"/>
                                  <a:pt x="146167" y="915070"/>
                                </a:cubicBezTo>
                                <a:cubicBezTo>
                                  <a:pt x="147167" y="912124"/>
                                  <a:pt x="148180" y="909115"/>
                                  <a:pt x="149218" y="906082"/>
                                </a:cubicBezTo>
                                <a:cubicBezTo>
                                  <a:pt x="150244" y="903035"/>
                                  <a:pt x="151295" y="899938"/>
                                  <a:pt x="152359" y="896790"/>
                                </a:cubicBezTo>
                                <a:cubicBezTo>
                                  <a:pt x="153422" y="893655"/>
                                  <a:pt x="154498" y="890470"/>
                                  <a:pt x="155600" y="887233"/>
                                </a:cubicBezTo>
                                <a:cubicBezTo>
                                  <a:pt x="156689" y="884010"/>
                                  <a:pt x="157803" y="880736"/>
                                  <a:pt x="158917" y="877424"/>
                                </a:cubicBezTo>
                                <a:cubicBezTo>
                                  <a:pt x="160044" y="874124"/>
                                  <a:pt x="161184" y="870762"/>
                                  <a:pt x="162323" y="867386"/>
                                </a:cubicBezTo>
                                <a:cubicBezTo>
                                  <a:pt x="163475" y="863998"/>
                                  <a:pt x="164640" y="860573"/>
                                  <a:pt x="165805" y="857122"/>
                                </a:cubicBezTo>
                                <a:cubicBezTo>
                                  <a:pt x="166982" y="853658"/>
                                  <a:pt x="168160" y="850169"/>
                                  <a:pt x="169363" y="846642"/>
                                </a:cubicBezTo>
                                <a:cubicBezTo>
                                  <a:pt x="170553" y="843115"/>
                                  <a:pt x="171756" y="839563"/>
                                  <a:pt x="172972" y="835973"/>
                                </a:cubicBezTo>
                                <a:cubicBezTo>
                                  <a:pt x="174200" y="832370"/>
                                  <a:pt x="175415" y="828754"/>
                                  <a:pt x="176656" y="825101"/>
                                </a:cubicBezTo>
                                <a:cubicBezTo>
                                  <a:pt x="177897" y="821448"/>
                                  <a:pt x="179151" y="817756"/>
                                  <a:pt x="180404" y="814040"/>
                                </a:cubicBezTo>
                                <a:cubicBezTo>
                                  <a:pt x="181670" y="810323"/>
                                  <a:pt x="182937" y="806569"/>
                                  <a:pt x="184215" y="802777"/>
                                </a:cubicBezTo>
                                <a:cubicBezTo>
                                  <a:pt x="185507" y="798997"/>
                                  <a:pt x="186798" y="795179"/>
                                  <a:pt x="188102" y="791336"/>
                                </a:cubicBezTo>
                                <a:cubicBezTo>
                                  <a:pt x="189407" y="787480"/>
                                  <a:pt x="190723" y="783599"/>
                                  <a:pt x="192053" y="779681"/>
                                </a:cubicBezTo>
                                <a:cubicBezTo>
                                  <a:pt x="193382" y="775762"/>
                                  <a:pt x="194712" y="771818"/>
                                  <a:pt x="196067" y="767836"/>
                                </a:cubicBezTo>
                                <a:cubicBezTo>
                                  <a:pt x="197421" y="763854"/>
                                  <a:pt x="198776" y="759834"/>
                                  <a:pt x="200156" y="755776"/>
                                </a:cubicBezTo>
                                <a:cubicBezTo>
                                  <a:pt x="201524" y="751731"/>
                                  <a:pt x="202904" y="747521"/>
                                  <a:pt x="204309" y="743526"/>
                                </a:cubicBezTo>
                                <a:cubicBezTo>
                                  <a:pt x="205702" y="739532"/>
                                  <a:pt x="207108" y="734829"/>
                                  <a:pt x="208526" y="731795"/>
                                </a:cubicBezTo>
                                <a:cubicBezTo>
                                  <a:pt x="209944" y="728761"/>
                                  <a:pt x="211375" y="727485"/>
                                  <a:pt x="212818" y="725336"/>
                                </a:cubicBezTo>
                                <a:cubicBezTo>
                                  <a:pt x="214249" y="723174"/>
                                  <a:pt x="215705" y="721025"/>
                                  <a:pt x="217174" y="718863"/>
                                </a:cubicBezTo>
                                <a:cubicBezTo>
                                  <a:pt x="218630" y="716714"/>
                                  <a:pt x="220111" y="714565"/>
                                  <a:pt x="221593" y="712416"/>
                                </a:cubicBezTo>
                                <a:cubicBezTo>
                                  <a:pt x="223074" y="710267"/>
                                  <a:pt x="224581" y="708118"/>
                                  <a:pt x="226087" y="705969"/>
                                </a:cubicBezTo>
                                <a:cubicBezTo>
                                  <a:pt x="227594" y="703820"/>
                                  <a:pt x="229114" y="701671"/>
                                  <a:pt x="230646" y="699522"/>
                                </a:cubicBezTo>
                                <a:cubicBezTo>
                                  <a:pt x="232178" y="697385"/>
                                  <a:pt x="233723" y="695237"/>
                                  <a:pt x="235280" y="693100"/>
                                </a:cubicBezTo>
                                <a:cubicBezTo>
                                  <a:pt x="236837" y="690964"/>
                                  <a:pt x="238395" y="688827"/>
                                  <a:pt x="239977" y="686703"/>
                                </a:cubicBezTo>
                                <a:cubicBezTo>
                                  <a:pt x="241548" y="684580"/>
                                  <a:pt x="243130" y="682456"/>
                                  <a:pt x="244726" y="680332"/>
                                </a:cubicBezTo>
                                <a:cubicBezTo>
                                  <a:pt x="246321" y="678221"/>
                                  <a:pt x="247929" y="676110"/>
                                  <a:pt x="249550" y="674012"/>
                                </a:cubicBezTo>
                                <a:cubicBezTo>
                                  <a:pt x="251158" y="671913"/>
                                  <a:pt x="252778" y="669827"/>
                                  <a:pt x="254399" y="667741"/>
                                </a:cubicBezTo>
                                <a:cubicBezTo>
                                  <a:pt x="256032" y="665668"/>
                                  <a:pt x="257666" y="663608"/>
                                  <a:pt x="259299" y="661560"/>
                                </a:cubicBezTo>
                                <a:cubicBezTo>
                                  <a:pt x="260933" y="659499"/>
                                  <a:pt x="262566" y="657464"/>
                                  <a:pt x="264212" y="655454"/>
                                </a:cubicBezTo>
                                <a:cubicBezTo>
                                  <a:pt x="265845" y="653431"/>
                                  <a:pt x="267491" y="651434"/>
                                  <a:pt x="269125" y="649462"/>
                                </a:cubicBezTo>
                                <a:cubicBezTo>
                                  <a:pt x="270758" y="647478"/>
                                  <a:pt x="272392" y="645518"/>
                                  <a:pt x="274012" y="643584"/>
                                </a:cubicBezTo>
                                <a:cubicBezTo>
                                  <a:pt x="275646" y="641650"/>
                                  <a:pt x="277266" y="639728"/>
                                  <a:pt x="278874" y="637845"/>
                                </a:cubicBezTo>
                                <a:cubicBezTo>
                                  <a:pt x="280495" y="635961"/>
                                  <a:pt x="282090" y="634090"/>
                                  <a:pt x="283686" y="632257"/>
                                </a:cubicBezTo>
                                <a:cubicBezTo>
                                  <a:pt x="285268" y="630424"/>
                                  <a:pt x="286851" y="628604"/>
                                  <a:pt x="288408" y="626834"/>
                                </a:cubicBezTo>
                                <a:cubicBezTo>
                                  <a:pt x="289966" y="625052"/>
                                  <a:pt x="291511" y="623295"/>
                                  <a:pt x="293030" y="621575"/>
                                </a:cubicBezTo>
                                <a:cubicBezTo>
                                  <a:pt x="294549" y="619856"/>
                                  <a:pt x="296056" y="618162"/>
                                  <a:pt x="297538" y="616506"/>
                                </a:cubicBezTo>
                                <a:cubicBezTo>
                                  <a:pt x="299019" y="614850"/>
                                  <a:pt x="300488" y="613219"/>
                                  <a:pt x="301931" y="611614"/>
                                </a:cubicBezTo>
                                <a:cubicBezTo>
                                  <a:pt x="303375" y="610021"/>
                                  <a:pt x="304793" y="608454"/>
                                  <a:pt x="306186" y="606924"/>
                                </a:cubicBezTo>
                                <a:cubicBezTo>
                                  <a:pt x="307578" y="605382"/>
                                  <a:pt x="308946" y="603878"/>
                                  <a:pt x="310288" y="602411"/>
                                </a:cubicBezTo>
                                <a:cubicBezTo>
                                  <a:pt x="311630" y="600932"/>
                                  <a:pt x="312947" y="599491"/>
                                  <a:pt x="314238" y="598088"/>
                                </a:cubicBezTo>
                                <a:cubicBezTo>
                                  <a:pt x="315517" y="596672"/>
                                  <a:pt x="316783" y="595294"/>
                                  <a:pt x="318012" y="593941"/>
                                </a:cubicBezTo>
                                <a:cubicBezTo>
                                  <a:pt x="319252" y="592589"/>
                                  <a:pt x="320455" y="591261"/>
                                  <a:pt x="321633" y="589972"/>
                                </a:cubicBezTo>
                                <a:cubicBezTo>
                                  <a:pt x="322798" y="588670"/>
                                  <a:pt x="323950" y="587406"/>
                                  <a:pt x="325064" y="586167"/>
                                </a:cubicBezTo>
                                <a:cubicBezTo>
                                  <a:pt x="326178" y="584928"/>
                                  <a:pt x="327267" y="583714"/>
                                  <a:pt x="328318" y="582526"/>
                                </a:cubicBezTo>
                                <a:cubicBezTo>
                                  <a:pt x="329369" y="581338"/>
                                  <a:pt x="330395" y="580175"/>
                                  <a:pt x="331395" y="579037"/>
                                </a:cubicBezTo>
                                <a:cubicBezTo>
                                  <a:pt x="332382" y="577900"/>
                                  <a:pt x="333345" y="576787"/>
                                  <a:pt x="334269" y="575687"/>
                                </a:cubicBezTo>
                                <a:cubicBezTo>
                                  <a:pt x="335206" y="574600"/>
                                  <a:pt x="336105" y="573525"/>
                                  <a:pt x="336966" y="572489"/>
                                </a:cubicBezTo>
                                <a:cubicBezTo>
                                  <a:pt x="337827" y="571440"/>
                                  <a:pt x="338663" y="570416"/>
                                  <a:pt x="339460" y="569417"/>
                                </a:cubicBezTo>
                                <a:cubicBezTo>
                                  <a:pt x="340246" y="568418"/>
                                  <a:pt x="341018" y="567432"/>
                                  <a:pt x="341740" y="566484"/>
                                </a:cubicBezTo>
                                <a:cubicBezTo>
                                  <a:pt x="342461" y="565524"/>
                                  <a:pt x="343158" y="564576"/>
                                  <a:pt x="343816" y="563716"/>
                                </a:cubicBezTo>
                                <a:cubicBezTo>
                                  <a:pt x="344462" y="562844"/>
                                  <a:pt x="345095" y="562035"/>
                                  <a:pt x="345665" y="561289"/>
                                </a:cubicBezTo>
                                <a:cubicBezTo>
                                  <a:pt x="346247" y="560530"/>
                                  <a:pt x="346779" y="559835"/>
                                  <a:pt x="347285" y="559190"/>
                                </a:cubicBezTo>
                                <a:cubicBezTo>
                                  <a:pt x="347792" y="558545"/>
                                  <a:pt x="348248" y="557951"/>
                                  <a:pt x="348678" y="557420"/>
                                </a:cubicBezTo>
                                <a:cubicBezTo>
                                  <a:pt x="349096" y="556889"/>
                                  <a:pt x="349476" y="556409"/>
                                  <a:pt x="349818" y="555979"/>
                                </a:cubicBezTo>
                                <a:cubicBezTo>
                                  <a:pt x="350160" y="555549"/>
                                  <a:pt x="350464" y="555170"/>
                                  <a:pt x="350729" y="554841"/>
                                </a:cubicBezTo>
                                <a:cubicBezTo>
                                  <a:pt x="350982" y="554513"/>
                                  <a:pt x="351211" y="554235"/>
                                  <a:pt x="351388" y="554020"/>
                                </a:cubicBezTo>
                                <a:cubicBezTo>
                                  <a:pt x="351565" y="553792"/>
                                  <a:pt x="351717" y="553615"/>
                                  <a:pt x="351818" y="553489"/>
                                </a:cubicBezTo>
                                <a:cubicBezTo>
                                  <a:pt x="351907" y="553375"/>
                                  <a:pt x="351983" y="553274"/>
                                  <a:pt x="352008" y="553249"/>
                                </a:cubicBezTo>
                                <a:cubicBezTo>
                                  <a:pt x="352021" y="553249"/>
                                  <a:pt x="351983" y="553312"/>
                                  <a:pt x="351958" y="553375"/>
                                </a:cubicBezTo>
                                <a:cubicBezTo>
                                  <a:pt x="351907" y="553527"/>
                                  <a:pt x="351818" y="553805"/>
                                  <a:pt x="351692" y="554184"/>
                                </a:cubicBezTo>
                                <a:cubicBezTo>
                                  <a:pt x="351565" y="554551"/>
                                  <a:pt x="351401" y="555044"/>
                                  <a:pt x="351198" y="555651"/>
                                </a:cubicBezTo>
                                <a:cubicBezTo>
                                  <a:pt x="350995" y="556245"/>
                                  <a:pt x="350755" y="556953"/>
                                  <a:pt x="350476" y="557762"/>
                                </a:cubicBezTo>
                                <a:cubicBezTo>
                                  <a:pt x="350210" y="558558"/>
                                  <a:pt x="349894" y="559481"/>
                                  <a:pt x="349552" y="560492"/>
                                </a:cubicBezTo>
                                <a:cubicBezTo>
                                  <a:pt x="349210" y="561504"/>
                                  <a:pt x="348830" y="562616"/>
                                  <a:pt x="348425" y="563830"/>
                                </a:cubicBezTo>
                                <a:cubicBezTo>
                                  <a:pt x="348007" y="565031"/>
                                  <a:pt x="347576" y="566345"/>
                                  <a:pt x="347095" y="567736"/>
                                </a:cubicBezTo>
                                <a:cubicBezTo>
                                  <a:pt x="346627" y="569127"/>
                                  <a:pt x="346120" y="570606"/>
                                  <a:pt x="345589" y="572173"/>
                                </a:cubicBezTo>
                                <a:cubicBezTo>
                                  <a:pt x="345057" y="573740"/>
                                  <a:pt x="344500" y="575396"/>
                                  <a:pt x="343917" y="577116"/>
                                </a:cubicBezTo>
                                <a:cubicBezTo>
                                  <a:pt x="343335" y="578848"/>
                                  <a:pt x="342714" y="580655"/>
                                  <a:pt x="342081" y="582539"/>
                                </a:cubicBezTo>
                                <a:cubicBezTo>
                                  <a:pt x="341449" y="584422"/>
                                  <a:pt x="340777" y="586382"/>
                                  <a:pt x="340094" y="588404"/>
                                </a:cubicBezTo>
                                <a:cubicBezTo>
                                  <a:pt x="339397" y="590427"/>
                                  <a:pt x="338688" y="592538"/>
                                  <a:pt x="337954" y="594713"/>
                                </a:cubicBezTo>
                                <a:cubicBezTo>
                                  <a:pt x="337219" y="596874"/>
                                  <a:pt x="336460" y="599124"/>
                                  <a:pt x="335674" y="601438"/>
                                </a:cubicBezTo>
                                <a:cubicBezTo>
                                  <a:pt x="334890" y="603751"/>
                                  <a:pt x="334079" y="606140"/>
                                  <a:pt x="333244" y="608593"/>
                                </a:cubicBezTo>
                                <a:cubicBezTo>
                                  <a:pt x="332408" y="611058"/>
                                  <a:pt x="331560" y="613586"/>
                                  <a:pt x="330673" y="616190"/>
                                </a:cubicBezTo>
                                <a:cubicBezTo>
                                  <a:pt x="329787" y="618782"/>
                                  <a:pt x="328888" y="621461"/>
                                  <a:pt x="327951" y="624205"/>
                                </a:cubicBezTo>
                                <a:cubicBezTo>
                                  <a:pt x="327027" y="626948"/>
                                  <a:pt x="326064" y="629767"/>
                                  <a:pt x="325089" y="632662"/>
                                </a:cubicBezTo>
                                <a:cubicBezTo>
                                  <a:pt x="324114" y="635544"/>
                                  <a:pt x="323114" y="638515"/>
                                  <a:pt x="322088" y="641536"/>
                                </a:cubicBezTo>
                                <a:cubicBezTo>
                                  <a:pt x="321063" y="644570"/>
                                  <a:pt x="319999" y="647667"/>
                                  <a:pt x="318936" y="650840"/>
                                </a:cubicBezTo>
                                <a:cubicBezTo>
                                  <a:pt x="317860" y="654000"/>
                                  <a:pt x="316771" y="657237"/>
                                  <a:pt x="315644" y="660536"/>
                                </a:cubicBezTo>
                                <a:cubicBezTo>
                                  <a:pt x="314530" y="663823"/>
                                  <a:pt x="313390" y="667185"/>
                                  <a:pt x="312225" y="670611"/>
                                </a:cubicBezTo>
                                <a:cubicBezTo>
                                  <a:pt x="311073" y="674037"/>
                                  <a:pt x="309883" y="677526"/>
                                  <a:pt x="308692" y="681065"/>
                                </a:cubicBezTo>
                                <a:cubicBezTo>
                                  <a:pt x="307490" y="684592"/>
                                  <a:pt x="306274" y="688195"/>
                                  <a:pt x="305033" y="691848"/>
                                </a:cubicBezTo>
                                <a:cubicBezTo>
                                  <a:pt x="303805" y="695489"/>
                                  <a:pt x="302539" y="699193"/>
                                  <a:pt x="301286" y="702922"/>
                                </a:cubicBezTo>
                                <a:cubicBezTo>
                                  <a:pt x="300019" y="706651"/>
                                  <a:pt x="298728" y="710444"/>
                                  <a:pt x="297449" y="714236"/>
                                </a:cubicBezTo>
                                <a:cubicBezTo>
                                  <a:pt x="296158" y="718041"/>
                                  <a:pt x="294853" y="721885"/>
                                  <a:pt x="293536" y="725740"/>
                                </a:cubicBezTo>
                                <a:cubicBezTo>
                                  <a:pt x="292232" y="729596"/>
                                  <a:pt x="290928" y="733477"/>
                                  <a:pt x="289611" y="737357"/>
                                </a:cubicBezTo>
                                <a:cubicBezTo>
                                  <a:pt x="288294" y="741239"/>
                                  <a:pt x="286965" y="745144"/>
                                  <a:pt x="285648" y="749038"/>
                                </a:cubicBezTo>
                                <a:cubicBezTo>
                                  <a:pt x="284331" y="752919"/>
                                  <a:pt x="283015" y="756812"/>
                                  <a:pt x="281710" y="760681"/>
                                </a:cubicBezTo>
                                <a:cubicBezTo>
                                  <a:pt x="280394" y="764536"/>
                                  <a:pt x="279090" y="768405"/>
                                  <a:pt x="277798" y="772222"/>
                                </a:cubicBezTo>
                                <a:cubicBezTo>
                                  <a:pt x="276506" y="776027"/>
                                  <a:pt x="275215" y="779832"/>
                                  <a:pt x="273936" y="783574"/>
                                </a:cubicBezTo>
                                <a:cubicBezTo>
                                  <a:pt x="272670" y="787316"/>
                                  <a:pt x="271416" y="791033"/>
                                  <a:pt x="270175" y="794686"/>
                                </a:cubicBezTo>
                                <a:cubicBezTo>
                                  <a:pt x="268948" y="798326"/>
                                  <a:pt x="267719" y="801929"/>
                                  <a:pt x="266529" y="805456"/>
                                </a:cubicBezTo>
                                <a:cubicBezTo>
                                  <a:pt x="265339" y="808983"/>
                                  <a:pt x="264149" y="812447"/>
                                  <a:pt x="263009" y="815835"/>
                                </a:cubicBezTo>
                                <a:cubicBezTo>
                                  <a:pt x="261857" y="819223"/>
                                  <a:pt x="260743" y="822535"/>
                                  <a:pt x="259654" y="825746"/>
                                </a:cubicBezTo>
                                <a:cubicBezTo>
                                  <a:pt x="258565" y="828969"/>
                                  <a:pt x="257501" y="832104"/>
                                  <a:pt x="256463" y="835138"/>
                                </a:cubicBezTo>
                                <a:cubicBezTo>
                                  <a:pt x="255438" y="838172"/>
                                  <a:pt x="254437" y="841118"/>
                                  <a:pt x="253488" y="843949"/>
                                </a:cubicBezTo>
                                <a:cubicBezTo>
                                  <a:pt x="252525" y="846781"/>
                                  <a:pt x="251601" y="849511"/>
                                  <a:pt x="250715" y="852128"/>
                                </a:cubicBezTo>
                                <a:cubicBezTo>
                                  <a:pt x="249828" y="854732"/>
                                  <a:pt x="248980" y="857248"/>
                                  <a:pt x="248170" y="859625"/>
                                </a:cubicBezTo>
                                <a:cubicBezTo>
                                  <a:pt x="247359" y="862014"/>
                                  <a:pt x="246587" y="864277"/>
                                  <a:pt x="245865" y="866413"/>
                                </a:cubicBezTo>
                                <a:cubicBezTo>
                                  <a:pt x="245144" y="868549"/>
                                  <a:pt x="244460" y="870572"/>
                                  <a:pt x="243814" y="872456"/>
                                </a:cubicBezTo>
                                <a:cubicBezTo>
                                  <a:pt x="243181" y="874339"/>
                                  <a:pt x="242586" y="876096"/>
                                  <a:pt x="242041" y="877714"/>
                                </a:cubicBezTo>
                                <a:cubicBezTo>
                                  <a:pt x="241497" y="879332"/>
                                  <a:pt x="240990" y="880811"/>
                                  <a:pt x="240535" y="882164"/>
                                </a:cubicBezTo>
                                <a:cubicBezTo>
                                  <a:pt x="240079" y="883504"/>
                                  <a:pt x="239661" y="884718"/>
                                  <a:pt x="239306" y="885780"/>
                                </a:cubicBezTo>
                                <a:cubicBezTo>
                                  <a:pt x="238939" y="886854"/>
                                  <a:pt x="238623" y="887777"/>
                                  <a:pt x="238357" y="888561"/>
                                </a:cubicBezTo>
                                <a:cubicBezTo>
                                  <a:pt x="238091" y="889344"/>
                                  <a:pt x="237875" y="889989"/>
                                  <a:pt x="237698" y="890495"/>
                                </a:cubicBezTo>
                                <a:cubicBezTo>
                                  <a:pt x="237534" y="891000"/>
                                  <a:pt x="237420" y="891355"/>
                                  <a:pt x="237344" y="891582"/>
                                </a:cubicBezTo>
                                <a:cubicBezTo>
                                  <a:pt x="237306" y="891696"/>
                                  <a:pt x="237243" y="891848"/>
                                  <a:pt x="237255" y="891822"/>
                                </a:cubicBezTo>
                                <a:cubicBezTo>
                                  <a:pt x="237280" y="891759"/>
                                  <a:pt x="237356" y="891519"/>
                                  <a:pt x="237458" y="891228"/>
                                </a:cubicBezTo>
                                <a:cubicBezTo>
                                  <a:pt x="237572" y="890887"/>
                                  <a:pt x="237736" y="890419"/>
                                  <a:pt x="237926" y="889825"/>
                                </a:cubicBez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25" name="Shape 1066"/>
                        <wps:cNvSpPr>
                          <a:spLocks/>
                        </wps:cNvSpPr>
                        <wps:spPr bwMode="auto">
                          <a:xfrm>
                            <a:off x="35665" y="2014"/>
                            <a:ext cx="12717" cy="9039"/>
                          </a:xfrm>
                          <a:custGeom>
                            <a:avLst/>
                            <a:gdLst>
                              <a:gd name="T0" fmla="*/ 11902 w 1271666"/>
                              <a:gd name="T1" fmla="*/ 744500 h 903945"/>
                              <a:gd name="T2" fmla="*/ 24424 w 1271666"/>
                              <a:gd name="T3" fmla="*/ 707549 h 903945"/>
                              <a:gd name="T4" fmla="*/ 29249 w 1271666"/>
                              <a:gd name="T5" fmla="*/ 693302 h 903945"/>
                              <a:gd name="T6" fmla="*/ 24184 w 1271666"/>
                              <a:gd name="T7" fmla="*/ 708257 h 903945"/>
                              <a:gd name="T8" fmla="*/ 12421 w 1271666"/>
                              <a:gd name="T9" fmla="*/ 742958 h 903945"/>
                              <a:gd name="T10" fmla="*/ 3077 w 1271666"/>
                              <a:gd name="T11" fmla="*/ 770541 h 903945"/>
                              <a:gd name="T12" fmla="*/ 6508 w 1271666"/>
                              <a:gd name="T13" fmla="*/ 760403 h 903945"/>
                              <a:gd name="T14" fmla="*/ 21094 w 1271666"/>
                              <a:gd name="T15" fmla="*/ 717359 h 903945"/>
                              <a:gd name="T16" fmla="*/ 44822 w 1271666"/>
                              <a:gd name="T17" fmla="*/ 647351 h 903945"/>
                              <a:gd name="T18" fmla="*/ 72957 w 1271666"/>
                              <a:gd name="T19" fmla="*/ 570277 h 903945"/>
                              <a:gd name="T20" fmla="*/ 108891 w 1271666"/>
                              <a:gd name="T21" fmla="*/ 497993 h 903945"/>
                              <a:gd name="T22" fmla="*/ 161918 w 1271666"/>
                              <a:gd name="T23" fmla="*/ 430678 h 903945"/>
                              <a:gd name="T24" fmla="*/ 233571 w 1271666"/>
                              <a:gd name="T25" fmla="*/ 363995 h 903945"/>
                              <a:gd name="T26" fmla="*/ 328571 w 1271666"/>
                              <a:gd name="T27" fmla="*/ 311243 h 903945"/>
                              <a:gd name="T28" fmla="*/ 450985 w 1271666"/>
                              <a:gd name="T29" fmla="*/ 273597 h 903945"/>
                              <a:gd name="T30" fmla="*/ 592986 w 1271666"/>
                              <a:gd name="T31" fmla="*/ 226520 h 903945"/>
                              <a:gd name="T32" fmla="*/ 737469 w 1271666"/>
                              <a:gd name="T33" fmla="*/ 176890 h 903945"/>
                              <a:gd name="T34" fmla="*/ 853830 w 1271666"/>
                              <a:gd name="T35" fmla="*/ 140838 h 903945"/>
                              <a:gd name="T36" fmla="*/ 943095 w 1271666"/>
                              <a:gd name="T37" fmla="*/ 118020 h 903945"/>
                              <a:gd name="T38" fmla="*/ 1020458 w 1271666"/>
                              <a:gd name="T39" fmla="*/ 105555 h 903945"/>
                              <a:gd name="T40" fmla="*/ 1086552 w 1271666"/>
                              <a:gd name="T41" fmla="*/ 90259 h 903945"/>
                              <a:gd name="T42" fmla="*/ 1117573 w 1271666"/>
                              <a:gd name="T43" fmla="*/ 83307 h 903945"/>
                              <a:gd name="T44" fmla="*/ 1107444 w 1271666"/>
                              <a:gd name="T45" fmla="*/ 122242 h 903945"/>
                              <a:gd name="T46" fmla="*/ 1063761 w 1271666"/>
                              <a:gd name="T47" fmla="*/ 252587 h 903945"/>
                              <a:gd name="T48" fmla="*/ 998174 w 1271666"/>
                              <a:gd name="T49" fmla="*/ 446101 h 903945"/>
                              <a:gd name="T50" fmla="*/ 923469 w 1271666"/>
                              <a:gd name="T51" fmla="*/ 661042 h 903945"/>
                              <a:gd name="T52" fmla="*/ 847626 w 1271666"/>
                              <a:gd name="T53" fmla="*/ 736270 h 903945"/>
                              <a:gd name="T54" fmla="*/ 771529 w 1271666"/>
                              <a:gd name="T55" fmla="*/ 779605 h 903945"/>
                              <a:gd name="T56" fmla="*/ 703535 w 1271666"/>
                              <a:gd name="T57" fmla="*/ 798074 h 903945"/>
                              <a:gd name="T58" fmla="*/ 652699 w 1271666"/>
                              <a:gd name="T59" fmla="*/ 785306 h 903945"/>
                              <a:gd name="T60" fmla="*/ 628299 w 1271666"/>
                              <a:gd name="T61" fmla="*/ 735765 h 903945"/>
                              <a:gd name="T62" fmla="*/ 636910 w 1271666"/>
                              <a:gd name="T63" fmla="*/ 656377 h 903945"/>
                              <a:gd name="T64" fmla="*/ 680238 w 1271666"/>
                              <a:gd name="T65" fmla="*/ 525640 h 903945"/>
                              <a:gd name="T66" fmla="*/ 754942 w 1271666"/>
                              <a:gd name="T67" fmla="*/ 305302 h 903945"/>
                              <a:gd name="T68" fmla="*/ 848006 w 1271666"/>
                              <a:gd name="T69" fmla="*/ 171682 h 903945"/>
                              <a:gd name="T70" fmla="*/ 926888 w 1271666"/>
                              <a:gd name="T71" fmla="*/ 121623 h 903945"/>
                              <a:gd name="T72" fmla="*/ 985258 w 1271666"/>
                              <a:gd name="T73" fmla="*/ 96074 h 903945"/>
                              <a:gd name="T74" fmla="*/ 1031220 w 1271666"/>
                              <a:gd name="T75" fmla="*/ 78756 h 903945"/>
                              <a:gd name="T76" fmla="*/ 1081487 w 1271666"/>
                              <a:gd name="T77" fmla="*/ 68263 h 903945"/>
                              <a:gd name="T78" fmla="*/ 1142264 w 1271666"/>
                              <a:gd name="T79" fmla="*/ 49807 h 903945"/>
                              <a:gd name="T80" fmla="*/ 1205319 w 1271666"/>
                              <a:gd name="T81" fmla="*/ 23008 h 903945"/>
                              <a:gd name="T82" fmla="*/ 1254953 w 1271666"/>
                              <a:gd name="T83" fmla="*/ 4677 h 903945"/>
                              <a:gd name="T84" fmla="*/ 1271540 w 1271666"/>
                              <a:gd name="T85" fmla="*/ 632 h 903945"/>
                              <a:gd name="T86" fmla="*/ 1245583 w 1271666"/>
                              <a:gd name="T87" fmla="*/ 77239 h 903945"/>
                              <a:gd name="T88" fmla="*/ 1181262 w 1271666"/>
                              <a:gd name="T89" fmla="*/ 267251 h 903945"/>
                              <a:gd name="T90" fmla="*/ 1099974 w 1271666"/>
                              <a:gd name="T91" fmla="*/ 507108 h 903945"/>
                              <a:gd name="T92" fmla="*/ 1018812 w 1271666"/>
                              <a:gd name="T93" fmla="*/ 699737 h 903945"/>
                              <a:gd name="T94" fmla="*/ 936764 w 1271666"/>
                              <a:gd name="T95" fmla="*/ 788631 h 903945"/>
                              <a:gd name="T96" fmla="*/ 855476 w 1271666"/>
                              <a:gd name="T97" fmla="*/ 836352 h 903945"/>
                              <a:gd name="T98" fmla="*/ 783431 w 1271666"/>
                              <a:gd name="T99" fmla="*/ 865832 h 903945"/>
                              <a:gd name="T100" fmla="*/ 719869 w 1271666"/>
                              <a:gd name="T101" fmla="*/ 886639 h 903945"/>
                              <a:gd name="T102" fmla="*/ 665550 w 1271666"/>
                              <a:gd name="T103" fmla="*/ 900115 h 903945"/>
                              <a:gd name="T104" fmla="*/ 628223 w 1271666"/>
                              <a:gd name="T105" fmla="*/ 903541 h 903945"/>
                              <a:gd name="T106" fmla="*/ 609548 w 1271666"/>
                              <a:gd name="T107" fmla="*/ 895842 h 903945"/>
                              <a:gd name="T108" fmla="*/ 601950 w 1271666"/>
                              <a:gd name="T109" fmla="*/ 888776 h 903945"/>
                              <a:gd name="T110" fmla="*/ 600229 w 1271666"/>
                              <a:gd name="T111" fmla="*/ 887297 h 903945"/>
                              <a:gd name="T112" fmla="*/ 604736 w 1271666"/>
                              <a:gd name="T113" fmla="*/ 873998 h 903945"/>
                              <a:gd name="T114" fmla="*/ 612371 w 1271666"/>
                              <a:gd name="T115" fmla="*/ 851446 h 903945"/>
                              <a:gd name="T116" fmla="*/ 618297 w 1271666"/>
                              <a:gd name="T117" fmla="*/ 834001 h 903945"/>
                              <a:gd name="T118" fmla="*/ 625754 w 1271666"/>
                              <a:gd name="T119" fmla="*/ 811980 h 903945"/>
                              <a:gd name="T120" fmla="*/ 0 w 1271666"/>
                              <a:gd name="T121" fmla="*/ 0 h 903945"/>
                              <a:gd name="T122" fmla="*/ 1271666 w 1271666"/>
                              <a:gd name="T123" fmla="*/ 903945 h 90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1271666" h="903945">
                                <a:moveTo>
                                  <a:pt x="0" y="779605"/>
                                </a:moveTo>
                                <a:cubicBezTo>
                                  <a:pt x="114" y="779264"/>
                                  <a:pt x="279" y="778796"/>
                                  <a:pt x="469" y="778202"/>
                                </a:cubicBezTo>
                                <a:cubicBezTo>
                                  <a:pt x="671" y="777620"/>
                                  <a:pt x="912" y="776887"/>
                                  <a:pt x="1190" y="776065"/>
                                </a:cubicBezTo>
                                <a:cubicBezTo>
                                  <a:pt x="1469" y="775244"/>
                                  <a:pt x="1798" y="774295"/>
                                  <a:pt x="2140" y="773271"/>
                                </a:cubicBezTo>
                                <a:cubicBezTo>
                                  <a:pt x="2494" y="772248"/>
                                  <a:pt x="2874" y="771123"/>
                                  <a:pt x="3280" y="769934"/>
                                </a:cubicBezTo>
                                <a:cubicBezTo>
                                  <a:pt x="3685" y="768746"/>
                                  <a:pt x="4115" y="767469"/>
                                  <a:pt x="4558" y="766154"/>
                                </a:cubicBezTo>
                                <a:cubicBezTo>
                                  <a:pt x="5002" y="764840"/>
                                  <a:pt x="5483" y="763449"/>
                                  <a:pt x="5951" y="762046"/>
                                </a:cubicBezTo>
                                <a:cubicBezTo>
                                  <a:pt x="6432" y="760643"/>
                                  <a:pt x="6926" y="759189"/>
                                  <a:pt x="7420" y="757723"/>
                                </a:cubicBezTo>
                                <a:cubicBezTo>
                                  <a:pt x="7901" y="756269"/>
                                  <a:pt x="8408" y="754777"/>
                                  <a:pt x="8914" y="753311"/>
                                </a:cubicBezTo>
                                <a:cubicBezTo>
                                  <a:pt x="9408" y="751832"/>
                                  <a:pt x="9914" y="750340"/>
                                  <a:pt x="10421" y="748874"/>
                                </a:cubicBezTo>
                                <a:cubicBezTo>
                                  <a:pt x="10914" y="747408"/>
                                  <a:pt x="11408" y="745941"/>
                                  <a:pt x="11902" y="744500"/>
                                </a:cubicBezTo>
                                <a:cubicBezTo>
                                  <a:pt x="12383" y="743059"/>
                                  <a:pt x="12877" y="741630"/>
                                  <a:pt x="13346" y="740240"/>
                                </a:cubicBezTo>
                                <a:cubicBezTo>
                                  <a:pt x="13814" y="738837"/>
                                  <a:pt x="14282" y="737471"/>
                                  <a:pt x="14738" y="736131"/>
                                </a:cubicBezTo>
                                <a:cubicBezTo>
                                  <a:pt x="15194" y="734779"/>
                                  <a:pt x="15637" y="733477"/>
                                  <a:pt x="16068" y="732200"/>
                                </a:cubicBezTo>
                                <a:cubicBezTo>
                                  <a:pt x="16498" y="730910"/>
                                  <a:pt x="16929" y="729672"/>
                                  <a:pt x="17334" y="728458"/>
                                </a:cubicBezTo>
                                <a:cubicBezTo>
                                  <a:pt x="17739" y="727244"/>
                                  <a:pt x="18144" y="726056"/>
                                  <a:pt x="18537" y="724919"/>
                                </a:cubicBezTo>
                                <a:cubicBezTo>
                                  <a:pt x="18929" y="723768"/>
                                  <a:pt x="19309" y="722643"/>
                                  <a:pt x="19676" y="721568"/>
                                </a:cubicBezTo>
                                <a:cubicBezTo>
                                  <a:pt x="20044" y="720481"/>
                                  <a:pt x="20398" y="719432"/>
                                  <a:pt x="20740" y="718408"/>
                                </a:cubicBezTo>
                                <a:cubicBezTo>
                                  <a:pt x="21082" y="717384"/>
                                  <a:pt x="21424" y="716385"/>
                                  <a:pt x="21753" y="715425"/>
                                </a:cubicBezTo>
                                <a:cubicBezTo>
                                  <a:pt x="22082" y="714464"/>
                                  <a:pt x="22399" y="713541"/>
                                  <a:pt x="22702" y="712631"/>
                                </a:cubicBezTo>
                                <a:cubicBezTo>
                                  <a:pt x="23006" y="711733"/>
                                  <a:pt x="23298" y="710861"/>
                                  <a:pt x="23589" y="710014"/>
                                </a:cubicBezTo>
                                <a:cubicBezTo>
                                  <a:pt x="23868" y="709167"/>
                                  <a:pt x="24146" y="708346"/>
                                  <a:pt x="24424" y="707549"/>
                                </a:cubicBezTo>
                                <a:cubicBezTo>
                                  <a:pt x="24690" y="706765"/>
                                  <a:pt x="24944" y="705995"/>
                                  <a:pt x="25197" y="705261"/>
                                </a:cubicBezTo>
                                <a:cubicBezTo>
                                  <a:pt x="25450" y="704528"/>
                                  <a:pt x="25678" y="703820"/>
                                  <a:pt x="25919" y="703137"/>
                                </a:cubicBezTo>
                                <a:cubicBezTo>
                                  <a:pt x="26146" y="702468"/>
                                  <a:pt x="26362" y="701823"/>
                                  <a:pt x="26564" y="701203"/>
                                </a:cubicBezTo>
                                <a:cubicBezTo>
                                  <a:pt x="26780" y="700584"/>
                                  <a:pt x="26982" y="700002"/>
                                  <a:pt x="27172" y="699446"/>
                                </a:cubicBezTo>
                                <a:cubicBezTo>
                                  <a:pt x="27349" y="698903"/>
                                  <a:pt x="27527" y="698384"/>
                                  <a:pt x="27691" y="697904"/>
                                </a:cubicBezTo>
                                <a:cubicBezTo>
                                  <a:pt x="27856" y="697411"/>
                                  <a:pt x="28008" y="696968"/>
                                  <a:pt x="28147" y="696551"/>
                                </a:cubicBezTo>
                                <a:cubicBezTo>
                                  <a:pt x="28286" y="696147"/>
                                  <a:pt x="28413" y="695768"/>
                                  <a:pt x="28527" y="695426"/>
                                </a:cubicBezTo>
                                <a:cubicBezTo>
                                  <a:pt x="28641" y="695085"/>
                                  <a:pt x="28755" y="694781"/>
                                  <a:pt x="28844" y="694529"/>
                                </a:cubicBezTo>
                                <a:cubicBezTo>
                                  <a:pt x="28932" y="694263"/>
                                  <a:pt x="28996" y="694036"/>
                                  <a:pt x="29059" y="693859"/>
                                </a:cubicBezTo>
                                <a:cubicBezTo>
                                  <a:pt x="29122" y="693682"/>
                                  <a:pt x="29173" y="693543"/>
                                  <a:pt x="29198" y="693441"/>
                                </a:cubicBezTo>
                                <a:cubicBezTo>
                                  <a:pt x="29223" y="693378"/>
                                  <a:pt x="29249" y="693302"/>
                                  <a:pt x="29249" y="693302"/>
                                </a:cubicBezTo>
                                <a:cubicBezTo>
                                  <a:pt x="29249" y="693302"/>
                                  <a:pt x="29223" y="693365"/>
                                  <a:pt x="29211" y="693429"/>
                                </a:cubicBezTo>
                                <a:cubicBezTo>
                                  <a:pt x="29173" y="693517"/>
                                  <a:pt x="29135" y="693644"/>
                                  <a:pt x="29071" y="693821"/>
                                </a:cubicBezTo>
                                <a:cubicBezTo>
                                  <a:pt x="29008" y="693998"/>
                                  <a:pt x="28932" y="694225"/>
                                  <a:pt x="28844" y="694491"/>
                                </a:cubicBezTo>
                                <a:cubicBezTo>
                                  <a:pt x="28755" y="694744"/>
                                  <a:pt x="28654" y="695060"/>
                                  <a:pt x="28540" y="695401"/>
                                </a:cubicBezTo>
                                <a:cubicBezTo>
                                  <a:pt x="28426" y="695755"/>
                                  <a:pt x="28286" y="696134"/>
                                  <a:pt x="28147" y="696564"/>
                                </a:cubicBezTo>
                                <a:cubicBezTo>
                                  <a:pt x="27995" y="696994"/>
                                  <a:pt x="27843" y="697461"/>
                                  <a:pt x="27666" y="697967"/>
                                </a:cubicBezTo>
                                <a:cubicBezTo>
                                  <a:pt x="27489" y="698473"/>
                                  <a:pt x="27312" y="699029"/>
                                  <a:pt x="27109" y="699610"/>
                                </a:cubicBezTo>
                                <a:cubicBezTo>
                                  <a:pt x="26919" y="700192"/>
                                  <a:pt x="26704" y="700812"/>
                                  <a:pt x="26488" y="701469"/>
                                </a:cubicBezTo>
                                <a:cubicBezTo>
                                  <a:pt x="26260" y="702126"/>
                                  <a:pt x="26033" y="702809"/>
                                  <a:pt x="25779" y="703529"/>
                                </a:cubicBezTo>
                                <a:cubicBezTo>
                                  <a:pt x="25539" y="704262"/>
                                  <a:pt x="25273" y="705021"/>
                                  <a:pt x="25007" y="705805"/>
                                </a:cubicBezTo>
                                <a:cubicBezTo>
                                  <a:pt x="24741" y="706588"/>
                                  <a:pt x="24475" y="707410"/>
                                  <a:pt x="24184" y="708257"/>
                                </a:cubicBezTo>
                                <a:cubicBezTo>
                                  <a:pt x="23893" y="709104"/>
                                  <a:pt x="23602" y="709976"/>
                                  <a:pt x="23298" y="710886"/>
                                </a:cubicBezTo>
                                <a:cubicBezTo>
                                  <a:pt x="22994" y="711784"/>
                                  <a:pt x="22677" y="712707"/>
                                  <a:pt x="22348" y="713655"/>
                                </a:cubicBezTo>
                                <a:cubicBezTo>
                                  <a:pt x="22032" y="714603"/>
                                  <a:pt x="21702" y="715577"/>
                                  <a:pt x="21360" y="716562"/>
                                </a:cubicBezTo>
                                <a:cubicBezTo>
                                  <a:pt x="21031" y="717548"/>
                                  <a:pt x="20689" y="718560"/>
                                  <a:pt x="20335" y="719584"/>
                                </a:cubicBezTo>
                                <a:cubicBezTo>
                                  <a:pt x="19993" y="720608"/>
                                  <a:pt x="19638" y="721657"/>
                                  <a:pt x="19284" y="722719"/>
                                </a:cubicBezTo>
                                <a:cubicBezTo>
                                  <a:pt x="18929" y="723768"/>
                                  <a:pt x="18562" y="724843"/>
                                  <a:pt x="18195" y="725930"/>
                                </a:cubicBezTo>
                                <a:cubicBezTo>
                                  <a:pt x="17828" y="727017"/>
                                  <a:pt x="17448" y="728129"/>
                                  <a:pt x="17068" y="729242"/>
                                </a:cubicBezTo>
                                <a:cubicBezTo>
                                  <a:pt x="16688" y="730354"/>
                                  <a:pt x="16308" y="731479"/>
                                  <a:pt x="15928" y="732605"/>
                                </a:cubicBezTo>
                                <a:cubicBezTo>
                                  <a:pt x="15549" y="733742"/>
                                  <a:pt x="15156" y="734880"/>
                                  <a:pt x="14764" y="736030"/>
                                </a:cubicBezTo>
                                <a:cubicBezTo>
                                  <a:pt x="14384" y="737181"/>
                                  <a:pt x="13991" y="738331"/>
                                  <a:pt x="13599" y="739494"/>
                                </a:cubicBezTo>
                                <a:cubicBezTo>
                                  <a:pt x="13206" y="740644"/>
                                  <a:pt x="12814" y="741807"/>
                                  <a:pt x="12421" y="742958"/>
                                </a:cubicBezTo>
                                <a:cubicBezTo>
                                  <a:pt x="12029" y="744108"/>
                                  <a:pt x="11649" y="745258"/>
                                  <a:pt x="11256" y="746396"/>
                                </a:cubicBezTo>
                                <a:cubicBezTo>
                                  <a:pt x="10864" y="747534"/>
                                  <a:pt x="10484" y="748671"/>
                                  <a:pt x="10104" y="749784"/>
                                </a:cubicBezTo>
                                <a:cubicBezTo>
                                  <a:pt x="9724" y="750896"/>
                                  <a:pt x="9357" y="751996"/>
                                  <a:pt x="8990" y="753071"/>
                                </a:cubicBezTo>
                                <a:cubicBezTo>
                                  <a:pt x="8636" y="754133"/>
                                  <a:pt x="8268" y="755195"/>
                                  <a:pt x="7926" y="756206"/>
                                </a:cubicBezTo>
                                <a:cubicBezTo>
                                  <a:pt x="7584" y="757217"/>
                                  <a:pt x="7255" y="758203"/>
                                  <a:pt x="6939" y="759139"/>
                                </a:cubicBezTo>
                                <a:cubicBezTo>
                                  <a:pt x="6622" y="760074"/>
                                  <a:pt x="6318" y="760971"/>
                                  <a:pt x="6027" y="761831"/>
                                </a:cubicBezTo>
                                <a:cubicBezTo>
                                  <a:pt x="5736" y="762678"/>
                                  <a:pt x="5470" y="763487"/>
                                  <a:pt x="5217" y="764233"/>
                                </a:cubicBezTo>
                                <a:cubicBezTo>
                                  <a:pt x="4951" y="764979"/>
                                  <a:pt x="4723" y="765687"/>
                                  <a:pt x="4495" y="766332"/>
                                </a:cubicBezTo>
                                <a:cubicBezTo>
                                  <a:pt x="4280" y="766964"/>
                                  <a:pt x="4077" y="767558"/>
                                  <a:pt x="3900" y="768089"/>
                                </a:cubicBezTo>
                                <a:cubicBezTo>
                                  <a:pt x="3723" y="768607"/>
                                  <a:pt x="3558" y="769075"/>
                                  <a:pt x="3432" y="769492"/>
                                </a:cubicBezTo>
                                <a:cubicBezTo>
                                  <a:pt x="3292" y="769896"/>
                                  <a:pt x="3166" y="770250"/>
                                  <a:pt x="3077" y="770541"/>
                                </a:cubicBezTo>
                                <a:cubicBezTo>
                                  <a:pt x="2976" y="770819"/>
                                  <a:pt x="2899" y="771047"/>
                                  <a:pt x="2836" y="771224"/>
                                </a:cubicBezTo>
                                <a:cubicBezTo>
                                  <a:pt x="2785" y="771388"/>
                                  <a:pt x="2748" y="771502"/>
                                  <a:pt x="2735" y="771553"/>
                                </a:cubicBezTo>
                                <a:cubicBezTo>
                                  <a:pt x="2735" y="771553"/>
                                  <a:pt x="2735" y="771540"/>
                                  <a:pt x="2735" y="771540"/>
                                </a:cubicBezTo>
                                <a:cubicBezTo>
                                  <a:pt x="2760" y="771477"/>
                                  <a:pt x="2798" y="771363"/>
                                  <a:pt x="2849" y="771198"/>
                                </a:cubicBezTo>
                                <a:cubicBezTo>
                                  <a:pt x="2912" y="771022"/>
                                  <a:pt x="2976" y="770806"/>
                                  <a:pt x="3077" y="770529"/>
                                </a:cubicBezTo>
                                <a:cubicBezTo>
                                  <a:pt x="3166" y="770263"/>
                                  <a:pt x="3280" y="769934"/>
                                  <a:pt x="3406" y="769568"/>
                                </a:cubicBezTo>
                                <a:cubicBezTo>
                                  <a:pt x="3533" y="769188"/>
                                  <a:pt x="3672" y="768771"/>
                                  <a:pt x="3837" y="768291"/>
                                </a:cubicBezTo>
                                <a:cubicBezTo>
                                  <a:pt x="3989" y="767823"/>
                                  <a:pt x="4166" y="767305"/>
                                  <a:pt x="4356" y="766736"/>
                                </a:cubicBezTo>
                                <a:cubicBezTo>
                                  <a:pt x="4546" y="766167"/>
                                  <a:pt x="4761" y="765560"/>
                                  <a:pt x="4989" y="764891"/>
                                </a:cubicBezTo>
                                <a:cubicBezTo>
                                  <a:pt x="5204" y="764233"/>
                                  <a:pt x="5445" y="763525"/>
                                  <a:pt x="5698" y="762779"/>
                                </a:cubicBezTo>
                                <a:cubicBezTo>
                                  <a:pt x="5951" y="762033"/>
                                  <a:pt x="6229" y="761237"/>
                                  <a:pt x="6508" y="760403"/>
                                </a:cubicBezTo>
                                <a:cubicBezTo>
                                  <a:pt x="6787" y="759568"/>
                                  <a:pt x="7091" y="758684"/>
                                  <a:pt x="7407" y="757761"/>
                                </a:cubicBezTo>
                                <a:cubicBezTo>
                                  <a:pt x="7711" y="756838"/>
                                  <a:pt x="8040" y="755877"/>
                                  <a:pt x="8382" y="754866"/>
                                </a:cubicBezTo>
                                <a:cubicBezTo>
                                  <a:pt x="8724" y="753854"/>
                                  <a:pt x="9079" y="752805"/>
                                  <a:pt x="9458" y="751706"/>
                                </a:cubicBezTo>
                                <a:cubicBezTo>
                                  <a:pt x="9826" y="750618"/>
                                  <a:pt x="10206" y="749481"/>
                                  <a:pt x="10611" y="748305"/>
                                </a:cubicBezTo>
                                <a:cubicBezTo>
                                  <a:pt x="11016" y="747117"/>
                                  <a:pt x="11421" y="745903"/>
                                  <a:pt x="11852" y="744639"/>
                                </a:cubicBezTo>
                                <a:cubicBezTo>
                                  <a:pt x="12282" y="743375"/>
                                  <a:pt x="12725" y="742073"/>
                                  <a:pt x="13181" y="740720"/>
                                </a:cubicBezTo>
                                <a:cubicBezTo>
                                  <a:pt x="13637" y="739368"/>
                                  <a:pt x="14105" y="737977"/>
                                  <a:pt x="14599" y="736548"/>
                                </a:cubicBezTo>
                                <a:cubicBezTo>
                                  <a:pt x="15080" y="735120"/>
                                  <a:pt x="15574" y="733641"/>
                                  <a:pt x="16093" y="732124"/>
                                </a:cubicBezTo>
                                <a:cubicBezTo>
                                  <a:pt x="16600" y="730607"/>
                                  <a:pt x="17132" y="729052"/>
                                  <a:pt x="17676" y="727447"/>
                                </a:cubicBezTo>
                                <a:cubicBezTo>
                                  <a:pt x="18220" y="725854"/>
                                  <a:pt x="18778" y="724210"/>
                                  <a:pt x="19347" y="722529"/>
                                </a:cubicBezTo>
                                <a:cubicBezTo>
                                  <a:pt x="19917" y="720848"/>
                                  <a:pt x="20500" y="719116"/>
                                  <a:pt x="21094" y="717359"/>
                                </a:cubicBezTo>
                                <a:cubicBezTo>
                                  <a:pt x="21690" y="715602"/>
                                  <a:pt x="22310" y="713794"/>
                                  <a:pt x="22930" y="711961"/>
                                </a:cubicBezTo>
                                <a:cubicBezTo>
                                  <a:pt x="23551" y="710115"/>
                                  <a:pt x="24184" y="708232"/>
                                  <a:pt x="24842" y="706323"/>
                                </a:cubicBezTo>
                                <a:cubicBezTo>
                                  <a:pt x="25488" y="704402"/>
                                  <a:pt x="26146" y="702455"/>
                                  <a:pt x="26830" y="700457"/>
                                </a:cubicBezTo>
                                <a:cubicBezTo>
                                  <a:pt x="27501" y="698473"/>
                                  <a:pt x="28185" y="696450"/>
                                  <a:pt x="28882" y="694389"/>
                                </a:cubicBezTo>
                                <a:cubicBezTo>
                                  <a:pt x="29578" y="692342"/>
                                  <a:pt x="30287" y="690243"/>
                                  <a:pt x="31009" y="688132"/>
                                </a:cubicBezTo>
                                <a:cubicBezTo>
                                  <a:pt x="31718" y="686008"/>
                                  <a:pt x="32452" y="683859"/>
                                  <a:pt x="33186" y="681685"/>
                                </a:cubicBezTo>
                                <a:cubicBezTo>
                                  <a:pt x="33934" y="679511"/>
                                  <a:pt x="34668" y="677311"/>
                                  <a:pt x="35428" y="675086"/>
                                </a:cubicBezTo>
                                <a:cubicBezTo>
                                  <a:pt x="36175" y="672848"/>
                                  <a:pt x="36947" y="670599"/>
                                  <a:pt x="37719" y="668336"/>
                                </a:cubicBezTo>
                                <a:cubicBezTo>
                                  <a:pt x="38492" y="666060"/>
                                  <a:pt x="39264" y="663760"/>
                                  <a:pt x="40049" y="661446"/>
                                </a:cubicBezTo>
                                <a:cubicBezTo>
                                  <a:pt x="40822" y="659133"/>
                                  <a:pt x="41619" y="656794"/>
                                  <a:pt x="42417" y="654443"/>
                                </a:cubicBezTo>
                                <a:cubicBezTo>
                                  <a:pt x="43214" y="652092"/>
                                  <a:pt x="44012" y="649728"/>
                                  <a:pt x="44822" y="647351"/>
                                </a:cubicBezTo>
                                <a:cubicBezTo>
                                  <a:pt x="45633" y="644962"/>
                                  <a:pt x="46443" y="642560"/>
                                  <a:pt x="47266" y="640158"/>
                                </a:cubicBezTo>
                                <a:cubicBezTo>
                                  <a:pt x="48077" y="637744"/>
                                  <a:pt x="48900" y="635317"/>
                                  <a:pt x="49723" y="632889"/>
                                </a:cubicBezTo>
                                <a:cubicBezTo>
                                  <a:pt x="50546" y="630450"/>
                                  <a:pt x="51381" y="627997"/>
                                  <a:pt x="52217" y="625545"/>
                                </a:cubicBezTo>
                                <a:cubicBezTo>
                                  <a:pt x="53053" y="623080"/>
                                  <a:pt x="53876" y="620614"/>
                                  <a:pt x="54724" y="618137"/>
                                </a:cubicBezTo>
                                <a:cubicBezTo>
                                  <a:pt x="55560" y="615659"/>
                                  <a:pt x="56408" y="613169"/>
                                  <a:pt x="57257" y="610666"/>
                                </a:cubicBezTo>
                                <a:cubicBezTo>
                                  <a:pt x="58105" y="608163"/>
                                  <a:pt x="58953" y="605660"/>
                                  <a:pt x="59814" y="603132"/>
                                </a:cubicBezTo>
                                <a:cubicBezTo>
                                  <a:pt x="60663" y="600616"/>
                                  <a:pt x="61523" y="597949"/>
                                  <a:pt x="62384" y="595534"/>
                                </a:cubicBezTo>
                                <a:cubicBezTo>
                                  <a:pt x="63245" y="593120"/>
                                  <a:pt x="64119" y="590806"/>
                                  <a:pt x="64980" y="588645"/>
                                </a:cubicBezTo>
                                <a:cubicBezTo>
                                  <a:pt x="65854" y="586470"/>
                                  <a:pt x="66727" y="584562"/>
                                  <a:pt x="67601" y="582526"/>
                                </a:cubicBezTo>
                                <a:cubicBezTo>
                                  <a:pt x="68487" y="580478"/>
                                  <a:pt x="69374" y="578443"/>
                                  <a:pt x="70260" y="576408"/>
                                </a:cubicBezTo>
                                <a:cubicBezTo>
                                  <a:pt x="71159" y="574360"/>
                                  <a:pt x="72045" y="572325"/>
                                  <a:pt x="72957" y="570277"/>
                                </a:cubicBezTo>
                                <a:cubicBezTo>
                                  <a:pt x="73868" y="568229"/>
                                  <a:pt x="74780" y="566168"/>
                                  <a:pt x="75717" y="564108"/>
                                </a:cubicBezTo>
                                <a:cubicBezTo>
                                  <a:pt x="76641" y="562035"/>
                                  <a:pt x="77591" y="559974"/>
                                  <a:pt x="78541" y="557888"/>
                                </a:cubicBezTo>
                                <a:cubicBezTo>
                                  <a:pt x="79503" y="555803"/>
                                  <a:pt x="80465" y="553704"/>
                                  <a:pt x="81453" y="551580"/>
                                </a:cubicBezTo>
                                <a:cubicBezTo>
                                  <a:pt x="82428" y="549469"/>
                                  <a:pt x="83428" y="547345"/>
                                  <a:pt x="84454" y="545196"/>
                                </a:cubicBezTo>
                                <a:cubicBezTo>
                                  <a:pt x="85466" y="543047"/>
                                  <a:pt x="86492" y="540873"/>
                                  <a:pt x="87556" y="538699"/>
                                </a:cubicBezTo>
                                <a:cubicBezTo>
                                  <a:pt x="88607" y="536512"/>
                                  <a:pt x="89683" y="534300"/>
                                  <a:pt x="90772" y="532087"/>
                                </a:cubicBezTo>
                                <a:cubicBezTo>
                                  <a:pt x="91873" y="529863"/>
                                  <a:pt x="92988" y="527612"/>
                                  <a:pt x="94127" y="525362"/>
                                </a:cubicBezTo>
                                <a:cubicBezTo>
                                  <a:pt x="95267" y="523099"/>
                                  <a:pt x="96432" y="520811"/>
                                  <a:pt x="97609" y="518523"/>
                                </a:cubicBezTo>
                                <a:cubicBezTo>
                                  <a:pt x="98799" y="516222"/>
                                  <a:pt x="100002" y="513896"/>
                                  <a:pt x="101231" y="511596"/>
                                </a:cubicBezTo>
                                <a:cubicBezTo>
                                  <a:pt x="102459" y="509282"/>
                                  <a:pt x="103712" y="506969"/>
                                  <a:pt x="104991" y="504706"/>
                                </a:cubicBezTo>
                                <a:cubicBezTo>
                                  <a:pt x="106270" y="502443"/>
                                  <a:pt x="107574" y="500206"/>
                                  <a:pt x="108891" y="497993"/>
                                </a:cubicBezTo>
                                <a:cubicBezTo>
                                  <a:pt x="110220" y="495781"/>
                                  <a:pt x="111563" y="493607"/>
                                  <a:pt x="112943" y="491445"/>
                                </a:cubicBezTo>
                                <a:cubicBezTo>
                                  <a:pt x="114310" y="489284"/>
                                  <a:pt x="115715" y="487160"/>
                                  <a:pt x="117146" y="485049"/>
                                </a:cubicBezTo>
                                <a:cubicBezTo>
                                  <a:pt x="118564" y="482938"/>
                                  <a:pt x="120021" y="480852"/>
                                  <a:pt x="121489" y="478791"/>
                                </a:cubicBezTo>
                                <a:cubicBezTo>
                                  <a:pt x="122971" y="476718"/>
                                  <a:pt x="124465" y="474670"/>
                                  <a:pt x="125997" y="472622"/>
                                </a:cubicBezTo>
                                <a:cubicBezTo>
                                  <a:pt x="127529" y="470587"/>
                                  <a:pt x="129086" y="468564"/>
                                  <a:pt x="130669" y="466554"/>
                                </a:cubicBezTo>
                                <a:cubicBezTo>
                                  <a:pt x="132239" y="464545"/>
                                  <a:pt x="133847" y="462535"/>
                                  <a:pt x="135480" y="460537"/>
                                </a:cubicBezTo>
                                <a:cubicBezTo>
                                  <a:pt x="137114" y="458540"/>
                                  <a:pt x="138773" y="456555"/>
                                  <a:pt x="140457" y="454570"/>
                                </a:cubicBezTo>
                                <a:cubicBezTo>
                                  <a:pt x="142153" y="452586"/>
                                  <a:pt x="143863" y="450601"/>
                                  <a:pt x="145597" y="448616"/>
                                </a:cubicBezTo>
                                <a:cubicBezTo>
                                  <a:pt x="147332" y="446632"/>
                                  <a:pt x="149092" y="444647"/>
                                  <a:pt x="150890" y="442650"/>
                                </a:cubicBezTo>
                                <a:cubicBezTo>
                                  <a:pt x="152675" y="440665"/>
                                  <a:pt x="154486" y="438680"/>
                                  <a:pt x="156334" y="436683"/>
                                </a:cubicBezTo>
                                <a:cubicBezTo>
                                  <a:pt x="158170" y="434685"/>
                                  <a:pt x="160031" y="432676"/>
                                  <a:pt x="161918" y="430678"/>
                                </a:cubicBezTo>
                                <a:cubicBezTo>
                                  <a:pt x="163818" y="428668"/>
                                  <a:pt x="165729" y="426658"/>
                                  <a:pt x="167667" y="424636"/>
                                </a:cubicBezTo>
                                <a:cubicBezTo>
                                  <a:pt x="169604" y="422613"/>
                                  <a:pt x="171566" y="420591"/>
                                  <a:pt x="173567" y="418555"/>
                                </a:cubicBezTo>
                                <a:cubicBezTo>
                                  <a:pt x="175555" y="416520"/>
                                  <a:pt x="177568" y="414485"/>
                                  <a:pt x="179606" y="412437"/>
                                </a:cubicBezTo>
                                <a:cubicBezTo>
                                  <a:pt x="181645" y="410402"/>
                                  <a:pt x="183709" y="408341"/>
                                  <a:pt x="185798" y="406293"/>
                                </a:cubicBezTo>
                                <a:cubicBezTo>
                                  <a:pt x="187887" y="404233"/>
                                  <a:pt x="190002" y="402172"/>
                                  <a:pt x="192142" y="400099"/>
                                </a:cubicBezTo>
                                <a:cubicBezTo>
                                  <a:pt x="194282" y="398038"/>
                                  <a:pt x="196447" y="395965"/>
                                  <a:pt x="198637" y="393892"/>
                                </a:cubicBezTo>
                                <a:cubicBezTo>
                                  <a:pt x="200828" y="391819"/>
                                  <a:pt x="203043" y="389733"/>
                                  <a:pt x="205284" y="387660"/>
                                </a:cubicBezTo>
                                <a:cubicBezTo>
                                  <a:pt x="207538" y="385587"/>
                                  <a:pt x="209805" y="383488"/>
                                  <a:pt x="212109" y="381453"/>
                                </a:cubicBezTo>
                                <a:cubicBezTo>
                                  <a:pt x="214401" y="379418"/>
                                  <a:pt x="216731" y="377420"/>
                                  <a:pt x="219085" y="375448"/>
                                </a:cubicBezTo>
                                <a:cubicBezTo>
                                  <a:pt x="221441" y="373476"/>
                                  <a:pt x="223821" y="371542"/>
                                  <a:pt x="226240" y="369633"/>
                                </a:cubicBezTo>
                                <a:cubicBezTo>
                                  <a:pt x="228658" y="367724"/>
                                  <a:pt x="231089" y="365841"/>
                                  <a:pt x="233571" y="363995"/>
                                </a:cubicBezTo>
                                <a:cubicBezTo>
                                  <a:pt x="236040" y="362137"/>
                                  <a:pt x="238547" y="360317"/>
                                  <a:pt x="241092" y="358522"/>
                                </a:cubicBezTo>
                                <a:cubicBezTo>
                                  <a:pt x="243637" y="356726"/>
                                  <a:pt x="246207" y="354957"/>
                                  <a:pt x="248815" y="353212"/>
                                </a:cubicBezTo>
                                <a:cubicBezTo>
                                  <a:pt x="251424" y="351468"/>
                                  <a:pt x="254070" y="349748"/>
                                  <a:pt x="256742" y="348042"/>
                                </a:cubicBezTo>
                                <a:cubicBezTo>
                                  <a:pt x="259426" y="346348"/>
                                  <a:pt x="262136" y="344679"/>
                                  <a:pt x="264896" y="343023"/>
                                </a:cubicBezTo>
                                <a:cubicBezTo>
                                  <a:pt x="267643" y="341367"/>
                                  <a:pt x="270442" y="339736"/>
                                  <a:pt x="273265" y="338119"/>
                                </a:cubicBezTo>
                                <a:cubicBezTo>
                                  <a:pt x="276101" y="336500"/>
                                  <a:pt x="278976" y="334907"/>
                                  <a:pt x="281875" y="333327"/>
                                </a:cubicBezTo>
                                <a:cubicBezTo>
                                  <a:pt x="284787" y="331747"/>
                                  <a:pt x="287737" y="330192"/>
                                  <a:pt x="290726" y="328637"/>
                                </a:cubicBezTo>
                                <a:cubicBezTo>
                                  <a:pt x="293714" y="327095"/>
                                  <a:pt x="296753" y="325565"/>
                                  <a:pt x="299829" y="324048"/>
                                </a:cubicBezTo>
                                <a:cubicBezTo>
                                  <a:pt x="302894" y="322531"/>
                                  <a:pt x="306008" y="321015"/>
                                  <a:pt x="309161" y="319548"/>
                                </a:cubicBezTo>
                                <a:cubicBezTo>
                                  <a:pt x="312314" y="318082"/>
                                  <a:pt x="315505" y="316641"/>
                                  <a:pt x="318746" y="315263"/>
                                </a:cubicBezTo>
                                <a:cubicBezTo>
                                  <a:pt x="321975" y="313872"/>
                                  <a:pt x="325254" y="312532"/>
                                  <a:pt x="328571" y="311243"/>
                                </a:cubicBezTo>
                                <a:cubicBezTo>
                                  <a:pt x="331889" y="309941"/>
                                  <a:pt x="335244" y="308677"/>
                                  <a:pt x="338637" y="307450"/>
                                </a:cubicBezTo>
                                <a:cubicBezTo>
                                  <a:pt x="342031" y="306224"/>
                                  <a:pt x="345462" y="305036"/>
                                  <a:pt x="348931" y="303860"/>
                                </a:cubicBezTo>
                                <a:cubicBezTo>
                                  <a:pt x="352401" y="302697"/>
                                  <a:pt x="355908" y="301560"/>
                                  <a:pt x="359454" y="300434"/>
                                </a:cubicBezTo>
                                <a:cubicBezTo>
                                  <a:pt x="362999" y="299309"/>
                                  <a:pt x="366582" y="298210"/>
                                  <a:pt x="370203" y="297123"/>
                                </a:cubicBezTo>
                                <a:cubicBezTo>
                                  <a:pt x="373812" y="296023"/>
                                  <a:pt x="377471" y="294948"/>
                                  <a:pt x="381155" y="293861"/>
                                </a:cubicBezTo>
                                <a:cubicBezTo>
                                  <a:pt x="384840" y="292786"/>
                                  <a:pt x="388575" y="291712"/>
                                  <a:pt x="392323" y="290637"/>
                                </a:cubicBezTo>
                                <a:cubicBezTo>
                                  <a:pt x="396084" y="289550"/>
                                  <a:pt x="399870" y="288476"/>
                                  <a:pt x="403694" y="287389"/>
                                </a:cubicBezTo>
                                <a:cubicBezTo>
                                  <a:pt x="407517" y="286289"/>
                                  <a:pt x="411366" y="285202"/>
                                  <a:pt x="415253" y="284089"/>
                                </a:cubicBezTo>
                                <a:cubicBezTo>
                                  <a:pt x="419141" y="282977"/>
                                  <a:pt x="423053" y="281852"/>
                                  <a:pt x="426991" y="280701"/>
                                </a:cubicBezTo>
                                <a:cubicBezTo>
                                  <a:pt x="430942" y="279551"/>
                                  <a:pt x="434904" y="278388"/>
                                  <a:pt x="438905" y="277212"/>
                                </a:cubicBezTo>
                                <a:cubicBezTo>
                                  <a:pt x="442907" y="276024"/>
                                  <a:pt x="446933" y="274823"/>
                                  <a:pt x="450985" y="273597"/>
                                </a:cubicBezTo>
                                <a:cubicBezTo>
                                  <a:pt x="455037" y="272383"/>
                                  <a:pt x="459126" y="271132"/>
                                  <a:pt x="463229" y="269868"/>
                                </a:cubicBezTo>
                                <a:cubicBezTo>
                                  <a:pt x="467331" y="268604"/>
                                  <a:pt x="471459" y="267302"/>
                                  <a:pt x="475612" y="265999"/>
                                </a:cubicBezTo>
                                <a:cubicBezTo>
                                  <a:pt x="479765" y="264685"/>
                                  <a:pt x="483943" y="263357"/>
                                  <a:pt x="488147" y="262005"/>
                                </a:cubicBezTo>
                                <a:cubicBezTo>
                                  <a:pt x="492351" y="260652"/>
                                  <a:pt x="496567" y="259274"/>
                                  <a:pt x="500821" y="257896"/>
                                </a:cubicBezTo>
                                <a:cubicBezTo>
                                  <a:pt x="505063" y="256506"/>
                                  <a:pt x="509330" y="255090"/>
                                  <a:pt x="513623" y="253674"/>
                                </a:cubicBezTo>
                                <a:cubicBezTo>
                                  <a:pt x="517915" y="252246"/>
                                  <a:pt x="522220" y="250804"/>
                                  <a:pt x="526563" y="249351"/>
                                </a:cubicBezTo>
                                <a:cubicBezTo>
                                  <a:pt x="530893" y="247897"/>
                                  <a:pt x="535248" y="246418"/>
                                  <a:pt x="539617" y="244926"/>
                                </a:cubicBezTo>
                                <a:cubicBezTo>
                                  <a:pt x="543998" y="243447"/>
                                  <a:pt x="548391" y="241943"/>
                                  <a:pt x="552810" y="240439"/>
                                </a:cubicBezTo>
                                <a:cubicBezTo>
                                  <a:pt x="557217" y="238922"/>
                                  <a:pt x="561661" y="237392"/>
                                  <a:pt x="566105" y="235862"/>
                                </a:cubicBezTo>
                                <a:cubicBezTo>
                                  <a:pt x="570562" y="234320"/>
                                  <a:pt x="575032" y="232778"/>
                                  <a:pt x="579501" y="231223"/>
                                </a:cubicBezTo>
                                <a:cubicBezTo>
                                  <a:pt x="583983" y="229668"/>
                                  <a:pt x="588491" y="228101"/>
                                  <a:pt x="592986" y="226520"/>
                                </a:cubicBezTo>
                                <a:cubicBezTo>
                                  <a:pt x="597493" y="224953"/>
                                  <a:pt x="602014" y="223373"/>
                                  <a:pt x="606534" y="221793"/>
                                </a:cubicBezTo>
                                <a:cubicBezTo>
                                  <a:pt x="611041" y="220213"/>
                                  <a:pt x="615574" y="218632"/>
                                  <a:pt x="620095" y="217052"/>
                                </a:cubicBezTo>
                                <a:cubicBezTo>
                                  <a:pt x="624615" y="215459"/>
                                  <a:pt x="629135" y="213879"/>
                                  <a:pt x="633643" y="212299"/>
                                </a:cubicBezTo>
                                <a:cubicBezTo>
                                  <a:pt x="638150" y="210731"/>
                                  <a:pt x="642658" y="209151"/>
                                  <a:pt x="647140" y="207596"/>
                                </a:cubicBezTo>
                                <a:cubicBezTo>
                                  <a:pt x="651635" y="206029"/>
                                  <a:pt x="656105" y="204474"/>
                                  <a:pt x="660612" y="202932"/>
                                </a:cubicBezTo>
                                <a:cubicBezTo>
                                  <a:pt x="665044" y="201389"/>
                                  <a:pt x="669475" y="199847"/>
                                  <a:pt x="673907" y="198330"/>
                                </a:cubicBezTo>
                                <a:cubicBezTo>
                                  <a:pt x="678212" y="196813"/>
                                  <a:pt x="682644" y="195309"/>
                                  <a:pt x="686948" y="193830"/>
                                </a:cubicBezTo>
                                <a:cubicBezTo>
                                  <a:pt x="691380" y="192338"/>
                                  <a:pt x="695685" y="190872"/>
                                  <a:pt x="699990" y="189418"/>
                                </a:cubicBezTo>
                                <a:cubicBezTo>
                                  <a:pt x="704295" y="187965"/>
                                  <a:pt x="708473" y="186536"/>
                                  <a:pt x="712652" y="185120"/>
                                </a:cubicBezTo>
                                <a:cubicBezTo>
                                  <a:pt x="716957" y="183704"/>
                                  <a:pt x="721135" y="182314"/>
                                  <a:pt x="725187" y="180936"/>
                                </a:cubicBezTo>
                                <a:cubicBezTo>
                                  <a:pt x="729365" y="179570"/>
                                  <a:pt x="733417" y="178218"/>
                                  <a:pt x="737469" y="176890"/>
                                </a:cubicBezTo>
                                <a:cubicBezTo>
                                  <a:pt x="741520" y="175563"/>
                                  <a:pt x="745446" y="174248"/>
                                  <a:pt x="749497" y="172972"/>
                                </a:cubicBezTo>
                                <a:cubicBezTo>
                                  <a:pt x="753423" y="171682"/>
                                  <a:pt x="757348" y="170431"/>
                                  <a:pt x="761146" y="169192"/>
                                </a:cubicBezTo>
                                <a:cubicBezTo>
                                  <a:pt x="764944" y="167953"/>
                                  <a:pt x="768743" y="166739"/>
                                  <a:pt x="772542" y="165551"/>
                                </a:cubicBezTo>
                                <a:cubicBezTo>
                                  <a:pt x="776340" y="164350"/>
                                  <a:pt x="780012" y="163187"/>
                                  <a:pt x="783684" y="162037"/>
                                </a:cubicBezTo>
                                <a:cubicBezTo>
                                  <a:pt x="787356" y="160899"/>
                                  <a:pt x="790901" y="159774"/>
                                  <a:pt x="794447" y="158662"/>
                                </a:cubicBezTo>
                                <a:cubicBezTo>
                                  <a:pt x="797992" y="157562"/>
                                  <a:pt x="801537" y="156487"/>
                                  <a:pt x="804956" y="155425"/>
                                </a:cubicBezTo>
                                <a:cubicBezTo>
                                  <a:pt x="808501" y="154364"/>
                                  <a:pt x="811793" y="153314"/>
                                  <a:pt x="815212" y="152290"/>
                                </a:cubicBezTo>
                                <a:cubicBezTo>
                                  <a:pt x="818630" y="151267"/>
                                  <a:pt x="821922" y="150268"/>
                                  <a:pt x="825214" y="149282"/>
                                </a:cubicBezTo>
                                <a:cubicBezTo>
                                  <a:pt x="828506" y="148296"/>
                                  <a:pt x="831798" y="147322"/>
                                  <a:pt x="834964" y="146362"/>
                                </a:cubicBezTo>
                                <a:cubicBezTo>
                                  <a:pt x="838129" y="145414"/>
                                  <a:pt x="841421" y="144478"/>
                                  <a:pt x="844461" y="143555"/>
                                </a:cubicBezTo>
                                <a:cubicBezTo>
                                  <a:pt x="847626" y="142632"/>
                                  <a:pt x="850664" y="141722"/>
                                  <a:pt x="853830" y="140838"/>
                                </a:cubicBezTo>
                                <a:cubicBezTo>
                                  <a:pt x="856869" y="139953"/>
                                  <a:pt x="859908" y="139080"/>
                                  <a:pt x="862820" y="138221"/>
                                </a:cubicBezTo>
                                <a:cubicBezTo>
                                  <a:pt x="865858" y="137361"/>
                                  <a:pt x="868771" y="136527"/>
                                  <a:pt x="871683" y="135705"/>
                                </a:cubicBezTo>
                                <a:cubicBezTo>
                                  <a:pt x="874595" y="134883"/>
                                  <a:pt x="877507" y="134074"/>
                                  <a:pt x="880293" y="133291"/>
                                </a:cubicBezTo>
                                <a:cubicBezTo>
                                  <a:pt x="883205" y="132507"/>
                                  <a:pt x="885991" y="131736"/>
                                  <a:pt x="888776" y="130990"/>
                                </a:cubicBezTo>
                                <a:cubicBezTo>
                                  <a:pt x="891562" y="130244"/>
                                  <a:pt x="894347" y="129511"/>
                                  <a:pt x="897006" y="128803"/>
                                </a:cubicBezTo>
                                <a:cubicBezTo>
                                  <a:pt x="899792" y="128082"/>
                                  <a:pt x="902451" y="127400"/>
                                  <a:pt x="905110" y="126717"/>
                                </a:cubicBezTo>
                                <a:cubicBezTo>
                                  <a:pt x="907769" y="126047"/>
                                  <a:pt x="910301" y="125390"/>
                                  <a:pt x="912960" y="124758"/>
                                </a:cubicBezTo>
                                <a:cubicBezTo>
                                  <a:pt x="915619" y="124113"/>
                                  <a:pt x="918151" y="123493"/>
                                  <a:pt x="920684" y="122899"/>
                                </a:cubicBezTo>
                                <a:cubicBezTo>
                                  <a:pt x="923216" y="122305"/>
                                  <a:pt x="925749" y="121724"/>
                                  <a:pt x="928281" y="121167"/>
                                </a:cubicBezTo>
                                <a:cubicBezTo>
                                  <a:pt x="930813" y="120599"/>
                                  <a:pt x="933345" y="120055"/>
                                  <a:pt x="935751" y="119537"/>
                                </a:cubicBezTo>
                                <a:cubicBezTo>
                                  <a:pt x="938283" y="119006"/>
                                  <a:pt x="940689" y="118500"/>
                                  <a:pt x="943095" y="118020"/>
                                </a:cubicBezTo>
                                <a:cubicBezTo>
                                  <a:pt x="945627" y="117527"/>
                                  <a:pt x="948033" y="117059"/>
                                  <a:pt x="950439" y="116617"/>
                                </a:cubicBezTo>
                                <a:cubicBezTo>
                                  <a:pt x="952845" y="116162"/>
                                  <a:pt x="955250" y="115719"/>
                                  <a:pt x="957656" y="115302"/>
                                </a:cubicBezTo>
                                <a:cubicBezTo>
                                  <a:pt x="960062" y="114885"/>
                                  <a:pt x="962341" y="114480"/>
                                  <a:pt x="964747" y="114088"/>
                                </a:cubicBezTo>
                                <a:cubicBezTo>
                                  <a:pt x="967152" y="113697"/>
                                  <a:pt x="969431" y="113317"/>
                                  <a:pt x="971837" y="112950"/>
                                </a:cubicBezTo>
                                <a:cubicBezTo>
                                  <a:pt x="974243" y="112571"/>
                                  <a:pt x="976522" y="112217"/>
                                  <a:pt x="978927" y="111876"/>
                                </a:cubicBezTo>
                                <a:cubicBezTo>
                                  <a:pt x="981207" y="111522"/>
                                  <a:pt x="983486" y="111181"/>
                                  <a:pt x="985891" y="110839"/>
                                </a:cubicBezTo>
                                <a:cubicBezTo>
                                  <a:pt x="988171" y="110486"/>
                                  <a:pt x="990576" y="110157"/>
                                  <a:pt x="992855" y="109815"/>
                                </a:cubicBezTo>
                                <a:cubicBezTo>
                                  <a:pt x="995135" y="109474"/>
                                  <a:pt x="997540" y="109146"/>
                                  <a:pt x="999819" y="108804"/>
                                </a:cubicBezTo>
                                <a:cubicBezTo>
                                  <a:pt x="1002099" y="108463"/>
                                  <a:pt x="1004377" y="108084"/>
                                  <a:pt x="1006783" y="107831"/>
                                </a:cubicBezTo>
                                <a:cubicBezTo>
                                  <a:pt x="1009062" y="107452"/>
                                  <a:pt x="1011342" y="107072"/>
                                  <a:pt x="1013621" y="106693"/>
                                </a:cubicBezTo>
                                <a:cubicBezTo>
                                  <a:pt x="1015900" y="106314"/>
                                  <a:pt x="1018179" y="105935"/>
                                  <a:pt x="1020458" y="105555"/>
                                </a:cubicBezTo>
                                <a:cubicBezTo>
                                  <a:pt x="1022737" y="105176"/>
                                  <a:pt x="1025016" y="104797"/>
                                  <a:pt x="1027295" y="104418"/>
                                </a:cubicBezTo>
                                <a:cubicBezTo>
                                  <a:pt x="1029574" y="104039"/>
                                  <a:pt x="1031727" y="103533"/>
                                  <a:pt x="1034006" y="103153"/>
                                </a:cubicBezTo>
                                <a:cubicBezTo>
                                  <a:pt x="1036285" y="102774"/>
                                  <a:pt x="1038438" y="102269"/>
                                  <a:pt x="1040590" y="101890"/>
                                </a:cubicBezTo>
                                <a:cubicBezTo>
                                  <a:pt x="1042869" y="101384"/>
                                  <a:pt x="1045022" y="100878"/>
                                  <a:pt x="1047174" y="100499"/>
                                </a:cubicBezTo>
                                <a:cubicBezTo>
                                  <a:pt x="1049327" y="99993"/>
                                  <a:pt x="1051353" y="99488"/>
                                  <a:pt x="1053505" y="98982"/>
                                </a:cubicBezTo>
                                <a:cubicBezTo>
                                  <a:pt x="1055531" y="98476"/>
                                  <a:pt x="1057684" y="97971"/>
                                  <a:pt x="1059583" y="97465"/>
                                </a:cubicBezTo>
                                <a:cubicBezTo>
                                  <a:pt x="1061609" y="97086"/>
                                  <a:pt x="1063634" y="96580"/>
                                  <a:pt x="1065534" y="96074"/>
                                </a:cubicBezTo>
                                <a:cubicBezTo>
                                  <a:pt x="1067560" y="95569"/>
                                  <a:pt x="1069459" y="95063"/>
                                  <a:pt x="1071231" y="94557"/>
                                </a:cubicBezTo>
                                <a:cubicBezTo>
                                  <a:pt x="1073131" y="94052"/>
                                  <a:pt x="1074903" y="93546"/>
                                  <a:pt x="1076676" y="93040"/>
                                </a:cubicBezTo>
                                <a:cubicBezTo>
                                  <a:pt x="1078449" y="92535"/>
                                  <a:pt x="1080095" y="92156"/>
                                  <a:pt x="1081741" y="91650"/>
                                </a:cubicBezTo>
                                <a:cubicBezTo>
                                  <a:pt x="1083387" y="91144"/>
                                  <a:pt x="1085033" y="90765"/>
                                  <a:pt x="1086552" y="90259"/>
                                </a:cubicBezTo>
                                <a:cubicBezTo>
                                  <a:pt x="1088198" y="89754"/>
                                  <a:pt x="1089718" y="89374"/>
                                  <a:pt x="1091111" y="88995"/>
                                </a:cubicBezTo>
                                <a:cubicBezTo>
                                  <a:pt x="1092503" y="88490"/>
                                  <a:pt x="1093896" y="88110"/>
                                  <a:pt x="1095289" y="87731"/>
                                </a:cubicBezTo>
                                <a:cubicBezTo>
                                  <a:pt x="1096682" y="87352"/>
                                  <a:pt x="1097948" y="86973"/>
                                  <a:pt x="1099087" y="86720"/>
                                </a:cubicBezTo>
                                <a:cubicBezTo>
                                  <a:pt x="1100353" y="86340"/>
                                  <a:pt x="1101493" y="85961"/>
                                  <a:pt x="1102632" y="85708"/>
                                </a:cubicBezTo>
                                <a:cubicBezTo>
                                  <a:pt x="1103772" y="85456"/>
                                  <a:pt x="1104912" y="85077"/>
                                  <a:pt x="1105798" y="84824"/>
                                </a:cubicBezTo>
                                <a:cubicBezTo>
                                  <a:pt x="1106811" y="84571"/>
                                  <a:pt x="1107824" y="84444"/>
                                  <a:pt x="1108710" y="84191"/>
                                </a:cubicBezTo>
                                <a:cubicBezTo>
                                  <a:pt x="1109596" y="83939"/>
                                  <a:pt x="1110356" y="83812"/>
                                  <a:pt x="1111116" y="83686"/>
                                </a:cubicBezTo>
                                <a:cubicBezTo>
                                  <a:pt x="1111876" y="83559"/>
                                  <a:pt x="1112635" y="83433"/>
                                  <a:pt x="1113268" y="83307"/>
                                </a:cubicBezTo>
                                <a:cubicBezTo>
                                  <a:pt x="1113901" y="83180"/>
                                  <a:pt x="1114535" y="83180"/>
                                  <a:pt x="1115041" y="83180"/>
                                </a:cubicBezTo>
                                <a:cubicBezTo>
                                  <a:pt x="1115547" y="83180"/>
                                  <a:pt x="1116054" y="83180"/>
                                  <a:pt x="1116434" y="83180"/>
                                </a:cubicBezTo>
                                <a:cubicBezTo>
                                  <a:pt x="1116940" y="83180"/>
                                  <a:pt x="1117320" y="83307"/>
                                  <a:pt x="1117573" y="83307"/>
                                </a:cubicBezTo>
                                <a:cubicBezTo>
                                  <a:pt x="1117827" y="83433"/>
                                  <a:pt x="1118079" y="83559"/>
                                  <a:pt x="1118333" y="83812"/>
                                </a:cubicBezTo>
                                <a:cubicBezTo>
                                  <a:pt x="1118459" y="83939"/>
                                  <a:pt x="1118586" y="84191"/>
                                  <a:pt x="1118713" y="84444"/>
                                </a:cubicBezTo>
                                <a:cubicBezTo>
                                  <a:pt x="1118713" y="84697"/>
                                  <a:pt x="1118713" y="84824"/>
                                  <a:pt x="1118713" y="85203"/>
                                </a:cubicBezTo>
                                <a:cubicBezTo>
                                  <a:pt x="1118586" y="85708"/>
                                  <a:pt x="1118586" y="86214"/>
                                  <a:pt x="1118333" y="86973"/>
                                </a:cubicBezTo>
                                <a:cubicBezTo>
                                  <a:pt x="1118207" y="87605"/>
                                  <a:pt x="1118079" y="88490"/>
                                  <a:pt x="1117700" y="89501"/>
                                </a:cubicBezTo>
                                <a:cubicBezTo>
                                  <a:pt x="1117447" y="90386"/>
                                  <a:pt x="1117193" y="91523"/>
                                  <a:pt x="1116814" y="92788"/>
                                </a:cubicBezTo>
                                <a:cubicBezTo>
                                  <a:pt x="1116434" y="94052"/>
                                  <a:pt x="1116054" y="95442"/>
                                  <a:pt x="1115547" y="97086"/>
                                </a:cubicBezTo>
                                <a:cubicBezTo>
                                  <a:pt x="1115041" y="98603"/>
                                  <a:pt x="1114535" y="100246"/>
                                  <a:pt x="1113901" y="102142"/>
                                </a:cubicBezTo>
                                <a:cubicBezTo>
                                  <a:pt x="1113395" y="103912"/>
                                  <a:pt x="1112762" y="105935"/>
                                  <a:pt x="1112002" y="107957"/>
                                </a:cubicBezTo>
                                <a:cubicBezTo>
                                  <a:pt x="1111369" y="110106"/>
                                  <a:pt x="1110609" y="112344"/>
                                  <a:pt x="1109850" y="114720"/>
                                </a:cubicBezTo>
                                <a:cubicBezTo>
                                  <a:pt x="1109090" y="117097"/>
                                  <a:pt x="1108330" y="119600"/>
                                  <a:pt x="1107444" y="122242"/>
                                </a:cubicBezTo>
                                <a:cubicBezTo>
                                  <a:pt x="1106558" y="124884"/>
                                  <a:pt x="1105671" y="127665"/>
                                  <a:pt x="1104659" y="130573"/>
                                </a:cubicBezTo>
                                <a:cubicBezTo>
                                  <a:pt x="1103772" y="133467"/>
                                  <a:pt x="1102759" y="136501"/>
                                  <a:pt x="1101619" y="139662"/>
                                </a:cubicBezTo>
                                <a:cubicBezTo>
                                  <a:pt x="1100607" y="142822"/>
                                  <a:pt x="1099594" y="146109"/>
                                  <a:pt x="1098454" y="149522"/>
                                </a:cubicBezTo>
                                <a:cubicBezTo>
                                  <a:pt x="1097314" y="152922"/>
                                  <a:pt x="1096048" y="156462"/>
                                  <a:pt x="1094909" y="160115"/>
                                </a:cubicBezTo>
                                <a:cubicBezTo>
                                  <a:pt x="1093643" y="163769"/>
                                  <a:pt x="1092376" y="167549"/>
                                  <a:pt x="1091111" y="171429"/>
                                </a:cubicBezTo>
                                <a:cubicBezTo>
                                  <a:pt x="1089844" y="175323"/>
                                  <a:pt x="1088451" y="179330"/>
                                  <a:pt x="1087059" y="183439"/>
                                </a:cubicBezTo>
                                <a:cubicBezTo>
                                  <a:pt x="1085666" y="187547"/>
                                  <a:pt x="1084273" y="191782"/>
                                  <a:pt x="1082880" y="196105"/>
                                </a:cubicBezTo>
                                <a:cubicBezTo>
                                  <a:pt x="1081361" y="200429"/>
                                  <a:pt x="1079842" y="204866"/>
                                  <a:pt x="1078322" y="209391"/>
                                </a:cubicBezTo>
                                <a:cubicBezTo>
                                  <a:pt x="1076803" y="213917"/>
                                  <a:pt x="1075283" y="218544"/>
                                  <a:pt x="1073637" y="223259"/>
                                </a:cubicBezTo>
                                <a:cubicBezTo>
                                  <a:pt x="1072118" y="227974"/>
                                  <a:pt x="1070472" y="232791"/>
                                  <a:pt x="1068826" y="237670"/>
                                </a:cubicBezTo>
                                <a:cubicBezTo>
                                  <a:pt x="1067180" y="242562"/>
                                  <a:pt x="1065534" y="247530"/>
                                  <a:pt x="1063761" y="252587"/>
                                </a:cubicBezTo>
                                <a:cubicBezTo>
                                  <a:pt x="1062115" y="257656"/>
                                  <a:pt x="1060342" y="262801"/>
                                  <a:pt x="1058570" y="268035"/>
                                </a:cubicBezTo>
                                <a:cubicBezTo>
                                  <a:pt x="1056797" y="273268"/>
                                  <a:pt x="1054898" y="278590"/>
                                  <a:pt x="1053125" y="283988"/>
                                </a:cubicBezTo>
                                <a:cubicBezTo>
                                  <a:pt x="1051353" y="289386"/>
                                  <a:pt x="1049453" y="294860"/>
                                  <a:pt x="1047554" y="300422"/>
                                </a:cubicBezTo>
                                <a:cubicBezTo>
                                  <a:pt x="1045655" y="305971"/>
                                  <a:pt x="1043755" y="311597"/>
                                  <a:pt x="1041856" y="317298"/>
                                </a:cubicBezTo>
                                <a:cubicBezTo>
                                  <a:pt x="1039957" y="322999"/>
                                  <a:pt x="1037931" y="328776"/>
                                  <a:pt x="1035905" y="334617"/>
                                </a:cubicBezTo>
                                <a:cubicBezTo>
                                  <a:pt x="1034006" y="340457"/>
                                  <a:pt x="1031980" y="346373"/>
                                  <a:pt x="1029955" y="352353"/>
                                </a:cubicBezTo>
                                <a:cubicBezTo>
                                  <a:pt x="1027928" y="358319"/>
                                  <a:pt x="1025903" y="364362"/>
                                  <a:pt x="1023877" y="370455"/>
                                </a:cubicBezTo>
                                <a:cubicBezTo>
                                  <a:pt x="1021724" y="376548"/>
                                  <a:pt x="1019699" y="382705"/>
                                  <a:pt x="1017546" y="388912"/>
                                </a:cubicBezTo>
                                <a:cubicBezTo>
                                  <a:pt x="1015520" y="395118"/>
                                  <a:pt x="1013367" y="401388"/>
                                  <a:pt x="1011215" y="407696"/>
                                </a:cubicBezTo>
                                <a:cubicBezTo>
                                  <a:pt x="1009062" y="414005"/>
                                  <a:pt x="1006910" y="420363"/>
                                  <a:pt x="1004758" y="426772"/>
                                </a:cubicBezTo>
                                <a:cubicBezTo>
                                  <a:pt x="1002605" y="433169"/>
                                  <a:pt x="1000326" y="439616"/>
                                  <a:pt x="998174" y="446101"/>
                                </a:cubicBezTo>
                                <a:cubicBezTo>
                                  <a:pt x="996021" y="452586"/>
                                  <a:pt x="993742" y="459121"/>
                                  <a:pt x="991590" y="465682"/>
                                </a:cubicBezTo>
                                <a:cubicBezTo>
                                  <a:pt x="989310" y="472230"/>
                                  <a:pt x="987031" y="478829"/>
                                  <a:pt x="984879" y="485453"/>
                                </a:cubicBezTo>
                                <a:cubicBezTo>
                                  <a:pt x="982599" y="492065"/>
                                  <a:pt x="980320" y="498727"/>
                                  <a:pt x="978041" y="505389"/>
                                </a:cubicBezTo>
                                <a:cubicBezTo>
                                  <a:pt x="975889" y="512051"/>
                                  <a:pt x="973610" y="518738"/>
                                  <a:pt x="971331" y="525438"/>
                                </a:cubicBezTo>
                                <a:cubicBezTo>
                                  <a:pt x="969051" y="532138"/>
                                  <a:pt x="966772" y="538863"/>
                                  <a:pt x="964493" y="545588"/>
                                </a:cubicBezTo>
                                <a:cubicBezTo>
                                  <a:pt x="962214" y="552301"/>
                                  <a:pt x="959935" y="559039"/>
                                  <a:pt x="957656" y="565764"/>
                                </a:cubicBezTo>
                                <a:cubicBezTo>
                                  <a:pt x="955377" y="572489"/>
                                  <a:pt x="953098" y="579227"/>
                                  <a:pt x="950818" y="585965"/>
                                </a:cubicBezTo>
                                <a:cubicBezTo>
                                  <a:pt x="948539" y="592690"/>
                                  <a:pt x="946260" y="599428"/>
                                  <a:pt x="943981" y="606140"/>
                                </a:cubicBezTo>
                                <a:cubicBezTo>
                                  <a:pt x="941702" y="612865"/>
                                  <a:pt x="939423" y="619591"/>
                                  <a:pt x="937144" y="626303"/>
                                </a:cubicBezTo>
                                <a:cubicBezTo>
                                  <a:pt x="934865" y="633016"/>
                                  <a:pt x="932586" y="640626"/>
                                  <a:pt x="930306" y="646416"/>
                                </a:cubicBezTo>
                                <a:cubicBezTo>
                                  <a:pt x="928027" y="652206"/>
                                  <a:pt x="925749" y="657098"/>
                                  <a:pt x="923469" y="661042"/>
                                </a:cubicBezTo>
                                <a:cubicBezTo>
                                  <a:pt x="921190" y="664986"/>
                                  <a:pt x="918911" y="667173"/>
                                  <a:pt x="916758" y="670080"/>
                                </a:cubicBezTo>
                                <a:cubicBezTo>
                                  <a:pt x="914479" y="672988"/>
                                  <a:pt x="912201" y="675782"/>
                                  <a:pt x="909921" y="678499"/>
                                </a:cubicBezTo>
                                <a:cubicBezTo>
                                  <a:pt x="907642" y="681217"/>
                                  <a:pt x="905363" y="683834"/>
                                  <a:pt x="903084" y="686375"/>
                                </a:cubicBezTo>
                                <a:cubicBezTo>
                                  <a:pt x="900805" y="688929"/>
                                  <a:pt x="898526" y="691381"/>
                                  <a:pt x="896246" y="693783"/>
                                </a:cubicBezTo>
                                <a:cubicBezTo>
                                  <a:pt x="893968" y="696185"/>
                                  <a:pt x="891688" y="698498"/>
                                  <a:pt x="889409" y="700774"/>
                                </a:cubicBezTo>
                                <a:cubicBezTo>
                                  <a:pt x="887130" y="703036"/>
                                  <a:pt x="884851" y="705236"/>
                                  <a:pt x="882572" y="707398"/>
                                </a:cubicBezTo>
                                <a:cubicBezTo>
                                  <a:pt x="880293" y="709547"/>
                                  <a:pt x="877887" y="711658"/>
                                  <a:pt x="875608" y="713706"/>
                                </a:cubicBezTo>
                                <a:cubicBezTo>
                                  <a:pt x="873329" y="715766"/>
                                  <a:pt x="871050" y="717764"/>
                                  <a:pt x="868644" y="719736"/>
                                </a:cubicBezTo>
                                <a:cubicBezTo>
                                  <a:pt x="866365" y="721695"/>
                                  <a:pt x="863959" y="723616"/>
                                  <a:pt x="861680" y="725487"/>
                                </a:cubicBezTo>
                                <a:cubicBezTo>
                                  <a:pt x="859401" y="727371"/>
                                  <a:pt x="856995" y="729204"/>
                                  <a:pt x="854716" y="730999"/>
                                </a:cubicBezTo>
                                <a:cubicBezTo>
                                  <a:pt x="852310" y="732794"/>
                                  <a:pt x="850031" y="734551"/>
                                  <a:pt x="847626" y="736270"/>
                                </a:cubicBezTo>
                                <a:cubicBezTo>
                                  <a:pt x="845346" y="737989"/>
                                  <a:pt x="842941" y="739658"/>
                                  <a:pt x="840535" y="741302"/>
                                </a:cubicBezTo>
                                <a:cubicBezTo>
                                  <a:pt x="838256" y="742945"/>
                                  <a:pt x="835850" y="744550"/>
                                  <a:pt x="833571" y="746118"/>
                                </a:cubicBezTo>
                                <a:cubicBezTo>
                                  <a:pt x="831165" y="747685"/>
                                  <a:pt x="828886" y="749202"/>
                                  <a:pt x="826481" y="750707"/>
                                </a:cubicBezTo>
                                <a:cubicBezTo>
                                  <a:pt x="824201" y="752186"/>
                                  <a:pt x="821796" y="753640"/>
                                  <a:pt x="819517" y="755068"/>
                                </a:cubicBezTo>
                                <a:cubicBezTo>
                                  <a:pt x="817237" y="756484"/>
                                  <a:pt x="814832" y="757862"/>
                                  <a:pt x="812553" y="759202"/>
                                </a:cubicBezTo>
                                <a:cubicBezTo>
                                  <a:pt x="810273" y="760542"/>
                                  <a:pt x="807868" y="761857"/>
                                  <a:pt x="805589" y="763121"/>
                                </a:cubicBezTo>
                                <a:cubicBezTo>
                                  <a:pt x="803310" y="764397"/>
                                  <a:pt x="801031" y="765636"/>
                                  <a:pt x="798625" y="766837"/>
                                </a:cubicBezTo>
                                <a:cubicBezTo>
                                  <a:pt x="796346" y="768038"/>
                                  <a:pt x="794067" y="769201"/>
                                  <a:pt x="791787" y="770326"/>
                                </a:cubicBezTo>
                                <a:cubicBezTo>
                                  <a:pt x="789508" y="771464"/>
                                  <a:pt x="787229" y="772551"/>
                                  <a:pt x="785077" y="773613"/>
                                </a:cubicBezTo>
                                <a:cubicBezTo>
                                  <a:pt x="782798" y="774688"/>
                                  <a:pt x="780519" y="775711"/>
                                  <a:pt x="778239" y="776710"/>
                                </a:cubicBezTo>
                                <a:cubicBezTo>
                                  <a:pt x="776087" y="777709"/>
                                  <a:pt x="773808" y="778670"/>
                                  <a:pt x="771529" y="779605"/>
                                </a:cubicBezTo>
                                <a:cubicBezTo>
                                  <a:pt x="769376" y="780540"/>
                                  <a:pt x="767097" y="781438"/>
                                  <a:pt x="764944" y="782310"/>
                                </a:cubicBezTo>
                                <a:cubicBezTo>
                                  <a:pt x="762792" y="783182"/>
                                  <a:pt x="760513" y="784029"/>
                                  <a:pt x="758361" y="784839"/>
                                </a:cubicBezTo>
                                <a:cubicBezTo>
                                  <a:pt x="756208" y="785635"/>
                                  <a:pt x="754056" y="786419"/>
                                  <a:pt x="751903" y="787164"/>
                                </a:cubicBezTo>
                                <a:cubicBezTo>
                                  <a:pt x="749751" y="787910"/>
                                  <a:pt x="747598" y="788618"/>
                                  <a:pt x="745446" y="789288"/>
                                </a:cubicBezTo>
                                <a:cubicBezTo>
                                  <a:pt x="743420" y="789971"/>
                                  <a:pt x="741267" y="790616"/>
                                  <a:pt x="739241" y="791222"/>
                                </a:cubicBezTo>
                                <a:cubicBezTo>
                                  <a:pt x="737089" y="791829"/>
                                  <a:pt x="735063" y="792411"/>
                                  <a:pt x="732911" y="792942"/>
                                </a:cubicBezTo>
                                <a:cubicBezTo>
                                  <a:pt x="730884" y="793473"/>
                                  <a:pt x="728859" y="793978"/>
                                  <a:pt x="726833" y="794446"/>
                                </a:cubicBezTo>
                                <a:cubicBezTo>
                                  <a:pt x="724807" y="794901"/>
                                  <a:pt x="722781" y="795331"/>
                                  <a:pt x="720882" y="795710"/>
                                </a:cubicBezTo>
                                <a:cubicBezTo>
                                  <a:pt x="718856" y="796102"/>
                                  <a:pt x="716830" y="796443"/>
                                  <a:pt x="714931" y="796747"/>
                                </a:cubicBezTo>
                                <a:cubicBezTo>
                                  <a:pt x="713032" y="797050"/>
                                  <a:pt x="711132" y="797315"/>
                                  <a:pt x="709233" y="797543"/>
                                </a:cubicBezTo>
                                <a:cubicBezTo>
                                  <a:pt x="707334" y="797758"/>
                                  <a:pt x="705435" y="797935"/>
                                  <a:pt x="703535" y="798074"/>
                                </a:cubicBezTo>
                                <a:cubicBezTo>
                                  <a:pt x="701636" y="798213"/>
                                  <a:pt x="699864" y="798301"/>
                                  <a:pt x="698091" y="798352"/>
                                </a:cubicBezTo>
                                <a:cubicBezTo>
                                  <a:pt x="696318" y="798403"/>
                                  <a:pt x="694419" y="798403"/>
                                  <a:pt x="692773" y="798365"/>
                                </a:cubicBezTo>
                                <a:cubicBezTo>
                                  <a:pt x="691000" y="798327"/>
                                  <a:pt x="689228" y="798251"/>
                                  <a:pt x="687582" y="798125"/>
                                </a:cubicBezTo>
                                <a:cubicBezTo>
                                  <a:pt x="685809" y="797985"/>
                                  <a:pt x="684163" y="797821"/>
                                  <a:pt x="682517" y="797594"/>
                                </a:cubicBezTo>
                                <a:cubicBezTo>
                                  <a:pt x="680871" y="797366"/>
                                  <a:pt x="679225" y="797101"/>
                                  <a:pt x="677706" y="796772"/>
                                </a:cubicBezTo>
                                <a:cubicBezTo>
                                  <a:pt x="676060" y="796456"/>
                                  <a:pt x="674540" y="796089"/>
                                  <a:pt x="673021" y="795660"/>
                                </a:cubicBezTo>
                                <a:cubicBezTo>
                                  <a:pt x="671501" y="795242"/>
                                  <a:pt x="669982" y="794762"/>
                                  <a:pt x="668589" y="794243"/>
                                </a:cubicBezTo>
                                <a:cubicBezTo>
                                  <a:pt x="667070" y="793713"/>
                                  <a:pt x="665677" y="793131"/>
                                  <a:pt x="664284" y="792499"/>
                                </a:cubicBezTo>
                                <a:cubicBezTo>
                                  <a:pt x="662891" y="791867"/>
                                  <a:pt x="661498" y="791184"/>
                                  <a:pt x="660232" y="790439"/>
                                </a:cubicBezTo>
                                <a:cubicBezTo>
                                  <a:pt x="658890" y="789693"/>
                                  <a:pt x="657599" y="788896"/>
                                  <a:pt x="656345" y="788037"/>
                                </a:cubicBezTo>
                                <a:cubicBezTo>
                                  <a:pt x="655092" y="787177"/>
                                  <a:pt x="653876" y="786267"/>
                                  <a:pt x="652699" y="785306"/>
                                </a:cubicBezTo>
                                <a:cubicBezTo>
                                  <a:pt x="651508" y="784346"/>
                                  <a:pt x="650369" y="783322"/>
                                  <a:pt x="649267" y="782247"/>
                                </a:cubicBezTo>
                                <a:cubicBezTo>
                                  <a:pt x="648153" y="781160"/>
                                  <a:pt x="647090" y="780035"/>
                                  <a:pt x="646051" y="778847"/>
                                </a:cubicBezTo>
                                <a:cubicBezTo>
                                  <a:pt x="645026" y="777658"/>
                                  <a:pt x="644038" y="776419"/>
                                  <a:pt x="643088" y="775130"/>
                                </a:cubicBezTo>
                                <a:cubicBezTo>
                                  <a:pt x="642126" y="773840"/>
                                  <a:pt x="641214" y="772501"/>
                                  <a:pt x="640341" y="771110"/>
                                </a:cubicBezTo>
                                <a:cubicBezTo>
                                  <a:pt x="639480" y="769719"/>
                                  <a:pt x="638644" y="768278"/>
                                  <a:pt x="637859" y="766799"/>
                                </a:cubicBezTo>
                                <a:cubicBezTo>
                                  <a:pt x="637062" y="765308"/>
                                  <a:pt x="636314" y="763778"/>
                                  <a:pt x="635618" y="762198"/>
                                </a:cubicBezTo>
                                <a:cubicBezTo>
                                  <a:pt x="634909" y="760630"/>
                                  <a:pt x="634250" y="759012"/>
                                  <a:pt x="633630" y="757356"/>
                                </a:cubicBezTo>
                                <a:cubicBezTo>
                                  <a:pt x="633010" y="755700"/>
                                  <a:pt x="632427" y="754006"/>
                                  <a:pt x="631896" y="752274"/>
                                </a:cubicBezTo>
                                <a:cubicBezTo>
                                  <a:pt x="631363" y="750543"/>
                                  <a:pt x="630882" y="748773"/>
                                  <a:pt x="630427" y="746978"/>
                                </a:cubicBezTo>
                                <a:cubicBezTo>
                                  <a:pt x="629984" y="745182"/>
                                  <a:pt x="629591" y="743337"/>
                                  <a:pt x="629236" y="741466"/>
                                </a:cubicBezTo>
                                <a:cubicBezTo>
                                  <a:pt x="628882" y="739595"/>
                                  <a:pt x="628566" y="737699"/>
                                  <a:pt x="628299" y="735765"/>
                                </a:cubicBezTo>
                                <a:cubicBezTo>
                                  <a:pt x="628033" y="733830"/>
                                  <a:pt x="627818" y="731858"/>
                                  <a:pt x="627641" y="729861"/>
                                </a:cubicBezTo>
                                <a:cubicBezTo>
                                  <a:pt x="627464" y="727864"/>
                                  <a:pt x="627337" y="725829"/>
                                  <a:pt x="627261" y="723755"/>
                                </a:cubicBezTo>
                                <a:cubicBezTo>
                                  <a:pt x="627173" y="721682"/>
                                  <a:pt x="627135" y="719596"/>
                                  <a:pt x="627147" y="717447"/>
                                </a:cubicBezTo>
                                <a:cubicBezTo>
                                  <a:pt x="627173" y="715298"/>
                                  <a:pt x="627223" y="713099"/>
                                  <a:pt x="627337" y="710861"/>
                                </a:cubicBezTo>
                                <a:cubicBezTo>
                                  <a:pt x="627451" y="708611"/>
                                  <a:pt x="627603" y="706310"/>
                                  <a:pt x="627818" y="703972"/>
                                </a:cubicBezTo>
                                <a:cubicBezTo>
                                  <a:pt x="628021" y="701620"/>
                                  <a:pt x="628274" y="699231"/>
                                  <a:pt x="628578" y="696779"/>
                                </a:cubicBezTo>
                                <a:cubicBezTo>
                                  <a:pt x="628895" y="694339"/>
                                  <a:pt x="629249" y="691849"/>
                                  <a:pt x="629654" y="689308"/>
                                </a:cubicBezTo>
                                <a:cubicBezTo>
                                  <a:pt x="630060" y="686767"/>
                                  <a:pt x="630515" y="684175"/>
                                  <a:pt x="631022" y="681533"/>
                                </a:cubicBezTo>
                                <a:cubicBezTo>
                                  <a:pt x="631516" y="678879"/>
                                  <a:pt x="632073" y="676199"/>
                                  <a:pt x="632680" y="673443"/>
                                </a:cubicBezTo>
                                <a:cubicBezTo>
                                  <a:pt x="633288" y="670700"/>
                                  <a:pt x="633947" y="667906"/>
                                  <a:pt x="634643" y="665062"/>
                                </a:cubicBezTo>
                                <a:cubicBezTo>
                                  <a:pt x="635352" y="662217"/>
                                  <a:pt x="636099" y="659323"/>
                                  <a:pt x="636910" y="656377"/>
                                </a:cubicBezTo>
                                <a:cubicBezTo>
                                  <a:pt x="637707" y="653419"/>
                                  <a:pt x="638556" y="650423"/>
                                  <a:pt x="639454" y="647364"/>
                                </a:cubicBezTo>
                                <a:cubicBezTo>
                                  <a:pt x="640354" y="644305"/>
                                  <a:pt x="641303" y="641195"/>
                                  <a:pt x="642291" y="638022"/>
                                </a:cubicBezTo>
                                <a:cubicBezTo>
                                  <a:pt x="643291" y="634849"/>
                                  <a:pt x="644329" y="631625"/>
                                  <a:pt x="645418" y="628338"/>
                                </a:cubicBezTo>
                                <a:cubicBezTo>
                                  <a:pt x="646507" y="625039"/>
                                  <a:pt x="647647" y="621765"/>
                                  <a:pt x="648837" y="618276"/>
                                </a:cubicBezTo>
                                <a:cubicBezTo>
                                  <a:pt x="650014" y="614787"/>
                                  <a:pt x="651242" y="611146"/>
                                  <a:pt x="652521" y="607392"/>
                                </a:cubicBezTo>
                                <a:cubicBezTo>
                                  <a:pt x="653800" y="603625"/>
                                  <a:pt x="655117" y="599718"/>
                                  <a:pt x="656484" y="595686"/>
                                </a:cubicBezTo>
                                <a:cubicBezTo>
                                  <a:pt x="657852" y="591666"/>
                                  <a:pt x="659270" y="587494"/>
                                  <a:pt x="660739" y="583209"/>
                                </a:cubicBezTo>
                                <a:cubicBezTo>
                                  <a:pt x="662132" y="578911"/>
                                  <a:pt x="663651" y="574486"/>
                                  <a:pt x="665170" y="569935"/>
                                </a:cubicBezTo>
                                <a:cubicBezTo>
                                  <a:pt x="666816" y="565397"/>
                                  <a:pt x="668336" y="560720"/>
                                  <a:pt x="669982" y="555916"/>
                                </a:cubicBezTo>
                                <a:cubicBezTo>
                                  <a:pt x="671628" y="551125"/>
                                  <a:pt x="673274" y="546195"/>
                                  <a:pt x="674920" y="541151"/>
                                </a:cubicBezTo>
                                <a:cubicBezTo>
                                  <a:pt x="676692" y="536107"/>
                                  <a:pt x="678465" y="530937"/>
                                  <a:pt x="680238" y="525640"/>
                                </a:cubicBezTo>
                                <a:cubicBezTo>
                                  <a:pt x="682011" y="520343"/>
                                  <a:pt x="683910" y="514933"/>
                                  <a:pt x="685683" y="509396"/>
                                </a:cubicBezTo>
                                <a:cubicBezTo>
                                  <a:pt x="687582" y="503859"/>
                                  <a:pt x="689481" y="498196"/>
                                  <a:pt x="691507" y="492419"/>
                                </a:cubicBezTo>
                                <a:cubicBezTo>
                                  <a:pt x="693406" y="486642"/>
                                  <a:pt x="695432" y="480738"/>
                                  <a:pt x="697458" y="474708"/>
                                </a:cubicBezTo>
                                <a:cubicBezTo>
                                  <a:pt x="699484" y="468678"/>
                                  <a:pt x="701636" y="462535"/>
                                  <a:pt x="703788" y="456264"/>
                                </a:cubicBezTo>
                                <a:cubicBezTo>
                                  <a:pt x="705815" y="449981"/>
                                  <a:pt x="708094" y="443585"/>
                                  <a:pt x="710246" y="437062"/>
                                </a:cubicBezTo>
                                <a:cubicBezTo>
                                  <a:pt x="712525" y="430527"/>
                                  <a:pt x="714678" y="423877"/>
                                  <a:pt x="717083" y="417089"/>
                                </a:cubicBezTo>
                                <a:cubicBezTo>
                                  <a:pt x="719363" y="410288"/>
                                  <a:pt x="721642" y="403373"/>
                                  <a:pt x="724047" y="396319"/>
                                </a:cubicBezTo>
                                <a:cubicBezTo>
                                  <a:pt x="726453" y="389253"/>
                                  <a:pt x="728859" y="382060"/>
                                  <a:pt x="731391" y="374740"/>
                                </a:cubicBezTo>
                                <a:cubicBezTo>
                                  <a:pt x="733797" y="367408"/>
                                  <a:pt x="736329" y="359937"/>
                                  <a:pt x="738988" y="352340"/>
                                </a:cubicBezTo>
                                <a:cubicBezTo>
                                  <a:pt x="741520" y="344755"/>
                                  <a:pt x="744179" y="337019"/>
                                  <a:pt x="746839" y="329168"/>
                                </a:cubicBezTo>
                                <a:cubicBezTo>
                                  <a:pt x="749497" y="321331"/>
                                  <a:pt x="752156" y="313354"/>
                                  <a:pt x="754942" y="305302"/>
                                </a:cubicBezTo>
                                <a:cubicBezTo>
                                  <a:pt x="757601" y="297236"/>
                                  <a:pt x="760387" y="288134"/>
                                  <a:pt x="763172" y="280828"/>
                                </a:cubicBezTo>
                                <a:cubicBezTo>
                                  <a:pt x="765958" y="273521"/>
                                  <a:pt x="768870" y="266897"/>
                                  <a:pt x="771656" y="261486"/>
                                </a:cubicBezTo>
                                <a:cubicBezTo>
                                  <a:pt x="774441" y="256076"/>
                                  <a:pt x="777353" y="252600"/>
                                  <a:pt x="780139" y="248352"/>
                                </a:cubicBezTo>
                                <a:cubicBezTo>
                                  <a:pt x="783051" y="244104"/>
                                  <a:pt x="785963" y="239996"/>
                                  <a:pt x="788749" y="236027"/>
                                </a:cubicBezTo>
                                <a:cubicBezTo>
                                  <a:pt x="791661" y="232045"/>
                                  <a:pt x="794573" y="228214"/>
                                  <a:pt x="797485" y="224523"/>
                                </a:cubicBezTo>
                                <a:cubicBezTo>
                                  <a:pt x="800271" y="220819"/>
                                  <a:pt x="803183" y="217267"/>
                                  <a:pt x="806095" y="213841"/>
                                </a:cubicBezTo>
                                <a:cubicBezTo>
                                  <a:pt x="808881" y="210415"/>
                                  <a:pt x="811793" y="207141"/>
                                  <a:pt x="814579" y="203981"/>
                                </a:cubicBezTo>
                                <a:cubicBezTo>
                                  <a:pt x="817491" y="200821"/>
                                  <a:pt x="820276" y="197787"/>
                                  <a:pt x="823062" y="194879"/>
                                </a:cubicBezTo>
                                <a:cubicBezTo>
                                  <a:pt x="825974" y="191972"/>
                                  <a:pt x="828760" y="189178"/>
                                  <a:pt x="831545" y="186498"/>
                                </a:cubicBezTo>
                                <a:cubicBezTo>
                                  <a:pt x="834331" y="183818"/>
                                  <a:pt x="837116" y="181252"/>
                                  <a:pt x="839776" y="178787"/>
                                </a:cubicBezTo>
                                <a:cubicBezTo>
                                  <a:pt x="842561" y="176322"/>
                                  <a:pt x="845220" y="173958"/>
                                  <a:pt x="848006" y="171682"/>
                                </a:cubicBezTo>
                                <a:cubicBezTo>
                                  <a:pt x="850664" y="169407"/>
                                  <a:pt x="853324" y="167232"/>
                                  <a:pt x="855982" y="165147"/>
                                </a:cubicBezTo>
                                <a:cubicBezTo>
                                  <a:pt x="858641" y="163048"/>
                                  <a:pt x="861300" y="161038"/>
                                  <a:pt x="863833" y="159104"/>
                                </a:cubicBezTo>
                                <a:cubicBezTo>
                                  <a:pt x="866492" y="157170"/>
                                  <a:pt x="869024" y="155324"/>
                                  <a:pt x="871557" y="153529"/>
                                </a:cubicBezTo>
                                <a:cubicBezTo>
                                  <a:pt x="874089" y="151747"/>
                                  <a:pt x="876621" y="150028"/>
                                  <a:pt x="879153" y="148372"/>
                                </a:cubicBezTo>
                                <a:cubicBezTo>
                                  <a:pt x="881559" y="146716"/>
                                  <a:pt x="884091" y="145136"/>
                                  <a:pt x="886497" y="143593"/>
                                </a:cubicBezTo>
                                <a:cubicBezTo>
                                  <a:pt x="888903" y="142064"/>
                                  <a:pt x="891308" y="140585"/>
                                  <a:pt x="893714" y="139156"/>
                                </a:cubicBezTo>
                                <a:cubicBezTo>
                                  <a:pt x="895993" y="137728"/>
                                  <a:pt x="898399" y="136362"/>
                                  <a:pt x="900678" y="135048"/>
                                </a:cubicBezTo>
                                <a:cubicBezTo>
                                  <a:pt x="902957" y="133733"/>
                                  <a:pt x="905237" y="132481"/>
                                  <a:pt x="907516" y="131281"/>
                                </a:cubicBezTo>
                                <a:cubicBezTo>
                                  <a:pt x="909794" y="130080"/>
                                  <a:pt x="911947" y="128929"/>
                                  <a:pt x="914100" y="127829"/>
                                </a:cubicBezTo>
                                <a:cubicBezTo>
                                  <a:pt x="916379" y="126717"/>
                                  <a:pt x="918531" y="125655"/>
                                  <a:pt x="920557" y="124619"/>
                                </a:cubicBezTo>
                                <a:cubicBezTo>
                                  <a:pt x="922710" y="123582"/>
                                  <a:pt x="924862" y="122596"/>
                                  <a:pt x="926888" y="121623"/>
                                </a:cubicBezTo>
                                <a:cubicBezTo>
                                  <a:pt x="928914" y="120649"/>
                                  <a:pt x="931066" y="119714"/>
                                  <a:pt x="932966" y="118804"/>
                                </a:cubicBezTo>
                                <a:cubicBezTo>
                                  <a:pt x="934991" y="117881"/>
                                  <a:pt x="937017" y="116996"/>
                                  <a:pt x="938917" y="116124"/>
                                </a:cubicBezTo>
                                <a:cubicBezTo>
                                  <a:pt x="940942" y="115251"/>
                                  <a:pt x="942842" y="114404"/>
                                  <a:pt x="944741" y="113570"/>
                                </a:cubicBezTo>
                                <a:cubicBezTo>
                                  <a:pt x="946640" y="112736"/>
                                  <a:pt x="948539" y="111914"/>
                                  <a:pt x="950312" y="111105"/>
                                </a:cubicBezTo>
                                <a:cubicBezTo>
                                  <a:pt x="952211" y="110308"/>
                                  <a:pt x="953984" y="109512"/>
                                  <a:pt x="955757" y="108741"/>
                                </a:cubicBezTo>
                                <a:cubicBezTo>
                                  <a:pt x="957530" y="107957"/>
                                  <a:pt x="959302" y="107199"/>
                                  <a:pt x="961075" y="106440"/>
                                </a:cubicBezTo>
                                <a:cubicBezTo>
                                  <a:pt x="962721" y="105682"/>
                                  <a:pt x="964493" y="104923"/>
                                  <a:pt x="966139" y="104165"/>
                                </a:cubicBezTo>
                                <a:cubicBezTo>
                                  <a:pt x="967785" y="103406"/>
                                  <a:pt x="969431" y="102774"/>
                                  <a:pt x="971078" y="102016"/>
                                </a:cubicBezTo>
                                <a:cubicBezTo>
                                  <a:pt x="972723" y="101257"/>
                                  <a:pt x="974369" y="100625"/>
                                  <a:pt x="976015" y="99993"/>
                                </a:cubicBezTo>
                                <a:cubicBezTo>
                                  <a:pt x="977535" y="99235"/>
                                  <a:pt x="979054" y="98603"/>
                                  <a:pt x="980700" y="97971"/>
                                </a:cubicBezTo>
                                <a:cubicBezTo>
                                  <a:pt x="982220" y="97339"/>
                                  <a:pt x="983739" y="96707"/>
                                  <a:pt x="985258" y="96074"/>
                                </a:cubicBezTo>
                                <a:cubicBezTo>
                                  <a:pt x="986778" y="95442"/>
                                  <a:pt x="988297" y="94810"/>
                                  <a:pt x="989690" y="94178"/>
                                </a:cubicBezTo>
                                <a:cubicBezTo>
                                  <a:pt x="991209" y="93546"/>
                                  <a:pt x="992602" y="93040"/>
                                  <a:pt x="994122" y="92408"/>
                                </a:cubicBezTo>
                                <a:cubicBezTo>
                                  <a:pt x="995514" y="91903"/>
                                  <a:pt x="996907" y="91271"/>
                                  <a:pt x="998300" y="90765"/>
                                </a:cubicBezTo>
                                <a:cubicBezTo>
                                  <a:pt x="999819" y="90133"/>
                                  <a:pt x="1001212" y="89627"/>
                                  <a:pt x="1002605" y="88995"/>
                                </a:cubicBezTo>
                                <a:cubicBezTo>
                                  <a:pt x="1003871" y="88490"/>
                                  <a:pt x="1005264" y="87984"/>
                                  <a:pt x="1006657" y="87478"/>
                                </a:cubicBezTo>
                                <a:cubicBezTo>
                                  <a:pt x="1008050" y="86846"/>
                                  <a:pt x="1009442" y="86340"/>
                                  <a:pt x="1010835" y="85835"/>
                                </a:cubicBezTo>
                                <a:cubicBezTo>
                                  <a:pt x="1012101" y="85329"/>
                                  <a:pt x="1013494" y="84824"/>
                                  <a:pt x="1014887" y="84318"/>
                                </a:cubicBezTo>
                                <a:cubicBezTo>
                                  <a:pt x="1016153" y="83812"/>
                                  <a:pt x="1017546" y="83307"/>
                                  <a:pt x="1018938" y="82801"/>
                                </a:cubicBezTo>
                                <a:cubicBezTo>
                                  <a:pt x="1020205" y="82295"/>
                                  <a:pt x="1021598" y="81790"/>
                                  <a:pt x="1022990" y="81411"/>
                                </a:cubicBezTo>
                                <a:cubicBezTo>
                                  <a:pt x="1024383" y="80905"/>
                                  <a:pt x="1025649" y="80526"/>
                                  <a:pt x="1027042" y="80020"/>
                                </a:cubicBezTo>
                                <a:cubicBezTo>
                                  <a:pt x="1028435" y="79641"/>
                                  <a:pt x="1029827" y="79135"/>
                                  <a:pt x="1031220" y="78756"/>
                                </a:cubicBezTo>
                                <a:cubicBezTo>
                                  <a:pt x="1032487" y="78376"/>
                                  <a:pt x="1033879" y="77997"/>
                                  <a:pt x="1035272" y="77618"/>
                                </a:cubicBezTo>
                                <a:cubicBezTo>
                                  <a:pt x="1036791" y="77239"/>
                                  <a:pt x="1038184" y="76860"/>
                                  <a:pt x="1039577" y="76480"/>
                                </a:cubicBezTo>
                                <a:cubicBezTo>
                                  <a:pt x="1040970" y="76101"/>
                                  <a:pt x="1042363" y="75848"/>
                                  <a:pt x="1043882" y="75469"/>
                                </a:cubicBezTo>
                                <a:cubicBezTo>
                                  <a:pt x="1045275" y="75090"/>
                                  <a:pt x="1046795" y="74837"/>
                                  <a:pt x="1048187" y="74458"/>
                                </a:cubicBezTo>
                                <a:cubicBezTo>
                                  <a:pt x="1049707" y="74205"/>
                                  <a:pt x="1051226" y="73826"/>
                                  <a:pt x="1052745" y="73573"/>
                                </a:cubicBezTo>
                                <a:cubicBezTo>
                                  <a:pt x="1054138" y="73320"/>
                                  <a:pt x="1055658" y="72941"/>
                                  <a:pt x="1057303" y="72688"/>
                                </a:cubicBezTo>
                                <a:cubicBezTo>
                                  <a:pt x="1058823" y="72435"/>
                                  <a:pt x="1060342" y="72182"/>
                                  <a:pt x="1061862" y="71803"/>
                                </a:cubicBezTo>
                                <a:cubicBezTo>
                                  <a:pt x="1063508" y="71550"/>
                                  <a:pt x="1065027" y="71297"/>
                                  <a:pt x="1066673" y="71045"/>
                                </a:cubicBezTo>
                                <a:cubicBezTo>
                                  <a:pt x="1068193" y="70665"/>
                                  <a:pt x="1069839" y="70412"/>
                                  <a:pt x="1071485" y="70160"/>
                                </a:cubicBezTo>
                                <a:cubicBezTo>
                                  <a:pt x="1073131" y="69907"/>
                                  <a:pt x="1074777" y="69528"/>
                                  <a:pt x="1076423" y="69275"/>
                                </a:cubicBezTo>
                                <a:cubicBezTo>
                                  <a:pt x="1078069" y="68895"/>
                                  <a:pt x="1079842" y="68643"/>
                                  <a:pt x="1081487" y="68263"/>
                                </a:cubicBezTo>
                                <a:cubicBezTo>
                                  <a:pt x="1083260" y="68011"/>
                                  <a:pt x="1084906" y="67631"/>
                                  <a:pt x="1086679" y="67252"/>
                                </a:cubicBezTo>
                                <a:cubicBezTo>
                                  <a:pt x="1088451" y="66873"/>
                                  <a:pt x="1090224" y="66494"/>
                                  <a:pt x="1091997" y="66115"/>
                                </a:cubicBezTo>
                                <a:cubicBezTo>
                                  <a:pt x="1093769" y="65735"/>
                                  <a:pt x="1095542" y="65356"/>
                                  <a:pt x="1097314" y="64850"/>
                                </a:cubicBezTo>
                                <a:cubicBezTo>
                                  <a:pt x="1099087" y="64471"/>
                                  <a:pt x="1100860" y="63965"/>
                                  <a:pt x="1102759" y="63460"/>
                                </a:cubicBezTo>
                                <a:cubicBezTo>
                                  <a:pt x="1104532" y="62954"/>
                                  <a:pt x="1106431" y="62449"/>
                                  <a:pt x="1108203" y="61943"/>
                                </a:cubicBezTo>
                                <a:cubicBezTo>
                                  <a:pt x="1110103" y="61437"/>
                                  <a:pt x="1112002" y="60805"/>
                                  <a:pt x="1113775" y="60299"/>
                                </a:cubicBezTo>
                                <a:cubicBezTo>
                                  <a:pt x="1115674" y="59667"/>
                                  <a:pt x="1117573" y="59035"/>
                                  <a:pt x="1119472" y="58403"/>
                                </a:cubicBezTo>
                                <a:cubicBezTo>
                                  <a:pt x="1121372" y="57771"/>
                                  <a:pt x="1123271" y="57139"/>
                                  <a:pt x="1125171" y="56507"/>
                                </a:cubicBezTo>
                                <a:cubicBezTo>
                                  <a:pt x="1127070" y="55749"/>
                                  <a:pt x="1128969" y="55116"/>
                                  <a:pt x="1130868" y="54358"/>
                                </a:cubicBezTo>
                                <a:cubicBezTo>
                                  <a:pt x="1132767" y="53726"/>
                                  <a:pt x="1134666" y="52967"/>
                                  <a:pt x="1136566" y="52209"/>
                                </a:cubicBezTo>
                                <a:cubicBezTo>
                                  <a:pt x="1138465" y="51450"/>
                                  <a:pt x="1140365" y="50566"/>
                                  <a:pt x="1142264" y="49807"/>
                                </a:cubicBezTo>
                                <a:cubicBezTo>
                                  <a:pt x="1144290" y="49049"/>
                                  <a:pt x="1146189" y="48164"/>
                                  <a:pt x="1148088" y="47405"/>
                                </a:cubicBezTo>
                                <a:cubicBezTo>
                                  <a:pt x="1149987" y="46520"/>
                                  <a:pt x="1151887" y="45635"/>
                                  <a:pt x="1153912" y="44877"/>
                                </a:cubicBezTo>
                                <a:cubicBezTo>
                                  <a:pt x="1155812" y="43992"/>
                                  <a:pt x="1157711" y="43107"/>
                                  <a:pt x="1159610" y="42222"/>
                                </a:cubicBezTo>
                                <a:cubicBezTo>
                                  <a:pt x="1161636" y="41337"/>
                                  <a:pt x="1163536" y="40452"/>
                                  <a:pt x="1165435" y="39568"/>
                                </a:cubicBezTo>
                                <a:cubicBezTo>
                                  <a:pt x="1167334" y="38809"/>
                                  <a:pt x="1169360" y="37924"/>
                                  <a:pt x="1171259" y="37039"/>
                                </a:cubicBezTo>
                                <a:cubicBezTo>
                                  <a:pt x="1173158" y="36281"/>
                                  <a:pt x="1175057" y="35396"/>
                                  <a:pt x="1177084" y="34637"/>
                                </a:cubicBezTo>
                                <a:cubicBezTo>
                                  <a:pt x="1178983" y="33753"/>
                                  <a:pt x="1180882" y="32994"/>
                                  <a:pt x="1182781" y="32109"/>
                                </a:cubicBezTo>
                                <a:cubicBezTo>
                                  <a:pt x="1184680" y="31351"/>
                                  <a:pt x="1186580" y="30592"/>
                                  <a:pt x="1188479" y="29834"/>
                                </a:cubicBezTo>
                                <a:cubicBezTo>
                                  <a:pt x="1190378" y="28949"/>
                                  <a:pt x="1192277" y="28190"/>
                                  <a:pt x="1194177" y="27432"/>
                                </a:cubicBezTo>
                                <a:cubicBezTo>
                                  <a:pt x="1196076" y="26673"/>
                                  <a:pt x="1197975" y="25915"/>
                                  <a:pt x="1199874" y="25156"/>
                                </a:cubicBezTo>
                                <a:cubicBezTo>
                                  <a:pt x="1201647" y="24524"/>
                                  <a:pt x="1203546" y="23766"/>
                                  <a:pt x="1205319" y="23008"/>
                                </a:cubicBezTo>
                                <a:cubicBezTo>
                                  <a:pt x="1207218" y="22375"/>
                                  <a:pt x="1208991" y="21617"/>
                                  <a:pt x="1210764" y="20985"/>
                                </a:cubicBezTo>
                                <a:cubicBezTo>
                                  <a:pt x="1212536" y="20226"/>
                                  <a:pt x="1214309" y="19594"/>
                                  <a:pt x="1216081" y="18836"/>
                                </a:cubicBezTo>
                                <a:cubicBezTo>
                                  <a:pt x="1217854" y="18204"/>
                                  <a:pt x="1219627" y="17572"/>
                                  <a:pt x="1221273" y="16939"/>
                                </a:cubicBezTo>
                                <a:cubicBezTo>
                                  <a:pt x="1222919" y="16308"/>
                                  <a:pt x="1224565" y="15675"/>
                                  <a:pt x="1226211" y="15043"/>
                                </a:cubicBezTo>
                                <a:cubicBezTo>
                                  <a:pt x="1227857" y="14411"/>
                                  <a:pt x="1229503" y="13906"/>
                                  <a:pt x="1231022" y="13274"/>
                                </a:cubicBezTo>
                                <a:cubicBezTo>
                                  <a:pt x="1232541" y="12641"/>
                                  <a:pt x="1234061" y="12136"/>
                                  <a:pt x="1235580" y="11630"/>
                                </a:cubicBezTo>
                                <a:cubicBezTo>
                                  <a:pt x="1237100" y="10998"/>
                                  <a:pt x="1238493" y="10492"/>
                                  <a:pt x="1240012" y="9987"/>
                                </a:cubicBezTo>
                                <a:cubicBezTo>
                                  <a:pt x="1241405" y="9481"/>
                                  <a:pt x="1242797" y="8975"/>
                                  <a:pt x="1244064" y="8470"/>
                                </a:cubicBezTo>
                                <a:cubicBezTo>
                                  <a:pt x="1245457" y="7964"/>
                                  <a:pt x="1246723" y="7585"/>
                                  <a:pt x="1247989" y="7079"/>
                                </a:cubicBezTo>
                                <a:cubicBezTo>
                                  <a:pt x="1249255" y="6574"/>
                                  <a:pt x="1250521" y="6194"/>
                                  <a:pt x="1251661" y="5815"/>
                                </a:cubicBezTo>
                                <a:cubicBezTo>
                                  <a:pt x="1252800" y="5436"/>
                                  <a:pt x="1253940" y="5057"/>
                                  <a:pt x="1254953" y="4677"/>
                                </a:cubicBezTo>
                                <a:cubicBezTo>
                                  <a:pt x="1256093" y="4298"/>
                                  <a:pt x="1257106" y="3919"/>
                                  <a:pt x="1258118" y="3666"/>
                                </a:cubicBezTo>
                                <a:cubicBezTo>
                                  <a:pt x="1259005" y="3287"/>
                                  <a:pt x="1260017" y="3034"/>
                                  <a:pt x="1260904" y="2781"/>
                                </a:cubicBezTo>
                                <a:cubicBezTo>
                                  <a:pt x="1261664" y="2528"/>
                                  <a:pt x="1262550" y="2275"/>
                                  <a:pt x="1263309" y="2023"/>
                                </a:cubicBezTo>
                                <a:cubicBezTo>
                                  <a:pt x="1264069" y="1770"/>
                                  <a:pt x="1264829" y="1517"/>
                                  <a:pt x="1265462" y="1391"/>
                                </a:cubicBezTo>
                                <a:cubicBezTo>
                                  <a:pt x="1266222" y="1138"/>
                                  <a:pt x="1266729" y="1012"/>
                                  <a:pt x="1267361" y="885"/>
                                </a:cubicBezTo>
                                <a:cubicBezTo>
                                  <a:pt x="1267868" y="758"/>
                                  <a:pt x="1268374" y="632"/>
                                  <a:pt x="1268881" y="506"/>
                                </a:cubicBezTo>
                                <a:cubicBezTo>
                                  <a:pt x="1269387" y="379"/>
                                  <a:pt x="1269767" y="253"/>
                                  <a:pt x="1270020" y="253"/>
                                </a:cubicBezTo>
                                <a:cubicBezTo>
                                  <a:pt x="1270400" y="127"/>
                                  <a:pt x="1270780" y="127"/>
                                  <a:pt x="1270907" y="0"/>
                                </a:cubicBezTo>
                                <a:cubicBezTo>
                                  <a:pt x="1271160" y="0"/>
                                  <a:pt x="1271413" y="0"/>
                                  <a:pt x="1271540" y="0"/>
                                </a:cubicBezTo>
                                <a:cubicBezTo>
                                  <a:pt x="1271666" y="0"/>
                                  <a:pt x="1271666" y="0"/>
                                  <a:pt x="1271666" y="127"/>
                                </a:cubicBezTo>
                                <a:cubicBezTo>
                                  <a:pt x="1271666" y="127"/>
                                  <a:pt x="1271666" y="379"/>
                                  <a:pt x="1271540" y="632"/>
                                </a:cubicBezTo>
                                <a:cubicBezTo>
                                  <a:pt x="1271413" y="1012"/>
                                  <a:pt x="1271286" y="1517"/>
                                  <a:pt x="1271033" y="2149"/>
                                </a:cubicBezTo>
                                <a:cubicBezTo>
                                  <a:pt x="1270780" y="2781"/>
                                  <a:pt x="1270527" y="3666"/>
                                  <a:pt x="1270147" y="4677"/>
                                </a:cubicBezTo>
                                <a:cubicBezTo>
                                  <a:pt x="1269893" y="5815"/>
                                  <a:pt x="1269387" y="7079"/>
                                  <a:pt x="1268881" y="8470"/>
                                </a:cubicBezTo>
                                <a:cubicBezTo>
                                  <a:pt x="1268501" y="9860"/>
                                  <a:pt x="1267868" y="11504"/>
                                  <a:pt x="1267361" y="13274"/>
                                </a:cubicBezTo>
                                <a:cubicBezTo>
                                  <a:pt x="1266729" y="15043"/>
                                  <a:pt x="1266095" y="17066"/>
                                  <a:pt x="1265336" y="19215"/>
                                </a:cubicBezTo>
                                <a:cubicBezTo>
                                  <a:pt x="1264576" y="21364"/>
                                  <a:pt x="1263816" y="23639"/>
                                  <a:pt x="1262930" y="26168"/>
                                </a:cubicBezTo>
                                <a:cubicBezTo>
                                  <a:pt x="1262044" y="28696"/>
                                  <a:pt x="1261157" y="31477"/>
                                  <a:pt x="1260144" y="34258"/>
                                </a:cubicBezTo>
                                <a:cubicBezTo>
                                  <a:pt x="1259258" y="37166"/>
                                  <a:pt x="1258118" y="40199"/>
                                  <a:pt x="1257106" y="43486"/>
                                </a:cubicBezTo>
                                <a:cubicBezTo>
                                  <a:pt x="1255966" y="46647"/>
                                  <a:pt x="1254826" y="50060"/>
                                  <a:pt x="1253560" y="53726"/>
                                </a:cubicBezTo>
                                <a:cubicBezTo>
                                  <a:pt x="1252421" y="57265"/>
                                  <a:pt x="1251154" y="61058"/>
                                  <a:pt x="1249761" y="64977"/>
                                </a:cubicBezTo>
                                <a:cubicBezTo>
                                  <a:pt x="1248496" y="68895"/>
                                  <a:pt x="1247103" y="72941"/>
                                  <a:pt x="1245583" y="77239"/>
                                </a:cubicBezTo>
                                <a:cubicBezTo>
                                  <a:pt x="1244190" y="81411"/>
                                  <a:pt x="1242671" y="85835"/>
                                  <a:pt x="1241152" y="90512"/>
                                </a:cubicBezTo>
                                <a:cubicBezTo>
                                  <a:pt x="1239632" y="95063"/>
                                  <a:pt x="1237986" y="99740"/>
                                  <a:pt x="1236340" y="104670"/>
                                </a:cubicBezTo>
                                <a:cubicBezTo>
                                  <a:pt x="1234694" y="109538"/>
                                  <a:pt x="1232921" y="114581"/>
                                  <a:pt x="1231149" y="119764"/>
                                </a:cubicBezTo>
                                <a:cubicBezTo>
                                  <a:pt x="1229503" y="124947"/>
                                  <a:pt x="1227604" y="130282"/>
                                  <a:pt x="1225831" y="135743"/>
                                </a:cubicBezTo>
                                <a:cubicBezTo>
                                  <a:pt x="1223932" y="141204"/>
                                  <a:pt x="1222032" y="146817"/>
                                  <a:pt x="1220133" y="152543"/>
                                </a:cubicBezTo>
                                <a:cubicBezTo>
                                  <a:pt x="1218107" y="158270"/>
                                  <a:pt x="1216208" y="164123"/>
                                  <a:pt x="1214182" y="170102"/>
                                </a:cubicBezTo>
                                <a:cubicBezTo>
                                  <a:pt x="1212156" y="176069"/>
                                  <a:pt x="1210004" y="182162"/>
                                  <a:pt x="1207978" y="188369"/>
                                </a:cubicBezTo>
                                <a:cubicBezTo>
                                  <a:pt x="1205825" y="194563"/>
                                  <a:pt x="1203673" y="200871"/>
                                  <a:pt x="1201521" y="207268"/>
                                </a:cubicBezTo>
                                <a:cubicBezTo>
                                  <a:pt x="1199368" y="213677"/>
                                  <a:pt x="1197215" y="220187"/>
                                  <a:pt x="1194936" y="226761"/>
                                </a:cubicBezTo>
                                <a:cubicBezTo>
                                  <a:pt x="1192657" y="233347"/>
                                  <a:pt x="1190505" y="240034"/>
                                  <a:pt x="1188099" y="246785"/>
                                </a:cubicBezTo>
                                <a:cubicBezTo>
                                  <a:pt x="1185820" y="253535"/>
                                  <a:pt x="1183541" y="260361"/>
                                  <a:pt x="1181262" y="267251"/>
                                </a:cubicBezTo>
                                <a:cubicBezTo>
                                  <a:pt x="1178856" y="274140"/>
                                  <a:pt x="1176577" y="281106"/>
                                  <a:pt x="1174171" y="288122"/>
                                </a:cubicBezTo>
                                <a:cubicBezTo>
                                  <a:pt x="1171765" y="295138"/>
                                  <a:pt x="1169360" y="302217"/>
                                  <a:pt x="1166954" y="309321"/>
                                </a:cubicBezTo>
                                <a:cubicBezTo>
                                  <a:pt x="1164548" y="316438"/>
                                  <a:pt x="1162143" y="323606"/>
                                  <a:pt x="1159737" y="330812"/>
                                </a:cubicBezTo>
                                <a:cubicBezTo>
                                  <a:pt x="1157205" y="338005"/>
                                  <a:pt x="1154799" y="345248"/>
                                  <a:pt x="1152267" y="352517"/>
                                </a:cubicBezTo>
                                <a:cubicBezTo>
                                  <a:pt x="1149860" y="359773"/>
                                  <a:pt x="1147328" y="367080"/>
                                  <a:pt x="1144923" y="374399"/>
                                </a:cubicBezTo>
                                <a:cubicBezTo>
                                  <a:pt x="1142390" y="381706"/>
                                  <a:pt x="1139985" y="389050"/>
                                  <a:pt x="1137452" y="396408"/>
                                </a:cubicBezTo>
                                <a:cubicBezTo>
                                  <a:pt x="1134920" y="403753"/>
                                  <a:pt x="1132514" y="411122"/>
                                  <a:pt x="1129982" y="418505"/>
                                </a:cubicBezTo>
                                <a:cubicBezTo>
                                  <a:pt x="1127449" y="425875"/>
                                  <a:pt x="1124917" y="433257"/>
                                  <a:pt x="1122511" y="440653"/>
                                </a:cubicBezTo>
                                <a:cubicBezTo>
                                  <a:pt x="1119979" y="448035"/>
                                  <a:pt x="1117447" y="455430"/>
                                  <a:pt x="1114915" y="462812"/>
                                </a:cubicBezTo>
                                <a:cubicBezTo>
                                  <a:pt x="1112382" y="470195"/>
                                  <a:pt x="1109976" y="477590"/>
                                  <a:pt x="1107444" y="484973"/>
                                </a:cubicBezTo>
                                <a:cubicBezTo>
                                  <a:pt x="1104912" y="492356"/>
                                  <a:pt x="1102379" y="499725"/>
                                  <a:pt x="1099974" y="507108"/>
                                </a:cubicBezTo>
                                <a:cubicBezTo>
                                  <a:pt x="1097441" y="514478"/>
                                  <a:pt x="1094909" y="521835"/>
                                  <a:pt x="1092503" y="529193"/>
                                </a:cubicBezTo>
                                <a:cubicBezTo>
                                  <a:pt x="1089971" y="536550"/>
                                  <a:pt x="1087439" y="543894"/>
                                  <a:pt x="1085033" y="551226"/>
                                </a:cubicBezTo>
                                <a:cubicBezTo>
                                  <a:pt x="1082500" y="558558"/>
                                  <a:pt x="1079968" y="565878"/>
                                  <a:pt x="1077563" y="573197"/>
                                </a:cubicBezTo>
                                <a:cubicBezTo>
                                  <a:pt x="1075030" y="580504"/>
                                  <a:pt x="1072624" y="587798"/>
                                  <a:pt x="1070092" y="595079"/>
                                </a:cubicBezTo>
                                <a:cubicBezTo>
                                  <a:pt x="1067686" y="602361"/>
                                  <a:pt x="1065154" y="610009"/>
                                  <a:pt x="1062748" y="616885"/>
                                </a:cubicBezTo>
                                <a:cubicBezTo>
                                  <a:pt x="1060216" y="623762"/>
                                  <a:pt x="1057810" y="630766"/>
                                  <a:pt x="1055404" y="636366"/>
                                </a:cubicBezTo>
                                <a:cubicBezTo>
                                  <a:pt x="1052872" y="641966"/>
                                  <a:pt x="1050466" y="645897"/>
                                  <a:pt x="1048060" y="650474"/>
                                </a:cubicBezTo>
                                <a:cubicBezTo>
                                  <a:pt x="1045528" y="655062"/>
                                  <a:pt x="1043122" y="659512"/>
                                  <a:pt x="1040717" y="663848"/>
                                </a:cubicBezTo>
                                <a:cubicBezTo>
                                  <a:pt x="1038311" y="668184"/>
                                  <a:pt x="1035905" y="672393"/>
                                  <a:pt x="1033373" y="676489"/>
                                </a:cubicBezTo>
                                <a:cubicBezTo>
                                  <a:pt x="1030967" y="680598"/>
                                  <a:pt x="1028562" y="684567"/>
                                  <a:pt x="1026156" y="688448"/>
                                </a:cubicBezTo>
                                <a:cubicBezTo>
                                  <a:pt x="1023623" y="692316"/>
                                  <a:pt x="1021218" y="696084"/>
                                  <a:pt x="1018812" y="699737"/>
                                </a:cubicBezTo>
                                <a:cubicBezTo>
                                  <a:pt x="1016406" y="703390"/>
                                  <a:pt x="1013874" y="706943"/>
                                  <a:pt x="1011468" y="710393"/>
                                </a:cubicBezTo>
                                <a:cubicBezTo>
                                  <a:pt x="1009062" y="713844"/>
                                  <a:pt x="1006530" y="717195"/>
                                  <a:pt x="1004124" y="720456"/>
                                </a:cubicBezTo>
                                <a:cubicBezTo>
                                  <a:pt x="1001592" y="723717"/>
                                  <a:pt x="999186" y="726878"/>
                                  <a:pt x="996781" y="729950"/>
                                </a:cubicBezTo>
                                <a:cubicBezTo>
                                  <a:pt x="994248" y="733022"/>
                                  <a:pt x="991843" y="735992"/>
                                  <a:pt x="989310" y="738900"/>
                                </a:cubicBezTo>
                                <a:cubicBezTo>
                                  <a:pt x="986778" y="741795"/>
                                  <a:pt x="984372" y="744601"/>
                                  <a:pt x="981840" y="747332"/>
                                </a:cubicBezTo>
                                <a:cubicBezTo>
                                  <a:pt x="979434" y="750062"/>
                                  <a:pt x="976902" y="752704"/>
                                  <a:pt x="974369" y="755270"/>
                                </a:cubicBezTo>
                                <a:cubicBezTo>
                                  <a:pt x="971964" y="757849"/>
                                  <a:pt x="969431" y="760340"/>
                                  <a:pt x="966899" y="762767"/>
                                </a:cubicBezTo>
                                <a:cubicBezTo>
                                  <a:pt x="964366" y="765181"/>
                                  <a:pt x="961961" y="767533"/>
                                  <a:pt x="959429" y="769820"/>
                                </a:cubicBezTo>
                                <a:cubicBezTo>
                                  <a:pt x="956896" y="772096"/>
                                  <a:pt x="954364" y="774308"/>
                                  <a:pt x="951831" y="776457"/>
                                </a:cubicBezTo>
                                <a:cubicBezTo>
                                  <a:pt x="949299" y="778606"/>
                                  <a:pt x="946767" y="780692"/>
                                  <a:pt x="944361" y="782727"/>
                                </a:cubicBezTo>
                                <a:cubicBezTo>
                                  <a:pt x="941829" y="784750"/>
                                  <a:pt x="939297" y="786709"/>
                                  <a:pt x="936764" y="788631"/>
                                </a:cubicBezTo>
                                <a:cubicBezTo>
                                  <a:pt x="934232" y="790540"/>
                                  <a:pt x="931699" y="792398"/>
                                  <a:pt x="929167" y="794206"/>
                                </a:cubicBezTo>
                                <a:cubicBezTo>
                                  <a:pt x="926635" y="796013"/>
                                  <a:pt x="924229" y="797758"/>
                                  <a:pt x="921697" y="799464"/>
                                </a:cubicBezTo>
                                <a:cubicBezTo>
                                  <a:pt x="919164" y="801184"/>
                                  <a:pt x="916632" y="802840"/>
                                  <a:pt x="914100" y="804458"/>
                                </a:cubicBezTo>
                                <a:cubicBezTo>
                                  <a:pt x="911694" y="806076"/>
                                  <a:pt x="909162" y="807643"/>
                                  <a:pt x="906629" y="809173"/>
                                </a:cubicBezTo>
                                <a:cubicBezTo>
                                  <a:pt x="904097" y="810703"/>
                                  <a:pt x="901691" y="812194"/>
                                  <a:pt x="899159" y="813648"/>
                                </a:cubicBezTo>
                                <a:cubicBezTo>
                                  <a:pt x="896626" y="815115"/>
                                  <a:pt x="894221" y="816518"/>
                                  <a:pt x="891688" y="817908"/>
                                </a:cubicBezTo>
                                <a:cubicBezTo>
                                  <a:pt x="889283" y="819286"/>
                                  <a:pt x="886750" y="820639"/>
                                  <a:pt x="884345" y="821953"/>
                                </a:cubicBezTo>
                                <a:cubicBezTo>
                                  <a:pt x="881939" y="823268"/>
                                  <a:pt x="879406" y="824557"/>
                                  <a:pt x="877001" y="825809"/>
                                </a:cubicBezTo>
                                <a:cubicBezTo>
                                  <a:pt x="874595" y="827060"/>
                                  <a:pt x="872189" y="828287"/>
                                  <a:pt x="869784" y="829488"/>
                                </a:cubicBezTo>
                                <a:cubicBezTo>
                                  <a:pt x="867378" y="830688"/>
                                  <a:pt x="864972" y="831852"/>
                                  <a:pt x="862566" y="833002"/>
                                </a:cubicBezTo>
                                <a:cubicBezTo>
                                  <a:pt x="860161" y="834140"/>
                                  <a:pt x="857755" y="835265"/>
                                  <a:pt x="855476" y="836352"/>
                                </a:cubicBezTo>
                                <a:cubicBezTo>
                                  <a:pt x="853070" y="837452"/>
                                  <a:pt x="850791" y="838526"/>
                                  <a:pt x="848385" y="839576"/>
                                </a:cubicBezTo>
                                <a:cubicBezTo>
                                  <a:pt x="846106" y="840612"/>
                                  <a:pt x="843827" y="841649"/>
                                  <a:pt x="841548" y="842647"/>
                                </a:cubicBezTo>
                                <a:cubicBezTo>
                                  <a:pt x="839269" y="843659"/>
                                  <a:pt x="836990" y="844645"/>
                                  <a:pt x="834711" y="845605"/>
                                </a:cubicBezTo>
                                <a:cubicBezTo>
                                  <a:pt x="832432" y="846579"/>
                                  <a:pt x="830152" y="847527"/>
                                  <a:pt x="828000" y="848450"/>
                                </a:cubicBezTo>
                                <a:cubicBezTo>
                                  <a:pt x="825721" y="849385"/>
                                  <a:pt x="823568" y="850295"/>
                                  <a:pt x="821289" y="851193"/>
                                </a:cubicBezTo>
                                <a:cubicBezTo>
                                  <a:pt x="819137" y="852090"/>
                                  <a:pt x="816984" y="852975"/>
                                  <a:pt x="814832" y="853835"/>
                                </a:cubicBezTo>
                                <a:cubicBezTo>
                                  <a:pt x="812679" y="854695"/>
                                  <a:pt x="810527" y="855554"/>
                                  <a:pt x="808374" y="856388"/>
                                </a:cubicBezTo>
                                <a:cubicBezTo>
                                  <a:pt x="806222" y="857223"/>
                                  <a:pt x="804196" y="858045"/>
                                  <a:pt x="802043" y="858853"/>
                                </a:cubicBezTo>
                                <a:cubicBezTo>
                                  <a:pt x="799891" y="859675"/>
                                  <a:pt x="797865" y="860472"/>
                                  <a:pt x="795713" y="861256"/>
                                </a:cubicBezTo>
                                <a:cubicBezTo>
                                  <a:pt x="793687" y="862039"/>
                                  <a:pt x="791661" y="862810"/>
                                  <a:pt x="789508" y="863581"/>
                                </a:cubicBezTo>
                                <a:cubicBezTo>
                                  <a:pt x="787483" y="864340"/>
                                  <a:pt x="785457" y="865098"/>
                                  <a:pt x="783431" y="865832"/>
                                </a:cubicBezTo>
                                <a:cubicBezTo>
                                  <a:pt x="781405" y="866577"/>
                                  <a:pt x="779379" y="867311"/>
                                  <a:pt x="777353" y="868031"/>
                                </a:cubicBezTo>
                                <a:cubicBezTo>
                                  <a:pt x="775328" y="868752"/>
                                  <a:pt x="773428" y="869460"/>
                                  <a:pt x="771402" y="870155"/>
                                </a:cubicBezTo>
                                <a:cubicBezTo>
                                  <a:pt x="769376" y="870850"/>
                                  <a:pt x="767477" y="871546"/>
                                  <a:pt x="765451" y="872228"/>
                                </a:cubicBezTo>
                                <a:cubicBezTo>
                                  <a:pt x="763425" y="872898"/>
                                  <a:pt x="761526" y="873581"/>
                                  <a:pt x="759627" y="874238"/>
                                </a:cubicBezTo>
                                <a:cubicBezTo>
                                  <a:pt x="757601" y="874895"/>
                                  <a:pt x="755702" y="875540"/>
                                  <a:pt x="753676" y="876185"/>
                                </a:cubicBezTo>
                                <a:cubicBezTo>
                                  <a:pt x="751777" y="876829"/>
                                  <a:pt x="749877" y="877449"/>
                                  <a:pt x="747978" y="878081"/>
                                </a:cubicBezTo>
                                <a:cubicBezTo>
                                  <a:pt x="746079" y="878700"/>
                                  <a:pt x="744179" y="879307"/>
                                  <a:pt x="742280" y="879901"/>
                                </a:cubicBezTo>
                                <a:cubicBezTo>
                                  <a:pt x="740381" y="880508"/>
                                  <a:pt x="738482" y="881102"/>
                                  <a:pt x="736583" y="881684"/>
                                </a:cubicBezTo>
                                <a:cubicBezTo>
                                  <a:pt x="734683" y="882265"/>
                                  <a:pt x="732784" y="882834"/>
                                  <a:pt x="730884" y="883390"/>
                                </a:cubicBezTo>
                                <a:cubicBezTo>
                                  <a:pt x="729112" y="883959"/>
                                  <a:pt x="727213" y="884503"/>
                                  <a:pt x="725314" y="885046"/>
                                </a:cubicBezTo>
                                <a:cubicBezTo>
                                  <a:pt x="723541" y="885590"/>
                                  <a:pt x="721642" y="886121"/>
                                  <a:pt x="719869" y="886639"/>
                                </a:cubicBezTo>
                                <a:cubicBezTo>
                                  <a:pt x="717970" y="887158"/>
                                  <a:pt x="716197" y="887663"/>
                                  <a:pt x="714424" y="888169"/>
                                </a:cubicBezTo>
                                <a:cubicBezTo>
                                  <a:pt x="712652" y="888662"/>
                                  <a:pt x="710879" y="889155"/>
                                  <a:pt x="709107" y="889635"/>
                                </a:cubicBezTo>
                                <a:cubicBezTo>
                                  <a:pt x="707207" y="890115"/>
                                  <a:pt x="705561" y="890583"/>
                                  <a:pt x="703788" y="891038"/>
                                </a:cubicBezTo>
                                <a:cubicBezTo>
                                  <a:pt x="702016" y="891506"/>
                                  <a:pt x="700243" y="891949"/>
                                  <a:pt x="698597" y="892391"/>
                                </a:cubicBezTo>
                                <a:cubicBezTo>
                                  <a:pt x="696825" y="892834"/>
                                  <a:pt x="695179" y="893263"/>
                                  <a:pt x="693533" y="893680"/>
                                </a:cubicBezTo>
                                <a:cubicBezTo>
                                  <a:pt x="691760" y="894098"/>
                                  <a:pt x="690114" y="894502"/>
                                  <a:pt x="688468" y="894907"/>
                                </a:cubicBezTo>
                                <a:cubicBezTo>
                                  <a:pt x="686948" y="895298"/>
                                  <a:pt x="685303" y="895690"/>
                                  <a:pt x="683656" y="896070"/>
                                </a:cubicBezTo>
                                <a:cubicBezTo>
                                  <a:pt x="682011" y="896449"/>
                                  <a:pt x="680491" y="896815"/>
                                  <a:pt x="678972" y="897182"/>
                                </a:cubicBezTo>
                                <a:cubicBezTo>
                                  <a:pt x="677326" y="897536"/>
                                  <a:pt x="675806" y="897890"/>
                                  <a:pt x="674287" y="898219"/>
                                </a:cubicBezTo>
                                <a:cubicBezTo>
                                  <a:pt x="672767" y="898560"/>
                                  <a:pt x="671375" y="898889"/>
                                  <a:pt x="669855" y="899205"/>
                                </a:cubicBezTo>
                                <a:cubicBezTo>
                                  <a:pt x="668336" y="899521"/>
                                  <a:pt x="666943" y="899824"/>
                                  <a:pt x="665550" y="900115"/>
                                </a:cubicBezTo>
                                <a:cubicBezTo>
                                  <a:pt x="664158" y="900393"/>
                                  <a:pt x="662765" y="900671"/>
                                  <a:pt x="661372" y="900937"/>
                                </a:cubicBezTo>
                                <a:cubicBezTo>
                                  <a:pt x="659979" y="901202"/>
                                  <a:pt x="658625" y="901442"/>
                                  <a:pt x="657308" y="901670"/>
                                </a:cubicBezTo>
                                <a:cubicBezTo>
                                  <a:pt x="655991" y="901910"/>
                                  <a:pt x="654699" y="902125"/>
                                  <a:pt x="653433" y="902314"/>
                                </a:cubicBezTo>
                                <a:cubicBezTo>
                                  <a:pt x="652167" y="902517"/>
                                  <a:pt x="650939" y="902707"/>
                                  <a:pt x="649723" y="902871"/>
                                </a:cubicBezTo>
                                <a:cubicBezTo>
                                  <a:pt x="648507" y="903022"/>
                                  <a:pt x="647330" y="903174"/>
                                  <a:pt x="646165" y="903301"/>
                                </a:cubicBezTo>
                                <a:cubicBezTo>
                                  <a:pt x="645000" y="903427"/>
                                  <a:pt x="643874" y="903541"/>
                                  <a:pt x="642772" y="903629"/>
                                </a:cubicBezTo>
                                <a:cubicBezTo>
                                  <a:pt x="641657" y="903718"/>
                                  <a:pt x="640581" y="903794"/>
                                  <a:pt x="639530" y="903844"/>
                                </a:cubicBezTo>
                                <a:cubicBezTo>
                                  <a:pt x="638479" y="903895"/>
                                  <a:pt x="637454" y="903920"/>
                                  <a:pt x="636466" y="903933"/>
                                </a:cubicBezTo>
                                <a:cubicBezTo>
                                  <a:pt x="635466" y="903945"/>
                                  <a:pt x="634491" y="903945"/>
                                  <a:pt x="633554" y="903920"/>
                                </a:cubicBezTo>
                                <a:cubicBezTo>
                                  <a:pt x="632604" y="903895"/>
                                  <a:pt x="631693" y="903844"/>
                                  <a:pt x="630806" y="903781"/>
                                </a:cubicBezTo>
                                <a:cubicBezTo>
                                  <a:pt x="629920" y="903718"/>
                                  <a:pt x="629059" y="903642"/>
                                  <a:pt x="628223" y="903541"/>
                                </a:cubicBezTo>
                                <a:cubicBezTo>
                                  <a:pt x="627388" y="903439"/>
                                  <a:pt x="626578" y="903326"/>
                                  <a:pt x="625805" y="903187"/>
                                </a:cubicBezTo>
                                <a:cubicBezTo>
                                  <a:pt x="625020" y="903048"/>
                                  <a:pt x="624273" y="902896"/>
                                  <a:pt x="623539" y="902732"/>
                                </a:cubicBezTo>
                                <a:cubicBezTo>
                                  <a:pt x="622817" y="902567"/>
                                  <a:pt x="622121" y="902390"/>
                                  <a:pt x="621437" y="902188"/>
                                </a:cubicBezTo>
                                <a:cubicBezTo>
                                  <a:pt x="620766" y="901998"/>
                                  <a:pt x="620120" y="901784"/>
                                  <a:pt x="619487" y="901569"/>
                                </a:cubicBezTo>
                                <a:cubicBezTo>
                                  <a:pt x="618867" y="901341"/>
                                  <a:pt x="618259" y="901114"/>
                                  <a:pt x="617689" y="900873"/>
                                </a:cubicBezTo>
                                <a:cubicBezTo>
                                  <a:pt x="617107" y="900621"/>
                                  <a:pt x="616550" y="900368"/>
                                  <a:pt x="616018" y="900115"/>
                                </a:cubicBezTo>
                                <a:cubicBezTo>
                                  <a:pt x="615486" y="899849"/>
                                  <a:pt x="614980" y="899584"/>
                                  <a:pt x="614485" y="899306"/>
                                </a:cubicBezTo>
                                <a:cubicBezTo>
                                  <a:pt x="614004" y="899028"/>
                                  <a:pt x="613536" y="898750"/>
                                  <a:pt x="613080" y="898459"/>
                                </a:cubicBezTo>
                                <a:cubicBezTo>
                                  <a:pt x="612637" y="898181"/>
                                  <a:pt x="612206" y="897890"/>
                                  <a:pt x="611801" y="897599"/>
                                </a:cubicBezTo>
                                <a:cubicBezTo>
                                  <a:pt x="611396" y="897308"/>
                                  <a:pt x="611003" y="897005"/>
                                  <a:pt x="610624" y="896714"/>
                                </a:cubicBezTo>
                                <a:cubicBezTo>
                                  <a:pt x="610257" y="896424"/>
                                  <a:pt x="609890" y="896133"/>
                                  <a:pt x="609548" y="895842"/>
                                </a:cubicBezTo>
                                <a:cubicBezTo>
                                  <a:pt x="609206" y="895539"/>
                                  <a:pt x="608889" y="895248"/>
                                  <a:pt x="608573" y="894970"/>
                                </a:cubicBezTo>
                                <a:cubicBezTo>
                                  <a:pt x="608256" y="894679"/>
                                  <a:pt x="607952" y="894401"/>
                                  <a:pt x="607673" y="894123"/>
                                </a:cubicBezTo>
                                <a:cubicBezTo>
                                  <a:pt x="607382" y="893845"/>
                                  <a:pt x="607104" y="893579"/>
                                  <a:pt x="606838" y="893314"/>
                                </a:cubicBezTo>
                                <a:cubicBezTo>
                                  <a:pt x="606572" y="893048"/>
                                  <a:pt x="606306" y="892796"/>
                                  <a:pt x="606066" y="892543"/>
                                </a:cubicBezTo>
                                <a:cubicBezTo>
                                  <a:pt x="605812" y="892303"/>
                                  <a:pt x="605572" y="892050"/>
                                  <a:pt x="605344" y="891822"/>
                                </a:cubicBezTo>
                                <a:cubicBezTo>
                                  <a:pt x="605116" y="891595"/>
                                  <a:pt x="604888" y="891367"/>
                                  <a:pt x="604673" y="891165"/>
                                </a:cubicBezTo>
                                <a:cubicBezTo>
                                  <a:pt x="604457" y="890950"/>
                                  <a:pt x="604255" y="890748"/>
                                  <a:pt x="604052" y="890558"/>
                                </a:cubicBezTo>
                                <a:cubicBezTo>
                                  <a:pt x="603850" y="890369"/>
                                  <a:pt x="603660" y="890191"/>
                                  <a:pt x="603470" y="890014"/>
                                </a:cubicBezTo>
                                <a:cubicBezTo>
                                  <a:pt x="603280" y="889850"/>
                                  <a:pt x="603103" y="889686"/>
                                  <a:pt x="602926" y="889534"/>
                                </a:cubicBezTo>
                                <a:cubicBezTo>
                                  <a:pt x="602748" y="889395"/>
                                  <a:pt x="602584" y="889256"/>
                                  <a:pt x="602419" y="889129"/>
                                </a:cubicBezTo>
                                <a:cubicBezTo>
                                  <a:pt x="602254" y="889003"/>
                                  <a:pt x="602102" y="888890"/>
                                  <a:pt x="601950" y="888776"/>
                                </a:cubicBezTo>
                                <a:cubicBezTo>
                                  <a:pt x="601811" y="888674"/>
                                  <a:pt x="601659" y="888586"/>
                                  <a:pt x="601533" y="888497"/>
                                </a:cubicBezTo>
                                <a:cubicBezTo>
                                  <a:pt x="601393" y="888409"/>
                                  <a:pt x="601279" y="888333"/>
                                  <a:pt x="601153" y="888270"/>
                                </a:cubicBezTo>
                                <a:cubicBezTo>
                                  <a:pt x="601039" y="888207"/>
                                  <a:pt x="600937" y="888143"/>
                                  <a:pt x="600836" y="888093"/>
                                </a:cubicBezTo>
                                <a:cubicBezTo>
                                  <a:pt x="600735" y="888055"/>
                                  <a:pt x="600646" y="888017"/>
                                  <a:pt x="600558" y="887979"/>
                                </a:cubicBezTo>
                                <a:cubicBezTo>
                                  <a:pt x="600482" y="887954"/>
                                  <a:pt x="600406" y="887929"/>
                                  <a:pt x="600342" y="887916"/>
                                </a:cubicBezTo>
                                <a:cubicBezTo>
                                  <a:pt x="600279" y="887904"/>
                                  <a:pt x="600216" y="887891"/>
                                  <a:pt x="600178" y="887891"/>
                                </a:cubicBezTo>
                                <a:cubicBezTo>
                                  <a:pt x="600127" y="887878"/>
                                  <a:pt x="600089" y="887878"/>
                                  <a:pt x="600064" y="887891"/>
                                </a:cubicBezTo>
                                <a:cubicBezTo>
                                  <a:pt x="600039" y="887891"/>
                                  <a:pt x="600026" y="887916"/>
                                  <a:pt x="600013" y="887916"/>
                                </a:cubicBezTo>
                                <a:cubicBezTo>
                                  <a:pt x="600013" y="887916"/>
                                  <a:pt x="600026" y="887891"/>
                                  <a:pt x="600026" y="887878"/>
                                </a:cubicBezTo>
                                <a:cubicBezTo>
                                  <a:pt x="600039" y="887840"/>
                                  <a:pt x="600064" y="887764"/>
                                  <a:pt x="600102" y="887676"/>
                                </a:cubicBezTo>
                                <a:cubicBezTo>
                                  <a:pt x="600127" y="887575"/>
                                  <a:pt x="600178" y="887448"/>
                                  <a:pt x="600229" y="887297"/>
                                </a:cubicBezTo>
                                <a:cubicBezTo>
                                  <a:pt x="600279" y="887145"/>
                                  <a:pt x="600342" y="886968"/>
                                  <a:pt x="600406" y="886766"/>
                                </a:cubicBezTo>
                                <a:cubicBezTo>
                                  <a:pt x="600482" y="886563"/>
                                  <a:pt x="600558" y="886323"/>
                                  <a:pt x="600646" y="886070"/>
                                </a:cubicBezTo>
                                <a:cubicBezTo>
                                  <a:pt x="600722" y="885818"/>
                                  <a:pt x="600823" y="885539"/>
                                  <a:pt x="600925" y="885236"/>
                                </a:cubicBezTo>
                                <a:cubicBezTo>
                                  <a:pt x="601026" y="884932"/>
                                  <a:pt x="601140" y="884604"/>
                                  <a:pt x="601254" y="884250"/>
                                </a:cubicBezTo>
                                <a:cubicBezTo>
                                  <a:pt x="601381" y="883909"/>
                                  <a:pt x="601495" y="883542"/>
                                  <a:pt x="601634" y="883150"/>
                                </a:cubicBezTo>
                                <a:cubicBezTo>
                                  <a:pt x="601761" y="882759"/>
                                  <a:pt x="601900" y="882341"/>
                                  <a:pt x="602052" y="881911"/>
                                </a:cubicBezTo>
                                <a:cubicBezTo>
                                  <a:pt x="602204" y="881481"/>
                                  <a:pt x="602356" y="881026"/>
                                  <a:pt x="602508" y="880546"/>
                                </a:cubicBezTo>
                                <a:cubicBezTo>
                                  <a:pt x="602672" y="880078"/>
                                  <a:pt x="602837" y="879585"/>
                                  <a:pt x="603014" y="879080"/>
                                </a:cubicBezTo>
                                <a:cubicBezTo>
                                  <a:pt x="603179" y="878562"/>
                                  <a:pt x="603369" y="878043"/>
                                  <a:pt x="603546" y="877487"/>
                                </a:cubicBezTo>
                                <a:cubicBezTo>
                                  <a:pt x="603736" y="876943"/>
                                  <a:pt x="603926" y="876374"/>
                                  <a:pt x="604128" y="875793"/>
                                </a:cubicBezTo>
                                <a:cubicBezTo>
                                  <a:pt x="604318" y="875211"/>
                                  <a:pt x="604521" y="874617"/>
                                  <a:pt x="604736" y="873998"/>
                                </a:cubicBezTo>
                                <a:cubicBezTo>
                                  <a:pt x="604939" y="873391"/>
                                  <a:pt x="605154" y="872759"/>
                                  <a:pt x="605369" y="872114"/>
                                </a:cubicBezTo>
                                <a:cubicBezTo>
                                  <a:pt x="605584" y="871470"/>
                                  <a:pt x="605812" y="870812"/>
                                  <a:pt x="606040" y="870142"/>
                                </a:cubicBezTo>
                                <a:cubicBezTo>
                                  <a:pt x="606268" y="869472"/>
                                  <a:pt x="606496" y="868802"/>
                                  <a:pt x="606724" y="868107"/>
                                </a:cubicBezTo>
                                <a:cubicBezTo>
                                  <a:pt x="606965" y="867424"/>
                                  <a:pt x="607205" y="866717"/>
                                  <a:pt x="607433" y="866021"/>
                                </a:cubicBezTo>
                                <a:cubicBezTo>
                                  <a:pt x="607673" y="865313"/>
                                  <a:pt x="607914" y="864605"/>
                                  <a:pt x="608155" y="863897"/>
                                </a:cubicBezTo>
                                <a:cubicBezTo>
                                  <a:pt x="608395" y="863177"/>
                                  <a:pt x="608649" y="862469"/>
                                  <a:pt x="608889" y="861749"/>
                                </a:cubicBezTo>
                                <a:cubicBezTo>
                                  <a:pt x="609130" y="861040"/>
                                  <a:pt x="609370" y="860320"/>
                                  <a:pt x="609611" y="859612"/>
                                </a:cubicBezTo>
                                <a:cubicBezTo>
                                  <a:pt x="609852" y="858904"/>
                                  <a:pt x="610092" y="858196"/>
                                  <a:pt x="610333" y="857501"/>
                                </a:cubicBezTo>
                                <a:cubicBezTo>
                                  <a:pt x="610560" y="856793"/>
                                  <a:pt x="610801" y="856110"/>
                                  <a:pt x="611029" y="855428"/>
                                </a:cubicBezTo>
                                <a:cubicBezTo>
                                  <a:pt x="611257" y="854745"/>
                                  <a:pt x="611485" y="854063"/>
                                  <a:pt x="611713" y="853405"/>
                                </a:cubicBezTo>
                                <a:cubicBezTo>
                                  <a:pt x="611941" y="852735"/>
                                  <a:pt x="612156" y="852090"/>
                                  <a:pt x="612371" y="851446"/>
                                </a:cubicBezTo>
                                <a:cubicBezTo>
                                  <a:pt x="612586" y="850814"/>
                                  <a:pt x="612802" y="850181"/>
                                  <a:pt x="613017" y="849575"/>
                                </a:cubicBezTo>
                                <a:cubicBezTo>
                                  <a:pt x="613220" y="848956"/>
                                  <a:pt x="613422" y="848361"/>
                                  <a:pt x="613625" y="847780"/>
                                </a:cubicBezTo>
                                <a:cubicBezTo>
                                  <a:pt x="613815" y="847198"/>
                                  <a:pt x="614017" y="846629"/>
                                  <a:pt x="614194" y="846060"/>
                                </a:cubicBezTo>
                                <a:cubicBezTo>
                                  <a:pt x="614384" y="845504"/>
                                  <a:pt x="614574" y="844961"/>
                                  <a:pt x="614751" y="844430"/>
                                </a:cubicBezTo>
                                <a:cubicBezTo>
                                  <a:pt x="614941" y="843899"/>
                                  <a:pt x="615119" y="843368"/>
                                  <a:pt x="615283" y="842862"/>
                                </a:cubicBezTo>
                                <a:cubicBezTo>
                                  <a:pt x="615461" y="842344"/>
                                  <a:pt x="615638" y="841838"/>
                                  <a:pt x="615802" y="841345"/>
                                </a:cubicBezTo>
                                <a:cubicBezTo>
                                  <a:pt x="615967" y="840840"/>
                                  <a:pt x="616132" y="840359"/>
                                  <a:pt x="616296" y="839866"/>
                                </a:cubicBezTo>
                                <a:cubicBezTo>
                                  <a:pt x="616461" y="839373"/>
                                  <a:pt x="616626" y="838893"/>
                                  <a:pt x="616790" y="838412"/>
                                </a:cubicBezTo>
                                <a:cubicBezTo>
                                  <a:pt x="616955" y="837932"/>
                                  <a:pt x="617119" y="837452"/>
                                  <a:pt x="617284" y="836959"/>
                                </a:cubicBezTo>
                                <a:cubicBezTo>
                                  <a:pt x="617448" y="836478"/>
                                  <a:pt x="617613" y="835998"/>
                                  <a:pt x="617777" y="835492"/>
                                </a:cubicBezTo>
                                <a:cubicBezTo>
                                  <a:pt x="617955" y="834999"/>
                                  <a:pt x="618120" y="834506"/>
                                  <a:pt x="618297" y="834001"/>
                                </a:cubicBezTo>
                                <a:cubicBezTo>
                                  <a:pt x="618462" y="833495"/>
                                  <a:pt x="618639" y="832977"/>
                                  <a:pt x="618816" y="832446"/>
                                </a:cubicBezTo>
                                <a:cubicBezTo>
                                  <a:pt x="618993" y="831928"/>
                                  <a:pt x="619170" y="831384"/>
                                  <a:pt x="619360" y="830840"/>
                                </a:cubicBezTo>
                                <a:cubicBezTo>
                                  <a:pt x="619550" y="830284"/>
                                  <a:pt x="619740" y="829728"/>
                                  <a:pt x="619930" y="829146"/>
                                </a:cubicBezTo>
                                <a:cubicBezTo>
                                  <a:pt x="620133" y="828577"/>
                                  <a:pt x="620323" y="827983"/>
                                  <a:pt x="620538" y="827389"/>
                                </a:cubicBezTo>
                                <a:cubicBezTo>
                                  <a:pt x="620740" y="826783"/>
                                  <a:pt x="620943" y="826163"/>
                                  <a:pt x="621158" y="825518"/>
                                </a:cubicBezTo>
                                <a:cubicBezTo>
                                  <a:pt x="621373" y="824886"/>
                                  <a:pt x="621601" y="824229"/>
                                  <a:pt x="621830" y="823559"/>
                                </a:cubicBezTo>
                                <a:cubicBezTo>
                                  <a:pt x="622057" y="822889"/>
                                  <a:pt x="622285" y="822194"/>
                                  <a:pt x="622526" y="821486"/>
                                </a:cubicBezTo>
                                <a:cubicBezTo>
                                  <a:pt x="622766" y="820778"/>
                                  <a:pt x="623020" y="820045"/>
                                  <a:pt x="623273" y="819299"/>
                                </a:cubicBezTo>
                                <a:cubicBezTo>
                                  <a:pt x="623526" y="818553"/>
                                  <a:pt x="623792" y="817782"/>
                                  <a:pt x="624058" y="816985"/>
                                </a:cubicBezTo>
                                <a:cubicBezTo>
                                  <a:pt x="624324" y="816189"/>
                                  <a:pt x="624602" y="815380"/>
                                  <a:pt x="624881" y="814546"/>
                                </a:cubicBezTo>
                                <a:cubicBezTo>
                                  <a:pt x="625160" y="813711"/>
                                  <a:pt x="625451" y="812864"/>
                                  <a:pt x="625754" y="811980"/>
                                </a:cubicBezTo>
                                <a:cubicBezTo>
                                  <a:pt x="626046" y="811107"/>
                                  <a:pt x="626350" y="810197"/>
                                  <a:pt x="626666" y="809274"/>
                                </a:cubicBezTo>
                                <a:cubicBezTo>
                                  <a:pt x="626983" y="808351"/>
                                  <a:pt x="627299" y="807416"/>
                                  <a:pt x="627628" y="806443"/>
                                </a:cubicBezTo>
                                <a:cubicBezTo>
                                  <a:pt x="627958" y="805469"/>
                                  <a:pt x="628299" y="804483"/>
                                  <a:pt x="628641" y="803472"/>
                                </a:cubicBezTo>
                                <a:cubicBezTo>
                                  <a:pt x="628983" y="802448"/>
                                  <a:pt x="629338" y="801411"/>
                                  <a:pt x="629705" y="800337"/>
                                </a:cubicBezTo>
                                <a:cubicBezTo>
                                  <a:pt x="630060" y="799262"/>
                                  <a:pt x="630439" y="798175"/>
                                  <a:pt x="630819" y="797050"/>
                                </a:cubicBezTo>
                                <a:cubicBezTo>
                                  <a:pt x="631199" y="795925"/>
                                  <a:pt x="631591" y="794762"/>
                                  <a:pt x="631984" y="793574"/>
                                </a:cubicBez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26" name="Shape 1067"/>
                        <wps:cNvSpPr>
                          <a:spLocks/>
                        </wps:cNvSpPr>
                        <wps:spPr bwMode="auto">
                          <a:xfrm>
                            <a:off x="39701" y="4405"/>
                            <a:ext cx="4006" cy="6132"/>
                          </a:xfrm>
                          <a:custGeom>
                            <a:avLst/>
                            <a:gdLst>
                              <a:gd name="T0" fmla="*/ 241965 w 400667"/>
                              <a:gd name="T1" fmla="*/ 514617 h 613270"/>
                              <a:gd name="T2" fmla="*/ 263667 w 400667"/>
                              <a:gd name="T3" fmla="*/ 450487 h 613270"/>
                              <a:gd name="T4" fmla="*/ 286458 w 400667"/>
                              <a:gd name="T5" fmla="*/ 383361 h 613270"/>
                              <a:gd name="T6" fmla="*/ 312288 w 400667"/>
                              <a:gd name="T7" fmla="*/ 306957 h 613270"/>
                              <a:gd name="T8" fmla="*/ 346222 w 400667"/>
                              <a:gd name="T9" fmla="*/ 206838 h 613270"/>
                              <a:gd name="T10" fmla="*/ 380408 w 400667"/>
                              <a:gd name="T11" fmla="*/ 106187 h 613270"/>
                              <a:gd name="T12" fmla="*/ 399401 w 400667"/>
                              <a:gd name="T13" fmla="*/ 55230 h 613270"/>
                              <a:gd name="T14" fmla="*/ 394969 w 400667"/>
                              <a:gd name="T15" fmla="*/ 70336 h 613270"/>
                              <a:gd name="T16" fmla="*/ 366227 w 400667"/>
                              <a:gd name="T17" fmla="*/ 154844 h 613270"/>
                              <a:gd name="T18" fmla="*/ 317353 w 400667"/>
                              <a:gd name="T19" fmla="*/ 299170 h 613270"/>
                              <a:gd name="T20" fmla="*/ 257083 w 400667"/>
                              <a:gd name="T21" fmla="*/ 477198 h 613270"/>
                              <a:gd name="T22" fmla="*/ 193041 w 400667"/>
                              <a:gd name="T23" fmla="*/ 580870 h 613270"/>
                              <a:gd name="T24" fmla="*/ 128225 w 400667"/>
                              <a:gd name="T25" fmla="*/ 612031 h 613270"/>
                              <a:gd name="T26" fmla="*/ 76249 w 400667"/>
                              <a:gd name="T27" fmla="*/ 603662 h 613270"/>
                              <a:gd name="T28" fmla="*/ 49393 w 400667"/>
                              <a:gd name="T29" fmla="*/ 564057 h 613270"/>
                              <a:gd name="T30" fmla="*/ 43480 w 400667"/>
                              <a:gd name="T31" fmla="*/ 508688 h 613270"/>
                              <a:gd name="T32" fmla="*/ 48684 w 400667"/>
                              <a:gd name="T33" fmla="*/ 458363 h 613270"/>
                              <a:gd name="T34" fmla="*/ 59447 w 400667"/>
                              <a:gd name="T35" fmla="*/ 418960 h 613270"/>
                              <a:gd name="T36" fmla="*/ 72666 w 400667"/>
                              <a:gd name="T37" fmla="*/ 379974 h 613270"/>
                              <a:gd name="T38" fmla="*/ 85353 w 400667"/>
                              <a:gd name="T39" fmla="*/ 342530 h 613270"/>
                              <a:gd name="T40" fmla="*/ 94013 w 400667"/>
                              <a:gd name="T41" fmla="*/ 316969 h 613270"/>
                              <a:gd name="T42" fmla="*/ 94836 w 400667"/>
                              <a:gd name="T43" fmla="*/ 314554 h 613270"/>
                              <a:gd name="T44" fmla="*/ 85504 w 400667"/>
                              <a:gd name="T45" fmla="*/ 342100 h 613270"/>
                              <a:gd name="T46" fmla="*/ 66170 w 400667"/>
                              <a:gd name="T47" fmla="*/ 399125 h 613270"/>
                              <a:gd name="T48" fmla="*/ 41821 w 400667"/>
                              <a:gd name="T49" fmla="*/ 470991 h 613270"/>
                              <a:gd name="T50" fmla="*/ 20081 w 400667"/>
                              <a:gd name="T51" fmla="*/ 535108 h 613270"/>
                              <a:gd name="T52" fmla="*/ 4824 w 400667"/>
                              <a:gd name="T53" fmla="*/ 560935 h 613270"/>
                              <a:gd name="T54" fmla="*/ 139 w 400667"/>
                              <a:gd name="T55" fmla="*/ 546422 h 613270"/>
                              <a:gd name="T56" fmla="*/ 8711 w 400667"/>
                              <a:gd name="T57" fmla="*/ 497273 h 613270"/>
                              <a:gd name="T58" fmla="*/ 28666 w 400667"/>
                              <a:gd name="T59" fmla="*/ 432246 h 613270"/>
                              <a:gd name="T60" fmla="*/ 56421 w 400667"/>
                              <a:gd name="T61" fmla="*/ 350380 h 613270"/>
                              <a:gd name="T62" fmla="*/ 90392 w 400667"/>
                              <a:gd name="T63" fmla="*/ 250122 h 613270"/>
                              <a:gd name="T64" fmla="*/ 127440 w 400667"/>
                              <a:gd name="T65" fmla="*/ 149635 h 613270"/>
                              <a:gd name="T66" fmla="*/ 166033 w 400667"/>
                              <a:gd name="T67" fmla="*/ 96150 h 613270"/>
                              <a:gd name="T68" fmla="*/ 206107 w 400667"/>
                              <a:gd name="T69" fmla="*/ 51627 h 613270"/>
                              <a:gd name="T70" fmla="*/ 241813 w 400667"/>
                              <a:gd name="T71" fmla="*/ 20681 h 613270"/>
                              <a:gd name="T72" fmla="*/ 264301 w 400667"/>
                              <a:gd name="T73" fmla="*/ 4918 h 613270"/>
                              <a:gd name="T74" fmla="*/ 273290 w 400667"/>
                              <a:gd name="T75" fmla="*/ 13 h 613270"/>
                              <a:gd name="T76" fmla="*/ 269998 w 400667"/>
                              <a:gd name="T77" fmla="*/ 11984 h 613270"/>
                              <a:gd name="T78" fmla="*/ 257843 w 400667"/>
                              <a:gd name="T79" fmla="*/ 47797 h 613270"/>
                              <a:gd name="T80" fmla="*/ 243700 w 400667"/>
                              <a:gd name="T81" fmla="*/ 89526 h 613270"/>
                              <a:gd name="T82" fmla="*/ 230114 w 400667"/>
                              <a:gd name="T83" fmla="*/ 129637 h 613270"/>
                              <a:gd name="T84" fmla="*/ 217921 w 400667"/>
                              <a:gd name="T85" fmla="*/ 165602 h 613270"/>
                              <a:gd name="T86" fmla="*/ 208792 w 400667"/>
                              <a:gd name="T87" fmla="*/ 192540 h 613270"/>
                              <a:gd name="T88" fmla="*/ 202638 w 400667"/>
                              <a:gd name="T89" fmla="*/ 210706 h 613270"/>
                              <a:gd name="T90" fmla="*/ 195408 w 400667"/>
                              <a:gd name="T91" fmla="*/ 232019 h 613270"/>
                              <a:gd name="T92" fmla="*/ 183721 w 400667"/>
                              <a:gd name="T93" fmla="*/ 266505 h 613270"/>
                              <a:gd name="T94" fmla="*/ 167806 w 400667"/>
                              <a:gd name="T95" fmla="*/ 313455 h 613270"/>
                              <a:gd name="T96" fmla="*/ 148851 w 400667"/>
                              <a:gd name="T97" fmla="*/ 369380 h 613270"/>
                              <a:gd name="T98" fmla="*/ 132669 w 400667"/>
                              <a:gd name="T99" fmla="*/ 417126 h 613270"/>
                              <a:gd name="T100" fmla="*/ 124439 w 400667"/>
                              <a:gd name="T101" fmla="*/ 441398 h 613270"/>
                              <a:gd name="T102" fmla="*/ 126364 w 400667"/>
                              <a:gd name="T103" fmla="*/ 435747 h 613270"/>
                              <a:gd name="T104" fmla="*/ 135024 w 400667"/>
                              <a:gd name="T105" fmla="*/ 410199 h 613270"/>
                              <a:gd name="T106" fmla="*/ 142318 w 400667"/>
                              <a:gd name="T107" fmla="*/ 388684 h 613270"/>
                              <a:gd name="T108" fmla="*/ 143216 w 400667"/>
                              <a:gd name="T109" fmla="*/ 386016 h 613270"/>
                              <a:gd name="T110" fmla="*/ 138000 w 400667"/>
                              <a:gd name="T111" fmla="*/ 401388 h 613270"/>
                              <a:gd name="T112" fmla="*/ 127845 w 400667"/>
                              <a:gd name="T113" fmla="*/ 431373 h 613270"/>
                              <a:gd name="T114" fmla="*/ 114095 w 400667"/>
                              <a:gd name="T115" fmla="*/ 471939 h 613270"/>
                              <a:gd name="T116" fmla="*/ 100812 w 400667"/>
                              <a:gd name="T117" fmla="*/ 511128 h 613270"/>
                              <a:gd name="T118" fmla="*/ 98293 w 400667"/>
                              <a:gd name="T119" fmla="*/ 518548 h 613270"/>
                              <a:gd name="T120" fmla="*/ 0 w 400667"/>
                              <a:gd name="T121" fmla="*/ 0 h 613270"/>
                              <a:gd name="T122" fmla="*/ 400667 w 400667"/>
                              <a:gd name="T123" fmla="*/ 613270 h 61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400667" h="613270">
                                <a:moveTo>
                                  <a:pt x="227290" y="557938"/>
                                </a:moveTo>
                                <a:cubicBezTo>
                                  <a:pt x="227670" y="556813"/>
                                  <a:pt x="228062" y="555651"/>
                                  <a:pt x="228455" y="554462"/>
                                </a:cubicBezTo>
                                <a:cubicBezTo>
                                  <a:pt x="228860" y="553274"/>
                                  <a:pt x="229278" y="552061"/>
                                  <a:pt x="229696" y="550821"/>
                                </a:cubicBezTo>
                                <a:cubicBezTo>
                                  <a:pt x="230127" y="549570"/>
                                  <a:pt x="230557" y="548281"/>
                                  <a:pt x="231000" y="546966"/>
                                </a:cubicBezTo>
                                <a:cubicBezTo>
                                  <a:pt x="231443" y="545651"/>
                                  <a:pt x="231899" y="544311"/>
                                  <a:pt x="232368" y="542933"/>
                                </a:cubicBezTo>
                                <a:cubicBezTo>
                                  <a:pt x="232836" y="541555"/>
                                  <a:pt x="233317" y="540140"/>
                                  <a:pt x="233811" y="538699"/>
                                </a:cubicBezTo>
                                <a:cubicBezTo>
                                  <a:pt x="234292" y="537245"/>
                                  <a:pt x="234798" y="535766"/>
                                  <a:pt x="235305" y="534261"/>
                                </a:cubicBezTo>
                                <a:cubicBezTo>
                                  <a:pt x="235824" y="532744"/>
                                  <a:pt x="236343" y="531202"/>
                                  <a:pt x="236875" y="529635"/>
                                </a:cubicBezTo>
                                <a:cubicBezTo>
                                  <a:pt x="237407" y="528055"/>
                                  <a:pt x="237964" y="526449"/>
                                  <a:pt x="238509" y="524806"/>
                                </a:cubicBezTo>
                                <a:cubicBezTo>
                                  <a:pt x="239066" y="523162"/>
                                  <a:pt x="239635" y="521494"/>
                                  <a:pt x="240205" y="519800"/>
                                </a:cubicBezTo>
                                <a:cubicBezTo>
                                  <a:pt x="240788" y="518106"/>
                                  <a:pt x="241370" y="516374"/>
                                  <a:pt x="241965" y="514617"/>
                                </a:cubicBezTo>
                                <a:cubicBezTo>
                                  <a:pt x="242560" y="512859"/>
                                  <a:pt x="243168" y="511077"/>
                                  <a:pt x="243776" y="509282"/>
                                </a:cubicBezTo>
                                <a:cubicBezTo>
                                  <a:pt x="244384" y="507474"/>
                                  <a:pt x="245004" y="505641"/>
                                  <a:pt x="245637" y="503783"/>
                                </a:cubicBezTo>
                                <a:cubicBezTo>
                                  <a:pt x="246270" y="501938"/>
                                  <a:pt x="246903" y="500054"/>
                                  <a:pt x="247549" y="498170"/>
                                </a:cubicBezTo>
                                <a:cubicBezTo>
                                  <a:pt x="248182" y="496274"/>
                                  <a:pt x="248828" y="494365"/>
                                  <a:pt x="249486" y="492431"/>
                                </a:cubicBezTo>
                                <a:cubicBezTo>
                                  <a:pt x="250145" y="490510"/>
                                  <a:pt x="250803" y="488563"/>
                                  <a:pt x="251461" y="486604"/>
                                </a:cubicBezTo>
                                <a:cubicBezTo>
                                  <a:pt x="252120" y="484644"/>
                                  <a:pt x="252791" y="482672"/>
                                  <a:pt x="253462" y="480700"/>
                                </a:cubicBezTo>
                                <a:cubicBezTo>
                                  <a:pt x="254133" y="478715"/>
                                  <a:pt x="254804" y="476731"/>
                                  <a:pt x="255488" y="474733"/>
                                </a:cubicBezTo>
                                <a:cubicBezTo>
                                  <a:pt x="256197" y="472736"/>
                                  <a:pt x="256830" y="470726"/>
                                  <a:pt x="257463" y="468716"/>
                                </a:cubicBezTo>
                                <a:cubicBezTo>
                                  <a:pt x="258223" y="466693"/>
                                  <a:pt x="258856" y="464683"/>
                                  <a:pt x="259616" y="462661"/>
                                </a:cubicBezTo>
                                <a:cubicBezTo>
                                  <a:pt x="260249" y="460638"/>
                                  <a:pt x="261008" y="458603"/>
                                  <a:pt x="261641" y="456580"/>
                                </a:cubicBezTo>
                                <a:cubicBezTo>
                                  <a:pt x="262275" y="454545"/>
                                  <a:pt x="263034" y="452522"/>
                                  <a:pt x="263667" y="450487"/>
                                </a:cubicBezTo>
                                <a:cubicBezTo>
                                  <a:pt x="264427" y="448452"/>
                                  <a:pt x="265060" y="446417"/>
                                  <a:pt x="265820" y="444381"/>
                                </a:cubicBezTo>
                                <a:cubicBezTo>
                                  <a:pt x="266453" y="442346"/>
                                  <a:pt x="267213" y="440311"/>
                                  <a:pt x="267846" y="438276"/>
                                </a:cubicBezTo>
                                <a:cubicBezTo>
                                  <a:pt x="268479" y="436240"/>
                                  <a:pt x="269239" y="434205"/>
                                  <a:pt x="269872" y="432170"/>
                                </a:cubicBezTo>
                                <a:cubicBezTo>
                                  <a:pt x="270631" y="430135"/>
                                  <a:pt x="271264" y="428099"/>
                                  <a:pt x="272024" y="426077"/>
                                </a:cubicBezTo>
                                <a:cubicBezTo>
                                  <a:pt x="272657" y="424042"/>
                                  <a:pt x="273417" y="422006"/>
                                  <a:pt x="274050" y="419984"/>
                                </a:cubicBezTo>
                                <a:cubicBezTo>
                                  <a:pt x="274683" y="417948"/>
                                  <a:pt x="275443" y="415913"/>
                                  <a:pt x="276076" y="413890"/>
                                </a:cubicBezTo>
                                <a:cubicBezTo>
                                  <a:pt x="276835" y="411868"/>
                                  <a:pt x="277469" y="409832"/>
                                  <a:pt x="278228" y="407810"/>
                                </a:cubicBezTo>
                                <a:cubicBezTo>
                                  <a:pt x="278862" y="405774"/>
                                  <a:pt x="279495" y="403752"/>
                                  <a:pt x="280254" y="401729"/>
                                </a:cubicBezTo>
                                <a:cubicBezTo>
                                  <a:pt x="280888" y="399694"/>
                                  <a:pt x="281647" y="397671"/>
                                  <a:pt x="282280" y="395636"/>
                                </a:cubicBezTo>
                                <a:cubicBezTo>
                                  <a:pt x="283040" y="393601"/>
                                  <a:pt x="283673" y="391566"/>
                                  <a:pt x="284306" y="389518"/>
                                </a:cubicBezTo>
                                <a:cubicBezTo>
                                  <a:pt x="285066" y="387470"/>
                                  <a:pt x="285699" y="385422"/>
                                  <a:pt x="286458" y="383361"/>
                                </a:cubicBezTo>
                                <a:cubicBezTo>
                                  <a:pt x="287091" y="381301"/>
                                  <a:pt x="287851" y="379228"/>
                                  <a:pt x="288611" y="377129"/>
                                </a:cubicBezTo>
                                <a:cubicBezTo>
                                  <a:pt x="289244" y="375043"/>
                                  <a:pt x="290004" y="372932"/>
                                  <a:pt x="290763" y="370809"/>
                                </a:cubicBezTo>
                                <a:cubicBezTo>
                                  <a:pt x="291397" y="368685"/>
                                  <a:pt x="292156" y="366549"/>
                                  <a:pt x="292916" y="364387"/>
                                </a:cubicBezTo>
                                <a:cubicBezTo>
                                  <a:pt x="293676" y="362213"/>
                                  <a:pt x="294309" y="360038"/>
                                  <a:pt x="295068" y="357826"/>
                                </a:cubicBezTo>
                                <a:cubicBezTo>
                                  <a:pt x="295828" y="355614"/>
                                  <a:pt x="296588" y="353376"/>
                                  <a:pt x="297347" y="351113"/>
                                </a:cubicBezTo>
                                <a:cubicBezTo>
                                  <a:pt x="298107" y="348851"/>
                                  <a:pt x="298867" y="346563"/>
                                  <a:pt x="299753" y="344236"/>
                                </a:cubicBezTo>
                                <a:cubicBezTo>
                                  <a:pt x="300513" y="341923"/>
                                  <a:pt x="301273" y="339572"/>
                                  <a:pt x="302159" y="337183"/>
                                </a:cubicBezTo>
                                <a:cubicBezTo>
                                  <a:pt x="302919" y="334806"/>
                                  <a:pt x="303678" y="332392"/>
                                  <a:pt x="304565" y="329939"/>
                                </a:cubicBezTo>
                                <a:cubicBezTo>
                                  <a:pt x="305451" y="327487"/>
                                  <a:pt x="306211" y="325009"/>
                                  <a:pt x="307097" y="322481"/>
                                </a:cubicBezTo>
                                <a:cubicBezTo>
                                  <a:pt x="307984" y="319965"/>
                                  <a:pt x="308743" y="317412"/>
                                  <a:pt x="309630" y="314833"/>
                                </a:cubicBezTo>
                                <a:cubicBezTo>
                                  <a:pt x="310516" y="312241"/>
                                  <a:pt x="311402" y="309612"/>
                                  <a:pt x="312288" y="306957"/>
                                </a:cubicBezTo>
                                <a:cubicBezTo>
                                  <a:pt x="313301" y="304290"/>
                                  <a:pt x="314187" y="301597"/>
                                  <a:pt x="315074" y="298867"/>
                                </a:cubicBezTo>
                                <a:cubicBezTo>
                                  <a:pt x="315960" y="296136"/>
                                  <a:pt x="316973" y="293368"/>
                                  <a:pt x="317860" y="290549"/>
                                </a:cubicBezTo>
                                <a:cubicBezTo>
                                  <a:pt x="318872" y="287743"/>
                                  <a:pt x="319886" y="284898"/>
                                  <a:pt x="320772" y="282016"/>
                                </a:cubicBezTo>
                                <a:cubicBezTo>
                                  <a:pt x="321785" y="279134"/>
                                  <a:pt x="322798" y="276213"/>
                                  <a:pt x="323810" y="273255"/>
                                </a:cubicBezTo>
                                <a:cubicBezTo>
                                  <a:pt x="324823" y="270310"/>
                                  <a:pt x="325836" y="267314"/>
                                  <a:pt x="326849" y="264280"/>
                                </a:cubicBezTo>
                                <a:cubicBezTo>
                                  <a:pt x="327862" y="261259"/>
                                  <a:pt x="328875" y="258199"/>
                                  <a:pt x="329888" y="255102"/>
                                </a:cubicBezTo>
                                <a:cubicBezTo>
                                  <a:pt x="331028" y="252018"/>
                                  <a:pt x="332041" y="248883"/>
                                  <a:pt x="333054" y="245735"/>
                                </a:cubicBezTo>
                                <a:cubicBezTo>
                                  <a:pt x="334193" y="242588"/>
                                  <a:pt x="335206" y="239402"/>
                                  <a:pt x="336346" y="236191"/>
                                </a:cubicBezTo>
                                <a:cubicBezTo>
                                  <a:pt x="337358" y="232993"/>
                                  <a:pt x="338498" y="229757"/>
                                  <a:pt x="339638" y="226508"/>
                                </a:cubicBezTo>
                                <a:cubicBezTo>
                                  <a:pt x="340777" y="223259"/>
                                  <a:pt x="341790" y="219985"/>
                                  <a:pt x="342930" y="216711"/>
                                </a:cubicBezTo>
                                <a:cubicBezTo>
                                  <a:pt x="344069" y="213437"/>
                                  <a:pt x="345209" y="210137"/>
                                  <a:pt x="346222" y="206838"/>
                                </a:cubicBezTo>
                                <a:cubicBezTo>
                                  <a:pt x="347361" y="203551"/>
                                  <a:pt x="348501" y="200251"/>
                                  <a:pt x="349640" y="196952"/>
                                </a:cubicBezTo>
                                <a:cubicBezTo>
                                  <a:pt x="350780" y="193665"/>
                                  <a:pt x="351920" y="190366"/>
                                  <a:pt x="352932" y="187092"/>
                                </a:cubicBezTo>
                                <a:cubicBezTo>
                                  <a:pt x="354072" y="183818"/>
                                  <a:pt x="355212" y="180556"/>
                                  <a:pt x="356351" y="177307"/>
                                </a:cubicBezTo>
                                <a:cubicBezTo>
                                  <a:pt x="357364" y="174071"/>
                                  <a:pt x="358504" y="170835"/>
                                  <a:pt x="359516" y="167637"/>
                                </a:cubicBezTo>
                                <a:cubicBezTo>
                                  <a:pt x="360656" y="164439"/>
                                  <a:pt x="361669" y="161253"/>
                                  <a:pt x="362808" y="158105"/>
                                </a:cubicBezTo>
                                <a:cubicBezTo>
                                  <a:pt x="363822" y="154970"/>
                                  <a:pt x="364961" y="151848"/>
                                  <a:pt x="365974" y="148776"/>
                                </a:cubicBezTo>
                                <a:cubicBezTo>
                                  <a:pt x="366987" y="145704"/>
                                  <a:pt x="368000" y="142670"/>
                                  <a:pt x="369013" y="139674"/>
                                </a:cubicBezTo>
                                <a:cubicBezTo>
                                  <a:pt x="370026" y="136691"/>
                                  <a:pt x="371039" y="133733"/>
                                  <a:pt x="372052" y="130838"/>
                                </a:cubicBezTo>
                                <a:cubicBezTo>
                                  <a:pt x="373064" y="127943"/>
                                  <a:pt x="373951" y="125086"/>
                                  <a:pt x="374964" y="122292"/>
                                </a:cubicBezTo>
                                <a:cubicBezTo>
                                  <a:pt x="375850" y="119499"/>
                                  <a:pt x="376863" y="116755"/>
                                  <a:pt x="377749" y="114063"/>
                                </a:cubicBezTo>
                                <a:cubicBezTo>
                                  <a:pt x="378636" y="111383"/>
                                  <a:pt x="379522" y="108753"/>
                                  <a:pt x="380408" y="106187"/>
                                </a:cubicBezTo>
                                <a:cubicBezTo>
                                  <a:pt x="381295" y="103621"/>
                                  <a:pt x="382055" y="101118"/>
                                  <a:pt x="382941" y="98691"/>
                                </a:cubicBezTo>
                                <a:cubicBezTo>
                                  <a:pt x="383700" y="96251"/>
                                  <a:pt x="384587" y="93875"/>
                                  <a:pt x="385347" y="91586"/>
                                </a:cubicBezTo>
                                <a:cubicBezTo>
                                  <a:pt x="386106" y="89286"/>
                                  <a:pt x="386866" y="87061"/>
                                  <a:pt x="387626" y="84912"/>
                                </a:cubicBezTo>
                                <a:cubicBezTo>
                                  <a:pt x="388385" y="82776"/>
                                  <a:pt x="389019" y="80702"/>
                                  <a:pt x="389651" y="78705"/>
                                </a:cubicBezTo>
                                <a:cubicBezTo>
                                  <a:pt x="390411" y="76720"/>
                                  <a:pt x="391044" y="74811"/>
                                  <a:pt x="391677" y="72991"/>
                                </a:cubicBezTo>
                                <a:cubicBezTo>
                                  <a:pt x="392311" y="71171"/>
                                  <a:pt x="392817" y="69439"/>
                                  <a:pt x="393450" y="67795"/>
                                </a:cubicBezTo>
                                <a:cubicBezTo>
                                  <a:pt x="393957" y="66152"/>
                                  <a:pt x="394463" y="64344"/>
                                  <a:pt x="394969" y="63131"/>
                                </a:cubicBezTo>
                                <a:cubicBezTo>
                                  <a:pt x="395476" y="61917"/>
                                  <a:pt x="395982" y="61311"/>
                                  <a:pt x="396362" y="60514"/>
                                </a:cubicBezTo>
                                <a:cubicBezTo>
                                  <a:pt x="396868" y="59718"/>
                                  <a:pt x="397248" y="59010"/>
                                  <a:pt x="397628" y="58365"/>
                                </a:cubicBezTo>
                                <a:cubicBezTo>
                                  <a:pt x="398008" y="57708"/>
                                  <a:pt x="398261" y="57126"/>
                                  <a:pt x="398641" y="56595"/>
                                </a:cubicBezTo>
                                <a:cubicBezTo>
                                  <a:pt x="398895" y="56077"/>
                                  <a:pt x="399148" y="55622"/>
                                  <a:pt x="399401" y="55230"/>
                                </a:cubicBezTo>
                                <a:cubicBezTo>
                                  <a:pt x="399654" y="54838"/>
                                  <a:pt x="399781" y="54509"/>
                                  <a:pt x="400034" y="54231"/>
                                </a:cubicBezTo>
                                <a:cubicBezTo>
                                  <a:pt x="400160" y="53966"/>
                                  <a:pt x="400287" y="53764"/>
                                  <a:pt x="400414" y="53625"/>
                                </a:cubicBezTo>
                                <a:cubicBezTo>
                                  <a:pt x="400540" y="53498"/>
                                  <a:pt x="400540" y="53397"/>
                                  <a:pt x="400667" y="53384"/>
                                </a:cubicBezTo>
                                <a:cubicBezTo>
                                  <a:pt x="400667" y="53372"/>
                                  <a:pt x="400667" y="53448"/>
                                  <a:pt x="400667" y="53498"/>
                                </a:cubicBezTo>
                                <a:cubicBezTo>
                                  <a:pt x="400540" y="53625"/>
                                  <a:pt x="400540" y="53827"/>
                                  <a:pt x="400414" y="54130"/>
                                </a:cubicBezTo>
                                <a:cubicBezTo>
                                  <a:pt x="400287" y="54434"/>
                                  <a:pt x="400160" y="54825"/>
                                  <a:pt x="400034" y="55331"/>
                                </a:cubicBezTo>
                                <a:cubicBezTo>
                                  <a:pt x="399781" y="55824"/>
                                  <a:pt x="399654" y="56431"/>
                                  <a:pt x="399401" y="57126"/>
                                </a:cubicBezTo>
                                <a:cubicBezTo>
                                  <a:pt x="399148" y="57821"/>
                                  <a:pt x="398895" y="58631"/>
                                  <a:pt x="398641" y="59528"/>
                                </a:cubicBezTo>
                                <a:cubicBezTo>
                                  <a:pt x="398261" y="60426"/>
                                  <a:pt x="397882" y="61424"/>
                                  <a:pt x="397628" y="62524"/>
                                </a:cubicBezTo>
                                <a:cubicBezTo>
                                  <a:pt x="397248" y="63624"/>
                                  <a:pt x="396742" y="64825"/>
                                  <a:pt x="396362" y="66127"/>
                                </a:cubicBezTo>
                                <a:cubicBezTo>
                                  <a:pt x="395856" y="67429"/>
                                  <a:pt x="395476" y="68832"/>
                                  <a:pt x="394969" y="70336"/>
                                </a:cubicBezTo>
                                <a:cubicBezTo>
                                  <a:pt x="394463" y="71828"/>
                                  <a:pt x="393830" y="73434"/>
                                  <a:pt x="393323" y="75128"/>
                                </a:cubicBezTo>
                                <a:cubicBezTo>
                                  <a:pt x="392690" y="76821"/>
                                  <a:pt x="392057" y="78629"/>
                                  <a:pt x="391424" y="80525"/>
                                </a:cubicBezTo>
                                <a:cubicBezTo>
                                  <a:pt x="390791" y="82409"/>
                                  <a:pt x="390158" y="84406"/>
                                  <a:pt x="389398" y="86492"/>
                                </a:cubicBezTo>
                                <a:cubicBezTo>
                                  <a:pt x="388765" y="88590"/>
                                  <a:pt x="388005" y="90777"/>
                                  <a:pt x="387246" y="93066"/>
                                </a:cubicBezTo>
                                <a:cubicBezTo>
                                  <a:pt x="386486" y="95341"/>
                                  <a:pt x="385600" y="97730"/>
                                  <a:pt x="384840" y="100208"/>
                                </a:cubicBezTo>
                                <a:cubicBezTo>
                                  <a:pt x="383954" y="102686"/>
                                  <a:pt x="383067" y="105252"/>
                                  <a:pt x="382181" y="107919"/>
                                </a:cubicBezTo>
                                <a:cubicBezTo>
                                  <a:pt x="381295" y="110586"/>
                                  <a:pt x="380282" y="113355"/>
                                  <a:pt x="379395" y="116212"/>
                                </a:cubicBezTo>
                                <a:cubicBezTo>
                                  <a:pt x="378383" y="119056"/>
                                  <a:pt x="377370" y="122014"/>
                                  <a:pt x="376357" y="125048"/>
                                </a:cubicBezTo>
                                <a:cubicBezTo>
                                  <a:pt x="375344" y="128095"/>
                                  <a:pt x="374331" y="131230"/>
                                  <a:pt x="373191" y="134453"/>
                                </a:cubicBezTo>
                                <a:cubicBezTo>
                                  <a:pt x="372052" y="137677"/>
                                  <a:pt x="371039" y="140989"/>
                                  <a:pt x="369772" y="144390"/>
                                </a:cubicBezTo>
                                <a:cubicBezTo>
                                  <a:pt x="368633" y="147790"/>
                                  <a:pt x="367493" y="151279"/>
                                  <a:pt x="366227" y="154844"/>
                                </a:cubicBezTo>
                                <a:cubicBezTo>
                                  <a:pt x="365088" y="158421"/>
                                  <a:pt x="363822" y="162075"/>
                                  <a:pt x="362555" y="165804"/>
                                </a:cubicBezTo>
                                <a:cubicBezTo>
                                  <a:pt x="361289" y="169546"/>
                                  <a:pt x="360023" y="173363"/>
                                  <a:pt x="358630" y="177257"/>
                                </a:cubicBezTo>
                                <a:cubicBezTo>
                                  <a:pt x="357364" y="181151"/>
                                  <a:pt x="355971" y="185133"/>
                                  <a:pt x="354705" y="189178"/>
                                </a:cubicBezTo>
                                <a:cubicBezTo>
                                  <a:pt x="353312" y="193223"/>
                                  <a:pt x="351920" y="197344"/>
                                  <a:pt x="350400" y="201541"/>
                                </a:cubicBezTo>
                                <a:cubicBezTo>
                                  <a:pt x="349007" y="205738"/>
                                  <a:pt x="347614" y="210011"/>
                                  <a:pt x="346095" y="214347"/>
                                </a:cubicBezTo>
                                <a:cubicBezTo>
                                  <a:pt x="344702" y="218695"/>
                                  <a:pt x="343183" y="223107"/>
                                  <a:pt x="341664" y="227582"/>
                                </a:cubicBezTo>
                                <a:cubicBezTo>
                                  <a:pt x="340144" y="232045"/>
                                  <a:pt x="338625" y="236596"/>
                                  <a:pt x="336979" y="241197"/>
                                </a:cubicBezTo>
                                <a:cubicBezTo>
                                  <a:pt x="335459" y="245798"/>
                                  <a:pt x="333813" y="250463"/>
                                  <a:pt x="332294" y="255191"/>
                                </a:cubicBezTo>
                                <a:cubicBezTo>
                                  <a:pt x="330648" y="259906"/>
                                  <a:pt x="329002" y="264697"/>
                                  <a:pt x="327356" y="269526"/>
                                </a:cubicBezTo>
                                <a:cubicBezTo>
                                  <a:pt x="325710" y="274368"/>
                                  <a:pt x="324064" y="279260"/>
                                  <a:pt x="322418" y="284203"/>
                                </a:cubicBezTo>
                                <a:cubicBezTo>
                                  <a:pt x="320772" y="289133"/>
                                  <a:pt x="319126" y="294126"/>
                                  <a:pt x="317353" y="299170"/>
                                </a:cubicBezTo>
                                <a:cubicBezTo>
                                  <a:pt x="315707" y="304202"/>
                                  <a:pt x="313934" y="309283"/>
                                  <a:pt x="312162" y="314416"/>
                                </a:cubicBezTo>
                                <a:cubicBezTo>
                                  <a:pt x="310516" y="319536"/>
                                  <a:pt x="308743" y="324706"/>
                                  <a:pt x="306970" y="329914"/>
                                </a:cubicBezTo>
                                <a:cubicBezTo>
                                  <a:pt x="305198" y="335122"/>
                                  <a:pt x="303425" y="340368"/>
                                  <a:pt x="301653" y="345653"/>
                                </a:cubicBezTo>
                                <a:cubicBezTo>
                                  <a:pt x="299880" y="350924"/>
                                  <a:pt x="297981" y="356246"/>
                                  <a:pt x="296208" y="361581"/>
                                </a:cubicBezTo>
                                <a:cubicBezTo>
                                  <a:pt x="294436" y="366928"/>
                                  <a:pt x="292536" y="372301"/>
                                  <a:pt x="290763" y="377711"/>
                                </a:cubicBezTo>
                                <a:cubicBezTo>
                                  <a:pt x="288864" y="383109"/>
                                  <a:pt x="287091" y="388545"/>
                                  <a:pt x="285192" y="393993"/>
                                </a:cubicBezTo>
                                <a:cubicBezTo>
                                  <a:pt x="283420" y="399442"/>
                                  <a:pt x="281520" y="404928"/>
                                  <a:pt x="279621" y="410427"/>
                                </a:cubicBezTo>
                                <a:cubicBezTo>
                                  <a:pt x="277849" y="415926"/>
                                  <a:pt x="275949" y="421437"/>
                                  <a:pt x="274050" y="426974"/>
                                </a:cubicBezTo>
                                <a:cubicBezTo>
                                  <a:pt x="272151" y="432511"/>
                                  <a:pt x="270251" y="438073"/>
                                  <a:pt x="268352" y="443635"/>
                                </a:cubicBezTo>
                                <a:cubicBezTo>
                                  <a:pt x="266453" y="449198"/>
                                  <a:pt x="264680" y="454785"/>
                                  <a:pt x="262781" y="460385"/>
                                </a:cubicBezTo>
                                <a:cubicBezTo>
                                  <a:pt x="260882" y="465973"/>
                                  <a:pt x="258983" y="471586"/>
                                  <a:pt x="257083" y="477198"/>
                                </a:cubicBezTo>
                                <a:cubicBezTo>
                                  <a:pt x="255121" y="482824"/>
                                  <a:pt x="253209" y="488449"/>
                                  <a:pt x="251309" y="494087"/>
                                </a:cubicBezTo>
                                <a:cubicBezTo>
                                  <a:pt x="249398" y="499713"/>
                                  <a:pt x="247486" y="505818"/>
                                  <a:pt x="245561" y="511014"/>
                                </a:cubicBezTo>
                                <a:cubicBezTo>
                                  <a:pt x="243649" y="516210"/>
                                  <a:pt x="241737" y="521418"/>
                                  <a:pt x="239813" y="525273"/>
                                </a:cubicBezTo>
                                <a:cubicBezTo>
                                  <a:pt x="237901" y="529116"/>
                                  <a:pt x="235976" y="531227"/>
                                  <a:pt x="234052" y="534072"/>
                                </a:cubicBezTo>
                                <a:cubicBezTo>
                                  <a:pt x="232127" y="536916"/>
                                  <a:pt x="230203" y="539659"/>
                                  <a:pt x="228278" y="542314"/>
                                </a:cubicBezTo>
                                <a:cubicBezTo>
                                  <a:pt x="226341" y="544969"/>
                                  <a:pt x="224416" y="547522"/>
                                  <a:pt x="222479" y="550000"/>
                                </a:cubicBezTo>
                                <a:cubicBezTo>
                                  <a:pt x="220542" y="552478"/>
                                  <a:pt x="218592" y="554854"/>
                                  <a:pt x="216642" y="557155"/>
                                </a:cubicBezTo>
                                <a:cubicBezTo>
                                  <a:pt x="214704" y="559456"/>
                                  <a:pt x="212755" y="561668"/>
                                  <a:pt x="210792" y="563804"/>
                                </a:cubicBezTo>
                                <a:cubicBezTo>
                                  <a:pt x="208830" y="565941"/>
                                  <a:pt x="206867" y="567989"/>
                                  <a:pt x="204904" y="569961"/>
                                </a:cubicBezTo>
                                <a:cubicBezTo>
                                  <a:pt x="202942" y="571933"/>
                                  <a:pt x="200966" y="573829"/>
                                  <a:pt x="198991" y="575649"/>
                                </a:cubicBezTo>
                                <a:cubicBezTo>
                                  <a:pt x="197003" y="577457"/>
                                  <a:pt x="195028" y="579201"/>
                                  <a:pt x="193041" y="580870"/>
                                </a:cubicBezTo>
                                <a:cubicBezTo>
                                  <a:pt x="191052" y="582539"/>
                                  <a:pt x="189064" y="584131"/>
                                  <a:pt x="187064" y="585648"/>
                                </a:cubicBezTo>
                                <a:cubicBezTo>
                                  <a:pt x="185076" y="587178"/>
                                  <a:pt x="183076" y="588619"/>
                                  <a:pt x="181088" y="590010"/>
                                </a:cubicBezTo>
                                <a:cubicBezTo>
                                  <a:pt x="179087" y="591388"/>
                                  <a:pt x="177086" y="592702"/>
                                  <a:pt x="175086" y="593954"/>
                                </a:cubicBezTo>
                                <a:cubicBezTo>
                                  <a:pt x="173086" y="595206"/>
                                  <a:pt x="171085" y="596381"/>
                                  <a:pt x="169097" y="597493"/>
                                </a:cubicBezTo>
                                <a:cubicBezTo>
                                  <a:pt x="167096" y="598619"/>
                                  <a:pt x="165109" y="599668"/>
                                  <a:pt x="163121" y="600654"/>
                                </a:cubicBezTo>
                                <a:cubicBezTo>
                                  <a:pt x="161120" y="601652"/>
                                  <a:pt x="159133" y="602575"/>
                                  <a:pt x="157157" y="603435"/>
                                </a:cubicBezTo>
                                <a:cubicBezTo>
                                  <a:pt x="155182" y="604307"/>
                                  <a:pt x="153207" y="605103"/>
                                  <a:pt x="151244" y="605849"/>
                                </a:cubicBezTo>
                                <a:cubicBezTo>
                                  <a:pt x="149282" y="606595"/>
                                  <a:pt x="147332" y="607278"/>
                                  <a:pt x="145382" y="607910"/>
                                </a:cubicBezTo>
                                <a:cubicBezTo>
                                  <a:pt x="143432" y="608530"/>
                                  <a:pt x="141507" y="609098"/>
                                  <a:pt x="139583" y="609616"/>
                                </a:cubicBezTo>
                                <a:cubicBezTo>
                                  <a:pt x="137658" y="610122"/>
                                  <a:pt x="135746" y="610577"/>
                                  <a:pt x="133860" y="610982"/>
                                </a:cubicBezTo>
                                <a:cubicBezTo>
                                  <a:pt x="131961" y="611386"/>
                                  <a:pt x="130086" y="611740"/>
                                  <a:pt x="128225" y="612031"/>
                                </a:cubicBezTo>
                                <a:cubicBezTo>
                                  <a:pt x="126364" y="612322"/>
                                  <a:pt x="124515" y="612562"/>
                                  <a:pt x="122705" y="612751"/>
                                </a:cubicBezTo>
                                <a:cubicBezTo>
                                  <a:pt x="120881" y="612941"/>
                                  <a:pt x="119071" y="613068"/>
                                  <a:pt x="117298" y="613156"/>
                                </a:cubicBezTo>
                                <a:cubicBezTo>
                                  <a:pt x="115513" y="613232"/>
                                  <a:pt x="113753" y="613270"/>
                                  <a:pt x="112031" y="613244"/>
                                </a:cubicBezTo>
                                <a:cubicBezTo>
                                  <a:pt x="110296" y="613232"/>
                                  <a:pt x="108587" y="613156"/>
                                  <a:pt x="106916" y="613042"/>
                                </a:cubicBezTo>
                                <a:cubicBezTo>
                                  <a:pt x="105232" y="612916"/>
                                  <a:pt x="103573" y="612751"/>
                                  <a:pt x="101952" y="612537"/>
                                </a:cubicBezTo>
                                <a:cubicBezTo>
                                  <a:pt x="100331" y="612322"/>
                                  <a:pt x="98736" y="612056"/>
                                  <a:pt x="97166" y="611740"/>
                                </a:cubicBezTo>
                                <a:cubicBezTo>
                                  <a:pt x="95609" y="611437"/>
                                  <a:pt x="94076" y="611083"/>
                                  <a:pt x="92570" y="610678"/>
                                </a:cubicBezTo>
                                <a:cubicBezTo>
                                  <a:pt x="91075" y="610274"/>
                                  <a:pt x="89607" y="609819"/>
                                  <a:pt x="88176" y="609326"/>
                                </a:cubicBezTo>
                                <a:cubicBezTo>
                                  <a:pt x="86745" y="608833"/>
                                  <a:pt x="85340" y="608302"/>
                                  <a:pt x="83985" y="607708"/>
                                </a:cubicBezTo>
                                <a:cubicBezTo>
                                  <a:pt x="82618" y="607126"/>
                                  <a:pt x="81288" y="606494"/>
                                  <a:pt x="80009" y="605824"/>
                                </a:cubicBezTo>
                                <a:cubicBezTo>
                                  <a:pt x="78718" y="605141"/>
                                  <a:pt x="77464" y="604421"/>
                                  <a:pt x="76249" y="603662"/>
                                </a:cubicBezTo>
                                <a:cubicBezTo>
                                  <a:pt x="75033" y="602904"/>
                                  <a:pt x="73856" y="602095"/>
                                  <a:pt x="72716" y="601248"/>
                                </a:cubicBezTo>
                                <a:cubicBezTo>
                                  <a:pt x="71577" y="600401"/>
                                  <a:pt x="70475" y="599503"/>
                                  <a:pt x="69399" y="598568"/>
                                </a:cubicBezTo>
                                <a:cubicBezTo>
                                  <a:pt x="68335" y="597633"/>
                                  <a:pt x="67309" y="596659"/>
                                  <a:pt x="66322" y="595635"/>
                                </a:cubicBezTo>
                                <a:cubicBezTo>
                                  <a:pt x="65334" y="594611"/>
                                  <a:pt x="64372" y="593549"/>
                                  <a:pt x="63460" y="592450"/>
                                </a:cubicBezTo>
                                <a:cubicBezTo>
                                  <a:pt x="62549" y="591350"/>
                                  <a:pt x="61675" y="590212"/>
                                  <a:pt x="60827" y="589036"/>
                                </a:cubicBezTo>
                                <a:cubicBezTo>
                                  <a:pt x="59991" y="587848"/>
                                  <a:pt x="59181" y="586634"/>
                                  <a:pt x="58408" y="585371"/>
                                </a:cubicBezTo>
                                <a:cubicBezTo>
                                  <a:pt x="57649" y="584119"/>
                                  <a:pt x="56914" y="582817"/>
                                  <a:pt x="56218" y="581489"/>
                                </a:cubicBezTo>
                                <a:cubicBezTo>
                                  <a:pt x="55509" y="580162"/>
                                  <a:pt x="54851" y="578797"/>
                                  <a:pt x="54217" y="577406"/>
                                </a:cubicBezTo>
                                <a:cubicBezTo>
                                  <a:pt x="53584" y="576003"/>
                                  <a:pt x="52989" y="574575"/>
                                  <a:pt x="52419" y="573121"/>
                                </a:cubicBezTo>
                                <a:cubicBezTo>
                                  <a:pt x="51850" y="571655"/>
                                  <a:pt x="51318" y="570175"/>
                                  <a:pt x="50824" y="568658"/>
                                </a:cubicBezTo>
                                <a:cubicBezTo>
                                  <a:pt x="50317" y="567154"/>
                                  <a:pt x="49836" y="565612"/>
                                  <a:pt x="49393" y="564057"/>
                                </a:cubicBezTo>
                                <a:cubicBezTo>
                                  <a:pt x="48950" y="562502"/>
                                  <a:pt x="48545" y="560909"/>
                                  <a:pt x="48152" y="559317"/>
                                </a:cubicBezTo>
                                <a:cubicBezTo>
                                  <a:pt x="47760" y="557711"/>
                                  <a:pt x="47405" y="556093"/>
                                  <a:pt x="47076" y="554462"/>
                                </a:cubicBezTo>
                                <a:cubicBezTo>
                                  <a:pt x="46734" y="552831"/>
                                  <a:pt x="46431" y="551176"/>
                                  <a:pt x="46152" y="549507"/>
                                </a:cubicBezTo>
                                <a:cubicBezTo>
                                  <a:pt x="45861" y="547851"/>
                                  <a:pt x="45608" y="546169"/>
                                  <a:pt x="45367" y="544488"/>
                                </a:cubicBezTo>
                                <a:cubicBezTo>
                                  <a:pt x="45139" y="542794"/>
                                  <a:pt x="44924" y="541100"/>
                                  <a:pt x="44734" y="539406"/>
                                </a:cubicBezTo>
                                <a:cubicBezTo>
                                  <a:pt x="44544" y="537700"/>
                                  <a:pt x="44379" y="535993"/>
                                  <a:pt x="44240" y="534274"/>
                                </a:cubicBezTo>
                                <a:cubicBezTo>
                                  <a:pt x="44101" y="532568"/>
                                  <a:pt x="43974" y="530848"/>
                                  <a:pt x="43873" y="529142"/>
                                </a:cubicBezTo>
                                <a:cubicBezTo>
                                  <a:pt x="43759" y="527422"/>
                                  <a:pt x="43683" y="525703"/>
                                  <a:pt x="43607" y="523997"/>
                                </a:cubicBezTo>
                                <a:cubicBezTo>
                                  <a:pt x="43543" y="522277"/>
                                  <a:pt x="43493" y="520558"/>
                                  <a:pt x="43468" y="518852"/>
                                </a:cubicBezTo>
                                <a:cubicBezTo>
                                  <a:pt x="43442" y="517158"/>
                                  <a:pt x="43430" y="515451"/>
                                  <a:pt x="43430" y="513757"/>
                                </a:cubicBezTo>
                                <a:cubicBezTo>
                                  <a:pt x="43430" y="512063"/>
                                  <a:pt x="43442" y="510369"/>
                                  <a:pt x="43480" y="508688"/>
                                </a:cubicBezTo>
                                <a:cubicBezTo>
                                  <a:pt x="43505" y="507007"/>
                                  <a:pt x="43556" y="505325"/>
                                  <a:pt x="43619" y="503669"/>
                                </a:cubicBezTo>
                                <a:cubicBezTo>
                                  <a:pt x="43683" y="502001"/>
                                  <a:pt x="43759" y="500345"/>
                                  <a:pt x="43847" y="498714"/>
                                </a:cubicBezTo>
                                <a:cubicBezTo>
                                  <a:pt x="43936" y="497070"/>
                                  <a:pt x="44037" y="495440"/>
                                  <a:pt x="44139" y="493834"/>
                                </a:cubicBezTo>
                                <a:cubicBezTo>
                                  <a:pt x="44253" y="492216"/>
                                  <a:pt x="44379" y="490611"/>
                                  <a:pt x="44519" y="489031"/>
                                </a:cubicBezTo>
                                <a:cubicBezTo>
                                  <a:pt x="44645" y="487450"/>
                                  <a:pt x="44797" y="485883"/>
                                  <a:pt x="44949" y="484341"/>
                                </a:cubicBezTo>
                                <a:cubicBezTo>
                                  <a:pt x="45101" y="482786"/>
                                  <a:pt x="45265" y="481256"/>
                                  <a:pt x="45443" y="479739"/>
                                </a:cubicBezTo>
                                <a:cubicBezTo>
                                  <a:pt x="45620" y="478222"/>
                                  <a:pt x="45798" y="476731"/>
                                  <a:pt x="45988" y="475252"/>
                                </a:cubicBezTo>
                                <a:cubicBezTo>
                                  <a:pt x="46177" y="473773"/>
                                  <a:pt x="46380" y="472306"/>
                                  <a:pt x="46595" y="470865"/>
                                </a:cubicBezTo>
                                <a:cubicBezTo>
                                  <a:pt x="46798" y="469424"/>
                                  <a:pt x="47013" y="468008"/>
                                  <a:pt x="47241" y="466605"/>
                                </a:cubicBezTo>
                                <a:cubicBezTo>
                                  <a:pt x="47469" y="465189"/>
                                  <a:pt x="47697" y="463811"/>
                                  <a:pt x="47937" y="462433"/>
                                </a:cubicBezTo>
                                <a:cubicBezTo>
                                  <a:pt x="48178" y="461055"/>
                                  <a:pt x="48431" y="459703"/>
                                  <a:pt x="48684" y="458363"/>
                                </a:cubicBezTo>
                                <a:cubicBezTo>
                                  <a:pt x="48938" y="457023"/>
                                  <a:pt x="49204" y="455708"/>
                                  <a:pt x="49469" y="454393"/>
                                </a:cubicBezTo>
                                <a:cubicBezTo>
                                  <a:pt x="49748" y="453091"/>
                                  <a:pt x="50026" y="451789"/>
                                  <a:pt x="50305" y="450512"/>
                                </a:cubicBezTo>
                                <a:cubicBezTo>
                                  <a:pt x="50596" y="449236"/>
                                  <a:pt x="50887" y="447972"/>
                                  <a:pt x="51179" y="446707"/>
                                </a:cubicBezTo>
                                <a:cubicBezTo>
                                  <a:pt x="51483" y="445456"/>
                                  <a:pt x="51786" y="444217"/>
                                  <a:pt x="52103" y="442991"/>
                                </a:cubicBezTo>
                                <a:cubicBezTo>
                                  <a:pt x="52419" y="441765"/>
                                  <a:pt x="52736" y="440551"/>
                                  <a:pt x="53053" y="439350"/>
                                </a:cubicBezTo>
                                <a:cubicBezTo>
                                  <a:pt x="53382" y="438149"/>
                                  <a:pt x="53711" y="436961"/>
                                  <a:pt x="54053" y="435785"/>
                                </a:cubicBezTo>
                                <a:cubicBezTo>
                                  <a:pt x="54382" y="434622"/>
                                  <a:pt x="54724" y="433459"/>
                                  <a:pt x="55078" y="432309"/>
                                </a:cubicBezTo>
                                <a:cubicBezTo>
                                  <a:pt x="55420" y="431159"/>
                                  <a:pt x="55775" y="430021"/>
                                  <a:pt x="56129" y="428896"/>
                                </a:cubicBezTo>
                                <a:cubicBezTo>
                                  <a:pt x="56484" y="427771"/>
                                  <a:pt x="56838" y="426671"/>
                                  <a:pt x="57205" y="425559"/>
                                </a:cubicBezTo>
                                <a:cubicBezTo>
                                  <a:pt x="57573" y="424459"/>
                                  <a:pt x="57940" y="423397"/>
                                  <a:pt x="58320" y="422297"/>
                                </a:cubicBezTo>
                                <a:cubicBezTo>
                                  <a:pt x="58687" y="421197"/>
                                  <a:pt x="59067" y="420085"/>
                                  <a:pt x="59447" y="418960"/>
                                </a:cubicBezTo>
                                <a:cubicBezTo>
                                  <a:pt x="59827" y="417835"/>
                                  <a:pt x="60219" y="416709"/>
                                  <a:pt x="60599" y="415559"/>
                                </a:cubicBezTo>
                                <a:cubicBezTo>
                                  <a:pt x="60991" y="414421"/>
                                  <a:pt x="61371" y="413271"/>
                                  <a:pt x="61764" y="412121"/>
                                </a:cubicBezTo>
                                <a:cubicBezTo>
                                  <a:pt x="62156" y="410957"/>
                                  <a:pt x="62549" y="409795"/>
                                  <a:pt x="62954" y="408619"/>
                                </a:cubicBezTo>
                                <a:cubicBezTo>
                                  <a:pt x="63347" y="407456"/>
                                  <a:pt x="63752" y="406280"/>
                                  <a:pt x="64144" y="405092"/>
                                </a:cubicBezTo>
                                <a:cubicBezTo>
                                  <a:pt x="64549" y="403916"/>
                                  <a:pt x="64955" y="402728"/>
                                  <a:pt x="65347" y="401540"/>
                                </a:cubicBezTo>
                                <a:cubicBezTo>
                                  <a:pt x="65752" y="400352"/>
                                  <a:pt x="66158" y="399150"/>
                                  <a:pt x="66563" y="397962"/>
                                </a:cubicBezTo>
                                <a:cubicBezTo>
                                  <a:pt x="66968" y="396761"/>
                                  <a:pt x="67373" y="395560"/>
                                  <a:pt x="67778" y="394372"/>
                                </a:cubicBezTo>
                                <a:cubicBezTo>
                                  <a:pt x="68196" y="393171"/>
                                  <a:pt x="68601" y="391970"/>
                                  <a:pt x="69006" y="390769"/>
                                </a:cubicBezTo>
                                <a:cubicBezTo>
                                  <a:pt x="69412" y="389568"/>
                                  <a:pt x="69817" y="388367"/>
                                  <a:pt x="70222" y="387167"/>
                                </a:cubicBezTo>
                                <a:cubicBezTo>
                                  <a:pt x="70627" y="385966"/>
                                  <a:pt x="71045" y="384765"/>
                                  <a:pt x="71450" y="383564"/>
                                </a:cubicBezTo>
                                <a:cubicBezTo>
                                  <a:pt x="71855" y="382363"/>
                                  <a:pt x="72260" y="381174"/>
                                  <a:pt x="72666" y="379974"/>
                                </a:cubicBezTo>
                                <a:cubicBezTo>
                                  <a:pt x="73071" y="378773"/>
                                  <a:pt x="73476" y="377584"/>
                                  <a:pt x="73868" y="376396"/>
                                </a:cubicBezTo>
                                <a:cubicBezTo>
                                  <a:pt x="74273" y="375208"/>
                                  <a:pt x="74679" y="374019"/>
                                  <a:pt x="75084" y="372832"/>
                                </a:cubicBezTo>
                                <a:cubicBezTo>
                                  <a:pt x="75476" y="371656"/>
                                  <a:pt x="75882" y="370467"/>
                                  <a:pt x="76287" y="369292"/>
                                </a:cubicBezTo>
                                <a:cubicBezTo>
                                  <a:pt x="76679" y="368116"/>
                                  <a:pt x="77072" y="366940"/>
                                  <a:pt x="77477" y="365777"/>
                                </a:cubicBezTo>
                                <a:cubicBezTo>
                                  <a:pt x="77869" y="364615"/>
                                  <a:pt x="78262" y="363451"/>
                                  <a:pt x="78655" y="362301"/>
                                </a:cubicBezTo>
                                <a:cubicBezTo>
                                  <a:pt x="79047" y="361151"/>
                                  <a:pt x="79427" y="360001"/>
                                  <a:pt x="79820" y="358863"/>
                                </a:cubicBezTo>
                                <a:cubicBezTo>
                                  <a:pt x="80199" y="357725"/>
                                  <a:pt x="80579" y="356600"/>
                                  <a:pt x="80959" y="355475"/>
                                </a:cubicBezTo>
                                <a:cubicBezTo>
                                  <a:pt x="81339" y="354350"/>
                                  <a:pt x="81719" y="353237"/>
                                  <a:pt x="82098" y="352137"/>
                                </a:cubicBezTo>
                                <a:cubicBezTo>
                                  <a:pt x="82466" y="351038"/>
                                  <a:pt x="82833" y="349950"/>
                                  <a:pt x="83200" y="348863"/>
                                </a:cubicBezTo>
                                <a:cubicBezTo>
                                  <a:pt x="83567" y="347789"/>
                                  <a:pt x="83934" y="346714"/>
                                  <a:pt x="84289" y="345665"/>
                                </a:cubicBezTo>
                                <a:cubicBezTo>
                                  <a:pt x="84643" y="344603"/>
                                  <a:pt x="84998" y="343554"/>
                                  <a:pt x="85353" y="342530"/>
                                </a:cubicBezTo>
                                <a:cubicBezTo>
                                  <a:pt x="85694" y="341506"/>
                                  <a:pt x="86036" y="340495"/>
                                  <a:pt x="86378" y="339496"/>
                                </a:cubicBezTo>
                                <a:cubicBezTo>
                                  <a:pt x="86720" y="338510"/>
                                  <a:pt x="87049" y="337537"/>
                                  <a:pt x="87366" y="336576"/>
                                </a:cubicBezTo>
                                <a:cubicBezTo>
                                  <a:pt x="87695" y="335628"/>
                                  <a:pt x="88011" y="334692"/>
                                  <a:pt x="88316" y="333782"/>
                                </a:cubicBezTo>
                                <a:cubicBezTo>
                                  <a:pt x="88619" y="332872"/>
                                  <a:pt x="88923" y="331987"/>
                                  <a:pt x="89214" y="331127"/>
                                </a:cubicBezTo>
                                <a:cubicBezTo>
                                  <a:pt x="89506" y="330268"/>
                                  <a:pt x="89797" y="329421"/>
                                  <a:pt x="90063" y="328612"/>
                                </a:cubicBezTo>
                                <a:cubicBezTo>
                                  <a:pt x="90341" y="327803"/>
                                  <a:pt x="90607" y="327019"/>
                                  <a:pt x="90873" y="326261"/>
                                </a:cubicBezTo>
                                <a:cubicBezTo>
                                  <a:pt x="91126" y="325502"/>
                                  <a:pt x="91367" y="324769"/>
                                  <a:pt x="91607" y="324061"/>
                                </a:cubicBezTo>
                                <a:cubicBezTo>
                                  <a:pt x="91848" y="323353"/>
                                  <a:pt x="92076" y="322683"/>
                                  <a:pt x="92304" y="322026"/>
                                </a:cubicBezTo>
                                <a:cubicBezTo>
                                  <a:pt x="92519" y="321381"/>
                                  <a:pt x="92734" y="320761"/>
                                  <a:pt x="92937" y="320167"/>
                                </a:cubicBezTo>
                                <a:cubicBezTo>
                                  <a:pt x="93140" y="319573"/>
                                  <a:pt x="93330" y="319005"/>
                                  <a:pt x="93507" y="318474"/>
                                </a:cubicBezTo>
                                <a:cubicBezTo>
                                  <a:pt x="93684" y="317943"/>
                                  <a:pt x="93861" y="317437"/>
                                  <a:pt x="94013" y="316969"/>
                                </a:cubicBezTo>
                                <a:cubicBezTo>
                                  <a:pt x="94178" y="316502"/>
                                  <a:pt x="94330" y="316059"/>
                                  <a:pt x="94456" y="315654"/>
                                </a:cubicBezTo>
                                <a:cubicBezTo>
                                  <a:pt x="94595" y="315250"/>
                                  <a:pt x="94722" y="314871"/>
                                  <a:pt x="94836" y="314542"/>
                                </a:cubicBezTo>
                                <a:cubicBezTo>
                                  <a:pt x="94950" y="314201"/>
                                  <a:pt x="95052" y="313897"/>
                                  <a:pt x="95140" y="313632"/>
                                </a:cubicBezTo>
                                <a:cubicBezTo>
                                  <a:pt x="95229" y="313379"/>
                                  <a:pt x="95317" y="313139"/>
                                  <a:pt x="95381" y="312949"/>
                                </a:cubicBezTo>
                                <a:cubicBezTo>
                                  <a:pt x="95444" y="312760"/>
                                  <a:pt x="95495" y="312608"/>
                                  <a:pt x="95533" y="312482"/>
                                </a:cubicBezTo>
                                <a:cubicBezTo>
                                  <a:pt x="95571" y="312368"/>
                                  <a:pt x="95596" y="312292"/>
                                  <a:pt x="95621" y="312241"/>
                                </a:cubicBezTo>
                                <a:cubicBezTo>
                                  <a:pt x="95621" y="312241"/>
                                  <a:pt x="95621" y="312229"/>
                                  <a:pt x="95621" y="312241"/>
                                </a:cubicBezTo>
                                <a:cubicBezTo>
                                  <a:pt x="95609" y="312267"/>
                                  <a:pt x="95583" y="312343"/>
                                  <a:pt x="95545" y="312456"/>
                                </a:cubicBezTo>
                                <a:cubicBezTo>
                                  <a:pt x="95507" y="312570"/>
                                  <a:pt x="95457" y="312722"/>
                                  <a:pt x="95393" y="312911"/>
                                </a:cubicBezTo>
                                <a:cubicBezTo>
                                  <a:pt x="95330" y="313101"/>
                                  <a:pt x="95241" y="313341"/>
                                  <a:pt x="95153" y="313606"/>
                                </a:cubicBezTo>
                                <a:cubicBezTo>
                                  <a:pt x="95064" y="313885"/>
                                  <a:pt x="94950" y="314188"/>
                                  <a:pt x="94836" y="314554"/>
                                </a:cubicBezTo>
                                <a:cubicBezTo>
                                  <a:pt x="94709" y="314909"/>
                                  <a:pt x="94583" y="315301"/>
                                  <a:pt x="94431" y="315743"/>
                                </a:cubicBezTo>
                                <a:cubicBezTo>
                                  <a:pt x="94279" y="316185"/>
                                  <a:pt x="94114" y="316666"/>
                                  <a:pt x="93937" y="317197"/>
                                </a:cubicBezTo>
                                <a:cubicBezTo>
                                  <a:pt x="93760" y="317728"/>
                                  <a:pt x="93570" y="318296"/>
                                  <a:pt x="93355" y="318916"/>
                                </a:cubicBezTo>
                                <a:cubicBezTo>
                                  <a:pt x="93152" y="319523"/>
                                  <a:pt x="92924" y="320180"/>
                                  <a:pt x="92684" y="320888"/>
                                </a:cubicBezTo>
                                <a:cubicBezTo>
                                  <a:pt x="92443" y="321596"/>
                                  <a:pt x="92190" y="322342"/>
                                  <a:pt x="91924" y="323126"/>
                                </a:cubicBezTo>
                                <a:cubicBezTo>
                                  <a:pt x="91658" y="323922"/>
                                  <a:pt x="91379" y="324756"/>
                                  <a:pt x="91075" y="325629"/>
                                </a:cubicBezTo>
                                <a:cubicBezTo>
                                  <a:pt x="90784" y="326513"/>
                                  <a:pt x="90468" y="327436"/>
                                  <a:pt x="90139" y="328397"/>
                                </a:cubicBezTo>
                                <a:cubicBezTo>
                                  <a:pt x="89810" y="329370"/>
                                  <a:pt x="89468" y="330382"/>
                                  <a:pt x="89113" y="331431"/>
                                </a:cubicBezTo>
                                <a:cubicBezTo>
                                  <a:pt x="88759" y="332493"/>
                                  <a:pt x="88379" y="333592"/>
                                  <a:pt x="87999" y="334730"/>
                                </a:cubicBezTo>
                                <a:cubicBezTo>
                                  <a:pt x="87606" y="335868"/>
                                  <a:pt x="87201" y="337056"/>
                                  <a:pt x="86796" y="338282"/>
                                </a:cubicBezTo>
                                <a:cubicBezTo>
                                  <a:pt x="86378" y="339509"/>
                                  <a:pt x="85948" y="340785"/>
                                  <a:pt x="85504" y="342100"/>
                                </a:cubicBezTo>
                                <a:cubicBezTo>
                                  <a:pt x="85049" y="343415"/>
                                  <a:pt x="84593" y="344767"/>
                                  <a:pt x="84124" y="346158"/>
                                </a:cubicBezTo>
                                <a:cubicBezTo>
                                  <a:pt x="83643" y="347561"/>
                                  <a:pt x="83162" y="348990"/>
                                  <a:pt x="82656" y="350469"/>
                                </a:cubicBezTo>
                                <a:cubicBezTo>
                                  <a:pt x="82162" y="351948"/>
                                  <a:pt x="81643" y="353477"/>
                                  <a:pt x="81111" y="355032"/>
                                </a:cubicBezTo>
                                <a:cubicBezTo>
                                  <a:pt x="80592" y="356587"/>
                                  <a:pt x="80047" y="358192"/>
                                  <a:pt x="79490" y="359823"/>
                                </a:cubicBezTo>
                                <a:cubicBezTo>
                                  <a:pt x="78933" y="361454"/>
                                  <a:pt x="78363" y="363135"/>
                                  <a:pt x="77793" y="364842"/>
                                </a:cubicBezTo>
                                <a:cubicBezTo>
                                  <a:pt x="77211" y="366549"/>
                                  <a:pt x="76616" y="368306"/>
                                  <a:pt x="76008" y="370088"/>
                                </a:cubicBezTo>
                                <a:cubicBezTo>
                                  <a:pt x="75413" y="371858"/>
                                  <a:pt x="74793" y="373678"/>
                                  <a:pt x="74172" y="375524"/>
                                </a:cubicBezTo>
                                <a:cubicBezTo>
                                  <a:pt x="73539" y="377370"/>
                                  <a:pt x="72906" y="379253"/>
                                  <a:pt x="72260" y="381174"/>
                                </a:cubicBezTo>
                                <a:cubicBezTo>
                                  <a:pt x="71615" y="383084"/>
                                  <a:pt x="70956" y="385030"/>
                                  <a:pt x="70285" y="386990"/>
                                </a:cubicBezTo>
                                <a:cubicBezTo>
                                  <a:pt x="69614" y="388962"/>
                                  <a:pt x="68943" y="390959"/>
                                  <a:pt x="68259" y="392981"/>
                                </a:cubicBezTo>
                                <a:cubicBezTo>
                                  <a:pt x="67563" y="395004"/>
                                  <a:pt x="66866" y="397052"/>
                                  <a:pt x="66170" y="399125"/>
                                </a:cubicBezTo>
                                <a:cubicBezTo>
                                  <a:pt x="65474" y="401186"/>
                                  <a:pt x="64765" y="403284"/>
                                  <a:pt x="64043" y="405383"/>
                                </a:cubicBezTo>
                                <a:cubicBezTo>
                                  <a:pt x="63334" y="407494"/>
                                  <a:pt x="62612" y="409618"/>
                                  <a:pt x="61890" y="411767"/>
                                </a:cubicBezTo>
                                <a:cubicBezTo>
                                  <a:pt x="61156" y="413903"/>
                                  <a:pt x="60434" y="416065"/>
                                  <a:pt x="59687" y="418239"/>
                                </a:cubicBezTo>
                                <a:cubicBezTo>
                                  <a:pt x="58953" y="420414"/>
                                  <a:pt x="58219" y="422600"/>
                                  <a:pt x="57471" y="424787"/>
                                </a:cubicBezTo>
                                <a:cubicBezTo>
                                  <a:pt x="56724" y="426987"/>
                                  <a:pt x="55978" y="429187"/>
                                  <a:pt x="55230" y="431398"/>
                                </a:cubicBezTo>
                                <a:cubicBezTo>
                                  <a:pt x="54483" y="433611"/>
                                  <a:pt x="53736" y="435823"/>
                                  <a:pt x="52977" y="438035"/>
                                </a:cubicBezTo>
                                <a:cubicBezTo>
                                  <a:pt x="52229" y="440248"/>
                                  <a:pt x="51483" y="442473"/>
                                  <a:pt x="50723" y="444685"/>
                                </a:cubicBezTo>
                                <a:cubicBezTo>
                                  <a:pt x="49976" y="446910"/>
                                  <a:pt x="49229" y="449122"/>
                                  <a:pt x="48482" y="451334"/>
                                </a:cubicBezTo>
                                <a:cubicBezTo>
                                  <a:pt x="47735" y="453534"/>
                                  <a:pt x="46987" y="455746"/>
                                  <a:pt x="46241" y="457933"/>
                                </a:cubicBezTo>
                                <a:cubicBezTo>
                                  <a:pt x="45493" y="460132"/>
                                  <a:pt x="44759" y="462319"/>
                                  <a:pt x="44012" y="464494"/>
                                </a:cubicBezTo>
                                <a:cubicBezTo>
                                  <a:pt x="43278" y="466668"/>
                                  <a:pt x="42543" y="468830"/>
                                  <a:pt x="41821" y="470991"/>
                                </a:cubicBezTo>
                                <a:cubicBezTo>
                                  <a:pt x="41087" y="473141"/>
                                  <a:pt x="40365" y="475277"/>
                                  <a:pt x="39644" y="477401"/>
                                </a:cubicBezTo>
                                <a:cubicBezTo>
                                  <a:pt x="38922" y="479524"/>
                                  <a:pt x="38213" y="481635"/>
                                  <a:pt x="37504" y="483721"/>
                                </a:cubicBezTo>
                                <a:cubicBezTo>
                                  <a:pt x="36795" y="485807"/>
                                  <a:pt x="36086" y="487880"/>
                                  <a:pt x="35390" y="489928"/>
                                </a:cubicBezTo>
                                <a:cubicBezTo>
                                  <a:pt x="34693" y="491989"/>
                                  <a:pt x="34009" y="494024"/>
                                  <a:pt x="33325" y="496034"/>
                                </a:cubicBezTo>
                                <a:cubicBezTo>
                                  <a:pt x="32642" y="498044"/>
                                  <a:pt x="31971" y="500041"/>
                                  <a:pt x="31300" y="502013"/>
                                </a:cubicBezTo>
                                <a:cubicBezTo>
                                  <a:pt x="30629" y="503973"/>
                                  <a:pt x="29970" y="505932"/>
                                  <a:pt x="29312" y="507866"/>
                                </a:cubicBezTo>
                                <a:cubicBezTo>
                                  <a:pt x="28666" y="509788"/>
                                  <a:pt x="28020" y="511697"/>
                                  <a:pt x="27375" y="513580"/>
                                </a:cubicBezTo>
                                <a:cubicBezTo>
                                  <a:pt x="26741" y="515464"/>
                                  <a:pt x="26108" y="517335"/>
                                  <a:pt x="25488" y="519180"/>
                                </a:cubicBezTo>
                                <a:cubicBezTo>
                                  <a:pt x="24855" y="521013"/>
                                  <a:pt x="24247" y="522834"/>
                                  <a:pt x="23639" y="524628"/>
                                </a:cubicBezTo>
                                <a:cubicBezTo>
                                  <a:pt x="23032" y="526424"/>
                                  <a:pt x="22424" y="528193"/>
                                  <a:pt x="21842" y="529938"/>
                                </a:cubicBezTo>
                                <a:cubicBezTo>
                                  <a:pt x="21246" y="531683"/>
                                  <a:pt x="20664" y="533402"/>
                                  <a:pt x="20081" y="535108"/>
                                </a:cubicBezTo>
                                <a:cubicBezTo>
                                  <a:pt x="19512" y="536802"/>
                                  <a:pt x="18942" y="538471"/>
                                  <a:pt x="18385" y="540114"/>
                                </a:cubicBezTo>
                                <a:cubicBezTo>
                                  <a:pt x="17828" y="541758"/>
                                  <a:pt x="17283" y="543654"/>
                                  <a:pt x="16739" y="544944"/>
                                </a:cubicBezTo>
                                <a:cubicBezTo>
                                  <a:pt x="16207" y="546233"/>
                                  <a:pt x="15675" y="546941"/>
                                  <a:pt x="15156" y="547876"/>
                                </a:cubicBezTo>
                                <a:cubicBezTo>
                                  <a:pt x="14637" y="548811"/>
                                  <a:pt x="14131" y="549684"/>
                                  <a:pt x="13624" y="550518"/>
                                </a:cubicBezTo>
                                <a:cubicBezTo>
                                  <a:pt x="13130" y="551352"/>
                                  <a:pt x="12636" y="552149"/>
                                  <a:pt x="12168" y="552882"/>
                                </a:cubicBezTo>
                                <a:cubicBezTo>
                                  <a:pt x="11686" y="553628"/>
                                  <a:pt x="11218" y="554323"/>
                                  <a:pt x="10763" y="554955"/>
                                </a:cubicBezTo>
                                <a:cubicBezTo>
                                  <a:pt x="10307" y="555600"/>
                                  <a:pt x="9863" y="556194"/>
                                  <a:pt x="9433" y="556738"/>
                                </a:cubicBezTo>
                                <a:cubicBezTo>
                                  <a:pt x="8990" y="557294"/>
                                  <a:pt x="8572" y="557787"/>
                                  <a:pt x="8167" y="558230"/>
                                </a:cubicBezTo>
                                <a:cubicBezTo>
                                  <a:pt x="7749" y="558685"/>
                                  <a:pt x="7357" y="559076"/>
                                  <a:pt x="6977" y="559430"/>
                                </a:cubicBezTo>
                                <a:cubicBezTo>
                                  <a:pt x="6584" y="559784"/>
                                  <a:pt x="6217" y="560088"/>
                                  <a:pt x="5862" y="560328"/>
                                </a:cubicBezTo>
                                <a:cubicBezTo>
                                  <a:pt x="5495" y="560581"/>
                                  <a:pt x="5153" y="560783"/>
                                  <a:pt x="4824" y="560935"/>
                                </a:cubicBezTo>
                                <a:cubicBezTo>
                                  <a:pt x="4495" y="561074"/>
                                  <a:pt x="4178" y="561175"/>
                                  <a:pt x="3887" y="561213"/>
                                </a:cubicBezTo>
                                <a:cubicBezTo>
                                  <a:pt x="3583" y="561263"/>
                                  <a:pt x="3305" y="561251"/>
                                  <a:pt x="3039" y="561187"/>
                                </a:cubicBezTo>
                                <a:cubicBezTo>
                                  <a:pt x="2773" y="561124"/>
                                  <a:pt x="2520" y="561010"/>
                                  <a:pt x="2292" y="560846"/>
                                </a:cubicBezTo>
                                <a:cubicBezTo>
                                  <a:pt x="2051" y="560669"/>
                                  <a:pt x="1836" y="560454"/>
                                  <a:pt x="1633" y="560176"/>
                                </a:cubicBezTo>
                                <a:cubicBezTo>
                                  <a:pt x="1443" y="559898"/>
                                  <a:pt x="1253" y="559557"/>
                                  <a:pt x="1101" y="559178"/>
                                </a:cubicBezTo>
                                <a:cubicBezTo>
                                  <a:pt x="937" y="558786"/>
                                  <a:pt x="785" y="558343"/>
                                  <a:pt x="658" y="557850"/>
                                </a:cubicBezTo>
                                <a:cubicBezTo>
                                  <a:pt x="532" y="557357"/>
                                  <a:pt x="418" y="556801"/>
                                  <a:pt x="329" y="556194"/>
                                </a:cubicBezTo>
                                <a:cubicBezTo>
                                  <a:pt x="241" y="555587"/>
                                  <a:pt x="177" y="554930"/>
                                  <a:pt x="114" y="554222"/>
                                </a:cubicBezTo>
                                <a:cubicBezTo>
                                  <a:pt x="63" y="553514"/>
                                  <a:pt x="25" y="552756"/>
                                  <a:pt x="13" y="551934"/>
                                </a:cubicBezTo>
                                <a:cubicBezTo>
                                  <a:pt x="0" y="551125"/>
                                  <a:pt x="0" y="550265"/>
                                  <a:pt x="25" y="549342"/>
                                </a:cubicBezTo>
                                <a:cubicBezTo>
                                  <a:pt x="38" y="548420"/>
                                  <a:pt x="76" y="547446"/>
                                  <a:pt x="139" y="546422"/>
                                </a:cubicBezTo>
                                <a:cubicBezTo>
                                  <a:pt x="203" y="545386"/>
                                  <a:pt x="279" y="544299"/>
                                  <a:pt x="367" y="543173"/>
                                </a:cubicBezTo>
                                <a:cubicBezTo>
                                  <a:pt x="469" y="542048"/>
                                  <a:pt x="583" y="540860"/>
                                  <a:pt x="709" y="539634"/>
                                </a:cubicBezTo>
                                <a:cubicBezTo>
                                  <a:pt x="848" y="538408"/>
                                  <a:pt x="1000" y="537131"/>
                                  <a:pt x="1165" y="535816"/>
                                </a:cubicBezTo>
                                <a:cubicBezTo>
                                  <a:pt x="1342" y="534502"/>
                                  <a:pt x="1532" y="533136"/>
                                  <a:pt x="1734" y="531733"/>
                                </a:cubicBezTo>
                                <a:cubicBezTo>
                                  <a:pt x="1937" y="530330"/>
                                  <a:pt x="2165" y="528889"/>
                                  <a:pt x="2406" y="527410"/>
                                </a:cubicBezTo>
                                <a:cubicBezTo>
                                  <a:pt x="2646" y="525931"/>
                                  <a:pt x="2912" y="524414"/>
                                  <a:pt x="3191" y="522859"/>
                                </a:cubicBezTo>
                                <a:cubicBezTo>
                                  <a:pt x="3469" y="521304"/>
                                  <a:pt x="3773" y="519711"/>
                                  <a:pt x="4090" y="518093"/>
                                </a:cubicBezTo>
                                <a:cubicBezTo>
                                  <a:pt x="4406" y="516475"/>
                                  <a:pt x="4735" y="514819"/>
                                  <a:pt x="5090" y="513138"/>
                                </a:cubicBezTo>
                                <a:cubicBezTo>
                                  <a:pt x="5432" y="511444"/>
                                  <a:pt x="5799" y="509737"/>
                                  <a:pt x="6191" y="507993"/>
                                </a:cubicBezTo>
                                <a:cubicBezTo>
                                  <a:pt x="6571" y="506261"/>
                                  <a:pt x="6977" y="504491"/>
                                  <a:pt x="7395" y="502708"/>
                                </a:cubicBezTo>
                                <a:cubicBezTo>
                                  <a:pt x="7825" y="500914"/>
                                  <a:pt x="8255" y="499106"/>
                                  <a:pt x="8711" y="497273"/>
                                </a:cubicBezTo>
                                <a:cubicBezTo>
                                  <a:pt x="9154" y="495452"/>
                                  <a:pt x="9635" y="493594"/>
                                  <a:pt x="10117" y="491723"/>
                                </a:cubicBezTo>
                                <a:cubicBezTo>
                                  <a:pt x="10598" y="489865"/>
                                  <a:pt x="11104" y="487969"/>
                                  <a:pt x="11611" y="486073"/>
                                </a:cubicBezTo>
                                <a:cubicBezTo>
                                  <a:pt x="12130" y="484176"/>
                                  <a:pt x="12662" y="482267"/>
                                  <a:pt x="13206" y="480346"/>
                                </a:cubicBezTo>
                                <a:cubicBezTo>
                                  <a:pt x="13751" y="478412"/>
                                  <a:pt x="14308" y="476478"/>
                                  <a:pt x="14877" y="474531"/>
                                </a:cubicBezTo>
                                <a:cubicBezTo>
                                  <a:pt x="15447" y="472584"/>
                                  <a:pt x="16042" y="470638"/>
                                  <a:pt x="16637" y="468678"/>
                                </a:cubicBezTo>
                                <a:cubicBezTo>
                                  <a:pt x="17233" y="466706"/>
                                  <a:pt x="17853" y="464746"/>
                                  <a:pt x="18473" y="462774"/>
                                </a:cubicBezTo>
                                <a:cubicBezTo>
                                  <a:pt x="19094" y="460803"/>
                                  <a:pt x="19727" y="458818"/>
                                  <a:pt x="20373" y="456833"/>
                                </a:cubicBezTo>
                                <a:cubicBezTo>
                                  <a:pt x="21018" y="454861"/>
                                  <a:pt x="21677" y="452876"/>
                                  <a:pt x="22348" y="450879"/>
                                </a:cubicBezTo>
                                <a:cubicBezTo>
                                  <a:pt x="23019" y="448882"/>
                                  <a:pt x="23703" y="446897"/>
                                  <a:pt x="24399" y="444862"/>
                                </a:cubicBezTo>
                                <a:cubicBezTo>
                                  <a:pt x="25083" y="442814"/>
                                  <a:pt x="25792" y="440741"/>
                                  <a:pt x="26501" y="438642"/>
                                </a:cubicBezTo>
                                <a:cubicBezTo>
                                  <a:pt x="27210" y="436544"/>
                                  <a:pt x="27932" y="434407"/>
                                  <a:pt x="28666" y="432246"/>
                                </a:cubicBezTo>
                                <a:cubicBezTo>
                                  <a:pt x="29401" y="430084"/>
                                  <a:pt x="30147" y="427884"/>
                                  <a:pt x="30895" y="425659"/>
                                </a:cubicBezTo>
                                <a:cubicBezTo>
                                  <a:pt x="31654" y="423435"/>
                                  <a:pt x="32414" y="421184"/>
                                  <a:pt x="33186" y="418909"/>
                                </a:cubicBezTo>
                                <a:cubicBezTo>
                                  <a:pt x="33959" y="416621"/>
                                  <a:pt x="34744" y="414308"/>
                                  <a:pt x="35541" y="411969"/>
                                </a:cubicBezTo>
                                <a:cubicBezTo>
                                  <a:pt x="36326" y="409630"/>
                                  <a:pt x="37137" y="407266"/>
                                  <a:pt x="37947" y="404877"/>
                                </a:cubicBezTo>
                                <a:cubicBezTo>
                                  <a:pt x="38758" y="402475"/>
                                  <a:pt x="39581" y="400048"/>
                                  <a:pt x="40416" y="397596"/>
                                </a:cubicBezTo>
                                <a:cubicBezTo>
                                  <a:pt x="41239" y="395143"/>
                                  <a:pt x="42088" y="392666"/>
                                  <a:pt x="42936" y="390150"/>
                                </a:cubicBezTo>
                                <a:cubicBezTo>
                                  <a:pt x="43784" y="387647"/>
                                  <a:pt x="44645" y="385106"/>
                                  <a:pt x="45519" y="382540"/>
                                </a:cubicBezTo>
                                <a:cubicBezTo>
                                  <a:pt x="46380" y="379974"/>
                                  <a:pt x="47266" y="377370"/>
                                  <a:pt x="48152" y="374753"/>
                                </a:cubicBezTo>
                                <a:cubicBezTo>
                                  <a:pt x="49039" y="372123"/>
                                  <a:pt x="49938" y="369469"/>
                                  <a:pt x="50849" y="366789"/>
                                </a:cubicBezTo>
                                <a:cubicBezTo>
                                  <a:pt x="51761" y="364109"/>
                                  <a:pt x="52673" y="361404"/>
                                  <a:pt x="53610" y="358673"/>
                                </a:cubicBezTo>
                                <a:cubicBezTo>
                                  <a:pt x="54534" y="355930"/>
                                  <a:pt x="55471" y="353161"/>
                                  <a:pt x="56421" y="350380"/>
                                </a:cubicBezTo>
                                <a:cubicBezTo>
                                  <a:pt x="57357" y="347587"/>
                                  <a:pt x="58320" y="344767"/>
                                  <a:pt x="59282" y="341923"/>
                                </a:cubicBezTo>
                                <a:cubicBezTo>
                                  <a:pt x="60244" y="339079"/>
                                  <a:pt x="61219" y="336209"/>
                                  <a:pt x="62194" y="333315"/>
                                </a:cubicBezTo>
                                <a:cubicBezTo>
                                  <a:pt x="63182" y="330419"/>
                                  <a:pt x="64169" y="327499"/>
                                  <a:pt x="65170" y="324567"/>
                                </a:cubicBezTo>
                                <a:cubicBezTo>
                                  <a:pt x="66158" y="321621"/>
                                  <a:pt x="67170" y="318650"/>
                                  <a:pt x="68183" y="315667"/>
                                </a:cubicBezTo>
                                <a:cubicBezTo>
                                  <a:pt x="69196" y="312671"/>
                                  <a:pt x="70209" y="309663"/>
                                  <a:pt x="71235" y="306641"/>
                                </a:cubicBezTo>
                                <a:cubicBezTo>
                                  <a:pt x="72273" y="303607"/>
                                  <a:pt x="73299" y="300548"/>
                                  <a:pt x="74337" y="297476"/>
                                </a:cubicBezTo>
                                <a:cubicBezTo>
                                  <a:pt x="75388" y="294405"/>
                                  <a:pt x="76426" y="291320"/>
                                  <a:pt x="77489" y="288210"/>
                                </a:cubicBezTo>
                                <a:cubicBezTo>
                                  <a:pt x="78541" y="285100"/>
                                  <a:pt x="79604" y="281965"/>
                                  <a:pt x="80668" y="278830"/>
                                </a:cubicBezTo>
                                <a:cubicBezTo>
                                  <a:pt x="81731" y="275682"/>
                                  <a:pt x="82808" y="272522"/>
                                  <a:pt x="83884" y="269349"/>
                                </a:cubicBezTo>
                                <a:cubicBezTo>
                                  <a:pt x="84960" y="266176"/>
                                  <a:pt x="86036" y="262978"/>
                                  <a:pt x="87125" y="259780"/>
                                </a:cubicBezTo>
                                <a:cubicBezTo>
                                  <a:pt x="88201" y="256569"/>
                                  <a:pt x="89303" y="253358"/>
                                  <a:pt x="90392" y="250122"/>
                                </a:cubicBezTo>
                                <a:cubicBezTo>
                                  <a:pt x="91481" y="246898"/>
                                  <a:pt x="92582" y="243649"/>
                                  <a:pt x="93684" y="240400"/>
                                </a:cubicBezTo>
                                <a:cubicBezTo>
                                  <a:pt x="94785" y="237152"/>
                                  <a:pt x="95900" y="233878"/>
                                  <a:pt x="97001" y="230603"/>
                                </a:cubicBezTo>
                                <a:cubicBezTo>
                                  <a:pt x="98115" y="227330"/>
                                  <a:pt x="99230" y="224043"/>
                                  <a:pt x="100344" y="220756"/>
                                </a:cubicBezTo>
                                <a:cubicBezTo>
                                  <a:pt x="101458" y="217469"/>
                                  <a:pt x="102585" y="214157"/>
                                  <a:pt x="103699" y="210858"/>
                                </a:cubicBezTo>
                                <a:cubicBezTo>
                                  <a:pt x="104826" y="207545"/>
                                  <a:pt x="105940" y="204234"/>
                                  <a:pt x="107067" y="200921"/>
                                </a:cubicBezTo>
                                <a:cubicBezTo>
                                  <a:pt x="108194" y="197597"/>
                                  <a:pt x="109321" y="194272"/>
                                  <a:pt x="110448" y="190947"/>
                                </a:cubicBezTo>
                                <a:cubicBezTo>
                                  <a:pt x="111575" y="187623"/>
                                  <a:pt x="112702" y="184286"/>
                                  <a:pt x="113842" y="180948"/>
                                </a:cubicBezTo>
                                <a:cubicBezTo>
                                  <a:pt x="114968" y="177611"/>
                                  <a:pt x="116095" y="174273"/>
                                  <a:pt x="117235" y="170936"/>
                                </a:cubicBezTo>
                                <a:cubicBezTo>
                                  <a:pt x="118361" y="167599"/>
                                  <a:pt x="119501" y="163566"/>
                                  <a:pt x="120628" y="160912"/>
                                </a:cubicBezTo>
                                <a:cubicBezTo>
                                  <a:pt x="121768" y="158244"/>
                                  <a:pt x="122894" y="156854"/>
                                  <a:pt x="124034" y="154983"/>
                                </a:cubicBezTo>
                                <a:cubicBezTo>
                                  <a:pt x="125173" y="153099"/>
                                  <a:pt x="126300" y="151405"/>
                                  <a:pt x="127440" y="149635"/>
                                </a:cubicBezTo>
                                <a:cubicBezTo>
                                  <a:pt x="128579" y="147879"/>
                                  <a:pt x="129719" y="146121"/>
                                  <a:pt x="130859" y="144390"/>
                                </a:cubicBezTo>
                                <a:cubicBezTo>
                                  <a:pt x="132011" y="142658"/>
                                  <a:pt x="133150" y="140938"/>
                                  <a:pt x="134303" y="139232"/>
                                </a:cubicBezTo>
                                <a:cubicBezTo>
                                  <a:pt x="135442" y="137525"/>
                                  <a:pt x="136594" y="135844"/>
                                  <a:pt x="137747" y="134162"/>
                                </a:cubicBezTo>
                                <a:cubicBezTo>
                                  <a:pt x="138899" y="132481"/>
                                  <a:pt x="140051" y="130813"/>
                                  <a:pt x="141203" y="129169"/>
                                </a:cubicBezTo>
                                <a:cubicBezTo>
                                  <a:pt x="142368" y="127513"/>
                                  <a:pt x="143533" y="125870"/>
                                  <a:pt x="144698" y="124239"/>
                                </a:cubicBezTo>
                                <a:cubicBezTo>
                                  <a:pt x="145863" y="122621"/>
                                  <a:pt x="147028" y="121003"/>
                                  <a:pt x="148193" y="119397"/>
                                </a:cubicBezTo>
                                <a:cubicBezTo>
                                  <a:pt x="149370" y="117792"/>
                                  <a:pt x="150548" y="116199"/>
                                  <a:pt x="151725" y="114619"/>
                                </a:cubicBezTo>
                                <a:cubicBezTo>
                                  <a:pt x="152903" y="113026"/>
                                  <a:pt x="154093" y="111459"/>
                                  <a:pt x="155270" y="109904"/>
                                </a:cubicBezTo>
                                <a:cubicBezTo>
                                  <a:pt x="156461" y="108336"/>
                                  <a:pt x="157651" y="106794"/>
                                  <a:pt x="158841" y="105252"/>
                                </a:cubicBezTo>
                                <a:cubicBezTo>
                                  <a:pt x="160031" y="103710"/>
                                  <a:pt x="161234" y="102180"/>
                                  <a:pt x="162437" y="100663"/>
                                </a:cubicBezTo>
                                <a:cubicBezTo>
                                  <a:pt x="163627" y="99159"/>
                                  <a:pt x="164830" y="97642"/>
                                  <a:pt x="166033" y="96150"/>
                                </a:cubicBezTo>
                                <a:cubicBezTo>
                                  <a:pt x="167236" y="94658"/>
                                  <a:pt x="168451" y="93179"/>
                                  <a:pt x="169654" y="91713"/>
                                </a:cubicBezTo>
                                <a:cubicBezTo>
                                  <a:pt x="170870" y="90246"/>
                                  <a:pt x="172073" y="88780"/>
                                  <a:pt x="173288" y="87339"/>
                                </a:cubicBezTo>
                                <a:cubicBezTo>
                                  <a:pt x="174504" y="85885"/>
                                  <a:pt x="175719" y="84457"/>
                                  <a:pt x="176935" y="83028"/>
                                </a:cubicBezTo>
                                <a:cubicBezTo>
                                  <a:pt x="178138" y="81612"/>
                                  <a:pt x="179366" y="80209"/>
                                  <a:pt x="180581" y="78806"/>
                                </a:cubicBezTo>
                                <a:cubicBezTo>
                                  <a:pt x="181797" y="77415"/>
                                  <a:pt x="183012" y="76038"/>
                                  <a:pt x="184228" y="74660"/>
                                </a:cubicBezTo>
                                <a:cubicBezTo>
                                  <a:pt x="185456" y="73294"/>
                                  <a:pt x="186672" y="71942"/>
                                  <a:pt x="187887" y="70602"/>
                                </a:cubicBezTo>
                                <a:cubicBezTo>
                                  <a:pt x="189103" y="69262"/>
                                  <a:pt x="190331" y="67935"/>
                                  <a:pt x="191546" y="66620"/>
                                </a:cubicBezTo>
                                <a:cubicBezTo>
                                  <a:pt x="192762" y="65305"/>
                                  <a:pt x="193990" y="64016"/>
                                  <a:pt x="195206" y="62726"/>
                                </a:cubicBezTo>
                                <a:cubicBezTo>
                                  <a:pt x="196421" y="61450"/>
                                  <a:pt x="197636" y="60173"/>
                                  <a:pt x="198852" y="58921"/>
                                </a:cubicBezTo>
                                <a:cubicBezTo>
                                  <a:pt x="200068" y="57670"/>
                                  <a:pt x="201270" y="56443"/>
                                  <a:pt x="202486" y="55217"/>
                                </a:cubicBezTo>
                                <a:cubicBezTo>
                                  <a:pt x="203689" y="54004"/>
                                  <a:pt x="204904" y="52803"/>
                                  <a:pt x="206107" y="51627"/>
                                </a:cubicBezTo>
                                <a:cubicBezTo>
                                  <a:pt x="207297" y="50452"/>
                                  <a:pt x="208500" y="49288"/>
                                  <a:pt x="209691" y="48151"/>
                                </a:cubicBezTo>
                                <a:cubicBezTo>
                                  <a:pt x="210881" y="47001"/>
                                  <a:pt x="212058" y="45888"/>
                                  <a:pt x="213236" y="44788"/>
                                </a:cubicBezTo>
                                <a:cubicBezTo>
                                  <a:pt x="214413" y="43688"/>
                                  <a:pt x="215578" y="42614"/>
                                  <a:pt x="216743" y="41552"/>
                                </a:cubicBezTo>
                                <a:cubicBezTo>
                                  <a:pt x="217895" y="40503"/>
                                  <a:pt x="219047" y="39466"/>
                                  <a:pt x="220187" y="38455"/>
                                </a:cubicBezTo>
                                <a:cubicBezTo>
                                  <a:pt x="221314" y="37443"/>
                                  <a:pt x="222441" y="36457"/>
                                  <a:pt x="223555" y="35497"/>
                                </a:cubicBezTo>
                                <a:cubicBezTo>
                                  <a:pt x="224669" y="34523"/>
                                  <a:pt x="225771" y="33588"/>
                                  <a:pt x="226847" y="32665"/>
                                </a:cubicBezTo>
                                <a:cubicBezTo>
                                  <a:pt x="227936" y="31755"/>
                                  <a:pt x="229000" y="30857"/>
                                  <a:pt x="230051" y="29985"/>
                                </a:cubicBezTo>
                                <a:cubicBezTo>
                                  <a:pt x="231101" y="29113"/>
                                  <a:pt x="232140" y="28266"/>
                                  <a:pt x="233165" y="27444"/>
                                </a:cubicBezTo>
                                <a:cubicBezTo>
                                  <a:pt x="234178" y="26622"/>
                                  <a:pt x="235179" y="25826"/>
                                  <a:pt x="236153" y="25055"/>
                                </a:cubicBezTo>
                                <a:cubicBezTo>
                                  <a:pt x="237141" y="24271"/>
                                  <a:pt x="238103" y="23526"/>
                                  <a:pt x="239040" y="22792"/>
                                </a:cubicBezTo>
                                <a:cubicBezTo>
                                  <a:pt x="239990" y="22072"/>
                                  <a:pt x="240914" y="21364"/>
                                  <a:pt x="241813" y="20681"/>
                                </a:cubicBezTo>
                                <a:cubicBezTo>
                                  <a:pt x="242712" y="19986"/>
                                  <a:pt x="243599" y="19329"/>
                                  <a:pt x="244460" y="18684"/>
                                </a:cubicBezTo>
                                <a:cubicBezTo>
                                  <a:pt x="245333" y="18039"/>
                                  <a:pt x="246169" y="17420"/>
                                  <a:pt x="246992" y="16813"/>
                                </a:cubicBezTo>
                                <a:cubicBezTo>
                                  <a:pt x="247815" y="16219"/>
                                  <a:pt x="248613" y="15637"/>
                                  <a:pt x="249398" y="15068"/>
                                </a:cubicBezTo>
                                <a:cubicBezTo>
                                  <a:pt x="250183" y="14512"/>
                                  <a:pt x="250942" y="13969"/>
                                  <a:pt x="251677" y="13438"/>
                                </a:cubicBezTo>
                                <a:cubicBezTo>
                                  <a:pt x="252424" y="12919"/>
                                  <a:pt x="253145" y="12414"/>
                                  <a:pt x="253842" y="11921"/>
                                </a:cubicBezTo>
                                <a:cubicBezTo>
                                  <a:pt x="254538" y="11440"/>
                                  <a:pt x="255210" y="10960"/>
                                  <a:pt x="255817" y="10518"/>
                                </a:cubicBezTo>
                                <a:cubicBezTo>
                                  <a:pt x="256577" y="10062"/>
                                  <a:pt x="257210" y="9620"/>
                                  <a:pt x="257843" y="9203"/>
                                </a:cubicBezTo>
                                <a:cubicBezTo>
                                  <a:pt x="258349" y="8786"/>
                                  <a:pt x="258983" y="8381"/>
                                  <a:pt x="259616" y="8002"/>
                                </a:cubicBezTo>
                                <a:cubicBezTo>
                                  <a:pt x="260122" y="7610"/>
                                  <a:pt x="260755" y="7231"/>
                                  <a:pt x="261262" y="6877"/>
                                </a:cubicBezTo>
                                <a:cubicBezTo>
                                  <a:pt x="261768" y="6523"/>
                                  <a:pt x="262275" y="6181"/>
                                  <a:pt x="262781" y="5853"/>
                                </a:cubicBezTo>
                                <a:cubicBezTo>
                                  <a:pt x="263287" y="5524"/>
                                  <a:pt x="263794" y="5221"/>
                                  <a:pt x="264301" y="4918"/>
                                </a:cubicBezTo>
                                <a:cubicBezTo>
                                  <a:pt x="264680" y="4627"/>
                                  <a:pt x="265187" y="4336"/>
                                  <a:pt x="265567" y="4070"/>
                                </a:cubicBezTo>
                                <a:cubicBezTo>
                                  <a:pt x="266073" y="3792"/>
                                  <a:pt x="266453" y="3540"/>
                                  <a:pt x="266833" y="3299"/>
                                </a:cubicBezTo>
                                <a:cubicBezTo>
                                  <a:pt x="267213" y="3059"/>
                                  <a:pt x="267593" y="2832"/>
                                  <a:pt x="267972" y="2617"/>
                                </a:cubicBezTo>
                                <a:cubicBezTo>
                                  <a:pt x="268352" y="2389"/>
                                  <a:pt x="268732" y="2187"/>
                                  <a:pt x="268986" y="1997"/>
                                </a:cubicBezTo>
                                <a:cubicBezTo>
                                  <a:pt x="269365" y="1808"/>
                                  <a:pt x="269618" y="1631"/>
                                  <a:pt x="269872" y="1466"/>
                                </a:cubicBezTo>
                                <a:cubicBezTo>
                                  <a:pt x="270251" y="1302"/>
                                  <a:pt x="270505" y="1150"/>
                                  <a:pt x="270758" y="1024"/>
                                </a:cubicBezTo>
                                <a:cubicBezTo>
                                  <a:pt x="271011" y="885"/>
                                  <a:pt x="271264" y="758"/>
                                  <a:pt x="271518" y="645"/>
                                </a:cubicBezTo>
                                <a:cubicBezTo>
                                  <a:pt x="271644" y="543"/>
                                  <a:pt x="271897" y="442"/>
                                  <a:pt x="272151" y="354"/>
                                </a:cubicBezTo>
                                <a:cubicBezTo>
                                  <a:pt x="272278" y="278"/>
                                  <a:pt x="272404" y="202"/>
                                  <a:pt x="272657" y="152"/>
                                </a:cubicBezTo>
                                <a:cubicBezTo>
                                  <a:pt x="272784" y="101"/>
                                  <a:pt x="272910" y="63"/>
                                  <a:pt x="273037" y="38"/>
                                </a:cubicBezTo>
                                <a:cubicBezTo>
                                  <a:pt x="273164" y="13"/>
                                  <a:pt x="273290" y="0"/>
                                  <a:pt x="273290" y="13"/>
                                </a:cubicBezTo>
                                <a:cubicBezTo>
                                  <a:pt x="273417" y="13"/>
                                  <a:pt x="273417" y="38"/>
                                  <a:pt x="273543" y="76"/>
                                </a:cubicBezTo>
                                <a:cubicBezTo>
                                  <a:pt x="273543" y="114"/>
                                  <a:pt x="273543" y="164"/>
                                  <a:pt x="273670" y="240"/>
                                </a:cubicBezTo>
                                <a:cubicBezTo>
                                  <a:pt x="273670" y="316"/>
                                  <a:pt x="273670" y="379"/>
                                  <a:pt x="273543" y="518"/>
                                </a:cubicBezTo>
                                <a:cubicBezTo>
                                  <a:pt x="273543" y="645"/>
                                  <a:pt x="273543" y="834"/>
                                  <a:pt x="273543" y="1062"/>
                                </a:cubicBezTo>
                                <a:cubicBezTo>
                                  <a:pt x="273417" y="1277"/>
                                  <a:pt x="273417" y="1555"/>
                                  <a:pt x="273290" y="1858"/>
                                </a:cubicBezTo>
                                <a:cubicBezTo>
                                  <a:pt x="273164" y="2174"/>
                                  <a:pt x="273037" y="2541"/>
                                  <a:pt x="272910" y="2945"/>
                                </a:cubicBezTo>
                                <a:cubicBezTo>
                                  <a:pt x="272784" y="3337"/>
                                  <a:pt x="272657" y="3780"/>
                                  <a:pt x="272531" y="4273"/>
                                </a:cubicBezTo>
                                <a:cubicBezTo>
                                  <a:pt x="272404" y="4753"/>
                                  <a:pt x="272278" y="5284"/>
                                  <a:pt x="272024" y="5853"/>
                                </a:cubicBezTo>
                                <a:cubicBezTo>
                                  <a:pt x="271897" y="6422"/>
                                  <a:pt x="271644" y="7029"/>
                                  <a:pt x="271391" y="7673"/>
                                </a:cubicBezTo>
                                <a:cubicBezTo>
                                  <a:pt x="271264" y="8318"/>
                                  <a:pt x="271011" y="9001"/>
                                  <a:pt x="270758" y="9721"/>
                                </a:cubicBezTo>
                                <a:cubicBezTo>
                                  <a:pt x="270505" y="10442"/>
                                  <a:pt x="270251" y="11188"/>
                                  <a:pt x="269998" y="11984"/>
                                </a:cubicBezTo>
                                <a:cubicBezTo>
                                  <a:pt x="269745" y="12768"/>
                                  <a:pt x="269492" y="13602"/>
                                  <a:pt x="269112" y="14462"/>
                                </a:cubicBezTo>
                                <a:cubicBezTo>
                                  <a:pt x="268859" y="15334"/>
                                  <a:pt x="268479" y="16231"/>
                                  <a:pt x="268226" y="17167"/>
                                </a:cubicBezTo>
                                <a:cubicBezTo>
                                  <a:pt x="267972" y="18102"/>
                                  <a:pt x="267593" y="19063"/>
                                  <a:pt x="267213" y="20062"/>
                                </a:cubicBezTo>
                                <a:cubicBezTo>
                                  <a:pt x="266959" y="21048"/>
                                  <a:pt x="266579" y="22072"/>
                                  <a:pt x="266200" y="23121"/>
                                </a:cubicBezTo>
                                <a:cubicBezTo>
                                  <a:pt x="265820" y="24170"/>
                                  <a:pt x="265440" y="25245"/>
                                  <a:pt x="265060" y="26332"/>
                                </a:cubicBezTo>
                                <a:cubicBezTo>
                                  <a:pt x="264807" y="27432"/>
                                  <a:pt x="264427" y="28544"/>
                                  <a:pt x="264047" y="29682"/>
                                </a:cubicBezTo>
                                <a:cubicBezTo>
                                  <a:pt x="263541" y="30807"/>
                                  <a:pt x="263161" y="31970"/>
                                  <a:pt x="262781" y="33133"/>
                                </a:cubicBezTo>
                                <a:cubicBezTo>
                                  <a:pt x="262401" y="34308"/>
                                  <a:pt x="262021" y="35497"/>
                                  <a:pt x="261641" y="36698"/>
                                </a:cubicBezTo>
                                <a:cubicBezTo>
                                  <a:pt x="261262" y="37886"/>
                                  <a:pt x="260755" y="39112"/>
                                  <a:pt x="260375" y="40326"/>
                                </a:cubicBezTo>
                                <a:cubicBezTo>
                                  <a:pt x="259995" y="41552"/>
                                  <a:pt x="259489" y="42791"/>
                                  <a:pt x="259109" y="44030"/>
                                </a:cubicBezTo>
                                <a:cubicBezTo>
                                  <a:pt x="258730" y="45281"/>
                                  <a:pt x="258223" y="46533"/>
                                  <a:pt x="257843" y="47797"/>
                                </a:cubicBezTo>
                                <a:cubicBezTo>
                                  <a:pt x="257463" y="49048"/>
                                  <a:pt x="256957" y="50325"/>
                                  <a:pt x="256577" y="51589"/>
                                </a:cubicBezTo>
                                <a:cubicBezTo>
                                  <a:pt x="256070" y="52853"/>
                                  <a:pt x="255691" y="54130"/>
                                  <a:pt x="255260" y="55407"/>
                                </a:cubicBezTo>
                                <a:cubicBezTo>
                                  <a:pt x="254829" y="56684"/>
                                  <a:pt x="254399" y="57973"/>
                                  <a:pt x="253956" y="59250"/>
                                </a:cubicBezTo>
                                <a:cubicBezTo>
                                  <a:pt x="253525" y="60527"/>
                                  <a:pt x="253095" y="61816"/>
                                  <a:pt x="252664" y="63093"/>
                                </a:cubicBezTo>
                                <a:cubicBezTo>
                                  <a:pt x="252221" y="64370"/>
                                  <a:pt x="251791" y="65659"/>
                                  <a:pt x="251360" y="66936"/>
                                </a:cubicBezTo>
                                <a:cubicBezTo>
                                  <a:pt x="250930" y="68200"/>
                                  <a:pt x="250499" y="69477"/>
                                  <a:pt x="250069" y="70753"/>
                                </a:cubicBezTo>
                                <a:cubicBezTo>
                                  <a:pt x="249638" y="72018"/>
                                  <a:pt x="249208" y="73294"/>
                                  <a:pt x="248777" y="74559"/>
                                </a:cubicBezTo>
                                <a:cubicBezTo>
                                  <a:pt x="248347" y="75810"/>
                                  <a:pt x="247916" y="77074"/>
                                  <a:pt x="247498" y="78326"/>
                                </a:cubicBezTo>
                                <a:cubicBezTo>
                                  <a:pt x="247068" y="79577"/>
                                  <a:pt x="246650" y="80829"/>
                                  <a:pt x="246219" y="82080"/>
                                </a:cubicBezTo>
                                <a:cubicBezTo>
                                  <a:pt x="245802" y="83332"/>
                                  <a:pt x="245384" y="84571"/>
                                  <a:pt x="244966" y="85809"/>
                                </a:cubicBezTo>
                                <a:cubicBezTo>
                                  <a:pt x="244535" y="87061"/>
                                  <a:pt x="244118" y="88287"/>
                                  <a:pt x="243700" y="89526"/>
                                </a:cubicBezTo>
                                <a:cubicBezTo>
                                  <a:pt x="243282" y="90765"/>
                                  <a:pt x="242864" y="91991"/>
                                  <a:pt x="242446" y="93217"/>
                                </a:cubicBezTo>
                                <a:cubicBezTo>
                                  <a:pt x="242029" y="94456"/>
                                  <a:pt x="241610" y="95682"/>
                                  <a:pt x="241205" y="96908"/>
                                </a:cubicBezTo>
                                <a:cubicBezTo>
                                  <a:pt x="240788" y="98135"/>
                                  <a:pt x="240370" y="99361"/>
                                  <a:pt x="239952" y="100587"/>
                                </a:cubicBezTo>
                                <a:cubicBezTo>
                                  <a:pt x="239534" y="101813"/>
                                  <a:pt x="239129" y="103027"/>
                                  <a:pt x="238711" y="104253"/>
                                </a:cubicBezTo>
                                <a:cubicBezTo>
                                  <a:pt x="238293" y="105479"/>
                                  <a:pt x="237875" y="106706"/>
                                  <a:pt x="237470" y="107919"/>
                                </a:cubicBezTo>
                                <a:cubicBezTo>
                                  <a:pt x="237053" y="109145"/>
                                  <a:pt x="236635" y="110372"/>
                                  <a:pt x="236229" y="111585"/>
                                </a:cubicBezTo>
                                <a:cubicBezTo>
                                  <a:pt x="235812" y="112811"/>
                                  <a:pt x="235394" y="114025"/>
                                  <a:pt x="234989" y="115238"/>
                                </a:cubicBezTo>
                                <a:cubicBezTo>
                                  <a:pt x="234571" y="116452"/>
                                  <a:pt x="234166" y="117666"/>
                                  <a:pt x="233761" y="118879"/>
                                </a:cubicBezTo>
                                <a:cubicBezTo>
                                  <a:pt x="233343" y="120080"/>
                                  <a:pt x="232937" y="121281"/>
                                  <a:pt x="232532" y="122482"/>
                                </a:cubicBezTo>
                                <a:cubicBezTo>
                                  <a:pt x="232127" y="123683"/>
                                  <a:pt x="231722" y="124884"/>
                                  <a:pt x="231317" y="126072"/>
                                </a:cubicBezTo>
                                <a:cubicBezTo>
                                  <a:pt x="230911" y="127260"/>
                                  <a:pt x="230506" y="128449"/>
                                  <a:pt x="230114" y="129637"/>
                                </a:cubicBezTo>
                                <a:cubicBezTo>
                                  <a:pt x="229709" y="130813"/>
                                  <a:pt x="229303" y="131988"/>
                                  <a:pt x="228911" y="133164"/>
                                </a:cubicBezTo>
                                <a:cubicBezTo>
                                  <a:pt x="228519" y="134327"/>
                                  <a:pt x="228126" y="135503"/>
                                  <a:pt x="227733" y="136653"/>
                                </a:cubicBezTo>
                                <a:cubicBezTo>
                                  <a:pt x="227341" y="137816"/>
                                  <a:pt x="226949" y="138966"/>
                                  <a:pt x="226556" y="140104"/>
                                </a:cubicBezTo>
                                <a:cubicBezTo>
                                  <a:pt x="226176" y="141254"/>
                                  <a:pt x="225784" y="142380"/>
                                  <a:pt x="225404" y="143517"/>
                                </a:cubicBezTo>
                                <a:cubicBezTo>
                                  <a:pt x="225024" y="144642"/>
                                  <a:pt x="224644" y="145755"/>
                                  <a:pt x="224264" y="146867"/>
                                </a:cubicBezTo>
                                <a:cubicBezTo>
                                  <a:pt x="223897" y="147980"/>
                                  <a:pt x="223517" y="149079"/>
                                  <a:pt x="223150" y="150166"/>
                                </a:cubicBezTo>
                                <a:cubicBezTo>
                                  <a:pt x="222783" y="151254"/>
                                  <a:pt x="222416" y="152328"/>
                                  <a:pt x="222061" y="153390"/>
                                </a:cubicBezTo>
                                <a:cubicBezTo>
                                  <a:pt x="221694" y="154465"/>
                                  <a:pt x="221339" y="155514"/>
                                  <a:pt x="220985" y="156563"/>
                                </a:cubicBezTo>
                                <a:cubicBezTo>
                                  <a:pt x="220630" y="157600"/>
                                  <a:pt x="220276" y="158636"/>
                                  <a:pt x="219934" y="159660"/>
                                </a:cubicBezTo>
                                <a:cubicBezTo>
                                  <a:pt x="219592" y="160672"/>
                                  <a:pt x="219250" y="161683"/>
                                  <a:pt x="218908" y="162669"/>
                                </a:cubicBezTo>
                                <a:cubicBezTo>
                                  <a:pt x="218579" y="163668"/>
                                  <a:pt x="218237" y="164641"/>
                                  <a:pt x="217921" y="165602"/>
                                </a:cubicBezTo>
                                <a:cubicBezTo>
                                  <a:pt x="217591" y="166575"/>
                                  <a:pt x="217262" y="167523"/>
                                  <a:pt x="216946" y="168471"/>
                                </a:cubicBezTo>
                                <a:cubicBezTo>
                                  <a:pt x="216629" y="169407"/>
                                  <a:pt x="216313" y="170330"/>
                                  <a:pt x="216009" y="171252"/>
                                </a:cubicBezTo>
                                <a:cubicBezTo>
                                  <a:pt x="215692" y="172162"/>
                                  <a:pt x="215388" y="173060"/>
                                  <a:pt x="215084" y="173958"/>
                                </a:cubicBezTo>
                                <a:cubicBezTo>
                                  <a:pt x="214781" y="174842"/>
                                  <a:pt x="214489" y="175715"/>
                                  <a:pt x="214198" y="176575"/>
                                </a:cubicBezTo>
                                <a:cubicBezTo>
                                  <a:pt x="213907" y="177447"/>
                                  <a:pt x="213616" y="178293"/>
                                  <a:pt x="213337" y="179128"/>
                                </a:cubicBezTo>
                                <a:cubicBezTo>
                                  <a:pt x="213046" y="179962"/>
                                  <a:pt x="212767" y="180784"/>
                                  <a:pt x="212501" y="181593"/>
                                </a:cubicBezTo>
                                <a:cubicBezTo>
                                  <a:pt x="212223" y="182402"/>
                                  <a:pt x="211957" y="183186"/>
                                  <a:pt x="211691" y="183969"/>
                                </a:cubicBezTo>
                                <a:cubicBezTo>
                                  <a:pt x="211425" y="184741"/>
                                  <a:pt x="211172" y="185512"/>
                                  <a:pt x="210919" y="186258"/>
                                </a:cubicBezTo>
                                <a:cubicBezTo>
                                  <a:pt x="210665" y="187003"/>
                                  <a:pt x="210412" y="187724"/>
                                  <a:pt x="210172" y="188444"/>
                                </a:cubicBezTo>
                                <a:cubicBezTo>
                                  <a:pt x="209931" y="189152"/>
                                  <a:pt x="209703" y="189861"/>
                                  <a:pt x="209463" y="190543"/>
                                </a:cubicBezTo>
                                <a:cubicBezTo>
                                  <a:pt x="209235" y="191226"/>
                                  <a:pt x="209007" y="191896"/>
                                  <a:pt x="208792" y="192540"/>
                                </a:cubicBezTo>
                                <a:cubicBezTo>
                                  <a:pt x="208564" y="193198"/>
                                  <a:pt x="208349" y="193830"/>
                                  <a:pt x="208133" y="194462"/>
                                </a:cubicBezTo>
                                <a:cubicBezTo>
                                  <a:pt x="207931" y="195081"/>
                                  <a:pt x="207715" y="195700"/>
                                  <a:pt x="207513" y="196295"/>
                                </a:cubicBezTo>
                                <a:cubicBezTo>
                                  <a:pt x="207310" y="196889"/>
                                  <a:pt x="207120" y="197483"/>
                                  <a:pt x="206918" y="198052"/>
                                </a:cubicBezTo>
                                <a:cubicBezTo>
                                  <a:pt x="206728" y="198634"/>
                                  <a:pt x="206538" y="199190"/>
                                  <a:pt x="206348" y="199746"/>
                                </a:cubicBezTo>
                                <a:cubicBezTo>
                                  <a:pt x="206158" y="200302"/>
                                  <a:pt x="205968" y="200846"/>
                                  <a:pt x="205791" y="201389"/>
                                </a:cubicBezTo>
                                <a:cubicBezTo>
                                  <a:pt x="205601" y="201920"/>
                                  <a:pt x="205424" y="202451"/>
                                  <a:pt x="205246" y="202982"/>
                                </a:cubicBezTo>
                                <a:cubicBezTo>
                                  <a:pt x="205069" y="203500"/>
                                  <a:pt x="204892" y="204019"/>
                                  <a:pt x="204714" y="204537"/>
                                </a:cubicBezTo>
                                <a:cubicBezTo>
                                  <a:pt x="204550" y="205055"/>
                                  <a:pt x="204372" y="205574"/>
                                  <a:pt x="204195" y="206092"/>
                                </a:cubicBezTo>
                                <a:cubicBezTo>
                                  <a:pt x="204018" y="206597"/>
                                  <a:pt x="203853" y="207103"/>
                                  <a:pt x="203676" y="207621"/>
                                </a:cubicBezTo>
                                <a:cubicBezTo>
                                  <a:pt x="203499" y="208127"/>
                                  <a:pt x="203334" y="208645"/>
                                  <a:pt x="203157" y="209151"/>
                                </a:cubicBezTo>
                                <a:cubicBezTo>
                                  <a:pt x="202980" y="209669"/>
                                  <a:pt x="202803" y="210188"/>
                                  <a:pt x="202638" y="210706"/>
                                </a:cubicBezTo>
                                <a:cubicBezTo>
                                  <a:pt x="202461" y="211224"/>
                                  <a:pt x="202283" y="211743"/>
                                  <a:pt x="202106" y="212273"/>
                                </a:cubicBezTo>
                                <a:cubicBezTo>
                                  <a:pt x="201916" y="212804"/>
                                  <a:pt x="201739" y="213335"/>
                                  <a:pt x="201562" y="213879"/>
                                </a:cubicBezTo>
                                <a:cubicBezTo>
                                  <a:pt x="201372" y="214410"/>
                                  <a:pt x="201182" y="214966"/>
                                  <a:pt x="200992" y="215523"/>
                                </a:cubicBezTo>
                                <a:cubicBezTo>
                                  <a:pt x="200802" y="216091"/>
                                  <a:pt x="200612" y="216647"/>
                                  <a:pt x="200422" y="217241"/>
                                </a:cubicBezTo>
                                <a:cubicBezTo>
                                  <a:pt x="200220" y="217823"/>
                                  <a:pt x="200017" y="218417"/>
                                  <a:pt x="199815" y="219037"/>
                                </a:cubicBezTo>
                                <a:cubicBezTo>
                                  <a:pt x="199599" y="219643"/>
                                  <a:pt x="199384" y="220275"/>
                                  <a:pt x="199169" y="220920"/>
                                </a:cubicBezTo>
                                <a:cubicBezTo>
                                  <a:pt x="198953" y="221565"/>
                                  <a:pt x="198725" y="222235"/>
                                  <a:pt x="198498" y="222917"/>
                                </a:cubicBezTo>
                                <a:cubicBezTo>
                                  <a:pt x="198270" y="223600"/>
                                  <a:pt x="198029" y="224296"/>
                                  <a:pt x="197776" y="225016"/>
                                </a:cubicBezTo>
                                <a:cubicBezTo>
                                  <a:pt x="197535" y="225737"/>
                                  <a:pt x="197282" y="226470"/>
                                  <a:pt x="197029" y="227228"/>
                                </a:cubicBezTo>
                                <a:cubicBezTo>
                                  <a:pt x="196776" y="227987"/>
                                  <a:pt x="196510" y="228771"/>
                                  <a:pt x="196244" y="229567"/>
                                </a:cubicBezTo>
                                <a:cubicBezTo>
                                  <a:pt x="195965" y="230363"/>
                                  <a:pt x="195687" y="231172"/>
                                  <a:pt x="195408" y="232019"/>
                                </a:cubicBezTo>
                                <a:cubicBezTo>
                                  <a:pt x="195130" y="232854"/>
                                  <a:pt x="194838" y="233713"/>
                                  <a:pt x="194535" y="234586"/>
                                </a:cubicBezTo>
                                <a:cubicBezTo>
                                  <a:pt x="194243" y="235470"/>
                                  <a:pt x="193939" y="236368"/>
                                  <a:pt x="193623" y="237278"/>
                                </a:cubicBezTo>
                                <a:cubicBezTo>
                                  <a:pt x="193319" y="238188"/>
                                  <a:pt x="193003" y="239124"/>
                                  <a:pt x="192673" y="240085"/>
                                </a:cubicBezTo>
                                <a:cubicBezTo>
                                  <a:pt x="192357" y="241033"/>
                                  <a:pt x="192015" y="242006"/>
                                  <a:pt x="191686" y="243005"/>
                                </a:cubicBezTo>
                                <a:cubicBezTo>
                                  <a:pt x="191344" y="243991"/>
                                  <a:pt x="191002" y="245015"/>
                                  <a:pt x="190660" y="246038"/>
                                </a:cubicBezTo>
                                <a:cubicBezTo>
                                  <a:pt x="190305" y="247075"/>
                                  <a:pt x="189951" y="248124"/>
                                  <a:pt x="189584" y="249186"/>
                                </a:cubicBezTo>
                                <a:cubicBezTo>
                                  <a:pt x="189229" y="250261"/>
                                  <a:pt x="188862" y="251348"/>
                                  <a:pt x="188482" y="252448"/>
                                </a:cubicBezTo>
                                <a:cubicBezTo>
                                  <a:pt x="188115" y="253547"/>
                                  <a:pt x="187735" y="254672"/>
                                  <a:pt x="187342" y="255810"/>
                                </a:cubicBezTo>
                                <a:cubicBezTo>
                                  <a:pt x="186963" y="256948"/>
                                  <a:pt x="186570" y="258098"/>
                                  <a:pt x="186178" y="259274"/>
                                </a:cubicBezTo>
                                <a:cubicBezTo>
                                  <a:pt x="185773" y="260437"/>
                                  <a:pt x="185367" y="261625"/>
                                  <a:pt x="184962" y="262839"/>
                                </a:cubicBezTo>
                                <a:cubicBezTo>
                                  <a:pt x="184557" y="264040"/>
                                  <a:pt x="184139" y="265266"/>
                                  <a:pt x="183721" y="266505"/>
                                </a:cubicBezTo>
                                <a:cubicBezTo>
                                  <a:pt x="183304" y="267744"/>
                                  <a:pt x="182873" y="269008"/>
                                  <a:pt x="182443" y="270272"/>
                                </a:cubicBezTo>
                                <a:cubicBezTo>
                                  <a:pt x="182012" y="271549"/>
                                  <a:pt x="181569" y="272838"/>
                                  <a:pt x="181126" y="274140"/>
                                </a:cubicBezTo>
                                <a:cubicBezTo>
                                  <a:pt x="180682" y="275455"/>
                                  <a:pt x="180239" y="276770"/>
                                  <a:pt x="179784" y="278110"/>
                                </a:cubicBezTo>
                                <a:cubicBezTo>
                                  <a:pt x="179328" y="279450"/>
                                  <a:pt x="178872" y="280815"/>
                                  <a:pt x="178403" y="282180"/>
                                </a:cubicBezTo>
                                <a:cubicBezTo>
                                  <a:pt x="177935" y="283558"/>
                                  <a:pt x="177466" y="284949"/>
                                  <a:pt x="176998" y="286352"/>
                                </a:cubicBezTo>
                                <a:cubicBezTo>
                                  <a:pt x="176517" y="287755"/>
                                  <a:pt x="176036" y="289184"/>
                                  <a:pt x="175542" y="290625"/>
                                </a:cubicBezTo>
                                <a:cubicBezTo>
                                  <a:pt x="175061" y="292066"/>
                                  <a:pt x="174567" y="293519"/>
                                  <a:pt x="174060" y="294986"/>
                                </a:cubicBezTo>
                                <a:cubicBezTo>
                                  <a:pt x="173567" y="296465"/>
                                  <a:pt x="173060" y="297957"/>
                                  <a:pt x="172554" y="299461"/>
                                </a:cubicBezTo>
                                <a:cubicBezTo>
                                  <a:pt x="172035" y="300965"/>
                                  <a:pt x="171528" y="302495"/>
                                  <a:pt x="170996" y="304037"/>
                                </a:cubicBezTo>
                                <a:cubicBezTo>
                                  <a:pt x="170477" y="305567"/>
                                  <a:pt x="169958" y="307122"/>
                                  <a:pt x="169414" y="308702"/>
                                </a:cubicBezTo>
                                <a:cubicBezTo>
                                  <a:pt x="168882" y="310269"/>
                                  <a:pt x="168350" y="311862"/>
                                  <a:pt x="167806" y="313455"/>
                                </a:cubicBezTo>
                                <a:cubicBezTo>
                                  <a:pt x="167261" y="315060"/>
                                  <a:pt x="166717" y="316678"/>
                                  <a:pt x="166160" y="318309"/>
                                </a:cubicBezTo>
                                <a:cubicBezTo>
                                  <a:pt x="165603" y="319940"/>
                                  <a:pt x="165045" y="321596"/>
                                  <a:pt x="164488" y="323252"/>
                                </a:cubicBezTo>
                                <a:cubicBezTo>
                                  <a:pt x="163918" y="324908"/>
                                  <a:pt x="163361" y="326589"/>
                                  <a:pt x="162792" y="328271"/>
                                </a:cubicBezTo>
                                <a:cubicBezTo>
                                  <a:pt x="162222" y="329952"/>
                                  <a:pt x="161639" y="331646"/>
                                  <a:pt x="161070" y="333353"/>
                                </a:cubicBezTo>
                                <a:cubicBezTo>
                                  <a:pt x="160487" y="335046"/>
                                  <a:pt x="159905" y="336766"/>
                                  <a:pt x="159322" y="338485"/>
                                </a:cubicBezTo>
                                <a:cubicBezTo>
                                  <a:pt x="158740" y="340204"/>
                                  <a:pt x="158157" y="341936"/>
                                  <a:pt x="157575" y="343655"/>
                                </a:cubicBezTo>
                                <a:cubicBezTo>
                                  <a:pt x="156980" y="345387"/>
                                  <a:pt x="156397" y="347119"/>
                                  <a:pt x="155815" y="348851"/>
                                </a:cubicBezTo>
                                <a:cubicBezTo>
                                  <a:pt x="155220" y="350582"/>
                                  <a:pt x="154637" y="352315"/>
                                  <a:pt x="154055" y="354033"/>
                                </a:cubicBezTo>
                                <a:cubicBezTo>
                                  <a:pt x="153472" y="355766"/>
                                  <a:pt x="152890" y="357485"/>
                                  <a:pt x="152308" y="359204"/>
                                </a:cubicBezTo>
                                <a:cubicBezTo>
                                  <a:pt x="151725" y="360911"/>
                                  <a:pt x="151143" y="362617"/>
                                  <a:pt x="150573" y="364324"/>
                                </a:cubicBezTo>
                                <a:cubicBezTo>
                                  <a:pt x="149990" y="366018"/>
                                  <a:pt x="149421" y="367712"/>
                                  <a:pt x="148851" y="369380"/>
                                </a:cubicBezTo>
                                <a:cubicBezTo>
                                  <a:pt x="148281" y="371061"/>
                                  <a:pt x="147724" y="372730"/>
                                  <a:pt x="147154" y="374374"/>
                                </a:cubicBezTo>
                                <a:cubicBezTo>
                                  <a:pt x="146597" y="376030"/>
                                  <a:pt x="146040" y="377660"/>
                                  <a:pt x="145496" y="379278"/>
                                </a:cubicBezTo>
                                <a:cubicBezTo>
                                  <a:pt x="144951" y="380897"/>
                                  <a:pt x="144407" y="382489"/>
                                  <a:pt x="143875" y="384070"/>
                                </a:cubicBezTo>
                                <a:cubicBezTo>
                                  <a:pt x="143343" y="385650"/>
                                  <a:pt x="142811" y="387204"/>
                                  <a:pt x="142292" y="388734"/>
                                </a:cubicBezTo>
                                <a:cubicBezTo>
                                  <a:pt x="141773" y="390276"/>
                                  <a:pt x="141254" y="391781"/>
                                  <a:pt x="140760" y="393273"/>
                                </a:cubicBezTo>
                                <a:cubicBezTo>
                                  <a:pt x="140254" y="394764"/>
                                  <a:pt x="139760" y="396230"/>
                                  <a:pt x="139266" y="397659"/>
                                </a:cubicBezTo>
                                <a:cubicBezTo>
                                  <a:pt x="138785" y="399100"/>
                                  <a:pt x="138304" y="400516"/>
                                  <a:pt x="137835" y="401894"/>
                                </a:cubicBezTo>
                                <a:cubicBezTo>
                                  <a:pt x="137367" y="403284"/>
                                  <a:pt x="136898" y="404637"/>
                                  <a:pt x="136455" y="405977"/>
                                </a:cubicBezTo>
                                <a:cubicBezTo>
                                  <a:pt x="135999" y="407304"/>
                                  <a:pt x="135556" y="408606"/>
                                  <a:pt x="135126" y="409870"/>
                                </a:cubicBezTo>
                                <a:cubicBezTo>
                                  <a:pt x="134695" y="411147"/>
                                  <a:pt x="134277" y="412386"/>
                                  <a:pt x="133872" y="413587"/>
                                </a:cubicBezTo>
                                <a:cubicBezTo>
                                  <a:pt x="133454" y="414801"/>
                                  <a:pt x="133062" y="415976"/>
                                  <a:pt x="132669" y="417126"/>
                                </a:cubicBezTo>
                                <a:cubicBezTo>
                                  <a:pt x="132290" y="418264"/>
                                  <a:pt x="131909" y="419377"/>
                                  <a:pt x="131542" y="420451"/>
                                </a:cubicBezTo>
                                <a:cubicBezTo>
                                  <a:pt x="131175" y="421526"/>
                                  <a:pt x="130821" y="422562"/>
                                  <a:pt x="130492" y="423574"/>
                                </a:cubicBezTo>
                                <a:cubicBezTo>
                                  <a:pt x="130137" y="424585"/>
                                  <a:pt x="129808" y="425559"/>
                                  <a:pt x="129491" y="426494"/>
                                </a:cubicBezTo>
                                <a:cubicBezTo>
                                  <a:pt x="129175" y="427429"/>
                                  <a:pt x="128871" y="428327"/>
                                  <a:pt x="128579" y="429187"/>
                                </a:cubicBezTo>
                                <a:cubicBezTo>
                                  <a:pt x="128288" y="430059"/>
                                  <a:pt x="128010" y="430880"/>
                                  <a:pt x="127744" y="431664"/>
                                </a:cubicBezTo>
                                <a:cubicBezTo>
                                  <a:pt x="127478" y="432448"/>
                                  <a:pt x="127225" y="433194"/>
                                  <a:pt x="126984" y="433901"/>
                                </a:cubicBezTo>
                                <a:cubicBezTo>
                                  <a:pt x="126744" y="434610"/>
                                  <a:pt x="126516" y="435280"/>
                                  <a:pt x="126313" y="435899"/>
                                </a:cubicBezTo>
                                <a:cubicBezTo>
                                  <a:pt x="126098" y="436531"/>
                                  <a:pt x="125895" y="437112"/>
                                  <a:pt x="125706" y="437656"/>
                                </a:cubicBezTo>
                                <a:cubicBezTo>
                                  <a:pt x="125528" y="438200"/>
                                  <a:pt x="125351" y="438705"/>
                                  <a:pt x="125199" y="439160"/>
                                </a:cubicBezTo>
                                <a:cubicBezTo>
                                  <a:pt x="125047" y="439615"/>
                                  <a:pt x="124908" y="440033"/>
                                  <a:pt x="124781" y="440412"/>
                                </a:cubicBezTo>
                                <a:cubicBezTo>
                                  <a:pt x="124654" y="440779"/>
                                  <a:pt x="124540" y="441107"/>
                                  <a:pt x="124439" y="441398"/>
                                </a:cubicBezTo>
                                <a:cubicBezTo>
                                  <a:pt x="124351" y="441689"/>
                                  <a:pt x="124262" y="441929"/>
                                  <a:pt x="124199" y="442131"/>
                                </a:cubicBezTo>
                                <a:cubicBezTo>
                                  <a:pt x="124135" y="442321"/>
                                  <a:pt x="124072" y="442485"/>
                                  <a:pt x="124034" y="442586"/>
                                </a:cubicBezTo>
                                <a:cubicBezTo>
                                  <a:pt x="124009" y="442700"/>
                                  <a:pt x="123971" y="442776"/>
                                  <a:pt x="123971" y="442801"/>
                                </a:cubicBezTo>
                                <a:cubicBezTo>
                                  <a:pt x="123971" y="442814"/>
                                  <a:pt x="123971" y="442776"/>
                                  <a:pt x="123984" y="442751"/>
                                </a:cubicBezTo>
                                <a:cubicBezTo>
                                  <a:pt x="124009" y="442687"/>
                                  <a:pt x="124047" y="442586"/>
                                  <a:pt x="124085" y="442447"/>
                                </a:cubicBezTo>
                                <a:cubicBezTo>
                                  <a:pt x="124135" y="442308"/>
                                  <a:pt x="124199" y="442119"/>
                                  <a:pt x="124275" y="441891"/>
                                </a:cubicBezTo>
                                <a:cubicBezTo>
                                  <a:pt x="124351" y="441676"/>
                                  <a:pt x="124439" y="441411"/>
                                  <a:pt x="124540" y="441107"/>
                                </a:cubicBezTo>
                                <a:cubicBezTo>
                                  <a:pt x="124642" y="440804"/>
                                  <a:pt x="124756" y="440463"/>
                                  <a:pt x="124895" y="440083"/>
                                </a:cubicBezTo>
                                <a:cubicBezTo>
                                  <a:pt x="125021" y="439704"/>
                                  <a:pt x="125161" y="439287"/>
                                  <a:pt x="125313" y="438845"/>
                                </a:cubicBezTo>
                                <a:cubicBezTo>
                                  <a:pt x="125465" y="438390"/>
                                  <a:pt x="125630" y="437909"/>
                                  <a:pt x="125807" y="437391"/>
                                </a:cubicBezTo>
                                <a:cubicBezTo>
                                  <a:pt x="125971" y="436873"/>
                                  <a:pt x="126161" y="436329"/>
                                  <a:pt x="126364" y="435747"/>
                                </a:cubicBezTo>
                                <a:cubicBezTo>
                                  <a:pt x="126554" y="435166"/>
                                  <a:pt x="126769" y="434559"/>
                                  <a:pt x="126984" y="433914"/>
                                </a:cubicBezTo>
                                <a:cubicBezTo>
                                  <a:pt x="127200" y="433282"/>
                                  <a:pt x="127427" y="432612"/>
                                  <a:pt x="127655" y="431917"/>
                                </a:cubicBezTo>
                                <a:cubicBezTo>
                                  <a:pt x="127896" y="431234"/>
                                  <a:pt x="128136" y="430514"/>
                                  <a:pt x="128377" y="429781"/>
                                </a:cubicBezTo>
                                <a:cubicBezTo>
                                  <a:pt x="128631" y="429047"/>
                                  <a:pt x="128884" y="428289"/>
                                  <a:pt x="129149" y="427518"/>
                                </a:cubicBezTo>
                                <a:cubicBezTo>
                                  <a:pt x="129415" y="426747"/>
                                  <a:pt x="129681" y="425963"/>
                                  <a:pt x="129947" y="425166"/>
                                </a:cubicBezTo>
                                <a:cubicBezTo>
                                  <a:pt x="130213" y="424357"/>
                                  <a:pt x="130492" y="423549"/>
                                  <a:pt x="130770" y="422727"/>
                                </a:cubicBezTo>
                                <a:cubicBezTo>
                                  <a:pt x="131049" y="421918"/>
                                  <a:pt x="131327" y="421083"/>
                                  <a:pt x="131606" y="420249"/>
                                </a:cubicBezTo>
                                <a:cubicBezTo>
                                  <a:pt x="131897" y="419415"/>
                                  <a:pt x="132176" y="418580"/>
                                  <a:pt x="132467" y="417746"/>
                                </a:cubicBezTo>
                                <a:cubicBezTo>
                                  <a:pt x="132745" y="416899"/>
                                  <a:pt x="133036" y="416052"/>
                                  <a:pt x="133315" y="415218"/>
                                </a:cubicBezTo>
                                <a:cubicBezTo>
                                  <a:pt x="133606" y="414371"/>
                                  <a:pt x="133885" y="413536"/>
                                  <a:pt x="134176" y="412702"/>
                                </a:cubicBezTo>
                                <a:cubicBezTo>
                                  <a:pt x="134455" y="411855"/>
                                  <a:pt x="134733" y="411021"/>
                                  <a:pt x="135024" y="410199"/>
                                </a:cubicBezTo>
                                <a:cubicBezTo>
                                  <a:pt x="135303" y="409365"/>
                                  <a:pt x="135582" y="408543"/>
                                  <a:pt x="135848" y="407734"/>
                                </a:cubicBezTo>
                                <a:cubicBezTo>
                                  <a:pt x="136126" y="406925"/>
                                  <a:pt x="136392" y="406129"/>
                                  <a:pt x="136670" y="405345"/>
                                </a:cubicBezTo>
                                <a:cubicBezTo>
                                  <a:pt x="136936" y="404561"/>
                                  <a:pt x="137190" y="403777"/>
                                  <a:pt x="137456" y="403019"/>
                                </a:cubicBezTo>
                                <a:cubicBezTo>
                                  <a:pt x="137709" y="402260"/>
                                  <a:pt x="137962" y="401515"/>
                                  <a:pt x="138202" y="400781"/>
                                </a:cubicBezTo>
                                <a:cubicBezTo>
                                  <a:pt x="138456" y="400061"/>
                                  <a:pt x="138696" y="399340"/>
                                  <a:pt x="138937" y="398657"/>
                                </a:cubicBezTo>
                                <a:cubicBezTo>
                                  <a:pt x="139165" y="397962"/>
                                  <a:pt x="139393" y="397280"/>
                                  <a:pt x="139621" y="396635"/>
                                </a:cubicBezTo>
                                <a:cubicBezTo>
                                  <a:pt x="139836" y="395990"/>
                                  <a:pt x="140051" y="395358"/>
                                  <a:pt x="140254" y="394752"/>
                                </a:cubicBezTo>
                                <a:cubicBezTo>
                                  <a:pt x="140456" y="394145"/>
                                  <a:pt x="140659" y="393563"/>
                                  <a:pt x="140849" y="393007"/>
                                </a:cubicBezTo>
                                <a:cubicBezTo>
                                  <a:pt x="141039" y="392450"/>
                                  <a:pt x="141216" y="391907"/>
                                  <a:pt x="141393" y="391401"/>
                                </a:cubicBezTo>
                                <a:cubicBezTo>
                                  <a:pt x="141558" y="390896"/>
                                  <a:pt x="141722" y="390415"/>
                                  <a:pt x="141874" y="389960"/>
                                </a:cubicBezTo>
                                <a:cubicBezTo>
                                  <a:pt x="142027" y="389505"/>
                                  <a:pt x="142179" y="389075"/>
                                  <a:pt x="142318" y="388684"/>
                                </a:cubicBezTo>
                                <a:cubicBezTo>
                                  <a:pt x="142444" y="388279"/>
                                  <a:pt x="142571" y="387912"/>
                                  <a:pt x="142685" y="387571"/>
                                </a:cubicBezTo>
                                <a:cubicBezTo>
                                  <a:pt x="142799" y="387217"/>
                                  <a:pt x="142913" y="386914"/>
                                  <a:pt x="143014" y="386623"/>
                                </a:cubicBezTo>
                                <a:cubicBezTo>
                                  <a:pt x="143103" y="386345"/>
                                  <a:pt x="143191" y="386080"/>
                                  <a:pt x="143267" y="385864"/>
                                </a:cubicBezTo>
                                <a:cubicBezTo>
                                  <a:pt x="143343" y="385637"/>
                                  <a:pt x="143406" y="385435"/>
                                  <a:pt x="143470" y="385270"/>
                                </a:cubicBezTo>
                                <a:cubicBezTo>
                                  <a:pt x="143520" y="385106"/>
                                  <a:pt x="143571" y="384967"/>
                                  <a:pt x="143609" y="384866"/>
                                </a:cubicBezTo>
                                <a:cubicBezTo>
                                  <a:pt x="143634" y="384752"/>
                                  <a:pt x="143672" y="384676"/>
                                  <a:pt x="143685" y="384638"/>
                                </a:cubicBezTo>
                                <a:cubicBezTo>
                                  <a:pt x="143685" y="384613"/>
                                  <a:pt x="143698" y="384575"/>
                                  <a:pt x="143698" y="384588"/>
                                </a:cubicBezTo>
                                <a:cubicBezTo>
                                  <a:pt x="143698" y="384601"/>
                                  <a:pt x="143685" y="384638"/>
                                  <a:pt x="143660" y="384701"/>
                                </a:cubicBezTo>
                                <a:cubicBezTo>
                                  <a:pt x="143634" y="384777"/>
                                  <a:pt x="143609" y="384866"/>
                                  <a:pt x="143558" y="384992"/>
                                </a:cubicBezTo>
                                <a:cubicBezTo>
                                  <a:pt x="143520" y="385106"/>
                                  <a:pt x="143470" y="385258"/>
                                  <a:pt x="143419" y="385422"/>
                                </a:cubicBezTo>
                                <a:cubicBezTo>
                                  <a:pt x="143356" y="385599"/>
                                  <a:pt x="143292" y="385801"/>
                                  <a:pt x="143216" y="386016"/>
                                </a:cubicBezTo>
                                <a:cubicBezTo>
                                  <a:pt x="143140" y="386231"/>
                                  <a:pt x="143052" y="386484"/>
                                  <a:pt x="142963" y="386749"/>
                                </a:cubicBezTo>
                                <a:cubicBezTo>
                                  <a:pt x="142875" y="387015"/>
                                  <a:pt x="142773" y="387306"/>
                                  <a:pt x="142672" y="387622"/>
                                </a:cubicBezTo>
                                <a:cubicBezTo>
                                  <a:pt x="142558" y="387938"/>
                                  <a:pt x="142444" y="388279"/>
                                  <a:pt x="142330" y="388633"/>
                                </a:cubicBezTo>
                                <a:cubicBezTo>
                                  <a:pt x="142204" y="389000"/>
                                  <a:pt x="142077" y="389379"/>
                                  <a:pt x="141937" y="389783"/>
                                </a:cubicBezTo>
                                <a:cubicBezTo>
                                  <a:pt x="141799" y="390188"/>
                                  <a:pt x="141659" y="390605"/>
                                  <a:pt x="141507" y="391060"/>
                                </a:cubicBezTo>
                                <a:cubicBezTo>
                                  <a:pt x="141355" y="391502"/>
                                  <a:pt x="141191" y="391970"/>
                                  <a:pt x="141026" y="392463"/>
                                </a:cubicBezTo>
                                <a:cubicBezTo>
                                  <a:pt x="140862" y="392956"/>
                                  <a:pt x="140684" y="393462"/>
                                  <a:pt x="140507" y="394005"/>
                                </a:cubicBezTo>
                                <a:cubicBezTo>
                                  <a:pt x="140330" y="394536"/>
                                  <a:pt x="140140" y="395093"/>
                                  <a:pt x="139950" y="395662"/>
                                </a:cubicBezTo>
                                <a:cubicBezTo>
                                  <a:pt x="139747" y="396243"/>
                                  <a:pt x="139545" y="396837"/>
                                  <a:pt x="139342" y="397457"/>
                                </a:cubicBezTo>
                                <a:cubicBezTo>
                                  <a:pt x="139127" y="398063"/>
                                  <a:pt x="138912" y="398708"/>
                                  <a:pt x="138696" y="399366"/>
                                </a:cubicBezTo>
                                <a:cubicBezTo>
                                  <a:pt x="138469" y="400023"/>
                                  <a:pt x="138240" y="400693"/>
                                  <a:pt x="138000" y="401388"/>
                                </a:cubicBezTo>
                                <a:cubicBezTo>
                                  <a:pt x="137772" y="402083"/>
                                  <a:pt x="137519" y="402804"/>
                                  <a:pt x="137278" y="403550"/>
                                </a:cubicBezTo>
                                <a:cubicBezTo>
                                  <a:pt x="137025" y="404283"/>
                                  <a:pt x="136772" y="405042"/>
                                  <a:pt x="136506" y="405812"/>
                                </a:cubicBezTo>
                                <a:cubicBezTo>
                                  <a:pt x="136240" y="406596"/>
                                  <a:pt x="135974" y="407393"/>
                                  <a:pt x="135696" y="408215"/>
                                </a:cubicBezTo>
                                <a:cubicBezTo>
                                  <a:pt x="135417" y="409023"/>
                                  <a:pt x="135138" y="409858"/>
                                  <a:pt x="134847" y="410718"/>
                                </a:cubicBezTo>
                                <a:cubicBezTo>
                                  <a:pt x="134556" y="411577"/>
                                  <a:pt x="134252" y="412449"/>
                                  <a:pt x="133948" y="413347"/>
                                </a:cubicBezTo>
                                <a:cubicBezTo>
                                  <a:pt x="133644" y="414232"/>
                                  <a:pt x="133340" y="415142"/>
                                  <a:pt x="133024" y="416077"/>
                                </a:cubicBezTo>
                                <a:cubicBezTo>
                                  <a:pt x="132707" y="417013"/>
                                  <a:pt x="132391" y="417961"/>
                                  <a:pt x="132062" y="418934"/>
                                </a:cubicBezTo>
                                <a:cubicBezTo>
                                  <a:pt x="131732" y="419908"/>
                                  <a:pt x="131390" y="420894"/>
                                  <a:pt x="131049" y="421892"/>
                                </a:cubicBezTo>
                                <a:cubicBezTo>
                                  <a:pt x="130707" y="422904"/>
                                  <a:pt x="130365" y="423928"/>
                                  <a:pt x="130010" y="424964"/>
                                </a:cubicBezTo>
                                <a:cubicBezTo>
                                  <a:pt x="129668" y="426001"/>
                                  <a:pt x="129301" y="427050"/>
                                  <a:pt x="128947" y="428125"/>
                                </a:cubicBezTo>
                                <a:cubicBezTo>
                                  <a:pt x="128579" y="429187"/>
                                  <a:pt x="128212" y="430274"/>
                                  <a:pt x="127845" y="431373"/>
                                </a:cubicBezTo>
                                <a:cubicBezTo>
                                  <a:pt x="127465" y="432473"/>
                                  <a:pt x="127086" y="433598"/>
                                  <a:pt x="126706" y="434723"/>
                                </a:cubicBezTo>
                                <a:cubicBezTo>
                                  <a:pt x="126326" y="435861"/>
                                  <a:pt x="125933" y="436999"/>
                                  <a:pt x="125541" y="438162"/>
                                </a:cubicBezTo>
                                <a:cubicBezTo>
                                  <a:pt x="125148" y="439312"/>
                                  <a:pt x="124756" y="440488"/>
                                  <a:pt x="124351" y="441676"/>
                                </a:cubicBezTo>
                                <a:cubicBezTo>
                                  <a:pt x="123946" y="442864"/>
                                  <a:pt x="123540" y="444053"/>
                                  <a:pt x="123135" y="445266"/>
                                </a:cubicBezTo>
                                <a:cubicBezTo>
                                  <a:pt x="122730" y="446467"/>
                                  <a:pt x="122312" y="447693"/>
                                  <a:pt x="121894" y="448920"/>
                                </a:cubicBezTo>
                                <a:cubicBezTo>
                                  <a:pt x="121476" y="450146"/>
                                  <a:pt x="121059" y="451384"/>
                                  <a:pt x="120641" y="452636"/>
                                </a:cubicBezTo>
                                <a:cubicBezTo>
                                  <a:pt x="120210" y="453888"/>
                                  <a:pt x="119780" y="455139"/>
                                  <a:pt x="119362" y="456416"/>
                                </a:cubicBezTo>
                                <a:cubicBezTo>
                                  <a:pt x="118932" y="457680"/>
                                  <a:pt x="118488" y="458957"/>
                                  <a:pt x="118058" y="460234"/>
                                </a:cubicBezTo>
                                <a:cubicBezTo>
                                  <a:pt x="117627" y="461511"/>
                                  <a:pt x="117184" y="462800"/>
                                  <a:pt x="116754" y="464102"/>
                                </a:cubicBezTo>
                                <a:cubicBezTo>
                                  <a:pt x="116310" y="465391"/>
                                  <a:pt x="115867" y="466693"/>
                                  <a:pt x="115424" y="468008"/>
                                </a:cubicBezTo>
                                <a:cubicBezTo>
                                  <a:pt x="114981" y="469310"/>
                                  <a:pt x="114538" y="470625"/>
                                  <a:pt x="114095" y="471939"/>
                                </a:cubicBezTo>
                                <a:cubicBezTo>
                                  <a:pt x="113652" y="473254"/>
                                  <a:pt x="113196" y="474569"/>
                                  <a:pt x="112752" y="475884"/>
                                </a:cubicBezTo>
                                <a:cubicBezTo>
                                  <a:pt x="112309" y="477211"/>
                                  <a:pt x="111866" y="478526"/>
                                  <a:pt x="111410" y="479840"/>
                                </a:cubicBezTo>
                                <a:cubicBezTo>
                                  <a:pt x="110967" y="481155"/>
                                  <a:pt x="110524" y="482457"/>
                                  <a:pt x="110081" y="483759"/>
                                </a:cubicBezTo>
                                <a:cubicBezTo>
                                  <a:pt x="109650" y="485061"/>
                                  <a:pt x="109207" y="486363"/>
                                  <a:pt x="108777" y="487640"/>
                                </a:cubicBezTo>
                                <a:cubicBezTo>
                                  <a:pt x="108333" y="488929"/>
                                  <a:pt x="107903" y="490194"/>
                                  <a:pt x="107485" y="491458"/>
                                </a:cubicBezTo>
                                <a:cubicBezTo>
                                  <a:pt x="107055" y="492709"/>
                                  <a:pt x="106637" y="493948"/>
                                  <a:pt x="106219" y="495162"/>
                                </a:cubicBezTo>
                                <a:cubicBezTo>
                                  <a:pt x="105814" y="496375"/>
                                  <a:pt x="105396" y="497576"/>
                                  <a:pt x="105003" y="498752"/>
                                </a:cubicBezTo>
                                <a:cubicBezTo>
                                  <a:pt x="104611" y="499915"/>
                                  <a:pt x="104218" y="501052"/>
                                  <a:pt x="103851" y="502165"/>
                                </a:cubicBezTo>
                                <a:cubicBezTo>
                                  <a:pt x="103472" y="503277"/>
                                  <a:pt x="103104" y="504352"/>
                                  <a:pt x="102762" y="505389"/>
                                </a:cubicBezTo>
                                <a:cubicBezTo>
                                  <a:pt x="102408" y="506425"/>
                                  <a:pt x="102066" y="507436"/>
                                  <a:pt x="101737" y="508384"/>
                                </a:cubicBezTo>
                                <a:cubicBezTo>
                                  <a:pt x="101420" y="509345"/>
                                  <a:pt x="101104" y="510268"/>
                                  <a:pt x="100812" y="511128"/>
                                </a:cubicBezTo>
                                <a:cubicBezTo>
                                  <a:pt x="100521" y="511987"/>
                                  <a:pt x="100243" y="512809"/>
                                  <a:pt x="99977" y="513580"/>
                                </a:cubicBezTo>
                                <a:cubicBezTo>
                                  <a:pt x="99724" y="514339"/>
                                  <a:pt x="99483" y="515059"/>
                                  <a:pt x="99255" y="515717"/>
                                </a:cubicBezTo>
                                <a:cubicBezTo>
                                  <a:pt x="99027" y="516374"/>
                                  <a:pt x="98825" y="516981"/>
                                  <a:pt x="98647" y="517511"/>
                                </a:cubicBezTo>
                                <a:cubicBezTo>
                                  <a:pt x="98457" y="518055"/>
                                  <a:pt x="98293" y="518548"/>
                                  <a:pt x="98153" y="518978"/>
                                </a:cubicBezTo>
                                <a:cubicBezTo>
                                  <a:pt x="98002" y="519395"/>
                                  <a:pt x="97887" y="519762"/>
                                  <a:pt x="97786" y="520065"/>
                                </a:cubicBezTo>
                                <a:cubicBezTo>
                                  <a:pt x="97672" y="520369"/>
                                  <a:pt x="97596" y="520609"/>
                                  <a:pt x="97533" y="520786"/>
                                </a:cubicBezTo>
                                <a:cubicBezTo>
                                  <a:pt x="97482" y="520963"/>
                                  <a:pt x="97432" y="521076"/>
                                  <a:pt x="97419" y="521127"/>
                                </a:cubicBezTo>
                                <a:cubicBezTo>
                                  <a:pt x="97419" y="521140"/>
                                  <a:pt x="97432" y="521102"/>
                                  <a:pt x="97444" y="521076"/>
                                </a:cubicBezTo>
                                <a:cubicBezTo>
                                  <a:pt x="97470" y="520988"/>
                                  <a:pt x="97520" y="520849"/>
                                  <a:pt x="97596" y="520634"/>
                                </a:cubicBezTo>
                                <a:cubicBezTo>
                                  <a:pt x="97660" y="520419"/>
                                  <a:pt x="97761" y="520141"/>
                                  <a:pt x="97875" y="519787"/>
                                </a:cubicBezTo>
                                <a:cubicBezTo>
                                  <a:pt x="97989" y="519433"/>
                                  <a:pt x="98128" y="519028"/>
                                  <a:pt x="98293" y="518548"/>
                                </a:cubicBezTo>
                                <a:cubicBezTo>
                                  <a:pt x="98457" y="518068"/>
                                  <a:pt x="98647" y="517511"/>
                                  <a:pt x="98850" y="516905"/>
                                </a:cubicBezTo>
                                <a:cubicBezTo>
                                  <a:pt x="99065" y="516286"/>
                                  <a:pt x="99293" y="515603"/>
                                  <a:pt x="99546" y="514857"/>
                                </a:cubicBezTo>
                                <a:cubicBezTo>
                                  <a:pt x="99800" y="514111"/>
                                  <a:pt x="100078" y="513289"/>
                                  <a:pt x="100369" y="512417"/>
                                </a:cubicBezTo>
                                <a:cubicBezTo>
                                  <a:pt x="100673" y="511532"/>
                                  <a:pt x="100990" y="510584"/>
                                  <a:pt x="101332" y="509573"/>
                                </a:cubicBezTo>
                                <a:cubicBezTo>
                                  <a:pt x="101673" y="508574"/>
                                  <a:pt x="102041" y="507487"/>
                                  <a:pt x="102433" y="506349"/>
                                </a:cubicBezTo>
                                <a:cubicBezTo>
                                  <a:pt x="102813" y="505211"/>
                                  <a:pt x="103231" y="504011"/>
                                  <a:pt x="103662" y="502734"/>
                                </a:cubicBez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27" name="Shape 1068"/>
                        <wps:cNvSpPr>
                          <a:spLocks/>
                        </wps:cNvSpPr>
                        <wps:spPr bwMode="auto">
                          <a:xfrm>
                            <a:off x="40594" y="4282"/>
                            <a:ext cx="2302" cy="6568"/>
                          </a:xfrm>
                          <a:custGeom>
                            <a:avLst/>
                            <a:gdLst>
                              <a:gd name="T0" fmla="*/ 31046 w 230190"/>
                              <a:gd name="T1" fmla="*/ 465657 h 656781"/>
                              <a:gd name="T2" fmla="*/ 62536 w 230190"/>
                              <a:gd name="T3" fmla="*/ 372768 h 656781"/>
                              <a:gd name="T4" fmla="*/ 100901 w 230190"/>
                              <a:gd name="T5" fmla="*/ 259565 h 656781"/>
                              <a:gd name="T6" fmla="*/ 140443 w 230190"/>
                              <a:gd name="T7" fmla="*/ 142898 h 656781"/>
                              <a:gd name="T8" fmla="*/ 177264 w 230190"/>
                              <a:gd name="T9" fmla="*/ 67366 h 656781"/>
                              <a:gd name="T10" fmla="*/ 207019 w 230190"/>
                              <a:gd name="T11" fmla="*/ 25472 h 656781"/>
                              <a:gd name="T12" fmla="*/ 225885 w 230190"/>
                              <a:gd name="T13" fmla="*/ 3805 h 656781"/>
                              <a:gd name="T14" fmla="*/ 229683 w 230190"/>
                              <a:gd name="T15" fmla="*/ 4513 h 656781"/>
                              <a:gd name="T16" fmla="*/ 219047 w 230190"/>
                              <a:gd name="T17" fmla="*/ 51311 h 656781"/>
                              <a:gd name="T18" fmla="*/ 197396 w 230190"/>
                              <a:gd name="T19" fmla="*/ 131685 h 656781"/>
                              <a:gd name="T20" fmla="*/ 166172 w 230190"/>
                              <a:gd name="T21" fmla="*/ 227254 h 656781"/>
                              <a:gd name="T22" fmla="*/ 130757 w 230190"/>
                              <a:gd name="T23" fmla="*/ 331747 h 656781"/>
                              <a:gd name="T24" fmla="*/ 96533 w 230190"/>
                              <a:gd name="T25" fmla="*/ 432739 h 656781"/>
                              <a:gd name="T26" fmla="*/ 65157 w 230190"/>
                              <a:gd name="T27" fmla="*/ 525324 h 656781"/>
                              <a:gd name="T28" fmla="*/ 36605 w 230190"/>
                              <a:gd name="T29" fmla="*/ 609541 h 656781"/>
                              <a:gd name="T30" fmla="*/ 12801 w 230190"/>
                              <a:gd name="T31" fmla="*/ 648792 h 656781"/>
                              <a:gd name="T32" fmla="*/ 595 w 230190"/>
                              <a:gd name="T33" fmla="*/ 655201 h 656781"/>
                              <a:gd name="T34" fmla="*/ 4242 w 230190"/>
                              <a:gd name="T35" fmla="*/ 626151 h 656781"/>
                              <a:gd name="T36" fmla="*/ 23057 w 230190"/>
                              <a:gd name="T37" fmla="*/ 559544 h 656781"/>
                              <a:gd name="T38" fmla="*/ 53875 w 230190"/>
                              <a:gd name="T39" fmla="*/ 467932 h 656781"/>
                              <a:gd name="T40" fmla="*/ 88340 w 230190"/>
                              <a:gd name="T41" fmla="*/ 366220 h 656781"/>
                              <a:gd name="T42" fmla="*/ 121046 w 230190"/>
                              <a:gd name="T43" fmla="*/ 269716 h 656781"/>
                              <a:gd name="T44" fmla="*/ 146243 w 230190"/>
                              <a:gd name="T45" fmla="*/ 195385 h 656781"/>
                              <a:gd name="T46" fmla="*/ 159968 w 230190"/>
                              <a:gd name="T47" fmla="*/ 154894 h 656781"/>
                              <a:gd name="T48" fmla="*/ 161069 w 230190"/>
                              <a:gd name="T49" fmla="*/ 151658 h 656781"/>
                              <a:gd name="T50" fmla="*/ 150712 w 230190"/>
                              <a:gd name="T51" fmla="*/ 182200 h 656781"/>
                              <a:gd name="T52" fmla="*/ 134923 w 230190"/>
                              <a:gd name="T53" fmla="*/ 228771 h 656781"/>
                              <a:gd name="T54" fmla="*/ 121198 w 230190"/>
                              <a:gd name="T55" fmla="*/ 269286 h 656781"/>
                              <a:gd name="T56" fmla="*/ 111777 w 230190"/>
                              <a:gd name="T57" fmla="*/ 297084 h 656781"/>
                              <a:gd name="T58" fmla="*/ 106409 w 230190"/>
                              <a:gd name="T59" fmla="*/ 312911 h 656781"/>
                              <a:gd name="T60" fmla="*/ 104092 w 230190"/>
                              <a:gd name="T61" fmla="*/ 319750 h 656781"/>
                              <a:gd name="T62" fmla="*/ 102142 w 230190"/>
                              <a:gd name="T63" fmla="*/ 325489 h 656781"/>
                              <a:gd name="T64" fmla="*/ 101344 w 230190"/>
                              <a:gd name="T65" fmla="*/ 327853 h 656781"/>
                              <a:gd name="T66" fmla="*/ 102522 w 230190"/>
                              <a:gd name="T67" fmla="*/ 324402 h 656781"/>
                              <a:gd name="T68" fmla="*/ 106080 w 230190"/>
                              <a:gd name="T69" fmla="*/ 313910 h 656781"/>
                              <a:gd name="T70" fmla="*/ 113056 w 230190"/>
                              <a:gd name="T71" fmla="*/ 293305 h 656781"/>
                              <a:gd name="T72" fmla="*/ 123148 w 230190"/>
                              <a:gd name="T73" fmla="*/ 263534 h 656781"/>
                              <a:gd name="T74" fmla="*/ 135949 w 230190"/>
                              <a:gd name="T75" fmla="*/ 229567 h 656781"/>
                              <a:gd name="T76" fmla="*/ 148066 w 230190"/>
                              <a:gd name="T77" fmla="*/ 208279 h 656781"/>
                              <a:gd name="T78" fmla="*/ 155904 w 230190"/>
                              <a:gd name="T79" fmla="*/ 193754 h 656781"/>
                              <a:gd name="T80" fmla="*/ 162703 w 230190"/>
                              <a:gd name="T81" fmla="*/ 177345 h 656781"/>
                              <a:gd name="T82" fmla="*/ 169794 w 230190"/>
                              <a:gd name="T83" fmla="*/ 160747 h 656781"/>
                              <a:gd name="T84" fmla="*/ 175618 w 230190"/>
                              <a:gd name="T85" fmla="*/ 147449 h 656781"/>
                              <a:gd name="T86" fmla="*/ 176631 w 230190"/>
                              <a:gd name="T87" fmla="*/ 145957 h 656781"/>
                              <a:gd name="T88" fmla="*/ 169920 w 230190"/>
                              <a:gd name="T89" fmla="*/ 177775 h 656781"/>
                              <a:gd name="T90" fmla="*/ 155992 w 230190"/>
                              <a:gd name="T91" fmla="*/ 233245 h 656781"/>
                              <a:gd name="T92" fmla="*/ 137139 w 230190"/>
                              <a:gd name="T93" fmla="*/ 292078 h 656781"/>
                              <a:gd name="T94" fmla="*/ 113423 w 230190"/>
                              <a:gd name="T95" fmla="*/ 362023 h 656781"/>
                              <a:gd name="T96" fmla="*/ 87961 w 230190"/>
                              <a:gd name="T97" fmla="*/ 437150 h 656781"/>
                              <a:gd name="T98" fmla="*/ 65752 w 230190"/>
                              <a:gd name="T99" fmla="*/ 502683 h 656781"/>
                              <a:gd name="T100" fmla="*/ 47874 w 230190"/>
                              <a:gd name="T101" fmla="*/ 555448 h 656781"/>
                              <a:gd name="T102" fmla="*/ 33186 w 230190"/>
                              <a:gd name="T103" fmla="*/ 598783 h 656781"/>
                              <a:gd name="T104" fmla="*/ 24158 w 230190"/>
                              <a:gd name="T105" fmla="*/ 618883 h 656781"/>
                              <a:gd name="T106" fmla="*/ 23500 w 230190"/>
                              <a:gd name="T107" fmla="*/ 618908 h 656781"/>
                              <a:gd name="T108" fmla="*/ 31806 w 230190"/>
                              <a:gd name="T109" fmla="*/ 592146 h 656781"/>
                              <a:gd name="T110" fmla="*/ 49748 w 230190"/>
                              <a:gd name="T111" fmla="*/ 534577 h 656781"/>
                              <a:gd name="T112" fmla="*/ 78021 w 230190"/>
                              <a:gd name="T113" fmla="*/ 450487 h 656781"/>
                              <a:gd name="T114" fmla="*/ 112005 w 230190"/>
                              <a:gd name="T115" fmla="*/ 350241 h 656781"/>
                              <a:gd name="T116" fmla="*/ 146471 w 230190"/>
                              <a:gd name="T117" fmla="*/ 248542 h 656781"/>
                              <a:gd name="T118" fmla="*/ 177137 w 230190"/>
                              <a:gd name="T119" fmla="*/ 158067 h 656781"/>
                              <a:gd name="T120" fmla="*/ 0 w 230190"/>
                              <a:gd name="T121" fmla="*/ 0 h 656781"/>
                              <a:gd name="T122" fmla="*/ 230190 w 230190"/>
                              <a:gd name="T123" fmla="*/ 656781 h 656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230190" h="656781">
                                <a:moveTo>
                                  <a:pt x="13117" y="518586"/>
                                </a:moveTo>
                                <a:cubicBezTo>
                                  <a:pt x="13497" y="517448"/>
                                  <a:pt x="13915" y="516248"/>
                                  <a:pt x="14346" y="514971"/>
                                </a:cubicBezTo>
                                <a:cubicBezTo>
                                  <a:pt x="14763" y="513707"/>
                                  <a:pt x="15219" y="512366"/>
                                  <a:pt x="15700" y="510976"/>
                                </a:cubicBezTo>
                                <a:cubicBezTo>
                                  <a:pt x="16169" y="509573"/>
                                  <a:pt x="16663" y="508107"/>
                                  <a:pt x="17182" y="506577"/>
                                </a:cubicBezTo>
                                <a:cubicBezTo>
                                  <a:pt x="17701" y="505047"/>
                                  <a:pt x="18245" y="503455"/>
                                  <a:pt x="18802" y="501811"/>
                                </a:cubicBezTo>
                                <a:cubicBezTo>
                                  <a:pt x="19359" y="500155"/>
                                  <a:pt x="19942" y="498436"/>
                                  <a:pt x="20550" y="496666"/>
                                </a:cubicBezTo>
                                <a:cubicBezTo>
                                  <a:pt x="21145" y="494884"/>
                                  <a:pt x="21765" y="493051"/>
                                  <a:pt x="22411" y="491155"/>
                                </a:cubicBezTo>
                                <a:cubicBezTo>
                                  <a:pt x="23057" y="489258"/>
                                  <a:pt x="23715" y="487299"/>
                                  <a:pt x="24399" y="485276"/>
                                </a:cubicBezTo>
                                <a:cubicBezTo>
                                  <a:pt x="25083" y="483266"/>
                                  <a:pt x="25792" y="481193"/>
                                  <a:pt x="26513" y="479069"/>
                                </a:cubicBezTo>
                                <a:cubicBezTo>
                                  <a:pt x="27222" y="476945"/>
                                  <a:pt x="27970" y="474759"/>
                                  <a:pt x="28729" y="472521"/>
                                </a:cubicBezTo>
                                <a:cubicBezTo>
                                  <a:pt x="29489" y="470283"/>
                                  <a:pt x="30261" y="467995"/>
                                  <a:pt x="31046" y="465657"/>
                                </a:cubicBezTo>
                                <a:cubicBezTo>
                                  <a:pt x="31844" y="463318"/>
                                  <a:pt x="32654" y="460929"/>
                                  <a:pt x="33477" y="458502"/>
                                </a:cubicBezTo>
                                <a:cubicBezTo>
                                  <a:pt x="34300" y="456062"/>
                                  <a:pt x="35149" y="453572"/>
                                  <a:pt x="36010" y="451043"/>
                                </a:cubicBezTo>
                                <a:cubicBezTo>
                                  <a:pt x="36871" y="448502"/>
                                  <a:pt x="37744" y="445924"/>
                                  <a:pt x="38631" y="443307"/>
                                </a:cubicBezTo>
                                <a:cubicBezTo>
                                  <a:pt x="39517" y="440677"/>
                                  <a:pt x="40429" y="438010"/>
                                  <a:pt x="41340" y="435305"/>
                                </a:cubicBezTo>
                                <a:cubicBezTo>
                                  <a:pt x="42265" y="432587"/>
                                  <a:pt x="43189" y="429844"/>
                                  <a:pt x="44138" y="427050"/>
                                </a:cubicBezTo>
                                <a:cubicBezTo>
                                  <a:pt x="45088" y="424256"/>
                                  <a:pt x="46050" y="421412"/>
                                  <a:pt x="47025" y="418542"/>
                                </a:cubicBezTo>
                                <a:cubicBezTo>
                                  <a:pt x="48000" y="415673"/>
                                  <a:pt x="48988" y="412753"/>
                                  <a:pt x="49988" y="409807"/>
                                </a:cubicBezTo>
                                <a:cubicBezTo>
                                  <a:pt x="50988" y="406849"/>
                                  <a:pt x="52001" y="403866"/>
                                  <a:pt x="53015" y="400845"/>
                                </a:cubicBezTo>
                                <a:cubicBezTo>
                                  <a:pt x="54040" y="397823"/>
                                  <a:pt x="55078" y="394764"/>
                                  <a:pt x="56129" y="391680"/>
                                </a:cubicBezTo>
                                <a:cubicBezTo>
                                  <a:pt x="57167" y="388595"/>
                                  <a:pt x="58231" y="385473"/>
                                  <a:pt x="59294" y="382312"/>
                                </a:cubicBezTo>
                                <a:cubicBezTo>
                                  <a:pt x="60371" y="379164"/>
                                  <a:pt x="61447" y="375979"/>
                                  <a:pt x="62536" y="372768"/>
                                </a:cubicBezTo>
                                <a:cubicBezTo>
                                  <a:pt x="63625" y="369570"/>
                                  <a:pt x="64714" y="366321"/>
                                  <a:pt x="65828" y="363060"/>
                                </a:cubicBezTo>
                                <a:cubicBezTo>
                                  <a:pt x="66930" y="359798"/>
                                  <a:pt x="68044" y="356499"/>
                                  <a:pt x="69171" y="353187"/>
                                </a:cubicBezTo>
                                <a:cubicBezTo>
                                  <a:pt x="70298" y="349875"/>
                                  <a:pt x="71424" y="346525"/>
                                  <a:pt x="72564" y="343162"/>
                                </a:cubicBezTo>
                                <a:cubicBezTo>
                                  <a:pt x="73704" y="339812"/>
                                  <a:pt x="74856" y="336424"/>
                                  <a:pt x="76008" y="333024"/>
                                </a:cubicBezTo>
                                <a:cubicBezTo>
                                  <a:pt x="77160" y="329611"/>
                                  <a:pt x="78325" y="326185"/>
                                  <a:pt x="79490" y="322746"/>
                                </a:cubicBezTo>
                                <a:cubicBezTo>
                                  <a:pt x="80655" y="319308"/>
                                  <a:pt x="81820" y="315857"/>
                                  <a:pt x="82997" y="312381"/>
                                </a:cubicBezTo>
                                <a:cubicBezTo>
                                  <a:pt x="84175" y="308917"/>
                                  <a:pt x="85353" y="305427"/>
                                  <a:pt x="86543" y="301939"/>
                                </a:cubicBezTo>
                                <a:cubicBezTo>
                                  <a:pt x="87733" y="298437"/>
                                  <a:pt x="88923" y="294923"/>
                                  <a:pt x="90113" y="291408"/>
                                </a:cubicBezTo>
                                <a:cubicBezTo>
                                  <a:pt x="91303" y="287894"/>
                                  <a:pt x="92494" y="284367"/>
                                  <a:pt x="93697" y="280827"/>
                                </a:cubicBezTo>
                                <a:cubicBezTo>
                                  <a:pt x="94899" y="277301"/>
                                  <a:pt x="96089" y="273748"/>
                                  <a:pt x="97293" y="270209"/>
                                </a:cubicBezTo>
                                <a:cubicBezTo>
                                  <a:pt x="98495" y="266669"/>
                                  <a:pt x="99698" y="263117"/>
                                  <a:pt x="100901" y="259565"/>
                                </a:cubicBezTo>
                                <a:cubicBezTo>
                                  <a:pt x="102104" y="256013"/>
                                  <a:pt x="103307" y="252460"/>
                                  <a:pt x="104522" y="248896"/>
                                </a:cubicBezTo>
                                <a:cubicBezTo>
                                  <a:pt x="105725" y="245344"/>
                                  <a:pt x="106928" y="241791"/>
                                  <a:pt x="108131" y="238226"/>
                                </a:cubicBezTo>
                                <a:cubicBezTo>
                                  <a:pt x="109334" y="234674"/>
                                  <a:pt x="110549" y="231122"/>
                                  <a:pt x="111752" y="227557"/>
                                </a:cubicBezTo>
                                <a:cubicBezTo>
                                  <a:pt x="112955" y="224005"/>
                                  <a:pt x="114158" y="220452"/>
                                  <a:pt x="115360" y="216900"/>
                                </a:cubicBezTo>
                                <a:cubicBezTo>
                                  <a:pt x="116563" y="213348"/>
                                  <a:pt x="117766" y="209796"/>
                                  <a:pt x="118969" y="206244"/>
                                </a:cubicBezTo>
                                <a:cubicBezTo>
                                  <a:pt x="120172" y="202704"/>
                                  <a:pt x="121375" y="199152"/>
                                  <a:pt x="122578" y="195612"/>
                                </a:cubicBezTo>
                                <a:cubicBezTo>
                                  <a:pt x="123781" y="192072"/>
                                  <a:pt x="124983" y="188533"/>
                                  <a:pt x="126174" y="184993"/>
                                </a:cubicBezTo>
                                <a:cubicBezTo>
                                  <a:pt x="127377" y="181466"/>
                                  <a:pt x="128567" y="177927"/>
                                  <a:pt x="129770" y="174413"/>
                                </a:cubicBezTo>
                                <a:cubicBezTo>
                                  <a:pt x="130960" y="170886"/>
                                  <a:pt x="132150" y="167372"/>
                                  <a:pt x="133340" y="163857"/>
                                </a:cubicBezTo>
                                <a:cubicBezTo>
                                  <a:pt x="134531" y="160355"/>
                                  <a:pt x="135721" y="156841"/>
                                  <a:pt x="136898" y="153352"/>
                                </a:cubicBezTo>
                                <a:cubicBezTo>
                                  <a:pt x="138088" y="149863"/>
                                  <a:pt x="139266" y="146374"/>
                                  <a:pt x="140443" y="142898"/>
                                </a:cubicBezTo>
                                <a:cubicBezTo>
                                  <a:pt x="141621" y="139421"/>
                                  <a:pt x="142799" y="135945"/>
                                  <a:pt x="143976" y="132494"/>
                                </a:cubicBezTo>
                                <a:cubicBezTo>
                                  <a:pt x="145141" y="129043"/>
                                  <a:pt x="146306" y="125301"/>
                                  <a:pt x="147471" y="122166"/>
                                </a:cubicBezTo>
                                <a:cubicBezTo>
                                  <a:pt x="148636" y="119031"/>
                                  <a:pt x="149788" y="116212"/>
                                  <a:pt x="150940" y="113709"/>
                                </a:cubicBezTo>
                                <a:cubicBezTo>
                                  <a:pt x="152092" y="111206"/>
                                  <a:pt x="153245" y="109297"/>
                                  <a:pt x="154384" y="107148"/>
                                </a:cubicBezTo>
                                <a:cubicBezTo>
                                  <a:pt x="155524" y="104986"/>
                                  <a:pt x="156651" y="102875"/>
                                  <a:pt x="157790" y="100789"/>
                                </a:cubicBezTo>
                                <a:cubicBezTo>
                                  <a:pt x="158917" y="98716"/>
                                  <a:pt x="160031" y="96668"/>
                                  <a:pt x="161145" y="94671"/>
                                </a:cubicBezTo>
                                <a:cubicBezTo>
                                  <a:pt x="162259" y="92661"/>
                                  <a:pt x="163374" y="90702"/>
                                  <a:pt x="164475" y="88767"/>
                                </a:cubicBezTo>
                                <a:cubicBezTo>
                                  <a:pt x="165577" y="86833"/>
                                  <a:pt x="166628" y="84937"/>
                                  <a:pt x="167767" y="83091"/>
                                </a:cubicBezTo>
                                <a:cubicBezTo>
                                  <a:pt x="168780" y="81233"/>
                                  <a:pt x="169920" y="79413"/>
                                  <a:pt x="170933" y="77631"/>
                                </a:cubicBezTo>
                                <a:cubicBezTo>
                                  <a:pt x="172072" y="75848"/>
                                  <a:pt x="173086" y="74091"/>
                                  <a:pt x="174225" y="72384"/>
                                </a:cubicBezTo>
                                <a:cubicBezTo>
                                  <a:pt x="175238" y="70678"/>
                                  <a:pt x="176251" y="69009"/>
                                  <a:pt x="177264" y="67366"/>
                                </a:cubicBezTo>
                                <a:cubicBezTo>
                                  <a:pt x="178277" y="65735"/>
                                  <a:pt x="179290" y="64129"/>
                                  <a:pt x="180303" y="62562"/>
                                </a:cubicBezTo>
                                <a:cubicBezTo>
                                  <a:pt x="181315" y="60995"/>
                                  <a:pt x="182328" y="59477"/>
                                  <a:pt x="183342" y="57973"/>
                                </a:cubicBezTo>
                                <a:cubicBezTo>
                                  <a:pt x="184354" y="56481"/>
                                  <a:pt x="185241" y="55028"/>
                                  <a:pt x="186254" y="53599"/>
                                </a:cubicBezTo>
                                <a:cubicBezTo>
                                  <a:pt x="187266" y="52183"/>
                                  <a:pt x="188153" y="50793"/>
                                  <a:pt x="189166" y="49440"/>
                                </a:cubicBezTo>
                                <a:cubicBezTo>
                                  <a:pt x="190052" y="48075"/>
                                  <a:pt x="190938" y="46760"/>
                                  <a:pt x="191951" y="45458"/>
                                </a:cubicBezTo>
                                <a:cubicBezTo>
                                  <a:pt x="192838" y="44169"/>
                                  <a:pt x="193724" y="42917"/>
                                  <a:pt x="194610" y="41691"/>
                                </a:cubicBezTo>
                                <a:cubicBezTo>
                                  <a:pt x="195497" y="40452"/>
                                  <a:pt x="196383" y="39264"/>
                                  <a:pt x="197269" y="38088"/>
                                </a:cubicBezTo>
                                <a:cubicBezTo>
                                  <a:pt x="198155" y="36925"/>
                                  <a:pt x="198915" y="35788"/>
                                  <a:pt x="199802" y="34675"/>
                                </a:cubicBezTo>
                                <a:cubicBezTo>
                                  <a:pt x="200688" y="33575"/>
                                  <a:pt x="201447" y="32488"/>
                                  <a:pt x="202334" y="31439"/>
                                </a:cubicBezTo>
                                <a:cubicBezTo>
                                  <a:pt x="203094" y="30390"/>
                                  <a:pt x="203853" y="29366"/>
                                  <a:pt x="204739" y="28380"/>
                                </a:cubicBezTo>
                                <a:cubicBezTo>
                                  <a:pt x="205499" y="27381"/>
                                  <a:pt x="206259" y="26408"/>
                                  <a:pt x="207019" y="25472"/>
                                </a:cubicBezTo>
                                <a:cubicBezTo>
                                  <a:pt x="207778" y="24537"/>
                                  <a:pt x="208538" y="23614"/>
                                  <a:pt x="209298" y="22729"/>
                                </a:cubicBezTo>
                                <a:cubicBezTo>
                                  <a:pt x="209931" y="21844"/>
                                  <a:pt x="210691" y="20985"/>
                                  <a:pt x="211324" y="20150"/>
                                </a:cubicBezTo>
                                <a:cubicBezTo>
                                  <a:pt x="212083" y="19303"/>
                                  <a:pt x="212716" y="18494"/>
                                  <a:pt x="213476" y="17723"/>
                                </a:cubicBezTo>
                                <a:cubicBezTo>
                                  <a:pt x="214109" y="16939"/>
                                  <a:pt x="214742" y="16181"/>
                                  <a:pt x="215376" y="15448"/>
                                </a:cubicBezTo>
                                <a:cubicBezTo>
                                  <a:pt x="216009" y="14715"/>
                                  <a:pt x="216642" y="14007"/>
                                  <a:pt x="217275" y="13324"/>
                                </a:cubicBezTo>
                                <a:cubicBezTo>
                                  <a:pt x="217781" y="12641"/>
                                  <a:pt x="218414" y="11997"/>
                                  <a:pt x="218921" y="11364"/>
                                </a:cubicBezTo>
                                <a:cubicBezTo>
                                  <a:pt x="219554" y="10732"/>
                                  <a:pt x="220060" y="10126"/>
                                  <a:pt x="220567" y="9544"/>
                                </a:cubicBezTo>
                                <a:cubicBezTo>
                                  <a:pt x="221073" y="8963"/>
                                  <a:pt x="221580" y="8406"/>
                                  <a:pt x="222086" y="7888"/>
                                </a:cubicBezTo>
                                <a:cubicBezTo>
                                  <a:pt x="222593" y="7357"/>
                                  <a:pt x="223099" y="6852"/>
                                  <a:pt x="223479" y="6371"/>
                                </a:cubicBezTo>
                                <a:cubicBezTo>
                                  <a:pt x="223986" y="5891"/>
                                  <a:pt x="224365" y="5448"/>
                                  <a:pt x="224745" y="5019"/>
                                </a:cubicBezTo>
                                <a:cubicBezTo>
                                  <a:pt x="225125" y="4589"/>
                                  <a:pt x="225505" y="4184"/>
                                  <a:pt x="225885" y="3805"/>
                                </a:cubicBezTo>
                                <a:cubicBezTo>
                                  <a:pt x="226264" y="3426"/>
                                  <a:pt x="226644" y="3072"/>
                                  <a:pt x="226898" y="2756"/>
                                </a:cubicBezTo>
                                <a:cubicBezTo>
                                  <a:pt x="227278" y="2427"/>
                                  <a:pt x="227531" y="2111"/>
                                  <a:pt x="227784" y="1833"/>
                                </a:cubicBezTo>
                                <a:cubicBezTo>
                                  <a:pt x="228037" y="1555"/>
                                  <a:pt x="228290" y="1302"/>
                                  <a:pt x="228544" y="1074"/>
                                </a:cubicBezTo>
                                <a:cubicBezTo>
                                  <a:pt x="228797" y="834"/>
                                  <a:pt x="228924" y="619"/>
                                  <a:pt x="229177" y="455"/>
                                </a:cubicBezTo>
                                <a:cubicBezTo>
                                  <a:pt x="229303" y="303"/>
                                  <a:pt x="229430" y="177"/>
                                  <a:pt x="229557" y="114"/>
                                </a:cubicBezTo>
                                <a:cubicBezTo>
                                  <a:pt x="229683" y="38"/>
                                  <a:pt x="229810" y="0"/>
                                  <a:pt x="229936" y="25"/>
                                </a:cubicBezTo>
                                <a:cubicBezTo>
                                  <a:pt x="230063" y="38"/>
                                  <a:pt x="230063" y="101"/>
                                  <a:pt x="230190" y="202"/>
                                </a:cubicBezTo>
                                <a:cubicBezTo>
                                  <a:pt x="230190" y="303"/>
                                  <a:pt x="230190" y="442"/>
                                  <a:pt x="230190" y="657"/>
                                </a:cubicBezTo>
                                <a:cubicBezTo>
                                  <a:pt x="230190" y="860"/>
                                  <a:pt x="230190" y="1112"/>
                                  <a:pt x="230190" y="1466"/>
                                </a:cubicBezTo>
                                <a:cubicBezTo>
                                  <a:pt x="230063" y="1820"/>
                                  <a:pt x="230063" y="2250"/>
                                  <a:pt x="229936" y="2756"/>
                                </a:cubicBezTo>
                                <a:cubicBezTo>
                                  <a:pt x="229936" y="3261"/>
                                  <a:pt x="229810" y="3856"/>
                                  <a:pt x="229683" y="4513"/>
                                </a:cubicBezTo>
                                <a:cubicBezTo>
                                  <a:pt x="229557" y="5183"/>
                                  <a:pt x="229430" y="5929"/>
                                  <a:pt x="229303" y="6738"/>
                                </a:cubicBezTo>
                                <a:cubicBezTo>
                                  <a:pt x="229050" y="7559"/>
                                  <a:pt x="228924" y="8444"/>
                                  <a:pt x="228671" y="9405"/>
                                </a:cubicBezTo>
                                <a:cubicBezTo>
                                  <a:pt x="228544" y="10366"/>
                                  <a:pt x="228290" y="11415"/>
                                  <a:pt x="228037" y="12515"/>
                                </a:cubicBezTo>
                                <a:cubicBezTo>
                                  <a:pt x="227784" y="13627"/>
                                  <a:pt x="227531" y="14803"/>
                                  <a:pt x="227278" y="16054"/>
                                </a:cubicBezTo>
                                <a:cubicBezTo>
                                  <a:pt x="227024" y="17293"/>
                                  <a:pt x="226644" y="18608"/>
                                  <a:pt x="226391" y="19999"/>
                                </a:cubicBezTo>
                                <a:cubicBezTo>
                                  <a:pt x="226138" y="21377"/>
                                  <a:pt x="225758" y="22830"/>
                                  <a:pt x="225378" y="24335"/>
                                </a:cubicBezTo>
                                <a:cubicBezTo>
                                  <a:pt x="225125" y="25852"/>
                                  <a:pt x="224745" y="27419"/>
                                  <a:pt x="224365" y="29050"/>
                                </a:cubicBezTo>
                                <a:cubicBezTo>
                                  <a:pt x="223986" y="30680"/>
                                  <a:pt x="223606" y="32387"/>
                                  <a:pt x="223099" y="34132"/>
                                </a:cubicBezTo>
                                <a:cubicBezTo>
                                  <a:pt x="222719" y="35876"/>
                                  <a:pt x="222340" y="37697"/>
                                  <a:pt x="221833" y="39555"/>
                                </a:cubicBezTo>
                                <a:cubicBezTo>
                                  <a:pt x="221453" y="41413"/>
                                  <a:pt x="220947" y="43322"/>
                                  <a:pt x="220567" y="45281"/>
                                </a:cubicBezTo>
                                <a:cubicBezTo>
                                  <a:pt x="220060" y="47241"/>
                                  <a:pt x="219554" y="49263"/>
                                  <a:pt x="219047" y="51311"/>
                                </a:cubicBezTo>
                                <a:cubicBezTo>
                                  <a:pt x="218541" y="53372"/>
                                  <a:pt x="218034" y="55483"/>
                                  <a:pt x="217528" y="57619"/>
                                </a:cubicBezTo>
                                <a:cubicBezTo>
                                  <a:pt x="217022" y="59768"/>
                                  <a:pt x="216388" y="61955"/>
                                  <a:pt x="215882" y="64180"/>
                                </a:cubicBezTo>
                                <a:cubicBezTo>
                                  <a:pt x="215249" y="66405"/>
                                  <a:pt x="214742" y="68668"/>
                                  <a:pt x="214109" y="70969"/>
                                </a:cubicBezTo>
                                <a:cubicBezTo>
                                  <a:pt x="213603" y="73269"/>
                                  <a:pt x="212970" y="75608"/>
                                  <a:pt x="212337" y="77972"/>
                                </a:cubicBezTo>
                                <a:cubicBezTo>
                                  <a:pt x="211703" y="80348"/>
                                  <a:pt x="211070" y="82750"/>
                                  <a:pt x="210438" y="85177"/>
                                </a:cubicBezTo>
                                <a:cubicBezTo>
                                  <a:pt x="209804" y="87604"/>
                                  <a:pt x="209171" y="90070"/>
                                  <a:pt x="208538" y="92560"/>
                                </a:cubicBezTo>
                                <a:cubicBezTo>
                                  <a:pt x="207778" y="95038"/>
                                  <a:pt x="207146" y="97553"/>
                                  <a:pt x="206386" y="100094"/>
                                </a:cubicBezTo>
                                <a:cubicBezTo>
                                  <a:pt x="205753" y="102635"/>
                                  <a:pt x="204993" y="105201"/>
                                  <a:pt x="204360" y="107793"/>
                                </a:cubicBezTo>
                                <a:cubicBezTo>
                                  <a:pt x="203600" y="110384"/>
                                  <a:pt x="202840" y="113001"/>
                                  <a:pt x="202081" y="115631"/>
                                </a:cubicBezTo>
                                <a:cubicBezTo>
                                  <a:pt x="201321" y="118260"/>
                                  <a:pt x="200561" y="120915"/>
                                  <a:pt x="199802" y="123594"/>
                                </a:cubicBezTo>
                                <a:cubicBezTo>
                                  <a:pt x="199042" y="126274"/>
                                  <a:pt x="198155" y="128967"/>
                                  <a:pt x="197396" y="131685"/>
                                </a:cubicBezTo>
                                <a:cubicBezTo>
                                  <a:pt x="196636" y="134390"/>
                                  <a:pt x="195750" y="137133"/>
                                  <a:pt x="194990" y="139877"/>
                                </a:cubicBezTo>
                                <a:cubicBezTo>
                                  <a:pt x="194104" y="142632"/>
                                  <a:pt x="193218" y="145401"/>
                                  <a:pt x="192331" y="148182"/>
                                </a:cubicBezTo>
                                <a:cubicBezTo>
                                  <a:pt x="191572" y="150976"/>
                                  <a:pt x="190685" y="153769"/>
                                  <a:pt x="189799" y="156589"/>
                                </a:cubicBezTo>
                                <a:cubicBezTo>
                                  <a:pt x="188913" y="159407"/>
                                  <a:pt x="187899" y="162239"/>
                                  <a:pt x="187013" y="165096"/>
                                </a:cubicBezTo>
                                <a:cubicBezTo>
                                  <a:pt x="186127" y="167941"/>
                                  <a:pt x="185241" y="170797"/>
                                  <a:pt x="184228" y="173667"/>
                                </a:cubicBezTo>
                                <a:cubicBezTo>
                                  <a:pt x="183342" y="176537"/>
                                  <a:pt x="182328" y="179431"/>
                                  <a:pt x="181442" y="182326"/>
                                </a:cubicBezTo>
                                <a:cubicBezTo>
                                  <a:pt x="180429" y="185221"/>
                                  <a:pt x="179416" y="188116"/>
                                  <a:pt x="178403" y="191036"/>
                                </a:cubicBezTo>
                                <a:cubicBezTo>
                                  <a:pt x="177517" y="193956"/>
                                  <a:pt x="176504" y="196889"/>
                                  <a:pt x="175491" y="199860"/>
                                </a:cubicBezTo>
                                <a:cubicBezTo>
                                  <a:pt x="174478" y="202830"/>
                                  <a:pt x="173465" y="205839"/>
                                  <a:pt x="172452" y="208861"/>
                                </a:cubicBezTo>
                                <a:cubicBezTo>
                                  <a:pt x="171439" y="211882"/>
                                  <a:pt x="170300" y="214928"/>
                                  <a:pt x="169287" y="217987"/>
                                </a:cubicBezTo>
                                <a:cubicBezTo>
                                  <a:pt x="168274" y="221059"/>
                                  <a:pt x="167261" y="224144"/>
                                  <a:pt x="166172" y="227254"/>
                                </a:cubicBezTo>
                                <a:cubicBezTo>
                                  <a:pt x="165121" y="230351"/>
                                  <a:pt x="164070" y="233473"/>
                                  <a:pt x="163007" y="236608"/>
                                </a:cubicBezTo>
                                <a:cubicBezTo>
                                  <a:pt x="161943" y="239743"/>
                                  <a:pt x="160879" y="242891"/>
                                  <a:pt x="159803" y="246038"/>
                                </a:cubicBezTo>
                                <a:cubicBezTo>
                                  <a:pt x="158740" y="249199"/>
                                  <a:pt x="157663" y="252372"/>
                                  <a:pt x="156587" y="255545"/>
                                </a:cubicBezTo>
                                <a:cubicBezTo>
                                  <a:pt x="155511" y="258718"/>
                                  <a:pt x="154435" y="261891"/>
                                  <a:pt x="153358" y="265076"/>
                                </a:cubicBezTo>
                                <a:cubicBezTo>
                                  <a:pt x="152282" y="268262"/>
                                  <a:pt x="151193" y="271448"/>
                                  <a:pt x="150117" y="274633"/>
                                </a:cubicBezTo>
                                <a:cubicBezTo>
                                  <a:pt x="149041" y="277819"/>
                                  <a:pt x="147952" y="281005"/>
                                  <a:pt x="146876" y="284203"/>
                                </a:cubicBezTo>
                                <a:cubicBezTo>
                                  <a:pt x="145799" y="287388"/>
                                  <a:pt x="144711" y="290574"/>
                                  <a:pt x="143634" y="293747"/>
                                </a:cubicBezTo>
                                <a:cubicBezTo>
                                  <a:pt x="142558" y="296933"/>
                                  <a:pt x="141482" y="300106"/>
                                  <a:pt x="140405" y="303279"/>
                                </a:cubicBezTo>
                                <a:cubicBezTo>
                                  <a:pt x="139329" y="306464"/>
                                  <a:pt x="138253" y="309625"/>
                                  <a:pt x="137177" y="312798"/>
                                </a:cubicBezTo>
                                <a:cubicBezTo>
                                  <a:pt x="136113" y="315958"/>
                                  <a:pt x="135037" y="319131"/>
                                  <a:pt x="133973" y="322278"/>
                                </a:cubicBezTo>
                                <a:cubicBezTo>
                                  <a:pt x="132897" y="325439"/>
                                  <a:pt x="131833" y="328599"/>
                                  <a:pt x="130757" y="331747"/>
                                </a:cubicBezTo>
                                <a:cubicBezTo>
                                  <a:pt x="129694" y="334895"/>
                                  <a:pt x="128630" y="338030"/>
                                  <a:pt x="127567" y="341165"/>
                                </a:cubicBezTo>
                                <a:cubicBezTo>
                                  <a:pt x="126503" y="344300"/>
                                  <a:pt x="125440" y="347435"/>
                                  <a:pt x="124389" y="350557"/>
                                </a:cubicBezTo>
                                <a:cubicBezTo>
                                  <a:pt x="123325" y="353680"/>
                                  <a:pt x="122274" y="356802"/>
                                  <a:pt x="121210" y="359912"/>
                                </a:cubicBezTo>
                                <a:cubicBezTo>
                                  <a:pt x="120159" y="363009"/>
                                  <a:pt x="119109" y="366119"/>
                                  <a:pt x="118058" y="369203"/>
                                </a:cubicBezTo>
                                <a:cubicBezTo>
                                  <a:pt x="117019" y="372300"/>
                                  <a:pt x="115969" y="375385"/>
                                  <a:pt x="114930" y="378457"/>
                                </a:cubicBezTo>
                                <a:cubicBezTo>
                                  <a:pt x="113879" y="381541"/>
                                  <a:pt x="112841" y="384601"/>
                                  <a:pt x="111802" y="387660"/>
                                </a:cubicBezTo>
                                <a:cubicBezTo>
                                  <a:pt x="110777" y="390719"/>
                                  <a:pt x="109739" y="393778"/>
                                  <a:pt x="108713" y="396812"/>
                                </a:cubicBezTo>
                                <a:cubicBezTo>
                                  <a:pt x="107675" y="399846"/>
                                  <a:pt x="106649" y="402880"/>
                                  <a:pt x="105624" y="405901"/>
                                </a:cubicBezTo>
                                <a:cubicBezTo>
                                  <a:pt x="104611" y="408910"/>
                                  <a:pt x="103585" y="411918"/>
                                  <a:pt x="102572" y="414915"/>
                                </a:cubicBezTo>
                                <a:cubicBezTo>
                                  <a:pt x="101559" y="417911"/>
                                  <a:pt x="100547" y="420894"/>
                                  <a:pt x="99546" y="423864"/>
                                </a:cubicBezTo>
                                <a:cubicBezTo>
                                  <a:pt x="98533" y="426835"/>
                                  <a:pt x="97533" y="429793"/>
                                  <a:pt x="96533" y="432739"/>
                                </a:cubicBezTo>
                                <a:cubicBezTo>
                                  <a:pt x="95532" y="435684"/>
                                  <a:pt x="94545" y="438617"/>
                                  <a:pt x="93557" y="441537"/>
                                </a:cubicBezTo>
                                <a:cubicBezTo>
                                  <a:pt x="92557" y="444445"/>
                                  <a:pt x="91582" y="447352"/>
                                  <a:pt x="90594" y="450247"/>
                                </a:cubicBezTo>
                                <a:cubicBezTo>
                                  <a:pt x="89619" y="453142"/>
                                  <a:pt x="88644" y="456024"/>
                                  <a:pt x="87669" y="458894"/>
                                </a:cubicBezTo>
                                <a:cubicBezTo>
                                  <a:pt x="86695" y="461751"/>
                                  <a:pt x="85732" y="464608"/>
                                  <a:pt x="84770" y="467452"/>
                                </a:cubicBezTo>
                                <a:cubicBezTo>
                                  <a:pt x="83808" y="470296"/>
                                  <a:pt x="82845" y="473115"/>
                                  <a:pt x="81896" y="475934"/>
                                </a:cubicBezTo>
                                <a:cubicBezTo>
                                  <a:pt x="80933" y="478753"/>
                                  <a:pt x="79984" y="481559"/>
                                  <a:pt x="79034" y="484353"/>
                                </a:cubicBezTo>
                                <a:cubicBezTo>
                                  <a:pt x="78097" y="487134"/>
                                  <a:pt x="77148" y="489915"/>
                                  <a:pt x="76211" y="492684"/>
                                </a:cubicBezTo>
                                <a:cubicBezTo>
                                  <a:pt x="75274" y="495452"/>
                                  <a:pt x="74349" y="498208"/>
                                  <a:pt x="73413" y="500951"/>
                                </a:cubicBezTo>
                                <a:cubicBezTo>
                                  <a:pt x="72488" y="503694"/>
                                  <a:pt x="71564" y="506425"/>
                                  <a:pt x="70639" y="509143"/>
                                </a:cubicBezTo>
                                <a:cubicBezTo>
                                  <a:pt x="69715" y="511861"/>
                                  <a:pt x="68804" y="514566"/>
                                  <a:pt x="67879" y="517272"/>
                                </a:cubicBezTo>
                                <a:cubicBezTo>
                                  <a:pt x="66968" y="519964"/>
                                  <a:pt x="66056" y="522656"/>
                                  <a:pt x="65157" y="525324"/>
                                </a:cubicBezTo>
                                <a:cubicBezTo>
                                  <a:pt x="64245" y="528004"/>
                                  <a:pt x="63347" y="530671"/>
                                  <a:pt x="62447" y="533313"/>
                                </a:cubicBezTo>
                                <a:cubicBezTo>
                                  <a:pt x="61548" y="535968"/>
                                  <a:pt x="60649" y="538610"/>
                                  <a:pt x="59751" y="541252"/>
                                </a:cubicBezTo>
                                <a:cubicBezTo>
                                  <a:pt x="58864" y="543882"/>
                                  <a:pt x="57978" y="546511"/>
                                  <a:pt x="57091" y="549115"/>
                                </a:cubicBezTo>
                                <a:cubicBezTo>
                                  <a:pt x="56205" y="551732"/>
                                  <a:pt x="55319" y="554336"/>
                                  <a:pt x="54445" y="556927"/>
                                </a:cubicBezTo>
                                <a:cubicBezTo>
                                  <a:pt x="53559" y="559519"/>
                                  <a:pt x="52685" y="562098"/>
                                  <a:pt x="51824" y="564664"/>
                                </a:cubicBezTo>
                                <a:cubicBezTo>
                                  <a:pt x="50950" y="567230"/>
                                  <a:pt x="50077" y="569796"/>
                                  <a:pt x="49216" y="572337"/>
                                </a:cubicBezTo>
                                <a:cubicBezTo>
                                  <a:pt x="48355" y="574891"/>
                                  <a:pt x="47494" y="577419"/>
                                  <a:pt x="46646" y="579947"/>
                                </a:cubicBezTo>
                                <a:cubicBezTo>
                                  <a:pt x="45785" y="582463"/>
                                  <a:pt x="44936" y="584979"/>
                                  <a:pt x="44088" y="587469"/>
                                </a:cubicBezTo>
                                <a:cubicBezTo>
                                  <a:pt x="43240" y="589972"/>
                                  <a:pt x="42404" y="592450"/>
                                  <a:pt x="41568" y="594914"/>
                                </a:cubicBezTo>
                                <a:cubicBezTo>
                                  <a:pt x="40732" y="597392"/>
                                  <a:pt x="39897" y="599845"/>
                                  <a:pt x="39074" y="602285"/>
                                </a:cubicBezTo>
                                <a:cubicBezTo>
                                  <a:pt x="38238" y="604712"/>
                                  <a:pt x="37428" y="607151"/>
                                  <a:pt x="36605" y="609541"/>
                                </a:cubicBezTo>
                                <a:cubicBezTo>
                                  <a:pt x="35794" y="611917"/>
                                  <a:pt x="34984" y="614761"/>
                                  <a:pt x="34186" y="616595"/>
                                </a:cubicBezTo>
                                <a:cubicBezTo>
                                  <a:pt x="33389" y="618415"/>
                                  <a:pt x="32591" y="619224"/>
                                  <a:pt x="31806" y="620501"/>
                                </a:cubicBezTo>
                                <a:cubicBezTo>
                                  <a:pt x="31021" y="621778"/>
                                  <a:pt x="30236" y="623041"/>
                                  <a:pt x="29464" y="624281"/>
                                </a:cubicBezTo>
                                <a:cubicBezTo>
                                  <a:pt x="28691" y="625507"/>
                                  <a:pt x="27932" y="626720"/>
                                  <a:pt x="27172" y="627909"/>
                                </a:cubicBezTo>
                                <a:cubicBezTo>
                                  <a:pt x="26412" y="629097"/>
                                  <a:pt x="25665" y="630260"/>
                                  <a:pt x="24918" y="631410"/>
                                </a:cubicBezTo>
                                <a:cubicBezTo>
                                  <a:pt x="24184" y="632548"/>
                                  <a:pt x="23449" y="633660"/>
                                  <a:pt x="22727" y="634760"/>
                                </a:cubicBezTo>
                                <a:cubicBezTo>
                                  <a:pt x="22006" y="635847"/>
                                  <a:pt x="21284" y="636922"/>
                                  <a:pt x="20588" y="637971"/>
                                </a:cubicBezTo>
                                <a:cubicBezTo>
                                  <a:pt x="19891" y="639008"/>
                                  <a:pt x="19195" y="640032"/>
                                  <a:pt x="18524" y="641017"/>
                                </a:cubicBezTo>
                                <a:cubicBezTo>
                                  <a:pt x="17840" y="642003"/>
                                  <a:pt x="17182" y="642977"/>
                                  <a:pt x="16523" y="643900"/>
                                </a:cubicBezTo>
                                <a:cubicBezTo>
                                  <a:pt x="15877" y="644810"/>
                                  <a:pt x="15244" y="645670"/>
                                  <a:pt x="14624" y="646491"/>
                                </a:cubicBezTo>
                                <a:cubicBezTo>
                                  <a:pt x="14004" y="647313"/>
                                  <a:pt x="13396" y="648072"/>
                                  <a:pt x="12801" y="648792"/>
                                </a:cubicBezTo>
                                <a:cubicBezTo>
                                  <a:pt x="12218" y="649513"/>
                                  <a:pt x="11649" y="650182"/>
                                  <a:pt x="11092" y="650802"/>
                                </a:cubicBezTo>
                                <a:cubicBezTo>
                                  <a:pt x="10534" y="651422"/>
                                  <a:pt x="10002" y="651990"/>
                                  <a:pt x="9484" y="652521"/>
                                </a:cubicBezTo>
                                <a:cubicBezTo>
                                  <a:pt x="8977" y="653040"/>
                                  <a:pt x="8470" y="653507"/>
                                  <a:pt x="8002" y="653937"/>
                                </a:cubicBezTo>
                                <a:cubicBezTo>
                                  <a:pt x="7521" y="654367"/>
                                  <a:pt x="7065" y="654733"/>
                                  <a:pt x="6622" y="655062"/>
                                </a:cubicBezTo>
                                <a:cubicBezTo>
                                  <a:pt x="6191" y="655391"/>
                                  <a:pt x="5773" y="655669"/>
                                  <a:pt x="5381" y="655896"/>
                                </a:cubicBezTo>
                                <a:cubicBezTo>
                                  <a:pt x="4976" y="656137"/>
                                  <a:pt x="4609" y="656313"/>
                                  <a:pt x="4254" y="656453"/>
                                </a:cubicBezTo>
                                <a:cubicBezTo>
                                  <a:pt x="3900" y="656592"/>
                                  <a:pt x="3570" y="656680"/>
                                  <a:pt x="3266" y="656731"/>
                                </a:cubicBezTo>
                                <a:cubicBezTo>
                                  <a:pt x="2950" y="656781"/>
                                  <a:pt x="2659" y="656781"/>
                                  <a:pt x="2406" y="656743"/>
                                </a:cubicBezTo>
                                <a:cubicBezTo>
                                  <a:pt x="2139" y="656706"/>
                                  <a:pt x="1886" y="656617"/>
                                  <a:pt x="1671" y="656491"/>
                                </a:cubicBezTo>
                                <a:cubicBezTo>
                                  <a:pt x="1443" y="656351"/>
                                  <a:pt x="1241" y="656187"/>
                                  <a:pt x="1064" y="655972"/>
                                </a:cubicBezTo>
                                <a:cubicBezTo>
                                  <a:pt x="886" y="655757"/>
                                  <a:pt x="734" y="655505"/>
                                  <a:pt x="595" y="655201"/>
                                </a:cubicBezTo>
                                <a:cubicBezTo>
                                  <a:pt x="468" y="654910"/>
                                  <a:pt x="354" y="654569"/>
                                  <a:pt x="266" y="654190"/>
                                </a:cubicBezTo>
                                <a:cubicBezTo>
                                  <a:pt x="177" y="653798"/>
                                  <a:pt x="114" y="653381"/>
                                  <a:pt x="63" y="652913"/>
                                </a:cubicBezTo>
                                <a:cubicBezTo>
                                  <a:pt x="25" y="652458"/>
                                  <a:pt x="0" y="651965"/>
                                  <a:pt x="0" y="651409"/>
                                </a:cubicBezTo>
                                <a:cubicBezTo>
                                  <a:pt x="0" y="650853"/>
                                  <a:pt x="25" y="650246"/>
                                  <a:pt x="63" y="649563"/>
                                </a:cubicBezTo>
                                <a:cubicBezTo>
                                  <a:pt x="114" y="648893"/>
                                  <a:pt x="177" y="648135"/>
                                  <a:pt x="266" y="647326"/>
                                </a:cubicBezTo>
                                <a:cubicBezTo>
                                  <a:pt x="367" y="646517"/>
                                  <a:pt x="468" y="645644"/>
                                  <a:pt x="608" y="644696"/>
                                </a:cubicBezTo>
                                <a:cubicBezTo>
                                  <a:pt x="747" y="643761"/>
                                  <a:pt x="899" y="642762"/>
                                  <a:pt x="1076" y="641700"/>
                                </a:cubicBezTo>
                                <a:cubicBezTo>
                                  <a:pt x="1253" y="640626"/>
                                  <a:pt x="1456" y="639501"/>
                                  <a:pt x="1671" y="638325"/>
                                </a:cubicBezTo>
                                <a:cubicBezTo>
                                  <a:pt x="1899" y="637137"/>
                                  <a:pt x="2139" y="635898"/>
                                  <a:pt x="2406" y="634609"/>
                                </a:cubicBezTo>
                                <a:cubicBezTo>
                                  <a:pt x="2671" y="633306"/>
                                  <a:pt x="2950" y="631954"/>
                                  <a:pt x="3266" y="630538"/>
                                </a:cubicBezTo>
                                <a:cubicBezTo>
                                  <a:pt x="3570" y="629135"/>
                                  <a:pt x="3900" y="627668"/>
                                  <a:pt x="4242" y="626151"/>
                                </a:cubicBezTo>
                                <a:cubicBezTo>
                                  <a:pt x="4596" y="624634"/>
                                  <a:pt x="4963" y="623054"/>
                                  <a:pt x="5355" y="621436"/>
                                </a:cubicBezTo>
                                <a:cubicBezTo>
                                  <a:pt x="5748" y="619818"/>
                                  <a:pt x="6166" y="618137"/>
                                  <a:pt x="6596" y="616417"/>
                                </a:cubicBezTo>
                                <a:cubicBezTo>
                                  <a:pt x="7027" y="614698"/>
                                  <a:pt x="7483" y="612916"/>
                                  <a:pt x="7951" y="611096"/>
                                </a:cubicBezTo>
                                <a:cubicBezTo>
                                  <a:pt x="8420" y="609275"/>
                                  <a:pt x="8913" y="607417"/>
                                  <a:pt x="9433" y="605508"/>
                                </a:cubicBezTo>
                                <a:cubicBezTo>
                                  <a:pt x="9952" y="603599"/>
                                  <a:pt x="10484" y="601640"/>
                                  <a:pt x="11041" y="599642"/>
                                </a:cubicBezTo>
                                <a:cubicBezTo>
                                  <a:pt x="11585" y="597645"/>
                                  <a:pt x="12155" y="595610"/>
                                  <a:pt x="12750" y="593524"/>
                                </a:cubicBezTo>
                                <a:cubicBezTo>
                                  <a:pt x="13345" y="591451"/>
                                  <a:pt x="13953" y="589327"/>
                                  <a:pt x="14586" y="587165"/>
                                </a:cubicBezTo>
                                <a:cubicBezTo>
                                  <a:pt x="15219" y="585016"/>
                                  <a:pt x="15865" y="582817"/>
                                  <a:pt x="16536" y="580579"/>
                                </a:cubicBezTo>
                                <a:cubicBezTo>
                                  <a:pt x="17207" y="578354"/>
                                  <a:pt x="17891" y="576079"/>
                                  <a:pt x="18600" y="573778"/>
                                </a:cubicBezTo>
                                <a:cubicBezTo>
                                  <a:pt x="19309" y="571465"/>
                                  <a:pt x="20031" y="569126"/>
                                  <a:pt x="20778" y="566762"/>
                                </a:cubicBezTo>
                                <a:cubicBezTo>
                                  <a:pt x="21512" y="564386"/>
                                  <a:pt x="22284" y="561984"/>
                                  <a:pt x="23057" y="559544"/>
                                </a:cubicBezTo>
                                <a:cubicBezTo>
                                  <a:pt x="23829" y="557104"/>
                                  <a:pt x="24627" y="554639"/>
                                  <a:pt x="25450" y="552136"/>
                                </a:cubicBezTo>
                                <a:cubicBezTo>
                                  <a:pt x="26260" y="549646"/>
                                  <a:pt x="27096" y="547105"/>
                                  <a:pt x="27944" y="544551"/>
                                </a:cubicBezTo>
                                <a:cubicBezTo>
                                  <a:pt x="28780" y="541998"/>
                                  <a:pt x="29654" y="539419"/>
                                  <a:pt x="30527" y="536802"/>
                                </a:cubicBezTo>
                                <a:cubicBezTo>
                                  <a:pt x="31401" y="534198"/>
                                  <a:pt x="32300" y="531569"/>
                                  <a:pt x="33212" y="528889"/>
                                </a:cubicBezTo>
                                <a:cubicBezTo>
                                  <a:pt x="34110" y="526209"/>
                                  <a:pt x="35035" y="523491"/>
                                  <a:pt x="35972" y="520735"/>
                                </a:cubicBezTo>
                                <a:cubicBezTo>
                                  <a:pt x="36909" y="517979"/>
                                  <a:pt x="37858" y="515173"/>
                                  <a:pt x="38821" y="512354"/>
                                </a:cubicBezTo>
                                <a:cubicBezTo>
                                  <a:pt x="39770" y="509522"/>
                                  <a:pt x="40745" y="506653"/>
                                  <a:pt x="41733" y="503758"/>
                                </a:cubicBezTo>
                                <a:cubicBezTo>
                                  <a:pt x="42708" y="500876"/>
                                  <a:pt x="43695" y="497943"/>
                                  <a:pt x="44696" y="494997"/>
                                </a:cubicBezTo>
                                <a:cubicBezTo>
                                  <a:pt x="45696" y="492052"/>
                                  <a:pt x="46709" y="489081"/>
                                  <a:pt x="47722" y="486085"/>
                                </a:cubicBezTo>
                                <a:cubicBezTo>
                                  <a:pt x="48735" y="483102"/>
                                  <a:pt x="49748" y="480080"/>
                                  <a:pt x="50773" y="477059"/>
                                </a:cubicBezTo>
                                <a:cubicBezTo>
                                  <a:pt x="51799" y="474025"/>
                                  <a:pt x="52837" y="470979"/>
                                  <a:pt x="53875" y="467932"/>
                                </a:cubicBezTo>
                                <a:cubicBezTo>
                                  <a:pt x="54901" y="464873"/>
                                  <a:pt x="55952" y="461801"/>
                                  <a:pt x="56990" y="458729"/>
                                </a:cubicBezTo>
                                <a:cubicBezTo>
                                  <a:pt x="58028" y="455657"/>
                                  <a:pt x="59079" y="452573"/>
                                  <a:pt x="60118" y="449488"/>
                                </a:cubicBezTo>
                                <a:cubicBezTo>
                                  <a:pt x="61168" y="446404"/>
                                  <a:pt x="62219" y="443307"/>
                                  <a:pt x="63271" y="440210"/>
                                </a:cubicBezTo>
                                <a:cubicBezTo>
                                  <a:pt x="64308" y="437125"/>
                                  <a:pt x="65360" y="434028"/>
                                  <a:pt x="66411" y="430931"/>
                                </a:cubicBezTo>
                                <a:cubicBezTo>
                                  <a:pt x="67461" y="427834"/>
                                  <a:pt x="68512" y="424724"/>
                                  <a:pt x="69563" y="421640"/>
                                </a:cubicBezTo>
                                <a:cubicBezTo>
                                  <a:pt x="70614" y="418542"/>
                                  <a:pt x="71665" y="415445"/>
                                  <a:pt x="72703" y="412348"/>
                                </a:cubicBezTo>
                                <a:cubicBezTo>
                                  <a:pt x="73754" y="409264"/>
                                  <a:pt x="74805" y="406167"/>
                                  <a:pt x="75843" y="403082"/>
                                </a:cubicBezTo>
                                <a:cubicBezTo>
                                  <a:pt x="76895" y="399998"/>
                                  <a:pt x="77945" y="396913"/>
                                  <a:pt x="78984" y="393829"/>
                                </a:cubicBezTo>
                                <a:cubicBezTo>
                                  <a:pt x="80035" y="390744"/>
                                  <a:pt x="81073" y="387672"/>
                                  <a:pt x="82111" y="384601"/>
                                </a:cubicBezTo>
                                <a:cubicBezTo>
                                  <a:pt x="83149" y="381529"/>
                                  <a:pt x="84200" y="378457"/>
                                  <a:pt x="85238" y="375398"/>
                                </a:cubicBezTo>
                                <a:cubicBezTo>
                                  <a:pt x="86277" y="372326"/>
                                  <a:pt x="87302" y="369267"/>
                                  <a:pt x="88340" y="366220"/>
                                </a:cubicBezTo>
                                <a:cubicBezTo>
                                  <a:pt x="89379" y="363161"/>
                                  <a:pt x="90405" y="360114"/>
                                  <a:pt x="91442" y="357080"/>
                                </a:cubicBezTo>
                                <a:cubicBezTo>
                                  <a:pt x="92468" y="354034"/>
                                  <a:pt x="93507" y="351000"/>
                                  <a:pt x="94532" y="347966"/>
                                </a:cubicBezTo>
                                <a:cubicBezTo>
                                  <a:pt x="95558" y="344932"/>
                                  <a:pt x="96583" y="341911"/>
                                  <a:pt x="97609" y="338889"/>
                                </a:cubicBezTo>
                                <a:cubicBezTo>
                                  <a:pt x="98622" y="335881"/>
                                  <a:pt x="99647" y="332872"/>
                                  <a:pt x="100661" y="329876"/>
                                </a:cubicBezTo>
                                <a:cubicBezTo>
                                  <a:pt x="101673" y="326880"/>
                                  <a:pt x="102686" y="323897"/>
                                  <a:pt x="103687" y="320926"/>
                                </a:cubicBezTo>
                                <a:cubicBezTo>
                                  <a:pt x="104699" y="317955"/>
                                  <a:pt x="105700" y="314997"/>
                                  <a:pt x="106700" y="312064"/>
                                </a:cubicBezTo>
                                <a:cubicBezTo>
                                  <a:pt x="107688" y="309132"/>
                                  <a:pt x="108688" y="306199"/>
                                  <a:pt x="109663" y="303304"/>
                                </a:cubicBezTo>
                                <a:cubicBezTo>
                                  <a:pt x="110651" y="300409"/>
                                  <a:pt x="111625" y="297527"/>
                                  <a:pt x="112588" y="294670"/>
                                </a:cubicBezTo>
                                <a:cubicBezTo>
                                  <a:pt x="113563" y="291813"/>
                                  <a:pt x="114525" y="288981"/>
                                  <a:pt x="115475" y="286188"/>
                                </a:cubicBezTo>
                                <a:cubicBezTo>
                                  <a:pt x="116424" y="283381"/>
                                  <a:pt x="117361" y="280600"/>
                                  <a:pt x="118285" y="277857"/>
                                </a:cubicBezTo>
                                <a:cubicBezTo>
                                  <a:pt x="119223" y="275114"/>
                                  <a:pt x="120134" y="272396"/>
                                  <a:pt x="121046" y="269716"/>
                                </a:cubicBezTo>
                                <a:cubicBezTo>
                                  <a:pt x="121957" y="267036"/>
                                  <a:pt x="122856" y="264394"/>
                                  <a:pt x="123743" y="261777"/>
                                </a:cubicBezTo>
                                <a:cubicBezTo>
                                  <a:pt x="124629" y="259160"/>
                                  <a:pt x="125503" y="256582"/>
                                  <a:pt x="126364" y="254041"/>
                                </a:cubicBezTo>
                                <a:cubicBezTo>
                                  <a:pt x="127225" y="251500"/>
                                  <a:pt x="128073" y="248997"/>
                                  <a:pt x="128908" y="246531"/>
                                </a:cubicBezTo>
                                <a:cubicBezTo>
                                  <a:pt x="129744" y="244067"/>
                                  <a:pt x="130567" y="241639"/>
                                  <a:pt x="131378" y="239250"/>
                                </a:cubicBezTo>
                                <a:cubicBezTo>
                                  <a:pt x="132188" y="236861"/>
                                  <a:pt x="132986" y="234510"/>
                                  <a:pt x="133771" y="232196"/>
                                </a:cubicBezTo>
                                <a:cubicBezTo>
                                  <a:pt x="134543" y="229896"/>
                                  <a:pt x="135315" y="227620"/>
                                  <a:pt x="136075" y="225395"/>
                                </a:cubicBezTo>
                                <a:cubicBezTo>
                                  <a:pt x="136822" y="223183"/>
                                  <a:pt x="137557" y="220996"/>
                                  <a:pt x="138291" y="218860"/>
                                </a:cubicBezTo>
                                <a:cubicBezTo>
                                  <a:pt x="139013" y="216723"/>
                                  <a:pt x="139722" y="214625"/>
                                  <a:pt x="140418" y="212577"/>
                                </a:cubicBezTo>
                                <a:cubicBezTo>
                                  <a:pt x="141102" y="210529"/>
                                  <a:pt x="141786" y="208532"/>
                                  <a:pt x="142444" y="206572"/>
                                </a:cubicBezTo>
                                <a:cubicBezTo>
                                  <a:pt x="143115" y="204613"/>
                                  <a:pt x="143761" y="202704"/>
                                  <a:pt x="144394" y="200846"/>
                                </a:cubicBezTo>
                                <a:cubicBezTo>
                                  <a:pt x="145027" y="198975"/>
                                  <a:pt x="145647" y="197154"/>
                                  <a:pt x="146243" y="195385"/>
                                </a:cubicBezTo>
                                <a:cubicBezTo>
                                  <a:pt x="146838" y="193615"/>
                                  <a:pt x="147433" y="191883"/>
                                  <a:pt x="147990" y="190214"/>
                                </a:cubicBezTo>
                                <a:cubicBezTo>
                                  <a:pt x="148560" y="188533"/>
                                  <a:pt x="149117" y="186915"/>
                                  <a:pt x="149649" y="185335"/>
                                </a:cubicBezTo>
                                <a:cubicBezTo>
                                  <a:pt x="150180" y="183755"/>
                                  <a:pt x="150699" y="182225"/>
                                  <a:pt x="151206" y="180746"/>
                                </a:cubicBezTo>
                                <a:cubicBezTo>
                                  <a:pt x="151700" y="179267"/>
                                  <a:pt x="152194" y="177838"/>
                                  <a:pt x="152662" y="176461"/>
                                </a:cubicBezTo>
                                <a:cubicBezTo>
                                  <a:pt x="153131" y="175083"/>
                                  <a:pt x="153574" y="173743"/>
                                  <a:pt x="154004" y="172466"/>
                                </a:cubicBezTo>
                                <a:cubicBezTo>
                                  <a:pt x="154447" y="171189"/>
                                  <a:pt x="154865" y="169963"/>
                                  <a:pt x="155258" y="168787"/>
                                </a:cubicBezTo>
                                <a:cubicBezTo>
                                  <a:pt x="155663" y="167599"/>
                                  <a:pt x="156043" y="166474"/>
                                  <a:pt x="156410" y="165400"/>
                                </a:cubicBezTo>
                                <a:cubicBezTo>
                                  <a:pt x="156777" y="164325"/>
                                  <a:pt x="157119" y="163301"/>
                                  <a:pt x="157448" y="162315"/>
                                </a:cubicBezTo>
                                <a:cubicBezTo>
                                  <a:pt x="157777" y="161342"/>
                                  <a:pt x="158094" y="160419"/>
                                  <a:pt x="158385" y="159546"/>
                                </a:cubicBezTo>
                                <a:cubicBezTo>
                                  <a:pt x="158689" y="158662"/>
                                  <a:pt x="158967" y="157840"/>
                                  <a:pt x="159234" y="157069"/>
                                </a:cubicBezTo>
                                <a:cubicBezTo>
                                  <a:pt x="159487" y="156297"/>
                                  <a:pt x="159740" y="155565"/>
                                  <a:pt x="159968" y="154894"/>
                                </a:cubicBezTo>
                                <a:cubicBezTo>
                                  <a:pt x="160196" y="154224"/>
                                  <a:pt x="160398" y="153605"/>
                                  <a:pt x="160588" y="153036"/>
                                </a:cubicBezTo>
                                <a:cubicBezTo>
                                  <a:pt x="160791" y="152480"/>
                                  <a:pt x="160955" y="151962"/>
                                  <a:pt x="161120" y="151494"/>
                                </a:cubicBezTo>
                                <a:cubicBezTo>
                                  <a:pt x="161272" y="151039"/>
                                  <a:pt x="161411" y="150634"/>
                                  <a:pt x="161538" y="150268"/>
                                </a:cubicBezTo>
                                <a:cubicBezTo>
                                  <a:pt x="161652" y="149914"/>
                                  <a:pt x="161753" y="149610"/>
                                  <a:pt x="161842" y="149358"/>
                                </a:cubicBezTo>
                                <a:cubicBezTo>
                                  <a:pt x="161930" y="149117"/>
                                  <a:pt x="161994" y="148915"/>
                                  <a:pt x="162044" y="148763"/>
                                </a:cubicBezTo>
                                <a:cubicBezTo>
                                  <a:pt x="162095" y="148624"/>
                                  <a:pt x="162120" y="148523"/>
                                  <a:pt x="162133" y="148485"/>
                                </a:cubicBezTo>
                                <a:cubicBezTo>
                                  <a:pt x="162146" y="148473"/>
                                  <a:pt x="162133" y="148498"/>
                                  <a:pt x="162133" y="148523"/>
                                </a:cubicBezTo>
                                <a:cubicBezTo>
                                  <a:pt x="162108" y="148573"/>
                                  <a:pt x="162070" y="148687"/>
                                  <a:pt x="162019" y="148852"/>
                                </a:cubicBezTo>
                                <a:cubicBezTo>
                                  <a:pt x="161956" y="149016"/>
                                  <a:pt x="161892" y="149231"/>
                                  <a:pt x="161804" y="149497"/>
                                </a:cubicBezTo>
                                <a:cubicBezTo>
                                  <a:pt x="161715" y="149749"/>
                                  <a:pt x="161601" y="150066"/>
                                  <a:pt x="161475" y="150432"/>
                                </a:cubicBezTo>
                                <a:cubicBezTo>
                                  <a:pt x="161361" y="150786"/>
                                  <a:pt x="161221" y="151203"/>
                                  <a:pt x="161069" y="151658"/>
                                </a:cubicBezTo>
                                <a:cubicBezTo>
                                  <a:pt x="160905" y="152114"/>
                                  <a:pt x="160740" y="152619"/>
                                  <a:pt x="160550" y="153175"/>
                                </a:cubicBezTo>
                                <a:cubicBezTo>
                                  <a:pt x="160360" y="153719"/>
                                  <a:pt x="160158" y="154325"/>
                                  <a:pt x="159943" y="154970"/>
                                </a:cubicBezTo>
                                <a:cubicBezTo>
                                  <a:pt x="159727" y="155615"/>
                                  <a:pt x="159487" y="156310"/>
                                  <a:pt x="159234" y="157044"/>
                                </a:cubicBezTo>
                                <a:cubicBezTo>
                                  <a:pt x="158993" y="157777"/>
                                  <a:pt x="158727" y="158560"/>
                                  <a:pt x="158448" y="159382"/>
                                </a:cubicBezTo>
                                <a:cubicBezTo>
                                  <a:pt x="158170" y="160204"/>
                                  <a:pt x="157866" y="161076"/>
                                  <a:pt x="157562" y="161986"/>
                                </a:cubicBezTo>
                                <a:cubicBezTo>
                                  <a:pt x="157258" y="162896"/>
                                  <a:pt x="156929" y="163845"/>
                                  <a:pt x="156600" y="164831"/>
                                </a:cubicBezTo>
                                <a:cubicBezTo>
                                  <a:pt x="156258" y="165817"/>
                                  <a:pt x="155916" y="166853"/>
                                  <a:pt x="155549" y="167915"/>
                                </a:cubicBezTo>
                                <a:cubicBezTo>
                                  <a:pt x="155194" y="168977"/>
                                  <a:pt x="154815" y="170077"/>
                                  <a:pt x="154435" y="171214"/>
                                </a:cubicBezTo>
                                <a:cubicBezTo>
                                  <a:pt x="154055" y="172339"/>
                                  <a:pt x="153662" y="173503"/>
                                  <a:pt x="153257" y="174703"/>
                                </a:cubicBezTo>
                                <a:cubicBezTo>
                                  <a:pt x="152852" y="175892"/>
                                  <a:pt x="152434" y="177118"/>
                                  <a:pt x="152004" y="178369"/>
                                </a:cubicBezTo>
                                <a:cubicBezTo>
                                  <a:pt x="151586" y="179621"/>
                                  <a:pt x="151155" y="180897"/>
                                  <a:pt x="150712" y="182200"/>
                                </a:cubicBezTo>
                                <a:cubicBezTo>
                                  <a:pt x="150269" y="183502"/>
                                  <a:pt x="149826" y="184829"/>
                                  <a:pt x="149370" y="186169"/>
                                </a:cubicBezTo>
                                <a:cubicBezTo>
                                  <a:pt x="148914" y="187509"/>
                                  <a:pt x="148446" y="188874"/>
                                  <a:pt x="147977" y="190252"/>
                                </a:cubicBezTo>
                                <a:cubicBezTo>
                                  <a:pt x="147521" y="191630"/>
                                  <a:pt x="147040" y="193021"/>
                                  <a:pt x="146572" y="194424"/>
                                </a:cubicBezTo>
                                <a:cubicBezTo>
                                  <a:pt x="146091" y="195827"/>
                                  <a:pt x="145609" y="197256"/>
                                  <a:pt x="145128" y="198671"/>
                                </a:cubicBezTo>
                                <a:cubicBezTo>
                                  <a:pt x="144647" y="200100"/>
                                  <a:pt x="144153" y="201541"/>
                                  <a:pt x="143672" y="202969"/>
                                </a:cubicBezTo>
                                <a:cubicBezTo>
                                  <a:pt x="143178" y="204410"/>
                                  <a:pt x="142697" y="205852"/>
                                  <a:pt x="142203" y="207293"/>
                                </a:cubicBezTo>
                                <a:cubicBezTo>
                                  <a:pt x="141710" y="208747"/>
                                  <a:pt x="141229" y="210188"/>
                                  <a:pt x="140735" y="211641"/>
                                </a:cubicBezTo>
                                <a:cubicBezTo>
                                  <a:pt x="140241" y="213083"/>
                                  <a:pt x="139747" y="214536"/>
                                  <a:pt x="139266" y="215978"/>
                                </a:cubicBezTo>
                                <a:cubicBezTo>
                                  <a:pt x="138772" y="217406"/>
                                  <a:pt x="138291" y="218847"/>
                                  <a:pt x="137810" y="220275"/>
                                </a:cubicBezTo>
                                <a:cubicBezTo>
                                  <a:pt x="137316" y="221717"/>
                                  <a:pt x="136835" y="223133"/>
                                  <a:pt x="136354" y="224548"/>
                                </a:cubicBezTo>
                                <a:cubicBezTo>
                                  <a:pt x="135873" y="225964"/>
                                  <a:pt x="135404" y="227380"/>
                                  <a:pt x="134923" y="228771"/>
                                </a:cubicBezTo>
                                <a:cubicBezTo>
                                  <a:pt x="134455" y="230174"/>
                                  <a:pt x="133986" y="231551"/>
                                  <a:pt x="133517" y="232930"/>
                                </a:cubicBezTo>
                                <a:cubicBezTo>
                                  <a:pt x="133049" y="234307"/>
                                  <a:pt x="132593" y="235660"/>
                                  <a:pt x="132138" y="237013"/>
                                </a:cubicBezTo>
                                <a:cubicBezTo>
                                  <a:pt x="131682" y="238353"/>
                                  <a:pt x="131226" y="239693"/>
                                  <a:pt x="130783" y="241007"/>
                                </a:cubicBezTo>
                                <a:cubicBezTo>
                                  <a:pt x="130339" y="242322"/>
                                  <a:pt x="129896" y="243624"/>
                                  <a:pt x="129466" y="244901"/>
                                </a:cubicBezTo>
                                <a:cubicBezTo>
                                  <a:pt x="129023" y="246190"/>
                                  <a:pt x="128592" y="247454"/>
                                  <a:pt x="128174" y="248706"/>
                                </a:cubicBezTo>
                                <a:cubicBezTo>
                                  <a:pt x="127744" y="249945"/>
                                  <a:pt x="127326" y="251184"/>
                                  <a:pt x="126921" y="252397"/>
                                </a:cubicBezTo>
                                <a:cubicBezTo>
                                  <a:pt x="126503" y="253611"/>
                                  <a:pt x="126098" y="254812"/>
                                  <a:pt x="125705" y="256000"/>
                                </a:cubicBezTo>
                                <a:cubicBezTo>
                                  <a:pt x="125300" y="257175"/>
                                  <a:pt x="124907" y="258339"/>
                                  <a:pt x="124515" y="259489"/>
                                </a:cubicBezTo>
                                <a:cubicBezTo>
                                  <a:pt x="124135" y="260627"/>
                                  <a:pt x="123743" y="261752"/>
                                  <a:pt x="123375" y="262864"/>
                                </a:cubicBezTo>
                                <a:cubicBezTo>
                                  <a:pt x="122996" y="263977"/>
                                  <a:pt x="122629" y="265064"/>
                                  <a:pt x="122261" y="266126"/>
                                </a:cubicBezTo>
                                <a:cubicBezTo>
                                  <a:pt x="121907" y="267200"/>
                                  <a:pt x="121552" y="268250"/>
                                  <a:pt x="121198" y="269286"/>
                                </a:cubicBezTo>
                                <a:cubicBezTo>
                                  <a:pt x="120843" y="270310"/>
                                  <a:pt x="120501" y="271321"/>
                                  <a:pt x="120172" y="272320"/>
                                </a:cubicBezTo>
                                <a:cubicBezTo>
                                  <a:pt x="119830" y="273319"/>
                                  <a:pt x="119501" y="274292"/>
                                  <a:pt x="119172" y="275253"/>
                                </a:cubicBezTo>
                                <a:cubicBezTo>
                                  <a:pt x="118855" y="276213"/>
                                  <a:pt x="118526" y="277149"/>
                                  <a:pt x="118222" y="278072"/>
                                </a:cubicBezTo>
                                <a:cubicBezTo>
                                  <a:pt x="117906" y="278995"/>
                                  <a:pt x="117602" y="279905"/>
                                  <a:pt x="117298" y="280789"/>
                                </a:cubicBezTo>
                                <a:cubicBezTo>
                                  <a:pt x="116994" y="281687"/>
                                  <a:pt x="116703" y="282560"/>
                                  <a:pt x="116412" y="283419"/>
                                </a:cubicBezTo>
                                <a:cubicBezTo>
                                  <a:pt x="116120" y="284266"/>
                                  <a:pt x="115829" y="285113"/>
                                  <a:pt x="115550" y="285935"/>
                                </a:cubicBezTo>
                                <a:cubicBezTo>
                                  <a:pt x="115272" y="286757"/>
                                  <a:pt x="115006" y="287565"/>
                                  <a:pt x="114727" y="288349"/>
                                </a:cubicBezTo>
                                <a:cubicBezTo>
                                  <a:pt x="114462" y="289146"/>
                                  <a:pt x="114209" y="289917"/>
                                  <a:pt x="113943" y="290675"/>
                                </a:cubicBezTo>
                                <a:cubicBezTo>
                                  <a:pt x="113689" y="291434"/>
                                  <a:pt x="113436" y="292179"/>
                                  <a:pt x="113195" y="292913"/>
                                </a:cubicBezTo>
                                <a:cubicBezTo>
                                  <a:pt x="112942" y="293633"/>
                                  <a:pt x="112702" y="294354"/>
                                  <a:pt x="112461" y="295049"/>
                                </a:cubicBezTo>
                                <a:cubicBezTo>
                                  <a:pt x="112233" y="295744"/>
                                  <a:pt x="111992" y="296427"/>
                                  <a:pt x="111777" y="297084"/>
                                </a:cubicBezTo>
                                <a:cubicBezTo>
                                  <a:pt x="111549" y="297754"/>
                                  <a:pt x="111334" y="298399"/>
                                  <a:pt x="111119" y="299031"/>
                                </a:cubicBezTo>
                                <a:cubicBezTo>
                                  <a:pt x="110904" y="299663"/>
                                  <a:pt x="110689" y="300270"/>
                                  <a:pt x="110486" y="300877"/>
                                </a:cubicBezTo>
                                <a:cubicBezTo>
                                  <a:pt x="110283" y="301471"/>
                                  <a:pt x="110093" y="302053"/>
                                  <a:pt x="109903" y="302609"/>
                                </a:cubicBezTo>
                                <a:cubicBezTo>
                                  <a:pt x="109713" y="303177"/>
                                  <a:pt x="109524" y="303721"/>
                                  <a:pt x="109346" y="304252"/>
                                </a:cubicBezTo>
                                <a:cubicBezTo>
                                  <a:pt x="109169" y="304770"/>
                                  <a:pt x="108992" y="305289"/>
                                  <a:pt x="108827" y="305782"/>
                                </a:cubicBezTo>
                                <a:cubicBezTo>
                                  <a:pt x="108662" y="306275"/>
                                  <a:pt x="108498" y="306742"/>
                                  <a:pt x="108346" y="307210"/>
                                </a:cubicBezTo>
                                <a:cubicBezTo>
                                  <a:pt x="108194" y="307665"/>
                                  <a:pt x="108042" y="308108"/>
                                  <a:pt x="107890" y="308537"/>
                                </a:cubicBezTo>
                                <a:cubicBezTo>
                                  <a:pt x="107751" y="308954"/>
                                  <a:pt x="107612" y="309372"/>
                                  <a:pt x="107473" y="309764"/>
                                </a:cubicBezTo>
                                <a:cubicBezTo>
                                  <a:pt x="107346" y="310156"/>
                                  <a:pt x="107219" y="310535"/>
                                  <a:pt x="107093" y="310902"/>
                                </a:cubicBezTo>
                                <a:cubicBezTo>
                                  <a:pt x="106966" y="311268"/>
                                  <a:pt x="106852" y="311609"/>
                                  <a:pt x="106738" y="311950"/>
                                </a:cubicBezTo>
                                <a:cubicBezTo>
                                  <a:pt x="106624" y="312279"/>
                                  <a:pt x="106510" y="312608"/>
                                  <a:pt x="106409" y="312911"/>
                                </a:cubicBezTo>
                                <a:cubicBezTo>
                                  <a:pt x="106307" y="313215"/>
                                  <a:pt x="106206" y="313505"/>
                                  <a:pt x="106118" y="313784"/>
                                </a:cubicBezTo>
                                <a:cubicBezTo>
                                  <a:pt x="106016" y="314062"/>
                                  <a:pt x="105928" y="314315"/>
                                  <a:pt x="105852" y="314567"/>
                                </a:cubicBezTo>
                                <a:cubicBezTo>
                                  <a:pt x="105763" y="314820"/>
                                  <a:pt x="105687" y="315060"/>
                                  <a:pt x="105599" y="315288"/>
                                </a:cubicBezTo>
                                <a:cubicBezTo>
                                  <a:pt x="105522" y="315515"/>
                                  <a:pt x="105459" y="315730"/>
                                  <a:pt x="105383" y="315945"/>
                                </a:cubicBezTo>
                                <a:cubicBezTo>
                                  <a:pt x="105307" y="316160"/>
                                  <a:pt x="105244" y="316362"/>
                                  <a:pt x="105180" y="316552"/>
                                </a:cubicBezTo>
                                <a:cubicBezTo>
                                  <a:pt x="105104" y="316754"/>
                                  <a:pt x="105041" y="316944"/>
                                  <a:pt x="104978" y="317121"/>
                                </a:cubicBezTo>
                                <a:cubicBezTo>
                                  <a:pt x="104915" y="317310"/>
                                  <a:pt x="104864" y="317487"/>
                                  <a:pt x="104801" y="317677"/>
                                </a:cubicBezTo>
                                <a:cubicBezTo>
                                  <a:pt x="104737" y="317854"/>
                                  <a:pt x="104674" y="318031"/>
                                  <a:pt x="104623" y="318195"/>
                                </a:cubicBezTo>
                                <a:cubicBezTo>
                                  <a:pt x="104560" y="318372"/>
                                  <a:pt x="104497" y="318549"/>
                                  <a:pt x="104446" y="318714"/>
                                </a:cubicBezTo>
                                <a:cubicBezTo>
                                  <a:pt x="104383" y="318891"/>
                                  <a:pt x="104320" y="319055"/>
                                  <a:pt x="104269" y="319232"/>
                                </a:cubicBezTo>
                                <a:cubicBezTo>
                                  <a:pt x="104206" y="319409"/>
                                  <a:pt x="104155" y="319573"/>
                                  <a:pt x="104092" y="319750"/>
                                </a:cubicBezTo>
                                <a:cubicBezTo>
                                  <a:pt x="104041" y="319915"/>
                                  <a:pt x="103978" y="320092"/>
                                  <a:pt x="103915" y="320268"/>
                                </a:cubicBezTo>
                                <a:cubicBezTo>
                                  <a:pt x="103864" y="320433"/>
                                  <a:pt x="103801" y="320610"/>
                                  <a:pt x="103737" y="320787"/>
                                </a:cubicBezTo>
                                <a:cubicBezTo>
                                  <a:pt x="103687" y="320964"/>
                                  <a:pt x="103623" y="321141"/>
                                  <a:pt x="103560" y="321318"/>
                                </a:cubicBezTo>
                                <a:cubicBezTo>
                                  <a:pt x="103497" y="321508"/>
                                  <a:pt x="103433" y="321684"/>
                                  <a:pt x="103383" y="321861"/>
                                </a:cubicBezTo>
                                <a:cubicBezTo>
                                  <a:pt x="103319" y="322038"/>
                                  <a:pt x="103256" y="322228"/>
                                  <a:pt x="103193" y="322405"/>
                                </a:cubicBezTo>
                                <a:cubicBezTo>
                                  <a:pt x="103129" y="322582"/>
                                  <a:pt x="103066" y="322771"/>
                                  <a:pt x="103015" y="322949"/>
                                </a:cubicBezTo>
                                <a:cubicBezTo>
                                  <a:pt x="102952" y="323126"/>
                                  <a:pt x="102889" y="323302"/>
                                  <a:pt x="102826" y="323492"/>
                                </a:cubicBezTo>
                                <a:cubicBezTo>
                                  <a:pt x="102762" y="323669"/>
                                  <a:pt x="102712" y="323846"/>
                                  <a:pt x="102648" y="324010"/>
                                </a:cubicBezTo>
                                <a:cubicBezTo>
                                  <a:pt x="102585" y="324188"/>
                                  <a:pt x="102534" y="324364"/>
                                  <a:pt x="102471" y="324529"/>
                                </a:cubicBezTo>
                                <a:cubicBezTo>
                                  <a:pt x="102420" y="324693"/>
                                  <a:pt x="102357" y="324857"/>
                                  <a:pt x="102307" y="325022"/>
                                </a:cubicBezTo>
                                <a:cubicBezTo>
                                  <a:pt x="102256" y="325186"/>
                                  <a:pt x="102192" y="325338"/>
                                  <a:pt x="102142" y="325489"/>
                                </a:cubicBezTo>
                                <a:cubicBezTo>
                                  <a:pt x="102091" y="325654"/>
                                  <a:pt x="102040" y="325793"/>
                                  <a:pt x="101990" y="325944"/>
                                </a:cubicBezTo>
                                <a:cubicBezTo>
                                  <a:pt x="101952" y="326084"/>
                                  <a:pt x="101901" y="326223"/>
                                  <a:pt x="101850" y="326349"/>
                                </a:cubicBezTo>
                                <a:cubicBezTo>
                                  <a:pt x="101812" y="326475"/>
                                  <a:pt x="101774" y="326602"/>
                                  <a:pt x="101736" y="326716"/>
                                </a:cubicBezTo>
                                <a:cubicBezTo>
                                  <a:pt x="101686" y="326829"/>
                                  <a:pt x="101660" y="326943"/>
                                  <a:pt x="101622" y="327044"/>
                                </a:cubicBezTo>
                                <a:cubicBezTo>
                                  <a:pt x="101585" y="327146"/>
                                  <a:pt x="101559" y="327234"/>
                                  <a:pt x="101521" y="327322"/>
                                </a:cubicBezTo>
                                <a:cubicBezTo>
                                  <a:pt x="101496" y="327398"/>
                                  <a:pt x="101471" y="327474"/>
                                  <a:pt x="101445" y="327537"/>
                                </a:cubicBezTo>
                                <a:cubicBezTo>
                                  <a:pt x="101433" y="327613"/>
                                  <a:pt x="101407" y="327664"/>
                                  <a:pt x="101395" y="327715"/>
                                </a:cubicBezTo>
                                <a:cubicBezTo>
                                  <a:pt x="101382" y="327765"/>
                                  <a:pt x="101369" y="327803"/>
                                  <a:pt x="101357" y="327828"/>
                                </a:cubicBezTo>
                                <a:cubicBezTo>
                                  <a:pt x="101344" y="327853"/>
                                  <a:pt x="101331" y="327879"/>
                                  <a:pt x="101331" y="327891"/>
                                </a:cubicBezTo>
                                <a:cubicBezTo>
                                  <a:pt x="101331" y="327891"/>
                                  <a:pt x="101331" y="327904"/>
                                  <a:pt x="101331" y="327904"/>
                                </a:cubicBezTo>
                                <a:cubicBezTo>
                                  <a:pt x="101331" y="327891"/>
                                  <a:pt x="101331" y="327879"/>
                                  <a:pt x="101344" y="327853"/>
                                </a:cubicBezTo>
                                <a:cubicBezTo>
                                  <a:pt x="101357" y="327828"/>
                                  <a:pt x="101369" y="327803"/>
                                  <a:pt x="101382" y="327765"/>
                                </a:cubicBezTo>
                                <a:cubicBezTo>
                                  <a:pt x="101395" y="327715"/>
                                  <a:pt x="101407" y="327664"/>
                                  <a:pt x="101433" y="327613"/>
                                </a:cubicBezTo>
                                <a:cubicBezTo>
                                  <a:pt x="101445" y="327550"/>
                                  <a:pt x="101471" y="327487"/>
                                  <a:pt x="101496" y="327411"/>
                                </a:cubicBezTo>
                                <a:cubicBezTo>
                                  <a:pt x="101521" y="327348"/>
                                  <a:pt x="101547" y="327259"/>
                                  <a:pt x="101572" y="327184"/>
                                </a:cubicBezTo>
                                <a:cubicBezTo>
                                  <a:pt x="101610" y="327095"/>
                                  <a:pt x="101635" y="326994"/>
                                  <a:pt x="101673" y="326905"/>
                                </a:cubicBezTo>
                                <a:cubicBezTo>
                                  <a:pt x="101699" y="326804"/>
                                  <a:pt x="101736" y="326703"/>
                                  <a:pt x="101774" y="326589"/>
                                </a:cubicBezTo>
                                <a:cubicBezTo>
                                  <a:pt x="101812" y="326475"/>
                                  <a:pt x="101850" y="326362"/>
                                  <a:pt x="101889" y="326248"/>
                                </a:cubicBezTo>
                                <a:cubicBezTo>
                                  <a:pt x="101926" y="326122"/>
                                  <a:pt x="101977" y="325995"/>
                                  <a:pt x="102028" y="325856"/>
                                </a:cubicBezTo>
                                <a:cubicBezTo>
                                  <a:pt x="102066" y="325717"/>
                                  <a:pt x="102117" y="325578"/>
                                  <a:pt x="102167" y="325426"/>
                                </a:cubicBezTo>
                                <a:cubicBezTo>
                                  <a:pt x="102218" y="325274"/>
                                  <a:pt x="102281" y="325110"/>
                                  <a:pt x="102332" y="324946"/>
                                </a:cubicBezTo>
                                <a:cubicBezTo>
                                  <a:pt x="102395" y="324769"/>
                                  <a:pt x="102446" y="324592"/>
                                  <a:pt x="102522" y="324402"/>
                                </a:cubicBezTo>
                                <a:cubicBezTo>
                                  <a:pt x="102585" y="324213"/>
                                  <a:pt x="102648" y="324023"/>
                                  <a:pt x="102712" y="323808"/>
                                </a:cubicBezTo>
                                <a:cubicBezTo>
                                  <a:pt x="102788" y="323606"/>
                                  <a:pt x="102863" y="323378"/>
                                  <a:pt x="102939" y="323151"/>
                                </a:cubicBezTo>
                                <a:cubicBezTo>
                                  <a:pt x="103015" y="322923"/>
                                  <a:pt x="103091" y="322683"/>
                                  <a:pt x="103180" y="322430"/>
                                </a:cubicBezTo>
                                <a:cubicBezTo>
                                  <a:pt x="103269" y="322190"/>
                                  <a:pt x="103357" y="321925"/>
                                  <a:pt x="103446" y="321647"/>
                                </a:cubicBezTo>
                                <a:cubicBezTo>
                                  <a:pt x="103535" y="321381"/>
                                  <a:pt x="103636" y="321090"/>
                                  <a:pt x="103737" y="320787"/>
                                </a:cubicBezTo>
                                <a:cubicBezTo>
                                  <a:pt x="103839" y="320496"/>
                                  <a:pt x="103953" y="320180"/>
                                  <a:pt x="104054" y="319851"/>
                                </a:cubicBezTo>
                                <a:cubicBezTo>
                                  <a:pt x="104168" y="319523"/>
                                  <a:pt x="104282" y="319181"/>
                                  <a:pt x="104408" y="318827"/>
                                </a:cubicBezTo>
                                <a:cubicBezTo>
                                  <a:pt x="104522" y="318474"/>
                                  <a:pt x="104649" y="318107"/>
                                  <a:pt x="104775" y="317728"/>
                                </a:cubicBezTo>
                                <a:cubicBezTo>
                                  <a:pt x="104902" y="317348"/>
                                  <a:pt x="105041" y="316957"/>
                                  <a:pt x="105180" y="316539"/>
                                </a:cubicBezTo>
                                <a:cubicBezTo>
                                  <a:pt x="105320" y="316135"/>
                                  <a:pt x="105459" y="315705"/>
                                  <a:pt x="105611" y="315263"/>
                                </a:cubicBezTo>
                                <a:cubicBezTo>
                                  <a:pt x="105763" y="314833"/>
                                  <a:pt x="105915" y="314378"/>
                                  <a:pt x="106080" y="313910"/>
                                </a:cubicBezTo>
                                <a:cubicBezTo>
                                  <a:pt x="106232" y="313430"/>
                                  <a:pt x="106396" y="312950"/>
                                  <a:pt x="106561" y="312456"/>
                                </a:cubicBezTo>
                                <a:cubicBezTo>
                                  <a:pt x="106738" y="311950"/>
                                  <a:pt x="106915" y="311432"/>
                                  <a:pt x="107093" y="310902"/>
                                </a:cubicBezTo>
                                <a:cubicBezTo>
                                  <a:pt x="107270" y="310371"/>
                                  <a:pt x="107460" y="309827"/>
                                  <a:pt x="107650" y="309271"/>
                                </a:cubicBezTo>
                                <a:cubicBezTo>
                                  <a:pt x="107840" y="308714"/>
                                  <a:pt x="108029" y="308133"/>
                                  <a:pt x="108232" y="307551"/>
                                </a:cubicBezTo>
                                <a:cubicBezTo>
                                  <a:pt x="108422" y="306957"/>
                                  <a:pt x="108624" y="306363"/>
                                  <a:pt x="108840" y="305744"/>
                                </a:cubicBezTo>
                                <a:cubicBezTo>
                                  <a:pt x="109042" y="305137"/>
                                  <a:pt x="109258" y="304505"/>
                                  <a:pt x="109473" y="303860"/>
                                </a:cubicBezTo>
                                <a:cubicBezTo>
                                  <a:pt x="109701" y="303215"/>
                                  <a:pt x="109916" y="302571"/>
                                  <a:pt x="110144" y="301901"/>
                                </a:cubicBezTo>
                                <a:cubicBezTo>
                                  <a:pt x="110372" y="301231"/>
                                  <a:pt x="110600" y="300548"/>
                                  <a:pt x="110841" y="299853"/>
                                </a:cubicBezTo>
                                <a:cubicBezTo>
                                  <a:pt x="111068" y="299170"/>
                                  <a:pt x="111309" y="298462"/>
                                  <a:pt x="111549" y="297742"/>
                                </a:cubicBezTo>
                                <a:cubicBezTo>
                                  <a:pt x="111790" y="297034"/>
                                  <a:pt x="112043" y="296301"/>
                                  <a:pt x="112297" y="295568"/>
                                </a:cubicBezTo>
                                <a:cubicBezTo>
                                  <a:pt x="112537" y="294822"/>
                                  <a:pt x="112790" y="294063"/>
                                  <a:pt x="113056" y="293305"/>
                                </a:cubicBezTo>
                                <a:cubicBezTo>
                                  <a:pt x="113309" y="292546"/>
                                  <a:pt x="113575" y="291762"/>
                                  <a:pt x="113841" y="290979"/>
                                </a:cubicBezTo>
                                <a:cubicBezTo>
                                  <a:pt x="114107" y="290182"/>
                                  <a:pt x="114386" y="289386"/>
                                  <a:pt x="114664" y="288577"/>
                                </a:cubicBezTo>
                                <a:cubicBezTo>
                                  <a:pt x="114930" y="287755"/>
                                  <a:pt x="115221" y="286933"/>
                                  <a:pt x="115500" y="286086"/>
                                </a:cubicBezTo>
                                <a:cubicBezTo>
                                  <a:pt x="115779" y="285252"/>
                                  <a:pt x="116070" y="284405"/>
                                  <a:pt x="116361" y="283533"/>
                                </a:cubicBezTo>
                                <a:cubicBezTo>
                                  <a:pt x="116652" y="282673"/>
                                  <a:pt x="116956" y="281801"/>
                                  <a:pt x="117260" y="280903"/>
                                </a:cubicBezTo>
                                <a:cubicBezTo>
                                  <a:pt x="117564" y="280019"/>
                                  <a:pt x="117868" y="279121"/>
                                  <a:pt x="118171" y="278211"/>
                                </a:cubicBezTo>
                                <a:cubicBezTo>
                                  <a:pt x="118488" y="277288"/>
                                  <a:pt x="118792" y="276365"/>
                                  <a:pt x="119109" y="275430"/>
                                </a:cubicBezTo>
                                <a:cubicBezTo>
                                  <a:pt x="119438" y="274481"/>
                                  <a:pt x="119754" y="273533"/>
                                  <a:pt x="120083" y="272573"/>
                                </a:cubicBezTo>
                                <a:cubicBezTo>
                                  <a:pt x="120413" y="271599"/>
                                  <a:pt x="120742" y="270626"/>
                                  <a:pt x="121084" y="269640"/>
                                </a:cubicBezTo>
                                <a:cubicBezTo>
                                  <a:pt x="121413" y="268641"/>
                                  <a:pt x="121755" y="267643"/>
                                  <a:pt x="122096" y="266619"/>
                                </a:cubicBezTo>
                                <a:cubicBezTo>
                                  <a:pt x="122438" y="265607"/>
                                  <a:pt x="122793" y="264583"/>
                                  <a:pt x="123148" y="263534"/>
                                </a:cubicBezTo>
                                <a:cubicBezTo>
                                  <a:pt x="123489" y="262498"/>
                                  <a:pt x="123857" y="261448"/>
                                  <a:pt x="124211" y="260386"/>
                                </a:cubicBezTo>
                                <a:cubicBezTo>
                                  <a:pt x="124578" y="259312"/>
                                  <a:pt x="124933" y="258237"/>
                                  <a:pt x="125313" y="257163"/>
                                </a:cubicBezTo>
                                <a:cubicBezTo>
                                  <a:pt x="125680" y="256076"/>
                                  <a:pt x="126047" y="254976"/>
                                  <a:pt x="126427" y="253864"/>
                                </a:cubicBezTo>
                                <a:cubicBezTo>
                                  <a:pt x="126794" y="252764"/>
                                  <a:pt x="127174" y="251639"/>
                                  <a:pt x="127554" y="250514"/>
                                </a:cubicBezTo>
                                <a:cubicBezTo>
                                  <a:pt x="127946" y="249389"/>
                                  <a:pt x="128326" y="248251"/>
                                  <a:pt x="128719" y="247100"/>
                                </a:cubicBezTo>
                                <a:cubicBezTo>
                                  <a:pt x="129098" y="245963"/>
                                  <a:pt x="129491" y="244800"/>
                                  <a:pt x="129884" y="243649"/>
                                </a:cubicBezTo>
                                <a:cubicBezTo>
                                  <a:pt x="130276" y="242486"/>
                                  <a:pt x="130681" y="241311"/>
                                  <a:pt x="131074" y="240135"/>
                                </a:cubicBezTo>
                                <a:cubicBezTo>
                                  <a:pt x="131479" y="238959"/>
                                  <a:pt x="131871" y="237594"/>
                                  <a:pt x="132276" y="236583"/>
                                </a:cubicBezTo>
                                <a:cubicBezTo>
                                  <a:pt x="132682" y="235572"/>
                                  <a:pt x="133087" y="234851"/>
                                  <a:pt x="133492" y="234054"/>
                                </a:cubicBezTo>
                                <a:cubicBezTo>
                                  <a:pt x="133897" y="233258"/>
                                  <a:pt x="134303" y="232563"/>
                                  <a:pt x="134720" y="231817"/>
                                </a:cubicBezTo>
                                <a:cubicBezTo>
                                  <a:pt x="135125" y="231058"/>
                                  <a:pt x="135531" y="230313"/>
                                  <a:pt x="135949" y="229567"/>
                                </a:cubicBezTo>
                                <a:cubicBezTo>
                                  <a:pt x="136354" y="228821"/>
                                  <a:pt x="136759" y="228075"/>
                                  <a:pt x="137164" y="227329"/>
                                </a:cubicBezTo>
                                <a:cubicBezTo>
                                  <a:pt x="137569" y="226596"/>
                                  <a:pt x="137975" y="225850"/>
                                  <a:pt x="138380" y="225130"/>
                                </a:cubicBezTo>
                                <a:cubicBezTo>
                                  <a:pt x="138785" y="224397"/>
                                  <a:pt x="139190" y="223676"/>
                                  <a:pt x="139583" y="222955"/>
                                </a:cubicBezTo>
                                <a:cubicBezTo>
                                  <a:pt x="139988" y="222248"/>
                                  <a:pt x="140380" y="221540"/>
                                  <a:pt x="140773" y="220844"/>
                                </a:cubicBezTo>
                                <a:cubicBezTo>
                                  <a:pt x="141153" y="220149"/>
                                  <a:pt x="141545" y="219466"/>
                                  <a:pt x="141925" y="218796"/>
                                </a:cubicBezTo>
                                <a:cubicBezTo>
                                  <a:pt x="142305" y="218127"/>
                                  <a:pt x="142685" y="217457"/>
                                  <a:pt x="143052" y="216824"/>
                                </a:cubicBezTo>
                                <a:cubicBezTo>
                                  <a:pt x="143419" y="216179"/>
                                  <a:pt x="143786" y="215548"/>
                                  <a:pt x="144141" y="214928"/>
                                </a:cubicBezTo>
                                <a:cubicBezTo>
                                  <a:pt x="144495" y="214321"/>
                                  <a:pt x="144837" y="213714"/>
                                  <a:pt x="145192" y="213133"/>
                                </a:cubicBezTo>
                                <a:cubicBezTo>
                                  <a:pt x="145533" y="212552"/>
                                  <a:pt x="145863" y="211983"/>
                                  <a:pt x="146192" y="211427"/>
                                </a:cubicBezTo>
                                <a:cubicBezTo>
                                  <a:pt x="146521" y="210870"/>
                                  <a:pt x="146838" y="210339"/>
                                  <a:pt x="147154" y="209809"/>
                                </a:cubicBezTo>
                                <a:cubicBezTo>
                                  <a:pt x="147471" y="209290"/>
                                  <a:pt x="147775" y="208785"/>
                                  <a:pt x="148066" y="208279"/>
                                </a:cubicBezTo>
                                <a:cubicBezTo>
                                  <a:pt x="148370" y="207786"/>
                                  <a:pt x="148661" y="207306"/>
                                  <a:pt x="148939" y="206838"/>
                                </a:cubicBezTo>
                                <a:cubicBezTo>
                                  <a:pt x="149218" y="206370"/>
                                  <a:pt x="149497" y="205915"/>
                                  <a:pt x="149763" y="205460"/>
                                </a:cubicBezTo>
                                <a:cubicBezTo>
                                  <a:pt x="150041" y="205005"/>
                                  <a:pt x="150294" y="204575"/>
                                  <a:pt x="150560" y="204133"/>
                                </a:cubicBezTo>
                                <a:cubicBezTo>
                                  <a:pt x="150813" y="203703"/>
                                  <a:pt x="151067" y="203286"/>
                                  <a:pt x="151307" y="202856"/>
                                </a:cubicBezTo>
                                <a:cubicBezTo>
                                  <a:pt x="151548" y="202438"/>
                                  <a:pt x="151788" y="202021"/>
                                  <a:pt x="152029" y="201604"/>
                                </a:cubicBezTo>
                                <a:cubicBezTo>
                                  <a:pt x="152257" y="201187"/>
                                  <a:pt x="152484" y="200770"/>
                                  <a:pt x="152713" y="200353"/>
                                </a:cubicBezTo>
                                <a:cubicBezTo>
                                  <a:pt x="152941" y="199935"/>
                                  <a:pt x="153169" y="199531"/>
                                  <a:pt x="153384" y="199101"/>
                                </a:cubicBezTo>
                                <a:cubicBezTo>
                                  <a:pt x="153599" y="198684"/>
                                  <a:pt x="153814" y="198254"/>
                                  <a:pt x="154029" y="197824"/>
                                </a:cubicBezTo>
                                <a:cubicBezTo>
                                  <a:pt x="154245" y="197395"/>
                                  <a:pt x="154460" y="196965"/>
                                  <a:pt x="154675" y="196523"/>
                                </a:cubicBezTo>
                                <a:cubicBezTo>
                                  <a:pt x="154878" y="196080"/>
                                  <a:pt x="155080" y="195625"/>
                                  <a:pt x="155296" y="195170"/>
                                </a:cubicBezTo>
                                <a:cubicBezTo>
                                  <a:pt x="155498" y="194702"/>
                                  <a:pt x="155701" y="194234"/>
                                  <a:pt x="155904" y="193754"/>
                                </a:cubicBezTo>
                                <a:cubicBezTo>
                                  <a:pt x="156106" y="193273"/>
                                  <a:pt x="156321" y="192768"/>
                                  <a:pt x="156524" y="192275"/>
                                </a:cubicBezTo>
                                <a:cubicBezTo>
                                  <a:pt x="156726" y="191782"/>
                                  <a:pt x="156929" y="191289"/>
                                  <a:pt x="157132" y="190796"/>
                                </a:cubicBezTo>
                                <a:cubicBezTo>
                                  <a:pt x="157321" y="190303"/>
                                  <a:pt x="157524" y="189810"/>
                                  <a:pt x="157727" y="189317"/>
                                </a:cubicBezTo>
                                <a:cubicBezTo>
                                  <a:pt x="157929" y="188824"/>
                                  <a:pt x="158132" y="188331"/>
                                  <a:pt x="158335" y="187838"/>
                                </a:cubicBezTo>
                                <a:cubicBezTo>
                                  <a:pt x="158537" y="187345"/>
                                  <a:pt x="158740" y="186852"/>
                                  <a:pt x="158955" y="186359"/>
                                </a:cubicBezTo>
                                <a:cubicBezTo>
                                  <a:pt x="159157" y="185866"/>
                                  <a:pt x="159360" y="185373"/>
                                  <a:pt x="159563" y="184880"/>
                                </a:cubicBezTo>
                                <a:cubicBezTo>
                                  <a:pt x="159765" y="184374"/>
                                  <a:pt x="159968" y="183881"/>
                                  <a:pt x="160183" y="183388"/>
                                </a:cubicBezTo>
                                <a:cubicBezTo>
                                  <a:pt x="160386" y="182882"/>
                                  <a:pt x="160588" y="182389"/>
                                  <a:pt x="160803" y="181884"/>
                                </a:cubicBezTo>
                                <a:cubicBezTo>
                                  <a:pt x="161006" y="181378"/>
                                  <a:pt x="161221" y="180885"/>
                                  <a:pt x="161424" y="180379"/>
                                </a:cubicBezTo>
                                <a:cubicBezTo>
                                  <a:pt x="161639" y="179874"/>
                                  <a:pt x="161854" y="179368"/>
                                  <a:pt x="162057" y="178862"/>
                                </a:cubicBezTo>
                                <a:cubicBezTo>
                                  <a:pt x="162272" y="178357"/>
                                  <a:pt x="162487" y="177851"/>
                                  <a:pt x="162703" y="177345"/>
                                </a:cubicBezTo>
                                <a:cubicBezTo>
                                  <a:pt x="162906" y="176840"/>
                                  <a:pt x="163121" y="176334"/>
                                  <a:pt x="163336" y="175816"/>
                                </a:cubicBezTo>
                                <a:cubicBezTo>
                                  <a:pt x="163551" y="175310"/>
                                  <a:pt x="163766" y="174804"/>
                                  <a:pt x="163981" y="174299"/>
                                </a:cubicBezTo>
                                <a:cubicBezTo>
                                  <a:pt x="164197" y="173780"/>
                                  <a:pt x="164412" y="173275"/>
                                  <a:pt x="164627" y="172769"/>
                                </a:cubicBezTo>
                                <a:cubicBezTo>
                                  <a:pt x="164843" y="172251"/>
                                  <a:pt x="165058" y="171745"/>
                                  <a:pt x="165273" y="171240"/>
                                </a:cubicBezTo>
                                <a:cubicBezTo>
                                  <a:pt x="165488" y="170721"/>
                                  <a:pt x="165703" y="170216"/>
                                  <a:pt x="165919" y="169710"/>
                                </a:cubicBezTo>
                                <a:cubicBezTo>
                                  <a:pt x="166134" y="169204"/>
                                  <a:pt x="166350" y="168686"/>
                                  <a:pt x="166628" y="168180"/>
                                </a:cubicBezTo>
                                <a:cubicBezTo>
                                  <a:pt x="166755" y="167675"/>
                                  <a:pt x="167008" y="167169"/>
                                  <a:pt x="167261" y="166676"/>
                                </a:cubicBezTo>
                                <a:cubicBezTo>
                                  <a:pt x="167387" y="166170"/>
                                  <a:pt x="167641" y="165665"/>
                                  <a:pt x="167894" y="165159"/>
                                </a:cubicBezTo>
                                <a:cubicBezTo>
                                  <a:pt x="168021" y="164666"/>
                                  <a:pt x="168274" y="164161"/>
                                  <a:pt x="168527" y="163668"/>
                                </a:cubicBezTo>
                                <a:cubicBezTo>
                                  <a:pt x="168780" y="163175"/>
                                  <a:pt x="168907" y="162682"/>
                                  <a:pt x="169160" y="162201"/>
                                </a:cubicBezTo>
                                <a:cubicBezTo>
                                  <a:pt x="169414" y="161708"/>
                                  <a:pt x="169540" y="161228"/>
                                  <a:pt x="169794" y="160747"/>
                                </a:cubicBezTo>
                                <a:cubicBezTo>
                                  <a:pt x="169920" y="160267"/>
                                  <a:pt x="170173" y="159787"/>
                                  <a:pt x="170426" y="159319"/>
                                </a:cubicBezTo>
                                <a:cubicBezTo>
                                  <a:pt x="170553" y="158839"/>
                                  <a:pt x="170806" y="158371"/>
                                  <a:pt x="171059" y="157916"/>
                                </a:cubicBezTo>
                                <a:cubicBezTo>
                                  <a:pt x="171186" y="157448"/>
                                  <a:pt x="171439" y="156993"/>
                                  <a:pt x="171566" y="156551"/>
                                </a:cubicBezTo>
                                <a:cubicBezTo>
                                  <a:pt x="171819" y="156096"/>
                                  <a:pt x="171946" y="155653"/>
                                  <a:pt x="172199" y="155223"/>
                                </a:cubicBezTo>
                                <a:cubicBezTo>
                                  <a:pt x="172326" y="154781"/>
                                  <a:pt x="172579" y="154351"/>
                                  <a:pt x="172705" y="153934"/>
                                </a:cubicBezTo>
                                <a:cubicBezTo>
                                  <a:pt x="172959" y="153504"/>
                                  <a:pt x="173086" y="153099"/>
                                  <a:pt x="173339" y="152695"/>
                                </a:cubicBezTo>
                                <a:cubicBezTo>
                                  <a:pt x="173465" y="152290"/>
                                  <a:pt x="173592" y="151886"/>
                                  <a:pt x="173845" y="151507"/>
                                </a:cubicBezTo>
                                <a:cubicBezTo>
                                  <a:pt x="173972" y="151127"/>
                                  <a:pt x="174098" y="150748"/>
                                  <a:pt x="174351" y="150382"/>
                                </a:cubicBezTo>
                                <a:cubicBezTo>
                                  <a:pt x="174478" y="150015"/>
                                  <a:pt x="174605" y="149673"/>
                                  <a:pt x="174731" y="149332"/>
                                </a:cubicBezTo>
                                <a:cubicBezTo>
                                  <a:pt x="174985" y="148991"/>
                                  <a:pt x="175111" y="148662"/>
                                  <a:pt x="175238" y="148346"/>
                                </a:cubicBezTo>
                                <a:cubicBezTo>
                                  <a:pt x="175364" y="148030"/>
                                  <a:pt x="175491" y="147739"/>
                                  <a:pt x="175618" y="147449"/>
                                </a:cubicBezTo>
                                <a:cubicBezTo>
                                  <a:pt x="175744" y="147170"/>
                                  <a:pt x="175871" y="146893"/>
                                  <a:pt x="175998" y="146640"/>
                                </a:cubicBezTo>
                                <a:cubicBezTo>
                                  <a:pt x="176124" y="146387"/>
                                  <a:pt x="176251" y="146159"/>
                                  <a:pt x="176251" y="145932"/>
                                </a:cubicBezTo>
                                <a:cubicBezTo>
                                  <a:pt x="176378" y="145717"/>
                                  <a:pt x="176504" y="145515"/>
                                  <a:pt x="176504" y="145338"/>
                                </a:cubicBezTo>
                                <a:cubicBezTo>
                                  <a:pt x="176631" y="145161"/>
                                  <a:pt x="176757" y="144996"/>
                                  <a:pt x="176757" y="144857"/>
                                </a:cubicBezTo>
                                <a:cubicBezTo>
                                  <a:pt x="176884" y="144718"/>
                                  <a:pt x="176884" y="144592"/>
                                  <a:pt x="176884" y="144491"/>
                                </a:cubicBezTo>
                                <a:cubicBezTo>
                                  <a:pt x="177011" y="144389"/>
                                  <a:pt x="177011" y="144314"/>
                                  <a:pt x="177011" y="144263"/>
                                </a:cubicBezTo>
                                <a:cubicBezTo>
                                  <a:pt x="177011" y="144213"/>
                                  <a:pt x="177137" y="144175"/>
                                  <a:pt x="177137" y="144162"/>
                                </a:cubicBezTo>
                                <a:cubicBezTo>
                                  <a:pt x="177137" y="144162"/>
                                  <a:pt x="177137" y="144187"/>
                                  <a:pt x="177137" y="144225"/>
                                </a:cubicBezTo>
                                <a:cubicBezTo>
                                  <a:pt x="177011" y="144276"/>
                                  <a:pt x="177011" y="144339"/>
                                  <a:pt x="177011" y="144478"/>
                                </a:cubicBezTo>
                                <a:cubicBezTo>
                                  <a:pt x="177011" y="144604"/>
                                  <a:pt x="176884" y="144781"/>
                                  <a:pt x="176884" y="145034"/>
                                </a:cubicBezTo>
                                <a:cubicBezTo>
                                  <a:pt x="176757" y="145274"/>
                                  <a:pt x="176757" y="145590"/>
                                  <a:pt x="176631" y="145957"/>
                                </a:cubicBezTo>
                                <a:cubicBezTo>
                                  <a:pt x="176504" y="146336"/>
                                  <a:pt x="176378" y="146766"/>
                                  <a:pt x="176378" y="147246"/>
                                </a:cubicBezTo>
                                <a:cubicBezTo>
                                  <a:pt x="176251" y="147739"/>
                                  <a:pt x="176124" y="148283"/>
                                  <a:pt x="175998" y="148890"/>
                                </a:cubicBezTo>
                                <a:cubicBezTo>
                                  <a:pt x="175871" y="149497"/>
                                  <a:pt x="175744" y="150166"/>
                                  <a:pt x="175618" y="150875"/>
                                </a:cubicBezTo>
                                <a:cubicBezTo>
                                  <a:pt x="175364" y="151595"/>
                                  <a:pt x="175238" y="152379"/>
                                  <a:pt x="175111" y="153213"/>
                                </a:cubicBezTo>
                                <a:cubicBezTo>
                                  <a:pt x="174858" y="154035"/>
                                  <a:pt x="174731" y="154920"/>
                                  <a:pt x="174478" y="155868"/>
                                </a:cubicBezTo>
                                <a:cubicBezTo>
                                  <a:pt x="174351" y="156803"/>
                                  <a:pt x="174098" y="157789"/>
                                  <a:pt x="173845" y="158826"/>
                                </a:cubicBezTo>
                                <a:cubicBezTo>
                                  <a:pt x="173718" y="159875"/>
                                  <a:pt x="173465" y="160962"/>
                                  <a:pt x="173212" y="162100"/>
                                </a:cubicBezTo>
                                <a:cubicBezTo>
                                  <a:pt x="172959" y="163238"/>
                                  <a:pt x="172705" y="164414"/>
                                  <a:pt x="172452" y="165640"/>
                                </a:cubicBezTo>
                                <a:cubicBezTo>
                                  <a:pt x="172199" y="166866"/>
                                  <a:pt x="171946" y="168142"/>
                                  <a:pt x="171693" y="169445"/>
                                </a:cubicBezTo>
                                <a:cubicBezTo>
                                  <a:pt x="171439" y="170759"/>
                                  <a:pt x="171059" y="172112"/>
                                  <a:pt x="170806" y="173503"/>
                                </a:cubicBezTo>
                                <a:cubicBezTo>
                                  <a:pt x="170553" y="174893"/>
                                  <a:pt x="170173" y="176321"/>
                                  <a:pt x="169920" y="177775"/>
                                </a:cubicBezTo>
                                <a:cubicBezTo>
                                  <a:pt x="169540" y="179229"/>
                                  <a:pt x="169160" y="180721"/>
                                  <a:pt x="168907" y="182251"/>
                                </a:cubicBezTo>
                                <a:cubicBezTo>
                                  <a:pt x="168527" y="183767"/>
                                  <a:pt x="168147" y="185322"/>
                                  <a:pt x="167767" y="186902"/>
                                </a:cubicBezTo>
                                <a:cubicBezTo>
                                  <a:pt x="167514" y="188470"/>
                                  <a:pt x="167134" y="190075"/>
                                  <a:pt x="166755" y="191706"/>
                                </a:cubicBezTo>
                                <a:cubicBezTo>
                                  <a:pt x="166337" y="193324"/>
                                  <a:pt x="165944" y="194980"/>
                                  <a:pt x="165552" y="196636"/>
                                </a:cubicBezTo>
                                <a:cubicBezTo>
                                  <a:pt x="165147" y="198305"/>
                                  <a:pt x="164741" y="199986"/>
                                  <a:pt x="164323" y="201693"/>
                                </a:cubicBezTo>
                                <a:cubicBezTo>
                                  <a:pt x="163906" y="203387"/>
                                  <a:pt x="163488" y="205093"/>
                                  <a:pt x="163057" y="206825"/>
                                </a:cubicBezTo>
                                <a:cubicBezTo>
                                  <a:pt x="162614" y="208544"/>
                                  <a:pt x="162184" y="210276"/>
                                  <a:pt x="161728" y="212021"/>
                                </a:cubicBezTo>
                                <a:cubicBezTo>
                                  <a:pt x="161285" y="213765"/>
                                  <a:pt x="160829" y="215523"/>
                                  <a:pt x="160360" y="217292"/>
                                </a:cubicBezTo>
                                <a:cubicBezTo>
                                  <a:pt x="159892" y="219049"/>
                                  <a:pt x="159424" y="220819"/>
                                  <a:pt x="158942" y="222589"/>
                                </a:cubicBezTo>
                                <a:cubicBezTo>
                                  <a:pt x="158461" y="224359"/>
                                  <a:pt x="157980" y="226128"/>
                                  <a:pt x="157486" y="227911"/>
                                </a:cubicBezTo>
                                <a:cubicBezTo>
                                  <a:pt x="156992" y="229681"/>
                                  <a:pt x="156499" y="231463"/>
                                  <a:pt x="155992" y="233245"/>
                                </a:cubicBezTo>
                                <a:cubicBezTo>
                                  <a:pt x="155485" y="235016"/>
                                  <a:pt x="154979" y="236798"/>
                                  <a:pt x="154460" y="238568"/>
                                </a:cubicBezTo>
                                <a:cubicBezTo>
                                  <a:pt x="153941" y="240337"/>
                                  <a:pt x="153422" y="242120"/>
                                  <a:pt x="152890" y="243877"/>
                                </a:cubicBezTo>
                                <a:cubicBezTo>
                                  <a:pt x="152371" y="245647"/>
                                  <a:pt x="151839" y="247416"/>
                                  <a:pt x="151295" y="249174"/>
                                </a:cubicBezTo>
                                <a:cubicBezTo>
                                  <a:pt x="150763" y="250943"/>
                                  <a:pt x="150218" y="252700"/>
                                  <a:pt x="149661" y="254458"/>
                                </a:cubicBezTo>
                                <a:cubicBezTo>
                                  <a:pt x="149117" y="256202"/>
                                  <a:pt x="148560" y="257959"/>
                                  <a:pt x="148003" y="259704"/>
                                </a:cubicBezTo>
                                <a:cubicBezTo>
                                  <a:pt x="147433" y="261461"/>
                                  <a:pt x="146876" y="263205"/>
                                  <a:pt x="146293" y="264950"/>
                                </a:cubicBezTo>
                                <a:cubicBezTo>
                                  <a:pt x="145724" y="266695"/>
                                  <a:pt x="145141" y="268426"/>
                                  <a:pt x="144559" y="270184"/>
                                </a:cubicBezTo>
                                <a:cubicBezTo>
                                  <a:pt x="143963" y="271928"/>
                                  <a:pt x="143368" y="273672"/>
                                  <a:pt x="142761" y="275455"/>
                                </a:cubicBezTo>
                                <a:cubicBezTo>
                                  <a:pt x="142166" y="277225"/>
                                  <a:pt x="141558" y="279033"/>
                                  <a:pt x="140937" y="280853"/>
                                </a:cubicBezTo>
                                <a:cubicBezTo>
                                  <a:pt x="140317" y="282686"/>
                                  <a:pt x="139684" y="284531"/>
                                  <a:pt x="139051" y="286402"/>
                                </a:cubicBezTo>
                                <a:cubicBezTo>
                                  <a:pt x="138418" y="288261"/>
                                  <a:pt x="137785" y="290157"/>
                                  <a:pt x="137139" y="292078"/>
                                </a:cubicBezTo>
                                <a:cubicBezTo>
                                  <a:pt x="136480" y="293987"/>
                                  <a:pt x="135822" y="295921"/>
                                  <a:pt x="135163" y="297881"/>
                                </a:cubicBezTo>
                                <a:cubicBezTo>
                                  <a:pt x="134505" y="299840"/>
                                  <a:pt x="133834" y="301812"/>
                                  <a:pt x="133150" y="303822"/>
                                </a:cubicBezTo>
                                <a:cubicBezTo>
                                  <a:pt x="132480" y="305820"/>
                                  <a:pt x="131783" y="307842"/>
                                  <a:pt x="131099" y="309890"/>
                                </a:cubicBezTo>
                                <a:cubicBezTo>
                                  <a:pt x="130403" y="311926"/>
                                  <a:pt x="129706" y="313986"/>
                                  <a:pt x="128998" y="316072"/>
                                </a:cubicBezTo>
                                <a:cubicBezTo>
                                  <a:pt x="128301" y="318145"/>
                                  <a:pt x="127579" y="320243"/>
                                  <a:pt x="126870" y="322367"/>
                                </a:cubicBezTo>
                                <a:cubicBezTo>
                                  <a:pt x="126149" y="324478"/>
                                  <a:pt x="125426" y="326602"/>
                                  <a:pt x="124705" y="328751"/>
                                </a:cubicBezTo>
                                <a:cubicBezTo>
                                  <a:pt x="123971" y="330900"/>
                                  <a:pt x="123236" y="333061"/>
                                  <a:pt x="122502" y="335249"/>
                                </a:cubicBezTo>
                                <a:cubicBezTo>
                                  <a:pt x="121767" y="337423"/>
                                  <a:pt x="121021" y="339622"/>
                                  <a:pt x="120273" y="341822"/>
                                </a:cubicBezTo>
                                <a:cubicBezTo>
                                  <a:pt x="119526" y="344034"/>
                                  <a:pt x="118767" y="346259"/>
                                  <a:pt x="118007" y="348484"/>
                                </a:cubicBezTo>
                                <a:cubicBezTo>
                                  <a:pt x="117260" y="350722"/>
                                  <a:pt x="116487" y="352972"/>
                                  <a:pt x="115728" y="355222"/>
                                </a:cubicBezTo>
                                <a:cubicBezTo>
                                  <a:pt x="114968" y="357485"/>
                                  <a:pt x="114196" y="359747"/>
                                  <a:pt x="113423" y="362023"/>
                                </a:cubicBezTo>
                                <a:cubicBezTo>
                                  <a:pt x="112651" y="364298"/>
                                  <a:pt x="111878" y="366587"/>
                                  <a:pt x="111106" y="368875"/>
                                </a:cubicBezTo>
                                <a:cubicBezTo>
                                  <a:pt x="110334" y="371163"/>
                                  <a:pt x="109549" y="373451"/>
                                  <a:pt x="108777" y="375751"/>
                                </a:cubicBezTo>
                                <a:cubicBezTo>
                                  <a:pt x="107991" y="378052"/>
                                  <a:pt x="107207" y="380353"/>
                                  <a:pt x="106434" y="382654"/>
                                </a:cubicBezTo>
                                <a:cubicBezTo>
                                  <a:pt x="105649" y="384967"/>
                                  <a:pt x="104864" y="387268"/>
                                  <a:pt x="104092" y="389581"/>
                                </a:cubicBezTo>
                                <a:cubicBezTo>
                                  <a:pt x="103307" y="391882"/>
                                  <a:pt x="102522" y="394183"/>
                                  <a:pt x="101749" y="396483"/>
                                </a:cubicBezTo>
                                <a:cubicBezTo>
                                  <a:pt x="100964" y="398784"/>
                                  <a:pt x="100179" y="401085"/>
                                  <a:pt x="99407" y="403385"/>
                                </a:cubicBezTo>
                                <a:cubicBezTo>
                                  <a:pt x="98634" y="405674"/>
                                  <a:pt x="97849" y="407962"/>
                                  <a:pt x="97077" y="410250"/>
                                </a:cubicBezTo>
                                <a:cubicBezTo>
                                  <a:pt x="96305" y="412525"/>
                                  <a:pt x="95532" y="414801"/>
                                  <a:pt x="94773" y="417063"/>
                                </a:cubicBezTo>
                                <a:cubicBezTo>
                                  <a:pt x="94000" y="419326"/>
                                  <a:pt x="93241" y="421589"/>
                                  <a:pt x="92481" y="423826"/>
                                </a:cubicBezTo>
                                <a:cubicBezTo>
                                  <a:pt x="91721" y="426077"/>
                                  <a:pt x="90962" y="428314"/>
                                  <a:pt x="90202" y="430526"/>
                                </a:cubicBezTo>
                                <a:cubicBezTo>
                                  <a:pt x="89455" y="432752"/>
                                  <a:pt x="88708" y="434951"/>
                                  <a:pt x="87961" y="437150"/>
                                </a:cubicBezTo>
                                <a:cubicBezTo>
                                  <a:pt x="87226" y="439338"/>
                                  <a:pt x="86479" y="441512"/>
                                  <a:pt x="85745" y="443673"/>
                                </a:cubicBezTo>
                                <a:cubicBezTo>
                                  <a:pt x="85023" y="445835"/>
                                  <a:pt x="84289" y="447984"/>
                                  <a:pt x="83567" y="450108"/>
                                </a:cubicBezTo>
                                <a:cubicBezTo>
                                  <a:pt x="82845" y="452232"/>
                                  <a:pt x="82136" y="454330"/>
                                  <a:pt x="81427" y="456429"/>
                                </a:cubicBezTo>
                                <a:cubicBezTo>
                                  <a:pt x="80718" y="458514"/>
                                  <a:pt x="80022" y="460588"/>
                                  <a:pt x="79325" y="462635"/>
                                </a:cubicBezTo>
                                <a:cubicBezTo>
                                  <a:pt x="78629" y="464683"/>
                                  <a:pt x="77945" y="466719"/>
                                  <a:pt x="77262" y="468729"/>
                                </a:cubicBezTo>
                                <a:cubicBezTo>
                                  <a:pt x="76578" y="470739"/>
                                  <a:pt x="75907" y="472723"/>
                                  <a:pt x="75236" y="474695"/>
                                </a:cubicBezTo>
                                <a:cubicBezTo>
                                  <a:pt x="74564" y="476667"/>
                                  <a:pt x="73906" y="478614"/>
                                  <a:pt x="73261" y="480548"/>
                                </a:cubicBezTo>
                                <a:cubicBezTo>
                                  <a:pt x="72602" y="482470"/>
                                  <a:pt x="71956" y="484379"/>
                                  <a:pt x="71310" y="486275"/>
                                </a:cubicBezTo>
                                <a:cubicBezTo>
                                  <a:pt x="70677" y="488158"/>
                                  <a:pt x="70045" y="490017"/>
                                  <a:pt x="69424" y="491862"/>
                                </a:cubicBezTo>
                                <a:cubicBezTo>
                                  <a:pt x="68791" y="493708"/>
                                  <a:pt x="68170" y="495528"/>
                                  <a:pt x="67563" y="497336"/>
                                </a:cubicBezTo>
                                <a:cubicBezTo>
                                  <a:pt x="66955" y="499144"/>
                                  <a:pt x="66347" y="500926"/>
                                  <a:pt x="65752" y="502683"/>
                                </a:cubicBezTo>
                                <a:cubicBezTo>
                                  <a:pt x="65157" y="504453"/>
                                  <a:pt x="64562" y="506185"/>
                                  <a:pt x="63979" y="507917"/>
                                </a:cubicBezTo>
                                <a:cubicBezTo>
                                  <a:pt x="63397" y="509636"/>
                                  <a:pt x="62814" y="511355"/>
                                  <a:pt x="62245" y="513037"/>
                                </a:cubicBezTo>
                                <a:cubicBezTo>
                                  <a:pt x="61662" y="514731"/>
                                  <a:pt x="61105" y="516399"/>
                                  <a:pt x="60535" y="518055"/>
                                </a:cubicBezTo>
                                <a:cubicBezTo>
                                  <a:pt x="59979" y="519724"/>
                                  <a:pt x="59421" y="521355"/>
                                  <a:pt x="58877" y="522985"/>
                                </a:cubicBezTo>
                                <a:cubicBezTo>
                                  <a:pt x="58320" y="524616"/>
                                  <a:pt x="57775" y="526221"/>
                                  <a:pt x="57231" y="527827"/>
                                </a:cubicBezTo>
                                <a:cubicBezTo>
                                  <a:pt x="56686" y="529432"/>
                                  <a:pt x="56155" y="531013"/>
                                  <a:pt x="55610" y="532593"/>
                                </a:cubicBezTo>
                                <a:cubicBezTo>
                                  <a:pt x="55078" y="534173"/>
                                  <a:pt x="54546" y="535728"/>
                                  <a:pt x="54027" y="537283"/>
                                </a:cubicBezTo>
                                <a:cubicBezTo>
                                  <a:pt x="53496" y="538838"/>
                                  <a:pt x="52976" y="540392"/>
                                  <a:pt x="52457" y="541922"/>
                                </a:cubicBezTo>
                                <a:cubicBezTo>
                                  <a:pt x="51926" y="543464"/>
                                  <a:pt x="51419" y="544981"/>
                                  <a:pt x="50900" y="546498"/>
                                </a:cubicBezTo>
                                <a:cubicBezTo>
                                  <a:pt x="50393" y="548015"/>
                                  <a:pt x="49874" y="549507"/>
                                  <a:pt x="49380" y="550999"/>
                                </a:cubicBezTo>
                                <a:cubicBezTo>
                                  <a:pt x="48874" y="552490"/>
                                  <a:pt x="48368" y="553982"/>
                                  <a:pt x="47874" y="555448"/>
                                </a:cubicBezTo>
                                <a:cubicBezTo>
                                  <a:pt x="47367" y="556914"/>
                                  <a:pt x="46873" y="558369"/>
                                  <a:pt x="46393" y="559810"/>
                                </a:cubicBezTo>
                                <a:cubicBezTo>
                                  <a:pt x="45898" y="561251"/>
                                  <a:pt x="45417" y="562692"/>
                                  <a:pt x="44936" y="564107"/>
                                </a:cubicBezTo>
                                <a:cubicBezTo>
                                  <a:pt x="44455" y="565523"/>
                                  <a:pt x="43974" y="566939"/>
                                  <a:pt x="43505" y="568330"/>
                                </a:cubicBezTo>
                                <a:cubicBezTo>
                                  <a:pt x="43037" y="569720"/>
                                  <a:pt x="42568" y="571098"/>
                                  <a:pt x="42100" y="572464"/>
                                </a:cubicBezTo>
                                <a:cubicBezTo>
                                  <a:pt x="41644" y="573829"/>
                                  <a:pt x="41176" y="575182"/>
                                  <a:pt x="40720" y="576521"/>
                                </a:cubicBezTo>
                                <a:cubicBezTo>
                                  <a:pt x="40277" y="577861"/>
                                  <a:pt x="39821" y="579189"/>
                                  <a:pt x="39378" y="580491"/>
                                </a:cubicBezTo>
                                <a:cubicBezTo>
                                  <a:pt x="38934" y="581793"/>
                                  <a:pt x="38504" y="583095"/>
                                  <a:pt x="38061" y="584372"/>
                                </a:cubicBezTo>
                                <a:cubicBezTo>
                                  <a:pt x="37630" y="585648"/>
                                  <a:pt x="37212" y="586900"/>
                                  <a:pt x="36782" y="588139"/>
                                </a:cubicBezTo>
                                <a:cubicBezTo>
                                  <a:pt x="36364" y="589378"/>
                                  <a:pt x="35947" y="590604"/>
                                  <a:pt x="35541" y="591805"/>
                                </a:cubicBezTo>
                                <a:cubicBezTo>
                                  <a:pt x="35136" y="593006"/>
                                  <a:pt x="34731" y="594194"/>
                                  <a:pt x="34338" y="595357"/>
                                </a:cubicBezTo>
                                <a:cubicBezTo>
                                  <a:pt x="33946" y="596520"/>
                                  <a:pt x="33553" y="597671"/>
                                  <a:pt x="33186" y="598783"/>
                                </a:cubicBezTo>
                                <a:cubicBezTo>
                                  <a:pt x="32807" y="599908"/>
                                  <a:pt x="32427" y="600995"/>
                                  <a:pt x="32072" y="602069"/>
                                </a:cubicBezTo>
                                <a:cubicBezTo>
                                  <a:pt x="31705" y="603144"/>
                                  <a:pt x="31350" y="604193"/>
                                  <a:pt x="31008" y="605205"/>
                                </a:cubicBezTo>
                                <a:cubicBezTo>
                                  <a:pt x="30654" y="606229"/>
                                  <a:pt x="30325" y="607290"/>
                                  <a:pt x="29995" y="608188"/>
                                </a:cubicBezTo>
                                <a:cubicBezTo>
                                  <a:pt x="29666" y="609073"/>
                                  <a:pt x="29350" y="609920"/>
                                  <a:pt x="29046" y="610577"/>
                                </a:cubicBezTo>
                                <a:cubicBezTo>
                                  <a:pt x="28742" y="611234"/>
                                  <a:pt x="28438" y="611614"/>
                                  <a:pt x="28147" y="612107"/>
                                </a:cubicBezTo>
                                <a:cubicBezTo>
                                  <a:pt x="27868" y="612600"/>
                                  <a:pt x="27590" y="613080"/>
                                  <a:pt x="27324" y="613535"/>
                                </a:cubicBezTo>
                                <a:cubicBezTo>
                                  <a:pt x="27058" y="613990"/>
                                  <a:pt x="26805" y="614420"/>
                                  <a:pt x="26564" y="614837"/>
                                </a:cubicBezTo>
                                <a:cubicBezTo>
                                  <a:pt x="26311" y="615254"/>
                                  <a:pt x="26083" y="615647"/>
                                  <a:pt x="25855" y="616026"/>
                                </a:cubicBezTo>
                                <a:cubicBezTo>
                                  <a:pt x="25640" y="616405"/>
                                  <a:pt x="25424" y="616759"/>
                                  <a:pt x="25222" y="617100"/>
                                </a:cubicBezTo>
                                <a:cubicBezTo>
                                  <a:pt x="25019" y="617429"/>
                                  <a:pt x="24829" y="617745"/>
                                  <a:pt x="24652" y="618048"/>
                                </a:cubicBezTo>
                                <a:cubicBezTo>
                                  <a:pt x="24475" y="618352"/>
                                  <a:pt x="24310" y="618630"/>
                                  <a:pt x="24158" y="618883"/>
                                </a:cubicBezTo>
                                <a:cubicBezTo>
                                  <a:pt x="23994" y="619135"/>
                                  <a:pt x="23854" y="619376"/>
                                  <a:pt x="23728" y="619603"/>
                                </a:cubicBezTo>
                                <a:cubicBezTo>
                                  <a:pt x="23588" y="619818"/>
                                  <a:pt x="23475" y="620020"/>
                                  <a:pt x="23373" y="620197"/>
                                </a:cubicBezTo>
                                <a:cubicBezTo>
                                  <a:pt x="23259" y="620374"/>
                                  <a:pt x="23158" y="620526"/>
                                  <a:pt x="23082" y="620665"/>
                                </a:cubicBezTo>
                                <a:cubicBezTo>
                                  <a:pt x="22994" y="620804"/>
                                  <a:pt x="22930" y="620918"/>
                                  <a:pt x="22867" y="621019"/>
                                </a:cubicBezTo>
                                <a:cubicBezTo>
                                  <a:pt x="22816" y="621107"/>
                                  <a:pt x="22766" y="621183"/>
                                  <a:pt x="22727" y="621247"/>
                                </a:cubicBezTo>
                                <a:cubicBezTo>
                                  <a:pt x="22702" y="621297"/>
                                  <a:pt x="22677" y="621335"/>
                                  <a:pt x="22664" y="621348"/>
                                </a:cubicBezTo>
                                <a:cubicBezTo>
                                  <a:pt x="22664" y="621348"/>
                                  <a:pt x="22677" y="621322"/>
                                  <a:pt x="22677" y="621310"/>
                                </a:cubicBezTo>
                                <a:cubicBezTo>
                                  <a:pt x="22702" y="621259"/>
                                  <a:pt x="22727" y="621171"/>
                                  <a:pt x="22766" y="621044"/>
                                </a:cubicBezTo>
                                <a:cubicBezTo>
                                  <a:pt x="22816" y="620918"/>
                                  <a:pt x="22867" y="620754"/>
                                  <a:pt x="22943" y="620564"/>
                                </a:cubicBezTo>
                                <a:cubicBezTo>
                                  <a:pt x="23006" y="620362"/>
                                  <a:pt x="23082" y="620121"/>
                                  <a:pt x="23183" y="619843"/>
                                </a:cubicBezTo>
                                <a:cubicBezTo>
                                  <a:pt x="23272" y="619565"/>
                                  <a:pt x="23373" y="619249"/>
                                  <a:pt x="23500" y="618908"/>
                                </a:cubicBezTo>
                                <a:cubicBezTo>
                                  <a:pt x="23614" y="618554"/>
                                  <a:pt x="23740" y="618162"/>
                                  <a:pt x="23892" y="617745"/>
                                </a:cubicBezTo>
                                <a:cubicBezTo>
                                  <a:pt x="24032" y="617328"/>
                                  <a:pt x="24184" y="616860"/>
                                  <a:pt x="24361" y="616367"/>
                                </a:cubicBezTo>
                                <a:cubicBezTo>
                                  <a:pt x="24526" y="615874"/>
                                  <a:pt x="24703" y="615343"/>
                                  <a:pt x="24893" y="614774"/>
                                </a:cubicBezTo>
                                <a:cubicBezTo>
                                  <a:pt x="25083" y="614218"/>
                                  <a:pt x="25285" y="613637"/>
                                  <a:pt x="25500" y="612979"/>
                                </a:cubicBezTo>
                                <a:cubicBezTo>
                                  <a:pt x="25715" y="612322"/>
                                  <a:pt x="25944" y="611614"/>
                                  <a:pt x="26184" y="610843"/>
                                </a:cubicBezTo>
                                <a:cubicBezTo>
                                  <a:pt x="26425" y="610072"/>
                                  <a:pt x="26678" y="609224"/>
                                  <a:pt x="26944" y="608352"/>
                                </a:cubicBezTo>
                                <a:cubicBezTo>
                                  <a:pt x="27210" y="607480"/>
                                  <a:pt x="27488" y="606570"/>
                                  <a:pt x="27767" y="605609"/>
                                </a:cubicBezTo>
                                <a:cubicBezTo>
                                  <a:pt x="28058" y="604648"/>
                                  <a:pt x="28362" y="603650"/>
                                  <a:pt x="28666" y="602613"/>
                                </a:cubicBezTo>
                                <a:cubicBezTo>
                                  <a:pt x="28982" y="601576"/>
                                  <a:pt x="29299" y="600489"/>
                                  <a:pt x="29641" y="599364"/>
                                </a:cubicBezTo>
                                <a:cubicBezTo>
                                  <a:pt x="29970" y="598252"/>
                                  <a:pt x="30325" y="597076"/>
                                  <a:pt x="30679" y="595875"/>
                                </a:cubicBezTo>
                                <a:cubicBezTo>
                                  <a:pt x="31046" y="594674"/>
                                  <a:pt x="31414" y="593423"/>
                                  <a:pt x="31806" y="592146"/>
                                </a:cubicBezTo>
                                <a:cubicBezTo>
                                  <a:pt x="32186" y="590857"/>
                                  <a:pt x="32591" y="589530"/>
                                  <a:pt x="32996" y="588164"/>
                                </a:cubicBezTo>
                                <a:cubicBezTo>
                                  <a:pt x="33414" y="586786"/>
                                  <a:pt x="33832" y="585383"/>
                                  <a:pt x="34275" y="583929"/>
                                </a:cubicBezTo>
                                <a:cubicBezTo>
                                  <a:pt x="34718" y="582475"/>
                                  <a:pt x="35161" y="580984"/>
                                  <a:pt x="35630" y="579454"/>
                                </a:cubicBezTo>
                                <a:cubicBezTo>
                                  <a:pt x="36098" y="577925"/>
                                  <a:pt x="36580" y="576344"/>
                                  <a:pt x="37073" y="574726"/>
                                </a:cubicBezTo>
                                <a:cubicBezTo>
                                  <a:pt x="37567" y="573108"/>
                                  <a:pt x="38074" y="571452"/>
                                  <a:pt x="38605" y="569745"/>
                                </a:cubicBezTo>
                                <a:cubicBezTo>
                                  <a:pt x="39125" y="568052"/>
                                  <a:pt x="39669" y="566295"/>
                                  <a:pt x="40226" y="564512"/>
                                </a:cubicBezTo>
                                <a:cubicBezTo>
                                  <a:pt x="40783" y="562717"/>
                                  <a:pt x="41353" y="560897"/>
                                  <a:pt x="41948" y="559013"/>
                                </a:cubicBezTo>
                                <a:cubicBezTo>
                                  <a:pt x="42530" y="557142"/>
                                  <a:pt x="43138" y="555233"/>
                                  <a:pt x="43746" y="553274"/>
                                </a:cubicBezTo>
                                <a:cubicBezTo>
                                  <a:pt x="44366" y="551314"/>
                                  <a:pt x="45000" y="549317"/>
                                  <a:pt x="45658" y="547282"/>
                                </a:cubicBezTo>
                                <a:cubicBezTo>
                                  <a:pt x="46304" y="545247"/>
                                  <a:pt x="46975" y="543161"/>
                                  <a:pt x="47646" y="541050"/>
                                </a:cubicBezTo>
                                <a:cubicBezTo>
                                  <a:pt x="48330" y="538926"/>
                                  <a:pt x="49026" y="536777"/>
                                  <a:pt x="49748" y="534577"/>
                                </a:cubicBezTo>
                                <a:cubicBezTo>
                                  <a:pt x="50457" y="532390"/>
                                  <a:pt x="51178" y="530153"/>
                                  <a:pt x="51926" y="527890"/>
                                </a:cubicBezTo>
                                <a:cubicBezTo>
                                  <a:pt x="52660" y="525627"/>
                                  <a:pt x="53420" y="523327"/>
                                  <a:pt x="54192" y="521000"/>
                                </a:cubicBezTo>
                                <a:cubicBezTo>
                                  <a:pt x="54964" y="518675"/>
                                  <a:pt x="55749" y="516311"/>
                                  <a:pt x="56547" y="513909"/>
                                </a:cubicBezTo>
                                <a:cubicBezTo>
                                  <a:pt x="57345" y="511520"/>
                                  <a:pt x="58168" y="509093"/>
                                  <a:pt x="58991" y="506653"/>
                                </a:cubicBezTo>
                                <a:cubicBezTo>
                                  <a:pt x="59814" y="504200"/>
                                  <a:pt x="60662" y="501735"/>
                                  <a:pt x="61510" y="499220"/>
                                </a:cubicBezTo>
                                <a:cubicBezTo>
                                  <a:pt x="62359" y="496704"/>
                                  <a:pt x="63220" y="494150"/>
                                  <a:pt x="64106" y="491559"/>
                                </a:cubicBezTo>
                                <a:cubicBezTo>
                                  <a:pt x="64980" y="488980"/>
                                  <a:pt x="65866" y="486363"/>
                                  <a:pt x="66765" y="483708"/>
                                </a:cubicBezTo>
                                <a:cubicBezTo>
                                  <a:pt x="67664" y="481054"/>
                                  <a:pt x="68576" y="478374"/>
                                  <a:pt x="69487" y="475656"/>
                                </a:cubicBezTo>
                                <a:cubicBezTo>
                                  <a:pt x="70412" y="472951"/>
                                  <a:pt x="71336" y="470208"/>
                                  <a:pt x="72286" y="467439"/>
                                </a:cubicBezTo>
                                <a:cubicBezTo>
                                  <a:pt x="73223" y="464658"/>
                                  <a:pt x="74172" y="461864"/>
                                  <a:pt x="75122" y="459033"/>
                                </a:cubicBezTo>
                                <a:cubicBezTo>
                                  <a:pt x="76084" y="456214"/>
                                  <a:pt x="77046" y="453357"/>
                                  <a:pt x="78021" y="450487"/>
                                </a:cubicBezTo>
                                <a:cubicBezTo>
                                  <a:pt x="78996" y="447618"/>
                                  <a:pt x="79984" y="444710"/>
                                  <a:pt x="80971" y="441803"/>
                                </a:cubicBezTo>
                                <a:cubicBezTo>
                                  <a:pt x="81959" y="438883"/>
                                  <a:pt x="82959" y="435937"/>
                                  <a:pt x="83960" y="432991"/>
                                </a:cubicBezTo>
                                <a:cubicBezTo>
                                  <a:pt x="84960" y="430033"/>
                                  <a:pt x="85973" y="427050"/>
                                  <a:pt x="86986" y="424067"/>
                                </a:cubicBezTo>
                                <a:cubicBezTo>
                                  <a:pt x="87999" y="421071"/>
                                  <a:pt x="89012" y="418062"/>
                                  <a:pt x="90037" y="415041"/>
                                </a:cubicBezTo>
                                <a:cubicBezTo>
                                  <a:pt x="91063" y="412019"/>
                                  <a:pt x="92089" y="408986"/>
                                  <a:pt x="93127" y="405939"/>
                                </a:cubicBezTo>
                                <a:cubicBezTo>
                                  <a:pt x="94152" y="402892"/>
                                  <a:pt x="95190" y="399821"/>
                                  <a:pt x="96229" y="396761"/>
                                </a:cubicBezTo>
                                <a:cubicBezTo>
                                  <a:pt x="97280" y="393690"/>
                                  <a:pt x="98318" y="390605"/>
                                  <a:pt x="99369" y="387521"/>
                                </a:cubicBezTo>
                                <a:cubicBezTo>
                                  <a:pt x="100407" y="384436"/>
                                  <a:pt x="101458" y="381339"/>
                                  <a:pt x="102509" y="378242"/>
                                </a:cubicBezTo>
                                <a:cubicBezTo>
                                  <a:pt x="103560" y="375145"/>
                                  <a:pt x="104611" y="372047"/>
                                  <a:pt x="105662" y="368938"/>
                                </a:cubicBezTo>
                                <a:cubicBezTo>
                                  <a:pt x="106713" y="365828"/>
                                  <a:pt x="107776" y="362705"/>
                                  <a:pt x="108827" y="359596"/>
                                </a:cubicBezTo>
                                <a:cubicBezTo>
                                  <a:pt x="109891" y="356473"/>
                                  <a:pt x="110942" y="353364"/>
                                  <a:pt x="112005" y="350241"/>
                                </a:cubicBezTo>
                                <a:cubicBezTo>
                                  <a:pt x="113056" y="347119"/>
                                  <a:pt x="114120" y="343996"/>
                                  <a:pt x="115170" y="340874"/>
                                </a:cubicBezTo>
                                <a:cubicBezTo>
                                  <a:pt x="116234" y="337751"/>
                                  <a:pt x="117298" y="334616"/>
                                  <a:pt x="118349" y="331494"/>
                                </a:cubicBezTo>
                                <a:cubicBezTo>
                                  <a:pt x="119412" y="328372"/>
                                  <a:pt x="120463" y="325250"/>
                                  <a:pt x="121527" y="322127"/>
                                </a:cubicBezTo>
                                <a:cubicBezTo>
                                  <a:pt x="122591" y="319005"/>
                                  <a:pt x="123641" y="315882"/>
                                  <a:pt x="124705" y="312772"/>
                                </a:cubicBezTo>
                                <a:cubicBezTo>
                                  <a:pt x="125756" y="309650"/>
                                  <a:pt x="126807" y="306540"/>
                                  <a:pt x="127870" y="303430"/>
                                </a:cubicBezTo>
                                <a:cubicBezTo>
                                  <a:pt x="128921" y="300320"/>
                                  <a:pt x="129972" y="297223"/>
                                  <a:pt x="131023" y="294126"/>
                                </a:cubicBezTo>
                                <a:cubicBezTo>
                                  <a:pt x="132061" y="291029"/>
                                  <a:pt x="133112" y="287945"/>
                                  <a:pt x="134151" y="284873"/>
                                </a:cubicBezTo>
                                <a:cubicBezTo>
                                  <a:pt x="135201" y="281788"/>
                                  <a:pt x="136240" y="278729"/>
                                  <a:pt x="137278" y="275670"/>
                                </a:cubicBezTo>
                                <a:cubicBezTo>
                                  <a:pt x="138304" y="272611"/>
                                  <a:pt x="139342" y="269577"/>
                                  <a:pt x="140367" y="266543"/>
                                </a:cubicBezTo>
                                <a:cubicBezTo>
                                  <a:pt x="141393" y="263509"/>
                                  <a:pt x="142419" y="260500"/>
                                  <a:pt x="143432" y="257492"/>
                                </a:cubicBezTo>
                                <a:cubicBezTo>
                                  <a:pt x="144457" y="254496"/>
                                  <a:pt x="145470" y="251512"/>
                                  <a:pt x="146471" y="248542"/>
                                </a:cubicBezTo>
                                <a:cubicBezTo>
                                  <a:pt x="147471" y="245571"/>
                                  <a:pt x="148471" y="242613"/>
                                  <a:pt x="149472" y="239680"/>
                                </a:cubicBezTo>
                                <a:cubicBezTo>
                                  <a:pt x="150459" y="236747"/>
                                  <a:pt x="151447" y="233840"/>
                                  <a:pt x="152434" y="230945"/>
                                </a:cubicBezTo>
                                <a:cubicBezTo>
                                  <a:pt x="153409" y="228050"/>
                                  <a:pt x="154384" y="225168"/>
                                  <a:pt x="155359" y="222311"/>
                                </a:cubicBezTo>
                                <a:cubicBezTo>
                                  <a:pt x="156321" y="219454"/>
                                  <a:pt x="157283" y="216622"/>
                                  <a:pt x="158246" y="213803"/>
                                </a:cubicBezTo>
                                <a:cubicBezTo>
                                  <a:pt x="159195" y="210997"/>
                                  <a:pt x="160145" y="208190"/>
                                  <a:pt x="161082" y="205422"/>
                                </a:cubicBezTo>
                                <a:cubicBezTo>
                                  <a:pt x="162019" y="202654"/>
                                  <a:pt x="162956" y="199897"/>
                                  <a:pt x="163880" y="197180"/>
                                </a:cubicBezTo>
                                <a:cubicBezTo>
                                  <a:pt x="164805" y="194449"/>
                                  <a:pt x="165716" y="191744"/>
                                  <a:pt x="166628" y="189064"/>
                                </a:cubicBezTo>
                                <a:cubicBezTo>
                                  <a:pt x="167514" y="186384"/>
                                  <a:pt x="168401" y="183729"/>
                                  <a:pt x="169287" y="181100"/>
                                </a:cubicBezTo>
                                <a:cubicBezTo>
                                  <a:pt x="170173" y="178471"/>
                                  <a:pt x="171059" y="175866"/>
                                  <a:pt x="171946" y="173275"/>
                                </a:cubicBezTo>
                                <a:cubicBezTo>
                                  <a:pt x="172832" y="170696"/>
                                  <a:pt x="173718" y="168130"/>
                                  <a:pt x="174605" y="165602"/>
                                </a:cubicBezTo>
                                <a:cubicBezTo>
                                  <a:pt x="175491" y="163061"/>
                                  <a:pt x="176251" y="160558"/>
                                  <a:pt x="177137" y="158067"/>
                                </a:cubicBezTo>
                                <a:cubicBezTo>
                                  <a:pt x="178023" y="155577"/>
                                  <a:pt x="178783" y="153112"/>
                                  <a:pt x="179670" y="150672"/>
                                </a:cubicBezTo>
                                <a:cubicBezTo>
                                  <a:pt x="180429" y="148245"/>
                                  <a:pt x="181315" y="145831"/>
                                  <a:pt x="182075" y="143441"/>
                                </a:cubicBezTo>
                                <a:cubicBezTo>
                                  <a:pt x="182962" y="141052"/>
                                  <a:pt x="183721" y="138688"/>
                                  <a:pt x="184481" y="136349"/>
                                </a:cubicBezTo>
                                <a:cubicBezTo>
                                  <a:pt x="185241" y="134011"/>
                                  <a:pt x="186127" y="131710"/>
                                  <a:pt x="186887" y="129422"/>
                                </a:cubicBezTo>
                                <a:cubicBezTo>
                                  <a:pt x="187646" y="127147"/>
                                  <a:pt x="188406" y="124884"/>
                                  <a:pt x="189166" y="122659"/>
                                </a:cubicBezTo>
                                <a:cubicBezTo>
                                  <a:pt x="189926" y="120434"/>
                                  <a:pt x="190685" y="118247"/>
                                  <a:pt x="191318" y="116086"/>
                                </a:cubicBez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28" name="Shape 1069"/>
                        <wps:cNvSpPr>
                          <a:spLocks/>
                        </wps:cNvSpPr>
                        <wps:spPr bwMode="auto">
                          <a:xfrm>
                            <a:off x="40266" y="3901"/>
                            <a:ext cx="3262" cy="7504"/>
                          </a:xfrm>
                          <a:custGeom>
                            <a:avLst/>
                            <a:gdLst>
                              <a:gd name="T0" fmla="*/ 240408 w 326128"/>
                              <a:gd name="T1" fmla="*/ 106036 h 750416"/>
                              <a:gd name="T2" fmla="*/ 247625 w 326128"/>
                              <a:gd name="T3" fmla="*/ 93230 h 750416"/>
                              <a:gd name="T4" fmla="*/ 238382 w 326128"/>
                              <a:gd name="T5" fmla="*/ 120409 h 750416"/>
                              <a:gd name="T6" fmla="*/ 215085 w 326128"/>
                              <a:gd name="T7" fmla="*/ 189153 h 750416"/>
                              <a:gd name="T8" fmla="*/ 180822 w 326128"/>
                              <a:gd name="T9" fmla="*/ 290207 h 750416"/>
                              <a:gd name="T10" fmla="*/ 142330 w 326128"/>
                              <a:gd name="T11" fmla="*/ 403790 h 750416"/>
                              <a:gd name="T12" fmla="*/ 107257 w 326128"/>
                              <a:gd name="T13" fmla="*/ 507285 h 750416"/>
                              <a:gd name="T14" fmla="*/ 77008 w 326128"/>
                              <a:gd name="T15" fmla="*/ 596520 h 750416"/>
                              <a:gd name="T16" fmla="*/ 53040 w 326128"/>
                              <a:gd name="T17" fmla="*/ 646036 h 750416"/>
                              <a:gd name="T18" fmla="*/ 38289 w 326128"/>
                              <a:gd name="T19" fmla="*/ 669587 h 750416"/>
                              <a:gd name="T20" fmla="*/ 36200 w 326128"/>
                              <a:gd name="T21" fmla="*/ 671660 h 750416"/>
                              <a:gd name="T22" fmla="*/ 48900 w 326128"/>
                              <a:gd name="T23" fmla="*/ 634179 h 750416"/>
                              <a:gd name="T24" fmla="*/ 74894 w 326128"/>
                              <a:gd name="T25" fmla="*/ 557496 h 750416"/>
                              <a:gd name="T26" fmla="*/ 112436 w 326128"/>
                              <a:gd name="T27" fmla="*/ 446695 h 750416"/>
                              <a:gd name="T28" fmla="*/ 158436 w 326128"/>
                              <a:gd name="T29" fmla="*/ 311003 h 750416"/>
                              <a:gd name="T30" fmla="*/ 203689 w 326128"/>
                              <a:gd name="T31" fmla="*/ 177523 h 750416"/>
                              <a:gd name="T32" fmla="*/ 241421 w 326128"/>
                              <a:gd name="T33" fmla="*/ 95316 h 750416"/>
                              <a:gd name="T34" fmla="*/ 268517 w 326128"/>
                              <a:gd name="T35" fmla="*/ 59667 h 750416"/>
                              <a:gd name="T36" fmla="*/ 280672 w 326128"/>
                              <a:gd name="T37" fmla="*/ 49504 h 750416"/>
                              <a:gd name="T38" fmla="*/ 278646 w 326128"/>
                              <a:gd name="T39" fmla="*/ 60805 h 750416"/>
                              <a:gd name="T40" fmla="*/ 265858 w 326128"/>
                              <a:gd name="T41" fmla="*/ 98818 h 750416"/>
                              <a:gd name="T42" fmla="*/ 244460 w 326128"/>
                              <a:gd name="T43" fmla="*/ 162163 h 750416"/>
                              <a:gd name="T44" fmla="*/ 216351 w 326128"/>
                              <a:gd name="T45" fmla="*/ 245103 h 750416"/>
                              <a:gd name="T46" fmla="*/ 186494 w 326128"/>
                              <a:gd name="T47" fmla="*/ 333138 h 750416"/>
                              <a:gd name="T48" fmla="*/ 160930 w 326128"/>
                              <a:gd name="T49" fmla="*/ 408556 h 750416"/>
                              <a:gd name="T50" fmla="*/ 141646 w 326128"/>
                              <a:gd name="T51" fmla="*/ 465467 h 750416"/>
                              <a:gd name="T52" fmla="*/ 129377 w 326128"/>
                              <a:gd name="T53" fmla="*/ 501672 h 750416"/>
                              <a:gd name="T54" fmla="*/ 126377 w 326128"/>
                              <a:gd name="T55" fmla="*/ 510534 h 750416"/>
                              <a:gd name="T56" fmla="*/ 134720 w 326128"/>
                              <a:gd name="T57" fmla="*/ 485908 h 750416"/>
                              <a:gd name="T58" fmla="*/ 154030 w 326128"/>
                              <a:gd name="T59" fmla="*/ 428934 h 750416"/>
                              <a:gd name="T60" fmla="*/ 180404 w 326128"/>
                              <a:gd name="T61" fmla="*/ 351101 h 750416"/>
                              <a:gd name="T62" fmla="*/ 208500 w 326128"/>
                              <a:gd name="T63" fmla="*/ 268300 h 750416"/>
                              <a:gd name="T64" fmla="*/ 234457 w 326128"/>
                              <a:gd name="T65" fmla="*/ 191542 h 750416"/>
                              <a:gd name="T66" fmla="*/ 254209 w 326128"/>
                              <a:gd name="T67" fmla="*/ 142797 h 750416"/>
                              <a:gd name="T68" fmla="*/ 264339 w 326128"/>
                              <a:gd name="T69" fmla="*/ 126553 h 750416"/>
                              <a:gd name="T70" fmla="*/ 263199 w 326128"/>
                              <a:gd name="T71" fmla="*/ 137133 h 750416"/>
                              <a:gd name="T72" fmla="*/ 249904 w 326128"/>
                              <a:gd name="T73" fmla="*/ 178863 h 750416"/>
                              <a:gd name="T74" fmla="*/ 225467 w 326128"/>
                              <a:gd name="T75" fmla="*/ 250741 h 750416"/>
                              <a:gd name="T76" fmla="*/ 193420 w 326128"/>
                              <a:gd name="T77" fmla="*/ 345400 h 750416"/>
                              <a:gd name="T78" fmla="*/ 155980 w 326128"/>
                              <a:gd name="T79" fmla="*/ 455873 h 750416"/>
                              <a:gd name="T80" fmla="*/ 115728 w 326128"/>
                              <a:gd name="T81" fmla="*/ 574638 h 750416"/>
                              <a:gd name="T82" fmla="*/ 78047 w 326128"/>
                              <a:gd name="T83" fmla="*/ 665390 h 750416"/>
                              <a:gd name="T84" fmla="*/ 46329 w 326128"/>
                              <a:gd name="T85" fmla="*/ 707625 h 750416"/>
                              <a:gd name="T86" fmla="*/ 21259 w 326128"/>
                              <a:gd name="T87" fmla="*/ 733830 h 750416"/>
                              <a:gd name="T88" fmla="*/ 4609 w 326128"/>
                              <a:gd name="T89" fmla="*/ 748128 h 750416"/>
                              <a:gd name="T90" fmla="*/ 304 w 326128"/>
                              <a:gd name="T91" fmla="*/ 748811 h 750416"/>
                              <a:gd name="T92" fmla="*/ 10750 w 326128"/>
                              <a:gd name="T93" fmla="*/ 717574 h 750416"/>
                              <a:gd name="T94" fmla="*/ 37340 w 326128"/>
                              <a:gd name="T95" fmla="*/ 639121 h 750416"/>
                              <a:gd name="T96" fmla="*/ 79592 w 326128"/>
                              <a:gd name="T97" fmla="*/ 514478 h 750416"/>
                              <a:gd name="T98" fmla="*/ 130036 w 326128"/>
                              <a:gd name="T99" fmla="*/ 365626 h 750416"/>
                              <a:gd name="T100" fmla="*/ 180303 w 326128"/>
                              <a:gd name="T101" fmla="*/ 217330 h 750416"/>
                              <a:gd name="T102" fmla="*/ 227113 w 326128"/>
                              <a:gd name="T103" fmla="*/ 107452 h 750416"/>
                              <a:gd name="T104" fmla="*/ 268770 w 326128"/>
                              <a:gd name="T105" fmla="*/ 51729 h 750416"/>
                              <a:gd name="T106" fmla="*/ 301058 w 326128"/>
                              <a:gd name="T107" fmla="*/ 20213 h 750416"/>
                              <a:gd name="T108" fmla="*/ 320810 w 326128"/>
                              <a:gd name="T109" fmla="*/ 4146 h 750416"/>
                              <a:gd name="T110" fmla="*/ 326001 w 326128"/>
                              <a:gd name="T111" fmla="*/ 569 h 750416"/>
                              <a:gd name="T112" fmla="*/ 315999 w 326128"/>
                              <a:gd name="T113" fmla="*/ 29973 h 750416"/>
                              <a:gd name="T114" fmla="*/ 292068 w 326128"/>
                              <a:gd name="T115" fmla="*/ 100486 h 750416"/>
                              <a:gd name="T116" fmla="*/ 258008 w 326128"/>
                              <a:gd name="T117" fmla="*/ 201175 h 750416"/>
                              <a:gd name="T118" fmla="*/ 218123 w 326128"/>
                              <a:gd name="T119" fmla="*/ 318638 h 750416"/>
                              <a:gd name="T120" fmla="*/ 0 w 326128"/>
                              <a:gd name="T121" fmla="*/ 0 h 750416"/>
                              <a:gd name="T122" fmla="*/ 326128 w 326128"/>
                              <a:gd name="T123" fmla="*/ 750416 h 750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326128" h="750416">
                                <a:moveTo>
                                  <a:pt x="221922" y="160760"/>
                                </a:moveTo>
                                <a:cubicBezTo>
                                  <a:pt x="222682" y="158535"/>
                                  <a:pt x="223441" y="156348"/>
                                  <a:pt x="224074" y="154187"/>
                                </a:cubicBezTo>
                                <a:cubicBezTo>
                                  <a:pt x="224834" y="152025"/>
                                  <a:pt x="225594" y="149901"/>
                                  <a:pt x="226227" y="147803"/>
                                </a:cubicBezTo>
                                <a:cubicBezTo>
                                  <a:pt x="226987" y="145717"/>
                                  <a:pt x="227746" y="143656"/>
                                  <a:pt x="228379" y="141634"/>
                                </a:cubicBezTo>
                                <a:cubicBezTo>
                                  <a:pt x="229012" y="139624"/>
                                  <a:pt x="229772" y="137639"/>
                                  <a:pt x="230405" y="135705"/>
                                </a:cubicBezTo>
                                <a:cubicBezTo>
                                  <a:pt x="231038" y="133758"/>
                                  <a:pt x="231671" y="131862"/>
                                  <a:pt x="232304" y="130016"/>
                                </a:cubicBezTo>
                                <a:cubicBezTo>
                                  <a:pt x="232938" y="128171"/>
                                  <a:pt x="233571" y="126363"/>
                                  <a:pt x="234204" y="124606"/>
                                </a:cubicBezTo>
                                <a:cubicBezTo>
                                  <a:pt x="234710" y="122849"/>
                                  <a:pt x="235343" y="121142"/>
                                  <a:pt x="235850" y="119486"/>
                                </a:cubicBezTo>
                                <a:cubicBezTo>
                                  <a:pt x="236483" y="117830"/>
                                  <a:pt x="236989" y="116225"/>
                                  <a:pt x="237496" y="114670"/>
                                </a:cubicBezTo>
                                <a:cubicBezTo>
                                  <a:pt x="238002" y="113128"/>
                                  <a:pt x="238509" y="111623"/>
                                  <a:pt x="239015" y="110195"/>
                                </a:cubicBezTo>
                                <a:cubicBezTo>
                                  <a:pt x="239522" y="108754"/>
                                  <a:pt x="240028" y="107274"/>
                                  <a:pt x="240408" y="106036"/>
                                </a:cubicBezTo>
                                <a:cubicBezTo>
                                  <a:pt x="240914" y="104797"/>
                                  <a:pt x="241294" y="103609"/>
                                  <a:pt x="241674" y="102736"/>
                                </a:cubicBezTo>
                                <a:cubicBezTo>
                                  <a:pt x="242181" y="101877"/>
                                  <a:pt x="242560" y="101422"/>
                                  <a:pt x="242940" y="100815"/>
                                </a:cubicBezTo>
                                <a:cubicBezTo>
                                  <a:pt x="243194" y="100208"/>
                                  <a:pt x="243574" y="99639"/>
                                  <a:pt x="243953" y="99108"/>
                                </a:cubicBezTo>
                                <a:cubicBezTo>
                                  <a:pt x="244206" y="98577"/>
                                  <a:pt x="244586" y="98072"/>
                                  <a:pt x="244839" y="97617"/>
                                </a:cubicBezTo>
                                <a:cubicBezTo>
                                  <a:pt x="245093" y="97162"/>
                                  <a:pt x="245346" y="96732"/>
                                  <a:pt x="245599" y="96340"/>
                                </a:cubicBezTo>
                                <a:cubicBezTo>
                                  <a:pt x="245852" y="95948"/>
                                  <a:pt x="246106" y="95607"/>
                                  <a:pt x="246232" y="95278"/>
                                </a:cubicBezTo>
                                <a:cubicBezTo>
                                  <a:pt x="246486" y="94962"/>
                                  <a:pt x="246612" y="94684"/>
                                  <a:pt x="246866" y="94431"/>
                                </a:cubicBezTo>
                                <a:cubicBezTo>
                                  <a:pt x="246992" y="94191"/>
                                  <a:pt x="247119" y="93976"/>
                                  <a:pt x="247245" y="93799"/>
                                </a:cubicBezTo>
                                <a:cubicBezTo>
                                  <a:pt x="247372" y="93635"/>
                                  <a:pt x="247372" y="93495"/>
                                  <a:pt x="247498" y="93394"/>
                                </a:cubicBezTo>
                                <a:cubicBezTo>
                                  <a:pt x="247498" y="93293"/>
                                  <a:pt x="247625" y="93217"/>
                                  <a:pt x="247625" y="93192"/>
                                </a:cubicBezTo>
                                <a:cubicBezTo>
                                  <a:pt x="247625" y="93180"/>
                                  <a:pt x="247625" y="93205"/>
                                  <a:pt x="247625" y="93230"/>
                                </a:cubicBezTo>
                                <a:cubicBezTo>
                                  <a:pt x="247498" y="93319"/>
                                  <a:pt x="247498" y="93457"/>
                                  <a:pt x="247372" y="93685"/>
                                </a:cubicBezTo>
                                <a:cubicBezTo>
                                  <a:pt x="247372" y="93913"/>
                                  <a:pt x="247245" y="94204"/>
                                  <a:pt x="247119" y="94557"/>
                                </a:cubicBezTo>
                                <a:cubicBezTo>
                                  <a:pt x="246992" y="94924"/>
                                  <a:pt x="246866" y="95354"/>
                                  <a:pt x="246739" y="95847"/>
                                </a:cubicBezTo>
                                <a:cubicBezTo>
                                  <a:pt x="246486" y="96352"/>
                                  <a:pt x="246359" y="96921"/>
                                  <a:pt x="246106" y="97553"/>
                                </a:cubicBezTo>
                                <a:cubicBezTo>
                                  <a:pt x="245852" y="98198"/>
                                  <a:pt x="245726" y="98893"/>
                                  <a:pt x="245346" y="99677"/>
                                </a:cubicBezTo>
                                <a:cubicBezTo>
                                  <a:pt x="245093" y="100448"/>
                                  <a:pt x="244839" y="101283"/>
                                  <a:pt x="244586" y="102193"/>
                                </a:cubicBezTo>
                                <a:cubicBezTo>
                                  <a:pt x="244206" y="103090"/>
                                  <a:pt x="243953" y="104064"/>
                                  <a:pt x="243574" y="105100"/>
                                </a:cubicBezTo>
                                <a:cubicBezTo>
                                  <a:pt x="243194" y="106124"/>
                                  <a:pt x="242814" y="107224"/>
                                  <a:pt x="242434" y="108387"/>
                                </a:cubicBezTo>
                                <a:cubicBezTo>
                                  <a:pt x="242054" y="109538"/>
                                  <a:pt x="241674" y="110764"/>
                                  <a:pt x="241167" y="112040"/>
                                </a:cubicBezTo>
                                <a:cubicBezTo>
                                  <a:pt x="240788" y="113317"/>
                                  <a:pt x="240281" y="114657"/>
                                  <a:pt x="239902" y="116048"/>
                                </a:cubicBezTo>
                                <a:cubicBezTo>
                                  <a:pt x="239395" y="117451"/>
                                  <a:pt x="238889" y="118905"/>
                                  <a:pt x="238382" y="120409"/>
                                </a:cubicBezTo>
                                <a:cubicBezTo>
                                  <a:pt x="237876" y="121926"/>
                                  <a:pt x="237369" y="123493"/>
                                  <a:pt x="236736" y="125112"/>
                                </a:cubicBezTo>
                                <a:cubicBezTo>
                                  <a:pt x="236230" y="126729"/>
                                  <a:pt x="235723" y="128398"/>
                                  <a:pt x="235090" y="130130"/>
                                </a:cubicBezTo>
                                <a:cubicBezTo>
                                  <a:pt x="234457" y="131862"/>
                                  <a:pt x="233950" y="133644"/>
                                  <a:pt x="233318" y="135477"/>
                                </a:cubicBezTo>
                                <a:cubicBezTo>
                                  <a:pt x="232684" y="137310"/>
                                  <a:pt x="232051" y="139194"/>
                                  <a:pt x="231291" y="141128"/>
                                </a:cubicBezTo>
                                <a:cubicBezTo>
                                  <a:pt x="230658" y="143062"/>
                                  <a:pt x="230026" y="145060"/>
                                  <a:pt x="229392" y="147095"/>
                                </a:cubicBezTo>
                                <a:cubicBezTo>
                                  <a:pt x="228633" y="149130"/>
                                  <a:pt x="227873" y="151228"/>
                                  <a:pt x="227240" y="153365"/>
                                </a:cubicBezTo>
                                <a:cubicBezTo>
                                  <a:pt x="226480" y="155514"/>
                                  <a:pt x="225720" y="157701"/>
                                  <a:pt x="224961" y="159938"/>
                                </a:cubicBezTo>
                                <a:cubicBezTo>
                                  <a:pt x="224201" y="162189"/>
                                  <a:pt x="223441" y="164477"/>
                                  <a:pt x="222682" y="166815"/>
                                </a:cubicBezTo>
                                <a:cubicBezTo>
                                  <a:pt x="221795" y="169154"/>
                                  <a:pt x="221035" y="171531"/>
                                  <a:pt x="220276" y="173970"/>
                                </a:cubicBezTo>
                                <a:cubicBezTo>
                                  <a:pt x="219390" y="176410"/>
                                  <a:pt x="218503" y="178888"/>
                                  <a:pt x="217743" y="181416"/>
                                </a:cubicBezTo>
                                <a:cubicBezTo>
                                  <a:pt x="216857" y="183945"/>
                                  <a:pt x="215971" y="186523"/>
                                  <a:pt x="215085" y="189153"/>
                                </a:cubicBezTo>
                                <a:cubicBezTo>
                                  <a:pt x="214198" y="191769"/>
                                  <a:pt x="213312" y="194449"/>
                                  <a:pt x="212426" y="197155"/>
                                </a:cubicBezTo>
                                <a:cubicBezTo>
                                  <a:pt x="211413" y="199872"/>
                                  <a:pt x="210526" y="202641"/>
                                  <a:pt x="209514" y="205435"/>
                                </a:cubicBezTo>
                                <a:cubicBezTo>
                                  <a:pt x="208627" y="208241"/>
                                  <a:pt x="207614" y="211085"/>
                                  <a:pt x="206601" y="213980"/>
                                </a:cubicBezTo>
                                <a:cubicBezTo>
                                  <a:pt x="205715" y="216875"/>
                                  <a:pt x="204702" y="219795"/>
                                  <a:pt x="203689" y="222779"/>
                                </a:cubicBezTo>
                                <a:cubicBezTo>
                                  <a:pt x="202676" y="225737"/>
                                  <a:pt x="201663" y="228758"/>
                                  <a:pt x="200650" y="231804"/>
                                </a:cubicBezTo>
                                <a:cubicBezTo>
                                  <a:pt x="199637" y="234851"/>
                                  <a:pt x="198536" y="237948"/>
                                  <a:pt x="197485" y="241071"/>
                                </a:cubicBezTo>
                                <a:cubicBezTo>
                                  <a:pt x="196421" y="244180"/>
                                  <a:pt x="195358" y="247341"/>
                                  <a:pt x="194269" y="250539"/>
                                </a:cubicBezTo>
                                <a:cubicBezTo>
                                  <a:pt x="193192" y="253725"/>
                                  <a:pt x="192103" y="256948"/>
                                  <a:pt x="191002" y="260210"/>
                                </a:cubicBezTo>
                                <a:cubicBezTo>
                                  <a:pt x="189888" y="263458"/>
                                  <a:pt x="188786" y="266745"/>
                                  <a:pt x="187659" y="270057"/>
                                </a:cubicBezTo>
                                <a:cubicBezTo>
                                  <a:pt x="186532" y="273369"/>
                                  <a:pt x="185405" y="276706"/>
                                  <a:pt x="184266" y="280069"/>
                                </a:cubicBezTo>
                                <a:cubicBezTo>
                                  <a:pt x="183126" y="283419"/>
                                  <a:pt x="181987" y="286807"/>
                                  <a:pt x="180822" y="290207"/>
                                </a:cubicBezTo>
                                <a:cubicBezTo>
                                  <a:pt x="179670" y="293608"/>
                                  <a:pt x="178517" y="297034"/>
                                  <a:pt x="177353" y="300472"/>
                                </a:cubicBezTo>
                                <a:cubicBezTo>
                                  <a:pt x="176188" y="303898"/>
                                  <a:pt x="175023" y="307349"/>
                                  <a:pt x="173845" y="310813"/>
                                </a:cubicBezTo>
                                <a:cubicBezTo>
                                  <a:pt x="172668" y="314264"/>
                                  <a:pt x="171503" y="317740"/>
                                  <a:pt x="170325" y="321204"/>
                                </a:cubicBezTo>
                                <a:cubicBezTo>
                                  <a:pt x="169148" y="324681"/>
                                  <a:pt x="167970" y="328157"/>
                                  <a:pt x="166780" y="331646"/>
                                </a:cubicBezTo>
                                <a:cubicBezTo>
                                  <a:pt x="165603" y="335122"/>
                                  <a:pt x="164425" y="338599"/>
                                  <a:pt x="163247" y="342075"/>
                                </a:cubicBezTo>
                                <a:cubicBezTo>
                                  <a:pt x="162070" y="345564"/>
                                  <a:pt x="160893" y="349040"/>
                                  <a:pt x="159715" y="352504"/>
                                </a:cubicBezTo>
                                <a:cubicBezTo>
                                  <a:pt x="158537" y="355981"/>
                                  <a:pt x="157360" y="359444"/>
                                  <a:pt x="156195" y="362895"/>
                                </a:cubicBezTo>
                                <a:cubicBezTo>
                                  <a:pt x="155017" y="366359"/>
                                  <a:pt x="153853" y="369798"/>
                                  <a:pt x="152688" y="373236"/>
                                </a:cubicBezTo>
                                <a:cubicBezTo>
                                  <a:pt x="151523" y="376674"/>
                                  <a:pt x="150358" y="380100"/>
                                  <a:pt x="149206" y="383513"/>
                                </a:cubicBezTo>
                                <a:cubicBezTo>
                                  <a:pt x="148053" y="386914"/>
                                  <a:pt x="146901" y="390315"/>
                                  <a:pt x="145749" y="393702"/>
                                </a:cubicBezTo>
                                <a:cubicBezTo>
                                  <a:pt x="144609" y="397077"/>
                                  <a:pt x="143470" y="400440"/>
                                  <a:pt x="142330" y="403790"/>
                                </a:cubicBezTo>
                                <a:cubicBezTo>
                                  <a:pt x="141191" y="407140"/>
                                  <a:pt x="140064" y="410465"/>
                                  <a:pt x="138950" y="413777"/>
                                </a:cubicBezTo>
                                <a:cubicBezTo>
                                  <a:pt x="137823" y="417089"/>
                                  <a:pt x="136709" y="420388"/>
                                  <a:pt x="135594" y="423663"/>
                                </a:cubicBezTo>
                                <a:cubicBezTo>
                                  <a:pt x="134493" y="426936"/>
                                  <a:pt x="133391" y="430185"/>
                                  <a:pt x="132290" y="433422"/>
                                </a:cubicBezTo>
                                <a:cubicBezTo>
                                  <a:pt x="131188" y="436657"/>
                                  <a:pt x="130099" y="439869"/>
                                  <a:pt x="129023" y="443067"/>
                                </a:cubicBezTo>
                                <a:cubicBezTo>
                                  <a:pt x="127934" y="446253"/>
                                  <a:pt x="126858" y="449438"/>
                                  <a:pt x="125794" y="452586"/>
                                </a:cubicBezTo>
                                <a:cubicBezTo>
                                  <a:pt x="124730" y="455746"/>
                                  <a:pt x="123667" y="458869"/>
                                  <a:pt x="122603" y="461991"/>
                                </a:cubicBezTo>
                                <a:cubicBezTo>
                                  <a:pt x="121552" y="465101"/>
                                  <a:pt x="120502" y="468198"/>
                                  <a:pt x="119463" y="471270"/>
                                </a:cubicBezTo>
                                <a:cubicBezTo>
                                  <a:pt x="118412" y="474354"/>
                                  <a:pt x="117387" y="477414"/>
                                  <a:pt x="116349" y="480447"/>
                                </a:cubicBezTo>
                                <a:cubicBezTo>
                                  <a:pt x="115323" y="483481"/>
                                  <a:pt x="114297" y="486502"/>
                                  <a:pt x="113285" y="489498"/>
                                </a:cubicBezTo>
                                <a:cubicBezTo>
                                  <a:pt x="112271" y="492507"/>
                                  <a:pt x="111259" y="495478"/>
                                  <a:pt x="110246" y="498449"/>
                                </a:cubicBezTo>
                                <a:cubicBezTo>
                                  <a:pt x="109245" y="501407"/>
                                  <a:pt x="108245" y="504352"/>
                                  <a:pt x="107257" y="507285"/>
                                </a:cubicBezTo>
                                <a:cubicBezTo>
                                  <a:pt x="106270" y="510205"/>
                                  <a:pt x="105282" y="513112"/>
                                  <a:pt x="104294" y="516007"/>
                                </a:cubicBezTo>
                                <a:cubicBezTo>
                                  <a:pt x="103320" y="518890"/>
                                  <a:pt x="102345" y="521759"/>
                                  <a:pt x="101382" y="524616"/>
                                </a:cubicBezTo>
                                <a:cubicBezTo>
                                  <a:pt x="100420" y="527460"/>
                                  <a:pt x="99458" y="530292"/>
                                  <a:pt x="98508" y="533098"/>
                                </a:cubicBezTo>
                                <a:cubicBezTo>
                                  <a:pt x="97558" y="535918"/>
                                  <a:pt x="96609" y="538699"/>
                                  <a:pt x="95672" y="541480"/>
                                </a:cubicBezTo>
                                <a:cubicBezTo>
                                  <a:pt x="94723" y="544248"/>
                                  <a:pt x="93798" y="547004"/>
                                  <a:pt x="92874" y="549735"/>
                                </a:cubicBezTo>
                                <a:cubicBezTo>
                                  <a:pt x="91949" y="552465"/>
                                  <a:pt x="91025" y="555170"/>
                                  <a:pt x="90113" y="557863"/>
                                </a:cubicBezTo>
                                <a:cubicBezTo>
                                  <a:pt x="89202" y="560556"/>
                                  <a:pt x="88303" y="563223"/>
                                  <a:pt x="87404" y="565865"/>
                                </a:cubicBezTo>
                                <a:cubicBezTo>
                                  <a:pt x="86505" y="568507"/>
                                  <a:pt x="85619" y="571136"/>
                                  <a:pt x="84732" y="573741"/>
                                </a:cubicBezTo>
                                <a:cubicBezTo>
                                  <a:pt x="83858" y="576332"/>
                                  <a:pt x="82972" y="578911"/>
                                  <a:pt x="82111" y="581477"/>
                                </a:cubicBezTo>
                                <a:cubicBezTo>
                                  <a:pt x="81250" y="584031"/>
                                  <a:pt x="80389" y="586559"/>
                                  <a:pt x="79541" y="589062"/>
                                </a:cubicBezTo>
                                <a:cubicBezTo>
                                  <a:pt x="78692" y="591577"/>
                                  <a:pt x="77844" y="594055"/>
                                  <a:pt x="77008" y="596520"/>
                                </a:cubicBezTo>
                                <a:cubicBezTo>
                                  <a:pt x="76186" y="598973"/>
                                  <a:pt x="75350" y="601413"/>
                                  <a:pt x="74540" y="603814"/>
                                </a:cubicBezTo>
                                <a:cubicBezTo>
                                  <a:pt x="73716" y="606229"/>
                                  <a:pt x="72919" y="608618"/>
                                  <a:pt x="72121" y="610957"/>
                                </a:cubicBezTo>
                                <a:cubicBezTo>
                                  <a:pt x="71324" y="613308"/>
                                  <a:pt x="70538" y="616051"/>
                                  <a:pt x="69753" y="617872"/>
                                </a:cubicBezTo>
                                <a:cubicBezTo>
                                  <a:pt x="68981" y="619692"/>
                                  <a:pt x="68209" y="620576"/>
                                  <a:pt x="67449" y="621892"/>
                                </a:cubicBezTo>
                                <a:cubicBezTo>
                                  <a:pt x="66689" y="623206"/>
                                  <a:pt x="65942" y="624483"/>
                                  <a:pt x="65208" y="625747"/>
                                </a:cubicBezTo>
                                <a:cubicBezTo>
                                  <a:pt x="64474" y="627011"/>
                                  <a:pt x="63739" y="628262"/>
                                  <a:pt x="63017" y="629476"/>
                                </a:cubicBezTo>
                                <a:cubicBezTo>
                                  <a:pt x="62296" y="630690"/>
                                  <a:pt x="61587" y="631891"/>
                                  <a:pt x="60890" y="633066"/>
                                </a:cubicBezTo>
                                <a:cubicBezTo>
                                  <a:pt x="60194" y="634242"/>
                                  <a:pt x="59510" y="635392"/>
                                  <a:pt x="58826" y="636517"/>
                                </a:cubicBezTo>
                                <a:cubicBezTo>
                                  <a:pt x="58155" y="637643"/>
                                  <a:pt x="57484" y="638742"/>
                                  <a:pt x="56826" y="639830"/>
                                </a:cubicBezTo>
                                <a:cubicBezTo>
                                  <a:pt x="56180" y="640904"/>
                                  <a:pt x="55535" y="641966"/>
                                  <a:pt x="54901" y="643003"/>
                                </a:cubicBezTo>
                                <a:cubicBezTo>
                                  <a:pt x="54268" y="644039"/>
                                  <a:pt x="53648" y="645050"/>
                                  <a:pt x="53040" y="646036"/>
                                </a:cubicBezTo>
                                <a:cubicBezTo>
                                  <a:pt x="52432" y="647023"/>
                                  <a:pt x="51850" y="647983"/>
                                  <a:pt x="51267" y="648919"/>
                                </a:cubicBezTo>
                                <a:cubicBezTo>
                                  <a:pt x="50685" y="649867"/>
                                  <a:pt x="50115" y="650777"/>
                                  <a:pt x="49558" y="651662"/>
                                </a:cubicBezTo>
                                <a:cubicBezTo>
                                  <a:pt x="49001" y="652547"/>
                                  <a:pt x="48469" y="653419"/>
                                  <a:pt x="47937" y="654253"/>
                                </a:cubicBezTo>
                                <a:cubicBezTo>
                                  <a:pt x="47418" y="655100"/>
                                  <a:pt x="46899" y="655909"/>
                                  <a:pt x="46405" y="656693"/>
                                </a:cubicBezTo>
                                <a:cubicBezTo>
                                  <a:pt x="45912" y="657489"/>
                                  <a:pt x="45430" y="658248"/>
                                  <a:pt x="44962" y="658994"/>
                                </a:cubicBezTo>
                                <a:cubicBezTo>
                                  <a:pt x="44493" y="659727"/>
                                  <a:pt x="44050" y="660435"/>
                                  <a:pt x="43607" y="661130"/>
                                </a:cubicBezTo>
                                <a:cubicBezTo>
                                  <a:pt x="43176" y="661813"/>
                                  <a:pt x="42759" y="662483"/>
                                  <a:pt x="42354" y="663115"/>
                                </a:cubicBezTo>
                                <a:cubicBezTo>
                                  <a:pt x="41948" y="663760"/>
                                  <a:pt x="41556" y="664366"/>
                                  <a:pt x="41189" y="664961"/>
                                </a:cubicBezTo>
                                <a:cubicBezTo>
                                  <a:pt x="40822" y="665542"/>
                                  <a:pt x="40467" y="666111"/>
                                  <a:pt x="40125" y="666642"/>
                                </a:cubicBezTo>
                                <a:cubicBezTo>
                                  <a:pt x="39783" y="667185"/>
                                  <a:pt x="39467" y="667703"/>
                                  <a:pt x="39163" y="668196"/>
                                </a:cubicBezTo>
                                <a:cubicBezTo>
                                  <a:pt x="38846" y="668677"/>
                                  <a:pt x="38567" y="669145"/>
                                  <a:pt x="38289" y="669587"/>
                                </a:cubicBezTo>
                                <a:cubicBezTo>
                                  <a:pt x="38023" y="670017"/>
                                  <a:pt x="37770" y="670434"/>
                                  <a:pt x="37529" y="670801"/>
                                </a:cubicBezTo>
                                <a:cubicBezTo>
                                  <a:pt x="37289" y="671180"/>
                                  <a:pt x="37074" y="671534"/>
                                  <a:pt x="36871" y="671850"/>
                                </a:cubicBezTo>
                                <a:cubicBezTo>
                                  <a:pt x="36668" y="672166"/>
                                  <a:pt x="36491" y="672457"/>
                                  <a:pt x="36326" y="672710"/>
                                </a:cubicBezTo>
                                <a:cubicBezTo>
                                  <a:pt x="36162" y="672975"/>
                                  <a:pt x="36010" y="673203"/>
                                  <a:pt x="35883" y="673405"/>
                                </a:cubicBezTo>
                                <a:cubicBezTo>
                                  <a:pt x="35757" y="673595"/>
                                  <a:pt x="35656" y="673771"/>
                                  <a:pt x="35567" y="673898"/>
                                </a:cubicBezTo>
                                <a:cubicBezTo>
                                  <a:pt x="35478" y="674037"/>
                                  <a:pt x="35415" y="674151"/>
                                  <a:pt x="35364" y="674227"/>
                                </a:cubicBezTo>
                                <a:cubicBezTo>
                                  <a:pt x="35326" y="674290"/>
                                  <a:pt x="35289" y="674353"/>
                                  <a:pt x="35289" y="674353"/>
                                </a:cubicBezTo>
                                <a:cubicBezTo>
                                  <a:pt x="35276" y="674353"/>
                                  <a:pt x="35301" y="674290"/>
                                  <a:pt x="35326" y="674227"/>
                                </a:cubicBezTo>
                                <a:cubicBezTo>
                                  <a:pt x="35364" y="674126"/>
                                  <a:pt x="35415" y="673974"/>
                                  <a:pt x="35491" y="673746"/>
                                </a:cubicBezTo>
                                <a:cubicBezTo>
                                  <a:pt x="35567" y="673519"/>
                                  <a:pt x="35656" y="673240"/>
                                  <a:pt x="35782" y="672886"/>
                                </a:cubicBezTo>
                                <a:cubicBezTo>
                                  <a:pt x="35896" y="672545"/>
                                  <a:pt x="36035" y="672128"/>
                                  <a:pt x="36200" y="671660"/>
                                </a:cubicBezTo>
                                <a:cubicBezTo>
                                  <a:pt x="36352" y="671180"/>
                                  <a:pt x="36542" y="670649"/>
                                  <a:pt x="36744" y="670042"/>
                                </a:cubicBezTo>
                                <a:cubicBezTo>
                                  <a:pt x="36947" y="669448"/>
                                  <a:pt x="37175" y="668778"/>
                                  <a:pt x="37416" y="668058"/>
                                </a:cubicBezTo>
                                <a:cubicBezTo>
                                  <a:pt x="37656" y="667337"/>
                                  <a:pt x="37935" y="666541"/>
                                  <a:pt x="38213" y="665694"/>
                                </a:cubicBezTo>
                                <a:cubicBezTo>
                                  <a:pt x="38504" y="664847"/>
                                  <a:pt x="38808" y="663949"/>
                                  <a:pt x="39137" y="662976"/>
                                </a:cubicBezTo>
                                <a:cubicBezTo>
                                  <a:pt x="39467" y="662015"/>
                                  <a:pt x="39808" y="660978"/>
                                  <a:pt x="40176" y="659904"/>
                                </a:cubicBezTo>
                                <a:cubicBezTo>
                                  <a:pt x="40543" y="658817"/>
                                  <a:pt x="40935" y="657666"/>
                                  <a:pt x="41341" y="656465"/>
                                </a:cubicBezTo>
                                <a:cubicBezTo>
                                  <a:pt x="41746" y="655265"/>
                                  <a:pt x="42176" y="654000"/>
                                  <a:pt x="42632" y="652686"/>
                                </a:cubicBezTo>
                                <a:cubicBezTo>
                                  <a:pt x="43075" y="651371"/>
                                  <a:pt x="43544" y="649993"/>
                                  <a:pt x="44025" y="648565"/>
                                </a:cubicBezTo>
                                <a:cubicBezTo>
                                  <a:pt x="44506" y="647123"/>
                                  <a:pt x="45012" y="645644"/>
                                  <a:pt x="45532" y="644102"/>
                                </a:cubicBezTo>
                                <a:cubicBezTo>
                                  <a:pt x="46063" y="642547"/>
                                  <a:pt x="46608" y="640955"/>
                                  <a:pt x="47165" y="639299"/>
                                </a:cubicBezTo>
                                <a:cubicBezTo>
                                  <a:pt x="47722" y="637655"/>
                                  <a:pt x="48304" y="635936"/>
                                  <a:pt x="48900" y="634179"/>
                                </a:cubicBezTo>
                                <a:cubicBezTo>
                                  <a:pt x="49495" y="632422"/>
                                  <a:pt x="50115" y="630601"/>
                                  <a:pt x="50748" y="628743"/>
                                </a:cubicBezTo>
                                <a:cubicBezTo>
                                  <a:pt x="51369" y="626872"/>
                                  <a:pt x="52027" y="624951"/>
                                  <a:pt x="52698" y="622979"/>
                                </a:cubicBezTo>
                                <a:cubicBezTo>
                                  <a:pt x="53356" y="621006"/>
                                  <a:pt x="54040" y="618984"/>
                                  <a:pt x="54749" y="616911"/>
                                </a:cubicBezTo>
                                <a:cubicBezTo>
                                  <a:pt x="55458" y="614838"/>
                                  <a:pt x="56180" y="612714"/>
                                  <a:pt x="56914" y="610527"/>
                                </a:cubicBezTo>
                                <a:cubicBezTo>
                                  <a:pt x="57649" y="608352"/>
                                  <a:pt x="58408" y="606128"/>
                                  <a:pt x="59181" y="603840"/>
                                </a:cubicBezTo>
                                <a:cubicBezTo>
                                  <a:pt x="59953" y="601564"/>
                                  <a:pt x="60738" y="599225"/>
                                  <a:pt x="61549" y="596849"/>
                                </a:cubicBezTo>
                                <a:cubicBezTo>
                                  <a:pt x="62359" y="594459"/>
                                  <a:pt x="63182" y="592032"/>
                                  <a:pt x="64018" y="589555"/>
                                </a:cubicBezTo>
                                <a:cubicBezTo>
                                  <a:pt x="64866" y="587077"/>
                                  <a:pt x="65715" y="584549"/>
                                  <a:pt x="66588" y="581970"/>
                                </a:cubicBezTo>
                                <a:cubicBezTo>
                                  <a:pt x="67462" y="579391"/>
                                  <a:pt x="68361" y="576775"/>
                                  <a:pt x="69260" y="574094"/>
                                </a:cubicBezTo>
                                <a:cubicBezTo>
                                  <a:pt x="70171" y="571427"/>
                                  <a:pt x="71083" y="568709"/>
                                  <a:pt x="72033" y="565941"/>
                                </a:cubicBezTo>
                                <a:cubicBezTo>
                                  <a:pt x="72970" y="563172"/>
                                  <a:pt x="73919" y="560353"/>
                                  <a:pt x="74894" y="557496"/>
                                </a:cubicBezTo>
                                <a:cubicBezTo>
                                  <a:pt x="75856" y="554639"/>
                                  <a:pt x="76844" y="551732"/>
                                  <a:pt x="77844" y="548774"/>
                                </a:cubicBezTo>
                                <a:cubicBezTo>
                                  <a:pt x="78844" y="545816"/>
                                  <a:pt x="79858" y="542820"/>
                                  <a:pt x="80896" y="539773"/>
                                </a:cubicBezTo>
                                <a:cubicBezTo>
                                  <a:pt x="81934" y="536727"/>
                                  <a:pt x="82972" y="533629"/>
                                  <a:pt x="84048" y="530482"/>
                                </a:cubicBezTo>
                                <a:cubicBezTo>
                                  <a:pt x="85112" y="527347"/>
                                  <a:pt x="86189" y="524161"/>
                                  <a:pt x="87277" y="520925"/>
                                </a:cubicBezTo>
                                <a:cubicBezTo>
                                  <a:pt x="88379" y="517701"/>
                                  <a:pt x="89493" y="514427"/>
                                  <a:pt x="90607" y="511103"/>
                                </a:cubicBezTo>
                                <a:cubicBezTo>
                                  <a:pt x="91734" y="507778"/>
                                  <a:pt x="92874" y="504415"/>
                                  <a:pt x="94038" y="501002"/>
                                </a:cubicBezTo>
                                <a:cubicBezTo>
                                  <a:pt x="95191" y="497601"/>
                                  <a:pt x="96356" y="494150"/>
                                  <a:pt x="97546" y="490649"/>
                                </a:cubicBezTo>
                                <a:cubicBezTo>
                                  <a:pt x="98723" y="487147"/>
                                  <a:pt x="99926" y="483608"/>
                                  <a:pt x="101142" y="480030"/>
                                </a:cubicBezTo>
                                <a:cubicBezTo>
                                  <a:pt x="102357" y="476453"/>
                                  <a:pt x="103586" y="472825"/>
                                  <a:pt x="104826" y="469159"/>
                                </a:cubicBezTo>
                                <a:cubicBezTo>
                                  <a:pt x="106067" y="465493"/>
                                  <a:pt x="107321" y="461788"/>
                                  <a:pt x="108600" y="458047"/>
                                </a:cubicBezTo>
                                <a:cubicBezTo>
                                  <a:pt x="109866" y="454305"/>
                                  <a:pt x="111144" y="450512"/>
                                  <a:pt x="112436" y="446695"/>
                                </a:cubicBezTo>
                                <a:cubicBezTo>
                                  <a:pt x="113740" y="442877"/>
                                  <a:pt x="115044" y="439009"/>
                                  <a:pt x="116361" y="435115"/>
                                </a:cubicBezTo>
                                <a:cubicBezTo>
                                  <a:pt x="117690" y="431222"/>
                                  <a:pt x="119020" y="427290"/>
                                  <a:pt x="120362" y="423321"/>
                                </a:cubicBezTo>
                                <a:cubicBezTo>
                                  <a:pt x="121705" y="419364"/>
                                  <a:pt x="123059" y="415357"/>
                                  <a:pt x="124427" y="411337"/>
                                </a:cubicBezTo>
                                <a:cubicBezTo>
                                  <a:pt x="125794" y="407305"/>
                                  <a:pt x="127162" y="403247"/>
                                  <a:pt x="128555" y="399163"/>
                                </a:cubicBezTo>
                                <a:cubicBezTo>
                                  <a:pt x="129935" y="395080"/>
                                  <a:pt x="131327" y="390959"/>
                                  <a:pt x="132733" y="386825"/>
                                </a:cubicBezTo>
                                <a:cubicBezTo>
                                  <a:pt x="134138" y="382692"/>
                                  <a:pt x="135544" y="378533"/>
                                  <a:pt x="136962" y="374361"/>
                                </a:cubicBezTo>
                                <a:cubicBezTo>
                                  <a:pt x="138367" y="370189"/>
                                  <a:pt x="139798" y="365992"/>
                                  <a:pt x="141216" y="361783"/>
                                </a:cubicBezTo>
                                <a:cubicBezTo>
                                  <a:pt x="142647" y="357574"/>
                                  <a:pt x="144078" y="353351"/>
                                  <a:pt x="145509" y="349129"/>
                                </a:cubicBezTo>
                                <a:cubicBezTo>
                                  <a:pt x="146939" y="344894"/>
                                  <a:pt x="148383" y="340659"/>
                                  <a:pt x="149813" y="336424"/>
                                </a:cubicBezTo>
                                <a:cubicBezTo>
                                  <a:pt x="151244" y="332189"/>
                                  <a:pt x="152688" y="327954"/>
                                  <a:pt x="154119" y="323707"/>
                                </a:cubicBezTo>
                                <a:cubicBezTo>
                                  <a:pt x="155562" y="319472"/>
                                  <a:pt x="156993" y="315237"/>
                                  <a:pt x="158436" y="311003"/>
                                </a:cubicBezTo>
                                <a:cubicBezTo>
                                  <a:pt x="159867" y="306768"/>
                                  <a:pt x="161298" y="302533"/>
                                  <a:pt x="162728" y="298323"/>
                                </a:cubicBezTo>
                                <a:cubicBezTo>
                                  <a:pt x="164159" y="294101"/>
                                  <a:pt x="165590" y="289892"/>
                                  <a:pt x="167008" y="285695"/>
                                </a:cubicBezTo>
                                <a:cubicBezTo>
                                  <a:pt x="168426" y="281498"/>
                                  <a:pt x="169844" y="277313"/>
                                  <a:pt x="171262" y="273142"/>
                                </a:cubicBezTo>
                                <a:cubicBezTo>
                                  <a:pt x="172681" y="268970"/>
                                  <a:pt x="174086" y="264824"/>
                                  <a:pt x="175479" y="260690"/>
                                </a:cubicBezTo>
                                <a:cubicBezTo>
                                  <a:pt x="176884" y="256556"/>
                                  <a:pt x="178277" y="252448"/>
                                  <a:pt x="179670" y="248352"/>
                                </a:cubicBezTo>
                                <a:cubicBezTo>
                                  <a:pt x="181050" y="244256"/>
                                  <a:pt x="182430" y="240186"/>
                                  <a:pt x="183797" y="236153"/>
                                </a:cubicBezTo>
                                <a:cubicBezTo>
                                  <a:pt x="185165" y="232108"/>
                                  <a:pt x="186532" y="228075"/>
                                  <a:pt x="187887" y="224093"/>
                                </a:cubicBezTo>
                                <a:cubicBezTo>
                                  <a:pt x="189242" y="220099"/>
                                  <a:pt x="190584" y="216129"/>
                                  <a:pt x="191926" y="212185"/>
                                </a:cubicBezTo>
                                <a:cubicBezTo>
                                  <a:pt x="193256" y="208241"/>
                                  <a:pt x="194585" y="204335"/>
                                  <a:pt x="195902" y="200454"/>
                                </a:cubicBezTo>
                                <a:cubicBezTo>
                                  <a:pt x="197219" y="196573"/>
                                  <a:pt x="198523" y="192718"/>
                                  <a:pt x="199764" y="188900"/>
                                </a:cubicBezTo>
                                <a:cubicBezTo>
                                  <a:pt x="201157" y="185082"/>
                                  <a:pt x="202423" y="181290"/>
                                  <a:pt x="203689" y="177523"/>
                                </a:cubicBezTo>
                                <a:cubicBezTo>
                                  <a:pt x="204955" y="173768"/>
                                  <a:pt x="206222" y="170052"/>
                                  <a:pt x="207487" y="166348"/>
                                </a:cubicBezTo>
                                <a:cubicBezTo>
                                  <a:pt x="208754" y="162656"/>
                                  <a:pt x="209893" y="159003"/>
                                  <a:pt x="211160" y="155375"/>
                                </a:cubicBezTo>
                                <a:cubicBezTo>
                                  <a:pt x="212426" y="151747"/>
                                  <a:pt x="213565" y="148157"/>
                                  <a:pt x="214831" y="144605"/>
                                </a:cubicBezTo>
                                <a:cubicBezTo>
                                  <a:pt x="215971" y="141065"/>
                                  <a:pt x="217237" y="136931"/>
                                  <a:pt x="218377" y="134112"/>
                                </a:cubicBezTo>
                                <a:cubicBezTo>
                                  <a:pt x="219643" y="131293"/>
                                  <a:pt x="220782" y="129789"/>
                                  <a:pt x="221922" y="127703"/>
                                </a:cubicBezTo>
                                <a:cubicBezTo>
                                  <a:pt x="223062" y="125617"/>
                                  <a:pt x="224201" y="123582"/>
                                  <a:pt x="225341" y="121597"/>
                                </a:cubicBezTo>
                                <a:cubicBezTo>
                                  <a:pt x="226480" y="119600"/>
                                  <a:pt x="227619" y="117666"/>
                                  <a:pt x="228633" y="115782"/>
                                </a:cubicBezTo>
                                <a:cubicBezTo>
                                  <a:pt x="229772" y="113886"/>
                                  <a:pt x="230911" y="112053"/>
                                  <a:pt x="231925" y="110258"/>
                                </a:cubicBezTo>
                                <a:cubicBezTo>
                                  <a:pt x="233064" y="108463"/>
                                  <a:pt x="234077" y="106706"/>
                                  <a:pt x="235217" y="104999"/>
                                </a:cubicBezTo>
                                <a:cubicBezTo>
                                  <a:pt x="236230" y="103305"/>
                                  <a:pt x="237243" y="101636"/>
                                  <a:pt x="238256" y="100031"/>
                                </a:cubicBezTo>
                                <a:cubicBezTo>
                                  <a:pt x="239395" y="98413"/>
                                  <a:pt x="240408" y="96833"/>
                                  <a:pt x="241421" y="95316"/>
                                </a:cubicBezTo>
                                <a:cubicBezTo>
                                  <a:pt x="242434" y="93786"/>
                                  <a:pt x="243320" y="92295"/>
                                  <a:pt x="244333" y="90853"/>
                                </a:cubicBezTo>
                                <a:cubicBezTo>
                                  <a:pt x="245346" y="89412"/>
                                  <a:pt x="246232" y="88009"/>
                                  <a:pt x="247245" y="86644"/>
                                </a:cubicBezTo>
                                <a:cubicBezTo>
                                  <a:pt x="248132" y="85291"/>
                                  <a:pt x="249144" y="83964"/>
                                  <a:pt x="250031" y="82687"/>
                                </a:cubicBezTo>
                                <a:cubicBezTo>
                                  <a:pt x="250917" y="81410"/>
                                  <a:pt x="251804" y="80171"/>
                                  <a:pt x="252690" y="78983"/>
                                </a:cubicBezTo>
                                <a:cubicBezTo>
                                  <a:pt x="253576" y="77782"/>
                                  <a:pt x="254462" y="76632"/>
                                  <a:pt x="255349" y="75519"/>
                                </a:cubicBezTo>
                                <a:cubicBezTo>
                                  <a:pt x="256235" y="74394"/>
                                  <a:pt x="256995" y="73320"/>
                                  <a:pt x="257881" y="72283"/>
                                </a:cubicBezTo>
                                <a:cubicBezTo>
                                  <a:pt x="258641" y="71259"/>
                                  <a:pt x="259400" y="70261"/>
                                  <a:pt x="260160" y="69300"/>
                                </a:cubicBezTo>
                                <a:cubicBezTo>
                                  <a:pt x="260920" y="68352"/>
                                  <a:pt x="261680" y="67429"/>
                                  <a:pt x="262439" y="66557"/>
                                </a:cubicBezTo>
                                <a:cubicBezTo>
                                  <a:pt x="263199" y="65672"/>
                                  <a:pt x="263959" y="64838"/>
                                  <a:pt x="264592" y="64029"/>
                                </a:cubicBezTo>
                                <a:cubicBezTo>
                                  <a:pt x="265352" y="63232"/>
                                  <a:pt x="265985" y="62474"/>
                                  <a:pt x="266618" y="61740"/>
                                </a:cubicBezTo>
                                <a:cubicBezTo>
                                  <a:pt x="267251" y="61007"/>
                                  <a:pt x="267884" y="60325"/>
                                  <a:pt x="268517" y="59667"/>
                                </a:cubicBezTo>
                                <a:cubicBezTo>
                                  <a:pt x="269150" y="59010"/>
                                  <a:pt x="269656" y="58391"/>
                                  <a:pt x="270290" y="57809"/>
                                </a:cubicBezTo>
                                <a:cubicBezTo>
                                  <a:pt x="270796" y="57215"/>
                                  <a:pt x="271302" y="56671"/>
                                  <a:pt x="271936" y="56153"/>
                                </a:cubicBezTo>
                                <a:cubicBezTo>
                                  <a:pt x="272442" y="55635"/>
                                  <a:pt x="272948" y="55154"/>
                                  <a:pt x="273328" y="54699"/>
                                </a:cubicBezTo>
                                <a:cubicBezTo>
                                  <a:pt x="273835" y="54244"/>
                                  <a:pt x="274341" y="53827"/>
                                  <a:pt x="274721" y="53435"/>
                                </a:cubicBezTo>
                                <a:cubicBezTo>
                                  <a:pt x="275101" y="53056"/>
                                  <a:pt x="275608" y="52702"/>
                                  <a:pt x="275987" y="52373"/>
                                </a:cubicBezTo>
                                <a:cubicBezTo>
                                  <a:pt x="276367" y="52044"/>
                                  <a:pt x="276747" y="51741"/>
                                  <a:pt x="277000" y="51476"/>
                                </a:cubicBezTo>
                                <a:cubicBezTo>
                                  <a:pt x="277380" y="51210"/>
                                  <a:pt x="277760" y="50970"/>
                                  <a:pt x="278013" y="50755"/>
                                </a:cubicBezTo>
                                <a:cubicBezTo>
                                  <a:pt x="278266" y="50540"/>
                                  <a:pt x="278646" y="50363"/>
                                  <a:pt x="278900" y="50211"/>
                                </a:cubicBezTo>
                                <a:cubicBezTo>
                                  <a:pt x="279153" y="50047"/>
                                  <a:pt x="279406" y="49921"/>
                                  <a:pt x="279533" y="49820"/>
                                </a:cubicBezTo>
                                <a:cubicBezTo>
                                  <a:pt x="279786" y="49718"/>
                                  <a:pt x="280039" y="49643"/>
                                  <a:pt x="280166" y="49580"/>
                                </a:cubicBezTo>
                                <a:cubicBezTo>
                                  <a:pt x="280292" y="49529"/>
                                  <a:pt x="280546" y="49504"/>
                                  <a:pt x="280672" y="49504"/>
                                </a:cubicBezTo>
                                <a:cubicBezTo>
                                  <a:pt x="280799" y="49504"/>
                                  <a:pt x="280926" y="49516"/>
                                  <a:pt x="280926" y="49567"/>
                                </a:cubicBezTo>
                                <a:cubicBezTo>
                                  <a:pt x="281052" y="49605"/>
                                  <a:pt x="281179" y="49668"/>
                                  <a:pt x="281179" y="49756"/>
                                </a:cubicBezTo>
                                <a:cubicBezTo>
                                  <a:pt x="281305" y="49845"/>
                                  <a:pt x="281305" y="49959"/>
                                  <a:pt x="281305" y="50098"/>
                                </a:cubicBezTo>
                                <a:cubicBezTo>
                                  <a:pt x="281432" y="50224"/>
                                  <a:pt x="281432" y="50363"/>
                                  <a:pt x="281305" y="50553"/>
                                </a:cubicBezTo>
                                <a:cubicBezTo>
                                  <a:pt x="281305" y="50755"/>
                                  <a:pt x="281305" y="50983"/>
                                  <a:pt x="281305" y="51261"/>
                                </a:cubicBezTo>
                                <a:cubicBezTo>
                                  <a:pt x="281179" y="51552"/>
                                  <a:pt x="281179" y="51868"/>
                                  <a:pt x="281052" y="52247"/>
                                </a:cubicBezTo>
                                <a:cubicBezTo>
                                  <a:pt x="281052" y="52613"/>
                                  <a:pt x="280926" y="53018"/>
                                  <a:pt x="280799" y="53473"/>
                                </a:cubicBezTo>
                                <a:cubicBezTo>
                                  <a:pt x="280672" y="53928"/>
                                  <a:pt x="280546" y="54421"/>
                                  <a:pt x="280419" y="54952"/>
                                </a:cubicBezTo>
                                <a:cubicBezTo>
                                  <a:pt x="280292" y="55483"/>
                                  <a:pt x="280166" y="56064"/>
                                  <a:pt x="279912" y="56671"/>
                                </a:cubicBezTo>
                                <a:cubicBezTo>
                                  <a:pt x="279786" y="57291"/>
                                  <a:pt x="279533" y="57935"/>
                                  <a:pt x="279406" y="58631"/>
                                </a:cubicBezTo>
                                <a:cubicBezTo>
                                  <a:pt x="279153" y="59313"/>
                                  <a:pt x="278900" y="60046"/>
                                  <a:pt x="278646" y="60805"/>
                                </a:cubicBezTo>
                                <a:cubicBezTo>
                                  <a:pt x="278393" y="61563"/>
                                  <a:pt x="278140" y="62360"/>
                                  <a:pt x="277887" y="63194"/>
                                </a:cubicBezTo>
                                <a:cubicBezTo>
                                  <a:pt x="277633" y="64016"/>
                                  <a:pt x="277380" y="64888"/>
                                  <a:pt x="277127" y="65786"/>
                                </a:cubicBezTo>
                                <a:cubicBezTo>
                                  <a:pt x="276747" y="66683"/>
                                  <a:pt x="276494" y="67619"/>
                                  <a:pt x="276114" y="68580"/>
                                </a:cubicBezTo>
                                <a:cubicBezTo>
                                  <a:pt x="275861" y="69553"/>
                                  <a:pt x="275481" y="70539"/>
                                  <a:pt x="275101" y="71575"/>
                                </a:cubicBezTo>
                                <a:cubicBezTo>
                                  <a:pt x="274848" y="72612"/>
                                  <a:pt x="274468" y="73674"/>
                                  <a:pt x="274088" y="74786"/>
                                </a:cubicBezTo>
                                <a:cubicBezTo>
                                  <a:pt x="273708" y="75886"/>
                                  <a:pt x="273328" y="77036"/>
                                  <a:pt x="272948" y="78225"/>
                                </a:cubicBezTo>
                                <a:cubicBezTo>
                                  <a:pt x="272442" y="79413"/>
                                  <a:pt x="272062" y="80626"/>
                                  <a:pt x="271683" y="81891"/>
                                </a:cubicBezTo>
                                <a:cubicBezTo>
                                  <a:pt x="271176" y="83155"/>
                                  <a:pt x="270796" y="84457"/>
                                  <a:pt x="270290" y="85797"/>
                                </a:cubicBezTo>
                                <a:cubicBezTo>
                                  <a:pt x="269910" y="87137"/>
                                  <a:pt x="269403" y="88515"/>
                                  <a:pt x="268897" y="89918"/>
                                </a:cubicBezTo>
                                <a:cubicBezTo>
                                  <a:pt x="268390" y="91334"/>
                                  <a:pt x="268010" y="92775"/>
                                  <a:pt x="267504" y="94267"/>
                                </a:cubicBezTo>
                                <a:cubicBezTo>
                                  <a:pt x="266998" y="95746"/>
                                  <a:pt x="266491" y="97263"/>
                                  <a:pt x="265858" y="98818"/>
                                </a:cubicBezTo>
                                <a:cubicBezTo>
                                  <a:pt x="265352" y="100372"/>
                                  <a:pt x="264845" y="101965"/>
                                  <a:pt x="264339" y="103583"/>
                                </a:cubicBezTo>
                                <a:cubicBezTo>
                                  <a:pt x="263706" y="105214"/>
                                  <a:pt x="263199" y="106870"/>
                                  <a:pt x="262566" y="108577"/>
                                </a:cubicBezTo>
                                <a:cubicBezTo>
                                  <a:pt x="262060" y="110271"/>
                                  <a:pt x="261427" y="111990"/>
                                  <a:pt x="260793" y="113760"/>
                                </a:cubicBezTo>
                                <a:cubicBezTo>
                                  <a:pt x="260287" y="115517"/>
                                  <a:pt x="259654" y="117312"/>
                                  <a:pt x="259021" y="119145"/>
                                </a:cubicBezTo>
                                <a:cubicBezTo>
                                  <a:pt x="258388" y="120978"/>
                                  <a:pt x="257754" y="122836"/>
                                  <a:pt x="257122" y="124732"/>
                                </a:cubicBezTo>
                                <a:cubicBezTo>
                                  <a:pt x="256488" y="126628"/>
                                  <a:pt x="255855" y="128550"/>
                                  <a:pt x="255222" y="130509"/>
                                </a:cubicBezTo>
                                <a:cubicBezTo>
                                  <a:pt x="254462" y="132469"/>
                                  <a:pt x="253829" y="134466"/>
                                  <a:pt x="253196" y="136476"/>
                                </a:cubicBezTo>
                                <a:cubicBezTo>
                                  <a:pt x="252437" y="138499"/>
                                  <a:pt x="251804" y="140559"/>
                                  <a:pt x="251044" y="142632"/>
                                </a:cubicBezTo>
                                <a:cubicBezTo>
                                  <a:pt x="250411" y="144718"/>
                                  <a:pt x="249651" y="146829"/>
                                  <a:pt x="248891" y="148966"/>
                                </a:cubicBezTo>
                                <a:cubicBezTo>
                                  <a:pt x="248132" y="151115"/>
                                  <a:pt x="247498" y="153276"/>
                                  <a:pt x="246739" y="155476"/>
                                </a:cubicBezTo>
                                <a:cubicBezTo>
                                  <a:pt x="245979" y="157676"/>
                                  <a:pt x="245220" y="159913"/>
                                  <a:pt x="244460" y="162163"/>
                                </a:cubicBezTo>
                                <a:cubicBezTo>
                                  <a:pt x="243700" y="164426"/>
                                  <a:pt x="242940" y="166702"/>
                                  <a:pt x="242181" y="169015"/>
                                </a:cubicBezTo>
                                <a:cubicBezTo>
                                  <a:pt x="241294" y="171328"/>
                                  <a:pt x="240535" y="173667"/>
                                  <a:pt x="239775" y="176031"/>
                                </a:cubicBezTo>
                                <a:cubicBezTo>
                                  <a:pt x="238889" y="178395"/>
                                  <a:pt x="238129" y="180797"/>
                                  <a:pt x="237369" y="183211"/>
                                </a:cubicBezTo>
                                <a:cubicBezTo>
                                  <a:pt x="236483" y="185625"/>
                                  <a:pt x="235723" y="188065"/>
                                  <a:pt x="234837" y="190531"/>
                                </a:cubicBezTo>
                                <a:cubicBezTo>
                                  <a:pt x="233950" y="192996"/>
                                  <a:pt x="233191" y="195486"/>
                                  <a:pt x="232304" y="197989"/>
                                </a:cubicBezTo>
                                <a:cubicBezTo>
                                  <a:pt x="231418" y="200504"/>
                                  <a:pt x="230532" y="203033"/>
                                  <a:pt x="229772" y="205586"/>
                                </a:cubicBezTo>
                                <a:cubicBezTo>
                                  <a:pt x="228886" y="208140"/>
                                  <a:pt x="227999" y="210719"/>
                                  <a:pt x="227113" y="213310"/>
                                </a:cubicBezTo>
                                <a:cubicBezTo>
                                  <a:pt x="226227" y="215902"/>
                                  <a:pt x="225341" y="218506"/>
                                  <a:pt x="224454" y="221135"/>
                                </a:cubicBezTo>
                                <a:cubicBezTo>
                                  <a:pt x="223568" y="223752"/>
                                  <a:pt x="222682" y="226394"/>
                                  <a:pt x="221795" y="229049"/>
                                </a:cubicBezTo>
                                <a:cubicBezTo>
                                  <a:pt x="220909" y="231703"/>
                                  <a:pt x="220023" y="234371"/>
                                  <a:pt x="219010" y="237038"/>
                                </a:cubicBezTo>
                                <a:cubicBezTo>
                                  <a:pt x="218123" y="239718"/>
                                  <a:pt x="217237" y="242411"/>
                                  <a:pt x="216351" y="245103"/>
                                </a:cubicBezTo>
                                <a:cubicBezTo>
                                  <a:pt x="215464" y="247796"/>
                                  <a:pt x="214451" y="250501"/>
                                  <a:pt x="213565" y="253206"/>
                                </a:cubicBezTo>
                                <a:cubicBezTo>
                                  <a:pt x="212679" y="255924"/>
                                  <a:pt x="211793" y="258630"/>
                                  <a:pt x="210779" y="261348"/>
                                </a:cubicBezTo>
                                <a:cubicBezTo>
                                  <a:pt x="209893" y="264065"/>
                                  <a:pt x="209007" y="266783"/>
                                  <a:pt x="208121" y="269501"/>
                                </a:cubicBezTo>
                                <a:cubicBezTo>
                                  <a:pt x="207108" y="272206"/>
                                  <a:pt x="206222" y="274924"/>
                                  <a:pt x="205335" y="277642"/>
                                </a:cubicBezTo>
                                <a:cubicBezTo>
                                  <a:pt x="204449" y="280347"/>
                                  <a:pt x="203436" y="283053"/>
                                  <a:pt x="202550" y="285758"/>
                                </a:cubicBezTo>
                                <a:cubicBezTo>
                                  <a:pt x="201663" y="288451"/>
                                  <a:pt x="200777" y="291143"/>
                                  <a:pt x="199764" y="293823"/>
                                </a:cubicBezTo>
                                <a:cubicBezTo>
                                  <a:pt x="198916" y="296516"/>
                                  <a:pt x="198004" y="299183"/>
                                  <a:pt x="197105" y="301850"/>
                                </a:cubicBezTo>
                                <a:cubicBezTo>
                                  <a:pt x="196193" y="304518"/>
                                  <a:pt x="195294" y="307172"/>
                                  <a:pt x="194408" y="309802"/>
                                </a:cubicBezTo>
                                <a:cubicBezTo>
                                  <a:pt x="193509" y="312444"/>
                                  <a:pt x="192623" y="315073"/>
                                  <a:pt x="191736" y="317677"/>
                                </a:cubicBezTo>
                                <a:cubicBezTo>
                                  <a:pt x="190850" y="320294"/>
                                  <a:pt x="189976" y="322885"/>
                                  <a:pt x="189103" y="325464"/>
                                </a:cubicBezTo>
                                <a:cubicBezTo>
                                  <a:pt x="188229" y="328043"/>
                                  <a:pt x="187355" y="330597"/>
                                  <a:pt x="186494" y="333138"/>
                                </a:cubicBezTo>
                                <a:cubicBezTo>
                                  <a:pt x="185634" y="335679"/>
                                  <a:pt x="184785" y="338207"/>
                                  <a:pt x="183937" y="340710"/>
                                </a:cubicBezTo>
                                <a:cubicBezTo>
                                  <a:pt x="183088" y="343200"/>
                                  <a:pt x="182253" y="345678"/>
                                  <a:pt x="181417" y="348143"/>
                                </a:cubicBezTo>
                                <a:cubicBezTo>
                                  <a:pt x="180581" y="350595"/>
                                  <a:pt x="179758" y="353035"/>
                                  <a:pt x="178935" y="355437"/>
                                </a:cubicBezTo>
                                <a:cubicBezTo>
                                  <a:pt x="178125" y="357851"/>
                                  <a:pt x="177315" y="360241"/>
                                  <a:pt x="176517" y="362605"/>
                                </a:cubicBezTo>
                                <a:cubicBezTo>
                                  <a:pt x="175707" y="364968"/>
                                  <a:pt x="174922" y="367307"/>
                                  <a:pt x="174137" y="369620"/>
                                </a:cubicBezTo>
                                <a:cubicBezTo>
                                  <a:pt x="173351" y="371934"/>
                                  <a:pt x="172579" y="374222"/>
                                  <a:pt x="171807" y="376485"/>
                                </a:cubicBezTo>
                                <a:cubicBezTo>
                                  <a:pt x="171035" y="378747"/>
                                  <a:pt x="170275" y="380998"/>
                                  <a:pt x="169528" y="383210"/>
                                </a:cubicBezTo>
                                <a:cubicBezTo>
                                  <a:pt x="168781" y="385422"/>
                                  <a:pt x="168034" y="387609"/>
                                  <a:pt x="167299" y="389771"/>
                                </a:cubicBezTo>
                                <a:cubicBezTo>
                                  <a:pt x="166565" y="391945"/>
                                  <a:pt x="165843" y="394081"/>
                                  <a:pt x="165134" y="396192"/>
                                </a:cubicBezTo>
                                <a:cubicBezTo>
                                  <a:pt x="164412" y="398304"/>
                                  <a:pt x="163703" y="400390"/>
                                  <a:pt x="163007" y="402450"/>
                                </a:cubicBezTo>
                                <a:cubicBezTo>
                                  <a:pt x="162311" y="404511"/>
                                  <a:pt x="161614" y="406546"/>
                                  <a:pt x="160930" y="408556"/>
                                </a:cubicBezTo>
                                <a:cubicBezTo>
                                  <a:pt x="160259" y="410566"/>
                                  <a:pt x="159588" y="412551"/>
                                  <a:pt x="158917" y="414510"/>
                                </a:cubicBezTo>
                                <a:cubicBezTo>
                                  <a:pt x="158259" y="416469"/>
                                  <a:pt x="157600" y="418391"/>
                                  <a:pt x="156955" y="420300"/>
                                </a:cubicBezTo>
                                <a:cubicBezTo>
                                  <a:pt x="156309" y="422209"/>
                                  <a:pt x="155676" y="424092"/>
                                  <a:pt x="155043" y="425938"/>
                                </a:cubicBezTo>
                                <a:cubicBezTo>
                                  <a:pt x="154422" y="427796"/>
                                  <a:pt x="153802" y="429629"/>
                                  <a:pt x="153181" y="431437"/>
                                </a:cubicBezTo>
                                <a:cubicBezTo>
                                  <a:pt x="152574" y="433232"/>
                                  <a:pt x="151966" y="435014"/>
                                  <a:pt x="151371" y="436771"/>
                                </a:cubicBezTo>
                                <a:cubicBezTo>
                                  <a:pt x="150788" y="438516"/>
                                  <a:pt x="150193" y="440248"/>
                                  <a:pt x="149623" y="441942"/>
                                </a:cubicBezTo>
                                <a:cubicBezTo>
                                  <a:pt x="149041" y="443648"/>
                                  <a:pt x="148471" y="445329"/>
                                  <a:pt x="147914" y="446973"/>
                                </a:cubicBezTo>
                                <a:cubicBezTo>
                                  <a:pt x="147357" y="448616"/>
                                  <a:pt x="146813" y="450247"/>
                                  <a:pt x="146268" y="451840"/>
                                </a:cubicBezTo>
                                <a:cubicBezTo>
                                  <a:pt x="145724" y="453433"/>
                                  <a:pt x="145192" y="455000"/>
                                  <a:pt x="144673" y="456543"/>
                                </a:cubicBezTo>
                                <a:cubicBezTo>
                                  <a:pt x="144154" y="458085"/>
                                  <a:pt x="143635" y="459602"/>
                                  <a:pt x="143128" y="461094"/>
                                </a:cubicBezTo>
                                <a:cubicBezTo>
                                  <a:pt x="142634" y="462573"/>
                                  <a:pt x="142128" y="464039"/>
                                  <a:pt x="141646" y="465467"/>
                                </a:cubicBezTo>
                                <a:cubicBezTo>
                                  <a:pt x="141165" y="466896"/>
                                  <a:pt x="140684" y="468299"/>
                                  <a:pt x="140216" y="469677"/>
                                </a:cubicBezTo>
                                <a:cubicBezTo>
                                  <a:pt x="139760" y="471055"/>
                                  <a:pt x="139292" y="472408"/>
                                  <a:pt x="138848" y="473722"/>
                                </a:cubicBezTo>
                                <a:cubicBezTo>
                                  <a:pt x="138405" y="475037"/>
                                  <a:pt x="137962" y="476326"/>
                                  <a:pt x="137544" y="477590"/>
                                </a:cubicBezTo>
                                <a:cubicBezTo>
                                  <a:pt x="137114" y="478855"/>
                                  <a:pt x="136696" y="480081"/>
                                  <a:pt x="136291" y="481281"/>
                                </a:cubicBezTo>
                                <a:cubicBezTo>
                                  <a:pt x="135886" y="482483"/>
                                  <a:pt x="135480" y="483658"/>
                                  <a:pt x="135100" y="484796"/>
                                </a:cubicBezTo>
                                <a:cubicBezTo>
                                  <a:pt x="134708" y="485934"/>
                                  <a:pt x="134341" y="487046"/>
                                  <a:pt x="133974" y="488121"/>
                                </a:cubicBezTo>
                                <a:cubicBezTo>
                                  <a:pt x="133607" y="489183"/>
                                  <a:pt x="133252" y="490232"/>
                                  <a:pt x="132910" y="491230"/>
                                </a:cubicBezTo>
                                <a:cubicBezTo>
                                  <a:pt x="132568" y="492242"/>
                                  <a:pt x="132239" y="493215"/>
                                  <a:pt x="131923" y="494163"/>
                                </a:cubicBezTo>
                                <a:cubicBezTo>
                                  <a:pt x="131606" y="495098"/>
                                  <a:pt x="131302" y="496009"/>
                                  <a:pt x="131011" y="496869"/>
                                </a:cubicBezTo>
                                <a:cubicBezTo>
                                  <a:pt x="130707" y="497741"/>
                                  <a:pt x="130428" y="498575"/>
                                  <a:pt x="130150" y="499384"/>
                                </a:cubicBezTo>
                                <a:cubicBezTo>
                                  <a:pt x="129884" y="500180"/>
                                  <a:pt x="129631" y="500939"/>
                                  <a:pt x="129377" y="501672"/>
                                </a:cubicBezTo>
                                <a:cubicBezTo>
                                  <a:pt x="129137" y="502393"/>
                                  <a:pt x="128896" y="503076"/>
                                  <a:pt x="128681" y="503733"/>
                                </a:cubicBezTo>
                                <a:cubicBezTo>
                                  <a:pt x="128466" y="504377"/>
                                  <a:pt x="128250" y="504984"/>
                                  <a:pt x="128060" y="505553"/>
                                </a:cubicBezTo>
                                <a:cubicBezTo>
                                  <a:pt x="127870" y="506122"/>
                                  <a:pt x="127693" y="506653"/>
                                  <a:pt x="127529" y="507133"/>
                                </a:cubicBezTo>
                                <a:cubicBezTo>
                                  <a:pt x="127364" y="507626"/>
                                  <a:pt x="127212" y="508081"/>
                                  <a:pt x="127073" y="508486"/>
                                </a:cubicBezTo>
                                <a:cubicBezTo>
                                  <a:pt x="126934" y="508890"/>
                                  <a:pt x="126807" y="509257"/>
                                  <a:pt x="126706" y="509573"/>
                                </a:cubicBezTo>
                                <a:cubicBezTo>
                                  <a:pt x="126592" y="509889"/>
                                  <a:pt x="126503" y="510167"/>
                                  <a:pt x="126415" y="510407"/>
                                </a:cubicBezTo>
                                <a:cubicBezTo>
                                  <a:pt x="126339" y="510635"/>
                                  <a:pt x="126275" y="510825"/>
                                  <a:pt x="126225" y="510976"/>
                                </a:cubicBezTo>
                                <a:cubicBezTo>
                                  <a:pt x="126174" y="511115"/>
                                  <a:pt x="126149" y="511216"/>
                                  <a:pt x="126123" y="511267"/>
                                </a:cubicBezTo>
                                <a:cubicBezTo>
                                  <a:pt x="126123" y="511292"/>
                                  <a:pt x="126111" y="511305"/>
                                  <a:pt x="126111" y="511305"/>
                                </a:cubicBezTo>
                                <a:cubicBezTo>
                                  <a:pt x="126123" y="511267"/>
                                  <a:pt x="126161" y="511179"/>
                                  <a:pt x="126199" y="511052"/>
                                </a:cubicBezTo>
                                <a:cubicBezTo>
                                  <a:pt x="126237" y="510925"/>
                                  <a:pt x="126301" y="510749"/>
                                  <a:pt x="126377" y="510534"/>
                                </a:cubicBezTo>
                                <a:cubicBezTo>
                                  <a:pt x="126453" y="510306"/>
                                  <a:pt x="126541" y="510041"/>
                                  <a:pt x="126655" y="509725"/>
                                </a:cubicBezTo>
                                <a:cubicBezTo>
                                  <a:pt x="126757" y="509408"/>
                                  <a:pt x="126883" y="509042"/>
                                  <a:pt x="127022" y="508625"/>
                                </a:cubicBezTo>
                                <a:cubicBezTo>
                                  <a:pt x="127162" y="508220"/>
                                  <a:pt x="127314" y="507753"/>
                                  <a:pt x="127491" y="507247"/>
                                </a:cubicBezTo>
                                <a:cubicBezTo>
                                  <a:pt x="127655" y="506741"/>
                                  <a:pt x="127845" y="506185"/>
                                  <a:pt x="128060" y="505578"/>
                                </a:cubicBezTo>
                                <a:cubicBezTo>
                                  <a:pt x="128263" y="504972"/>
                                  <a:pt x="128479" y="504314"/>
                                  <a:pt x="128719" y="503619"/>
                                </a:cubicBezTo>
                                <a:cubicBezTo>
                                  <a:pt x="128960" y="502924"/>
                                  <a:pt x="129213" y="502165"/>
                                  <a:pt x="129479" y="501369"/>
                                </a:cubicBezTo>
                                <a:cubicBezTo>
                                  <a:pt x="129745" y="500572"/>
                                  <a:pt x="130036" y="499738"/>
                                  <a:pt x="130340" y="498840"/>
                                </a:cubicBezTo>
                                <a:cubicBezTo>
                                  <a:pt x="130644" y="497956"/>
                                  <a:pt x="130960" y="497008"/>
                                  <a:pt x="131289" y="496021"/>
                                </a:cubicBezTo>
                                <a:cubicBezTo>
                                  <a:pt x="131631" y="495035"/>
                                  <a:pt x="131973" y="494011"/>
                                  <a:pt x="132340" y="492937"/>
                                </a:cubicBezTo>
                                <a:cubicBezTo>
                                  <a:pt x="132707" y="491850"/>
                                  <a:pt x="133087" y="490725"/>
                                  <a:pt x="133480" y="489562"/>
                                </a:cubicBezTo>
                                <a:cubicBezTo>
                                  <a:pt x="133885" y="488386"/>
                                  <a:pt x="134290" y="487173"/>
                                  <a:pt x="134720" y="485908"/>
                                </a:cubicBezTo>
                                <a:cubicBezTo>
                                  <a:pt x="135151" y="484657"/>
                                  <a:pt x="135594" y="483342"/>
                                  <a:pt x="136050" y="481990"/>
                                </a:cubicBezTo>
                                <a:cubicBezTo>
                                  <a:pt x="136506" y="480637"/>
                                  <a:pt x="136975" y="479246"/>
                                  <a:pt x="137468" y="477805"/>
                                </a:cubicBezTo>
                                <a:cubicBezTo>
                                  <a:pt x="137962" y="476364"/>
                                  <a:pt x="138456" y="474873"/>
                                  <a:pt x="138975" y="473343"/>
                                </a:cubicBezTo>
                                <a:cubicBezTo>
                                  <a:pt x="139494" y="471813"/>
                                  <a:pt x="140026" y="470246"/>
                                  <a:pt x="140583" y="468628"/>
                                </a:cubicBezTo>
                                <a:cubicBezTo>
                                  <a:pt x="141127" y="467022"/>
                                  <a:pt x="141685" y="465353"/>
                                  <a:pt x="142267" y="463660"/>
                                </a:cubicBezTo>
                                <a:cubicBezTo>
                                  <a:pt x="142837" y="461953"/>
                                  <a:pt x="143432" y="460221"/>
                                  <a:pt x="144027" y="458439"/>
                                </a:cubicBezTo>
                                <a:cubicBezTo>
                                  <a:pt x="144635" y="456656"/>
                                  <a:pt x="145255" y="454823"/>
                                  <a:pt x="145888" y="452965"/>
                                </a:cubicBezTo>
                                <a:cubicBezTo>
                                  <a:pt x="146509" y="451107"/>
                                  <a:pt x="147155" y="449211"/>
                                  <a:pt x="147813" y="447276"/>
                                </a:cubicBezTo>
                                <a:cubicBezTo>
                                  <a:pt x="148471" y="445342"/>
                                  <a:pt x="149142" y="443370"/>
                                  <a:pt x="149813" y="441360"/>
                                </a:cubicBezTo>
                                <a:cubicBezTo>
                                  <a:pt x="150497" y="439350"/>
                                  <a:pt x="151193" y="437315"/>
                                  <a:pt x="151890" y="435242"/>
                                </a:cubicBezTo>
                                <a:cubicBezTo>
                                  <a:pt x="152599" y="433169"/>
                                  <a:pt x="153308" y="431057"/>
                                  <a:pt x="154030" y="428934"/>
                                </a:cubicBezTo>
                                <a:cubicBezTo>
                                  <a:pt x="154751" y="426797"/>
                                  <a:pt x="155486" y="424636"/>
                                  <a:pt x="156233" y="422449"/>
                                </a:cubicBezTo>
                                <a:cubicBezTo>
                                  <a:pt x="156967" y="420262"/>
                                  <a:pt x="157714" y="418050"/>
                                  <a:pt x="158474" y="415812"/>
                                </a:cubicBezTo>
                                <a:cubicBezTo>
                                  <a:pt x="159234" y="413574"/>
                                  <a:pt x="160006" y="411312"/>
                                  <a:pt x="160779" y="409023"/>
                                </a:cubicBezTo>
                                <a:cubicBezTo>
                                  <a:pt x="161551" y="406748"/>
                                  <a:pt x="162336" y="404435"/>
                                  <a:pt x="163121" y="402122"/>
                                </a:cubicBezTo>
                                <a:cubicBezTo>
                                  <a:pt x="163906" y="399795"/>
                                  <a:pt x="164704" y="397444"/>
                                  <a:pt x="165502" y="395080"/>
                                </a:cubicBezTo>
                                <a:cubicBezTo>
                                  <a:pt x="166299" y="392729"/>
                                  <a:pt x="167109" y="390340"/>
                                  <a:pt x="167920" y="387950"/>
                                </a:cubicBezTo>
                                <a:cubicBezTo>
                                  <a:pt x="168730" y="385549"/>
                                  <a:pt x="169553" y="383134"/>
                                  <a:pt x="170376" y="380720"/>
                                </a:cubicBezTo>
                                <a:cubicBezTo>
                                  <a:pt x="171199" y="378292"/>
                                  <a:pt x="172022" y="375853"/>
                                  <a:pt x="172858" y="373400"/>
                                </a:cubicBezTo>
                                <a:cubicBezTo>
                                  <a:pt x="173681" y="370948"/>
                                  <a:pt x="174516" y="368495"/>
                                  <a:pt x="175352" y="366018"/>
                                </a:cubicBezTo>
                                <a:cubicBezTo>
                                  <a:pt x="176188" y="363553"/>
                                  <a:pt x="177023" y="361075"/>
                                  <a:pt x="177872" y="358585"/>
                                </a:cubicBezTo>
                                <a:cubicBezTo>
                                  <a:pt x="178720" y="356094"/>
                                  <a:pt x="179556" y="353604"/>
                                  <a:pt x="180404" y="351101"/>
                                </a:cubicBezTo>
                                <a:cubicBezTo>
                                  <a:pt x="181253" y="348611"/>
                                  <a:pt x="182101" y="346095"/>
                                  <a:pt x="182962" y="343592"/>
                                </a:cubicBezTo>
                                <a:cubicBezTo>
                                  <a:pt x="183810" y="341076"/>
                                  <a:pt x="184659" y="338574"/>
                                  <a:pt x="185507" y="336058"/>
                                </a:cubicBezTo>
                                <a:cubicBezTo>
                                  <a:pt x="186368" y="333542"/>
                                  <a:pt x="187216" y="331014"/>
                                  <a:pt x="188064" y="328498"/>
                                </a:cubicBezTo>
                                <a:cubicBezTo>
                                  <a:pt x="188925" y="325982"/>
                                  <a:pt x="189774" y="323467"/>
                                  <a:pt x="190635" y="320939"/>
                                </a:cubicBezTo>
                                <a:cubicBezTo>
                                  <a:pt x="191483" y="318423"/>
                                  <a:pt x="192344" y="315895"/>
                                  <a:pt x="193192" y="313379"/>
                                </a:cubicBezTo>
                                <a:cubicBezTo>
                                  <a:pt x="194053" y="310864"/>
                                  <a:pt x="194902" y="308348"/>
                                  <a:pt x="195750" y="305820"/>
                                </a:cubicBezTo>
                                <a:cubicBezTo>
                                  <a:pt x="196611" y="303304"/>
                                  <a:pt x="197459" y="300788"/>
                                  <a:pt x="198308" y="298273"/>
                                </a:cubicBezTo>
                                <a:cubicBezTo>
                                  <a:pt x="199169" y="295757"/>
                                  <a:pt x="200017" y="293254"/>
                                  <a:pt x="200903" y="290738"/>
                                </a:cubicBezTo>
                                <a:cubicBezTo>
                                  <a:pt x="201663" y="288236"/>
                                  <a:pt x="202550" y="285733"/>
                                  <a:pt x="203436" y="283230"/>
                                </a:cubicBezTo>
                                <a:cubicBezTo>
                                  <a:pt x="204195" y="280739"/>
                                  <a:pt x="205082" y="278236"/>
                                  <a:pt x="205968" y="275746"/>
                                </a:cubicBezTo>
                                <a:cubicBezTo>
                                  <a:pt x="206854" y="273268"/>
                                  <a:pt x="207614" y="270778"/>
                                  <a:pt x="208500" y="268300"/>
                                </a:cubicBezTo>
                                <a:cubicBezTo>
                                  <a:pt x="209260" y="265823"/>
                                  <a:pt x="210146" y="263357"/>
                                  <a:pt x="211033" y="260905"/>
                                </a:cubicBezTo>
                                <a:cubicBezTo>
                                  <a:pt x="211793" y="258440"/>
                                  <a:pt x="212679" y="255987"/>
                                  <a:pt x="213439" y="253548"/>
                                </a:cubicBezTo>
                                <a:cubicBezTo>
                                  <a:pt x="214325" y="251108"/>
                                  <a:pt x="215085" y="248681"/>
                                  <a:pt x="215971" y="246254"/>
                                </a:cubicBezTo>
                                <a:cubicBezTo>
                                  <a:pt x="216731" y="243839"/>
                                  <a:pt x="217617" y="241437"/>
                                  <a:pt x="218377" y="239048"/>
                                </a:cubicBezTo>
                                <a:cubicBezTo>
                                  <a:pt x="219136" y="236659"/>
                                  <a:pt x="220023" y="234269"/>
                                  <a:pt x="220782" y="231918"/>
                                </a:cubicBezTo>
                                <a:cubicBezTo>
                                  <a:pt x="221542" y="229554"/>
                                  <a:pt x="222428" y="227203"/>
                                  <a:pt x="223188" y="224877"/>
                                </a:cubicBezTo>
                                <a:cubicBezTo>
                                  <a:pt x="223948" y="222551"/>
                                  <a:pt x="224708" y="220238"/>
                                  <a:pt x="225594" y="217949"/>
                                </a:cubicBezTo>
                                <a:cubicBezTo>
                                  <a:pt x="226354" y="215661"/>
                                  <a:pt x="227113" y="213399"/>
                                  <a:pt x="227873" y="211148"/>
                                </a:cubicBezTo>
                                <a:cubicBezTo>
                                  <a:pt x="228633" y="208898"/>
                                  <a:pt x="229392" y="206673"/>
                                  <a:pt x="230152" y="204474"/>
                                </a:cubicBezTo>
                                <a:cubicBezTo>
                                  <a:pt x="230911" y="202262"/>
                                  <a:pt x="231545" y="200087"/>
                                  <a:pt x="232304" y="197938"/>
                                </a:cubicBezTo>
                                <a:cubicBezTo>
                                  <a:pt x="233064" y="195776"/>
                                  <a:pt x="233824" y="193653"/>
                                  <a:pt x="234457" y="191542"/>
                                </a:cubicBezTo>
                                <a:cubicBezTo>
                                  <a:pt x="235217" y="189443"/>
                                  <a:pt x="235850" y="187358"/>
                                  <a:pt x="236610" y="185310"/>
                                </a:cubicBezTo>
                                <a:cubicBezTo>
                                  <a:pt x="237243" y="183262"/>
                                  <a:pt x="238002" y="181239"/>
                                  <a:pt x="238635" y="179254"/>
                                </a:cubicBezTo>
                                <a:cubicBezTo>
                                  <a:pt x="239268" y="177257"/>
                                  <a:pt x="240028" y="175298"/>
                                  <a:pt x="240661" y="173364"/>
                                </a:cubicBezTo>
                                <a:cubicBezTo>
                                  <a:pt x="241294" y="171429"/>
                                  <a:pt x="241927" y="169495"/>
                                  <a:pt x="242560" y="167662"/>
                                </a:cubicBezTo>
                                <a:cubicBezTo>
                                  <a:pt x="243194" y="165829"/>
                                  <a:pt x="243827" y="163870"/>
                                  <a:pt x="244460" y="162353"/>
                                </a:cubicBezTo>
                                <a:cubicBezTo>
                                  <a:pt x="245093" y="160836"/>
                                  <a:pt x="245599" y="159812"/>
                                  <a:pt x="246232" y="158586"/>
                                </a:cubicBezTo>
                                <a:cubicBezTo>
                                  <a:pt x="246866" y="157360"/>
                                  <a:pt x="247372" y="156184"/>
                                  <a:pt x="248005" y="155021"/>
                                </a:cubicBezTo>
                                <a:cubicBezTo>
                                  <a:pt x="248512" y="153871"/>
                                  <a:pt x="249144" y="152746"/>
                                  <a:pt x="249651" y="151658"/>
                                </a:cubicBezTo>
                                <a:cubicBezTo>
                                  <a:pt x="250158" y="150571"/>
                                  <a:pt x="250664" y="149522"/>
                                  <a:pt x="251170" y="148511"/>
                                </a:cubicBezTo>
                                <a:cubicBezTo>
                                  <a:pt x="251804" y="147487"/>
                                  <a:pt x="252310" y="146501"/>
                                  <a:pt x="252690" y="145553"/>
                                </a:cubicBezTo>
                                <a:cubicBezTo>
                                  <a:pt x="253196" y="144592"/>
                                  <a:pt x="253703" y="143682"/>
                                  <a:pt x="254209" y="142797"/>
                                </a:cubicBezTo>
                                <a:cubicBezTo>
                                  <a:pt x="254589" y="141912"/>
                                  <a:pt x="255096" y="141065"/>
                                  <a:pt x="255602" y="140256"/>
                                </a:cubicBezTo>
                                <a:cubicBezTo>
                                  <a:pt x="255982" y="139434"/>
                                  <a:pt x="256362" y="138663"/>
                                  <a:pt x="256868" y="137917"/>
                                </a:cubicBezTo>
                                <a:cubicBezTo>
                                  <a:pt x="257248" y="137171"/>
                                  <a:pt x="257628" y="136463"/>
                                  <a:pt x="258008" y="135793"/>
                                </a:cubicBezTo>
                                <a:cubicBezTo>
                                  <a:pt x="258388" y="135124"/>
                                  <a:pt x="258768" y="134491"/>
                                  <a:pt x="259147" y="133885"/>
                                </a:cubicBezTo>
                                <a:cubicBezTo>
                                  <a:pt x="259527" y="133278"/>
                                  <a:pt x="259780" y="132722"/>
                                  <a:pt x="260160" y="132191"/>
                                </a:cubicBezTo>
                                <a:cubicBezTo>
                                  <a:pt x="260540" y="131660"/>
                                  <a:pt x="260793" y="131167"/>
                                  <a:pt x="261046" y="130712"/>
                                </a:cubicBezTo>
                                <a:cubicBezTo>
                                  <a:pt x="261427" y="130257"/>
                                  <a:pt x="261680" y="129839"/>
                                  <a:pt x="261933" y="129460"/>
                                </a:cubicBezTo>
                                <a:cubicBezTo>
                                  <a:pt x="262186" y="129068"/>
                                  <a:pt x="262439" y="128727"/>
                                  <a:pt x="262693" y="128411"/>
                                </a:cubicBezTo>
                                <a:cubicBezTo>
                                  <a:pt x="262946" y="128095"/>
                                  <a:pt x="263072" y="127829"/>
                                  <a:pt x="263326" y="127589"/>
                                </a:cubicBezTo>
                                <a:cubicBezTo>
                                  <a:pt x="263579" y="127336"/>
                                  <a:pt x="263706" y="127134"/>
                                  <a:pt x="263959" y="126957"/>
                                </a:cubicBezTo>
                                <a:cubicBezTo>
                                  <a:pt x="264085" y="126793"/>
                                  <a:pt x="264212" y="126654"/>
                                  <a:pt x="264339" y="126553"/>
                                </a:cubicBezTo>
                                <a:cubicBezTo>
                                  <a:pt x="264465" y="126452"/>
                                  <a:pt x="264592" y="126388"/>
                                  <a:pt x="264718" y="126363"/>
                                </a:cubicBezTo>
                                <a:cubicBezTo>
                                  <a:pt x="264845" y="126325"/>
                                  <a:pt x="264972" y="126325"/>
                                  <a:pt x="264972" y="126363"/>
                                </a:cubicBezTo>
                                <a:cubicBezTo>
                                  <a:pt x="265098" y="126401"/>
                                  <a:pt x="265098" y="126477"/>
                                  <a:pt x="265225" y="126591"/>
                                </a:cubicBezTo>
                                <a:cubicBezTo>
                                  <a:pt x="265225" y="126692"/>
                                  <a:pt x="265225" y="126831"/>
                                  <a:pt x="265225" y="127008"/>
                                </a:cubicBezTo>
                                <a:cubicBezTo>
                                  <a:pt x="265352" y="127185"/>
                                  <a:pt x="265352" y="127387"/>
                                  <a:pt x="265225" y="127652"/>
                                </a:cubicBezTo>
                                <a:cubicBezTo>
                                  <a:pt x="265225" y="127905"/>
                                  <a:pt x="265225" y="128209"/>
                                  <a:pt x="265225" y="128563"/>
                                </a:cubicBezTo>
                                <a:cubicBezTo>
                                  <a:pt x="265098" y="128904"/>
                                  <a:pt x="265098" y="129296"/>
                                  <a:pt x="264972" y="129738"/>
                                </a:cubicBezTo>
                                <a:cubicBezTo>
                                  <a:pt x="264845" y="130181"/>
                                  <a:pt x="264845" y="130661"/>
                                  <a:pt x="264718" y="131192"/>
                                </a:cubicBezTo>
                                <a:cubicBezTo>
                                  <a:pt x="264592" y="131710"/>
                                  <a:pt x="264465" y="132292"/>
                                  <a:pt x="264212" y="132898"/>
                                </a:cubicBezTo>
                                <a:cubicBezTo>
                                  <a:pt x="264085" y="133518"/>
                                  <a:pt x="263959" y="134175"/>
                                  <a:pt x="263706" y="134883"/>
                                </a:cubicBezTo>
                                <a:cubicBezTo>
                                  <a:pt x="263579" y="135591"/>
                                  <a:pt x="263326" y="136337"/>
                                  <a:pt x="263199" y="137133"/>
                                </a:cubicBezTo>
                                <a:cubicBezTo>
                                  <a:pt x="262946" y="137930"/>
                                  <a:pt x="262693" y="138764"/>
                                  <a:pt x="262439" y="139649"/>
                                </a:cubicBezTo>
                                <a:cubicBezTo>
                                  <a:pt x="262186" y="140534"/>
                                  <a:pt x="261933" y="141457"/>
                                  <a:pt x="261680" y="142430"/>
                                </a:cubicBezTo>
                                <a:cubicBezTo>
                                  <a:pt x="261427" y="143404"/>
                                  <a:pt x="261046" y="144415"/>
                                  <a:pt x="260793" y="145477"/>
                                </a:cubicBezTo>
                                <a:cubicBezTo>
                                  <a:pt x="260414" y="146526"/>
                                  <a:pt x="260160" y="147626"/>
                                  <a:pt x="259780" y="148776"/>
                                </a:cubicBezTo>
                                <a:cubicBezTo>
                                  <a:pt x="259400" y="149914"/>
                                  <a:pt x="259021" y="151102"/>
                                  <a:pt x="258641" y="152328"/>
                                </a:cubicBezTo>
                                <a:cubicBezTo>
                                  <a:pt x="258261" y="153555"/>
                                  <a:pt x="257881" y="154831"/>
                                  <a:pt x="257375" y="156146"/>
                                </a:cubicBezTo>
                                <a:cubicBezTo>
                                  <a:pt x="256995" y="157448"/>
                                  <a:pt x="256615" y="158813"/>
                                  <a:pt x="256108" y="160204"/>
                                </a:cubicBezTo>
                                <a:cubicBezTo>
                                  <a:pt x="255602" y="161594"/>
                                  <a:pt x="255222" y="163036"/>
                                  <a:pt x="254715" y="164502"/>
                                </a:cubicBezTo>
                                <a:cubicBezTo>
                                  <a:pt x="254209" y="165981"/>
                                  <a:pt x="253703" y="167498"/>
                                  <a:pt x="253196" y="169053"/>
                                </a:cubicBezTo>
                                <a:cubicBezTo>
                                  <a:pt x="252690" y="170608"/>
                                  <a:pt x="252183" y="172188"/>
                                  <a:pt x="251550" y="173831"/>
                                </a:cubicBezTo>
                                <a:cubicBezTo>
                                  <a:pt x="251044" y="175462"/>
                                  <a:pt x="250411" y="177131"/>
                                  <a:pt x="249904" y="178863"/>
                                </a:cubicBezTo>
                                <a:cubicBezTo>
                                  <a:pt x="249271" y="180582"/>
                                  <a:pt x="248638" y="182352"/>
                                  <a:pt x="248005" y="184172"/>
                                </a:cubicBezTo>
                                <a:cubicBezTo>
                                  <a:pt x="247498" y="185979"/>
                                  <a:pt x="246866" y="187838"/>
                                  <a:pt x="246232" y="189747"/>
                                </a:cubicBezTo>
                                <a:cubicBezTo>
                                  <a:pt x="245473" y="191643"/>
                                  <a:pt x="244839" y="193602"/>
                                  <a:pt x="244206" y="195587"/>
                                </a:cubicBezTo>
                                <a:cubicBezTo>
                                  <a:pt x="243574" y="197572"/>
                                  <a:pt x="242814" y="199607"/>
                                  <a:pt x="242181" y="201680"/>
                                </a:cubicBezTo>
                                <a:cubicBezTo>
                                  <a:pt x="241421" y="203753"/>
                                  <a:pt x="240661" y="205877"/>
                                  <a:pt x="240028" y="208026"/>
                                </a:cubicBezTo>
                                <a:cubicBezTo>
                                  <a:pt x="239268" y="210175"/>
                                  <a:pt x="238509" y="212375"/>
                                  <a:pt x="237749" y="214600"/>
                                </a:cubicBezTo>
                                <a:cubicBezTo>
                                  <a:pt x="236989" y="216837"/>
                                  <a:pt x="236230" y="219113"/>
                                  <a:pt x="235470" y="221413"/>
                                </a:cubicBezTo>
                                <a:cubicBezTo>
                                  <a:pt x="234710" y="223714"/>
                                  <a:pt x="233824" y="226065"/>
                                  <a:pt x="233064" y="228442"/>
                                </a:cubicBezTo>
                                <a:cubicBezTo>
                                  <a:pt x="232304" y="230818"/>
                                  <a:pt x="231418" y="233233"/>
                                  <a:pt x="230658" y="235673"/>
                                </a:cubicBezTo>
                                <a:cubicBezTo>
                                  <a:pt x="229772" y="238125"/>
                                  <a:pt x="228886" y="240603"/>
                                  <a:pt x="228126" y="243119"/>
                                </a:cubicBezTo>
                                <a:cubicBezTo>
                                  <a:pt x="227240" y="245621"/>
                                  <a:pt x="226354" y="248175"/>
                                  <a:pt x="225467" y="250741"/>
                                </a:cubicBezTo>
                                <a:cubicBezTo>
                                  <a:pt x="224581" y="253320"/>
                                  <a:pt x="223694" y="255924"/>
                                  <a:pt x="222808" y="258554"/>
                                </a:cubicBezTo>
                                <a:cubicBezTo>
                                  <a:pt x="221922" y="261183"/>
                                  <a:pt x="221035" y="263851"/>
                                  <a:pt x="220149" y="266543"/>
                                </a:cubicBezTo>
                                <a:cubicBezTo>
                                  <a:pt x="219263" y="269236"/>
                                  <a:pt x="218250" y="271954"/>
                                  <a:pt x="217363" y="274697"/>
                                </a:cubicBezTo>
                                <a:cubicBezTo>
                                  <a:pt x="216477" y="277440"/>
                                  <a:pt x="215464" y="280221"/>
                                  <a:pt x="214578" y="283027"/>
                                </a:cubicBezTo>
                                <a:cubicBezTo>
                                  <a:pt x="213565" y="285821"/>
                                  <a:pt x="212679" y="288653"/>
                                  <a:pt x="211666" y="291497"/>
                                </a:cubicBezTo>
                                <a:cubicBezTo>
                                  <a:pt x="210779" y="294354"/>
                                  <a:pt x="209767" y="297236"/>
                                  <a:pt x="208754" y="300131"/>
                                </a:cubicBezTo>
                                <a:cubicBezTo>
                                  <a:pt x="207741" y="303038"/>
                                  <a:pt x="206728" y="305959"/>
                                  <a:pt x="205842" y="308917"/>
                                </a:cubicBezTo>
                                <a:cubicBezTo>
                                  <a:pt x="204829" y="311862"/>
                                  <a:pt x="203815" y="314833"/>
                                  <a:pt x="202803" y="317829"/>
                                </a:cubicBezTo>
                                <a:cubicBezTo>
                                  <a:pt x="201790" y="320825"/>
                                  <a:pt x="200777" y="323846"/>
                                  <a:pt x="199637" y="326880"/>
                                </a:cubicBezTo>
                                <a:cubicBezTo>
                                  <a:pt x="198662" y="329927"/>
                                  <a:pt x="197624" y="332986"/>
                                  <a:pt x="196573" y="336070"/>
                                </a:cubicBezTo>
                                <a:cubicBezTo>
                                  <a:pt x="195535" y="339168"/>
                                  <a:pt x="194484" y="342265"/>
                                  <a:pt x="193420" y="345400"/>
                                </a:cubicBezTo>
                                <a:cubicBezTo>
                                  <a:pt x="192357" y="348535"/>
                                  <a:pt x="191293" y="351682"/>
                                  <a:pt x="190217" y="354855"/>
                                </a:cubicBezTo>
                                <a:cubicBezTo>
                                  <a:pt x="189141" y="358029"/>
                                  <a:pt x="188052" y="361227"/>
                                  <a:pt x="186963" y="364437"/>
                                </a:cubicBezTo>
                                <a:cubicBezTo>
                                  <a:pt x="185874" y="367649"/>
                                  <a:pt x="184785" y="370898"/>
                                  <a:pt x="183671" y="374146"/>
                                </a:cubicBezTo>
                                <a:cubicBezTo>
                                  <a:pt x="182569" y="377408"/>
                                  <a:pt x="181455" y="380682"/>
                                  <a:pt x="180341" y="383981"/>
                                </a:cubicBezTo>
                                <a:cubicBezTo>
                                  <a:pt x="179227" y="387281"/>
                                  <a:pt x="178100" y="390592"/>
                                  <a:pt x="176973" y="393930"/>
                                </a:cubicBezTo>
                                <a:cubicBezTo>
                                  <a:pt x="175846" y="397267"/>
                                  <a:pt x="174706" y="400617"/>
                                  <a:pt x="173554" y="403992"/>
                                </a:cubicBezTo>
                                <a:cubicBezTo>
                                  <a:pt x="172415" y="407368"/>
                                  <a:pt x="171262" y="410756"/>
                                  <a:pt x="170110" y="414169"/>
                                </a:cubicBezTo>
                                <a:cubicBezTo>
                                  <a:pt x="168958" y="417582"/>
                                  <a:pt x="167793" y="421008"/>
                                  <a:pt x="166628" y="424446"/>
                                </a:cubicBezTo>
                                <a:cubicBezTo>
                                  <a:pt x="165464" y="427897"/>
                                  <a:pt x="164286" y="431348"/>
                                  <a:pt x="163108" y="434837"/>
                                </a:cubicBezTo>
                                <a:cubicBezTo>
                                  <a:pt x="161931" y="438301"/>
                                  <a:pt x="160741" y="441803"/>
                                  <a:pt x="159563" y="445304"/>
                                </a:cubicBezTo>
                                <a:cubicBezTo>
                                  <a:pt x="158373" y="448819"/>
                                  <a:pt x="157170" y="452333"/>
                                  <a:pt x="155980" y="455873"/>
                                </a:cubicBezTo>
                                <a:cubicBezTo>
                                  <a:pt x="154777" y="459399"/>
                                  <a:pt x="153574" y="462952"/>
                                  <a:pt x="152371" y="466504"/>
                                </a:cubicBezTo>
                                <a:cubicBezTo>
                                  <a:pt x="151168" y="470056"/>
                                  <a:pt x="149953" y="473634"/>
                                  <a:pt x="148750" y="477211"/>
                                </a:cubicBezTo>
                                <a:cubicBezTo>
                                  <a:pt x="147534" y="480788"/>
                                  <a:pt x="146319" y="484379"/>
                                  <a:pt x="145103" y="487969"/>
                                </a:cubicBezTo>
                                <a:cubicBezTo>
                                  <a:pt x="143875" y="491572"/>
                                  <a:pt x="142660" y="495174"/>
                                  <a:pt x="141431" y="498777"/>
                                </a:cubicBezTo>
                                <a:cubicBezTo>
                                  <a:pt x="140216" y="502393"/>
                                  <a:pt x="138988" y="506008"/>
                                  <a:pt x="137759" y="509624"/>
                                </a:cubicBezTo>
                                <a:cubicBezTo>
                                  <a:pt x="136531" y="513239"/>
                                  <a:pt x="135303" y="516867"/>
                                  <a:pt x="134075" y="520495"/>
                                </a:cubicBezTo>
                                <a:cubicBezTo>
                                  <a:pt x="132847" y="524111"/>
                                  <a:pt x="131618" y="527739"/>
                                  <a:pt x="130390" y="531367"/>
                                </a:cubicBezTo>
                                <a:cubicBezTo>
                                  <a:pt x="129162" y="534982"/>
                                  <a:pt x="127934" y="538610"/>
                                  <a:pt x="126706" y="542225"/>
                                </a:cubicBezTo>
                                <a:cubicBezTo>
                                  <a:pt x="125478" y="545841"/>
                                  <a:pt x="124262" y="549456"/>
                                  <a:pt x="123034" y="553072"/>
                                </a:cubicBezTo>
                                <a:cubicBezTo>
                                  <a:pt x="121806" y="556675"/>
                                  <a:pt x="120590" y="560290"/>
                                  <a:pt x="119375" y="563880"/>
                                </a:cubicBezTo>
                                <a:cubicBezTo>
                                  <a:pt x="118147" y="567470"/>
                                  <a:pt x="116931" y="571061"/>
                                  <a:pt x="115728" y="574638"/>
                                </a:cubicBezTo>
                                <a:cubicBezTo>
                                  <a:pt x="114512" y="578216"/>
                                  <a:pt x="113310" y="581780"/>
                                  <a:pt x="112094" y="585333"/>
                                </a:cubicBezTo>
                                <a:cubicBezTo>
                                  <a:pt x="110891" y="588885"/>
                                  <a:pt x="109701" y="592424"/>
                                  <a:pt x="108498" y="595951"/>
                                </a:cubicBezTo>
                                <a:cubicBezTo>
                                  <a:pt x="107308" y="599466"/>
                                  <a:pt x="106118" y="602980"/>
                                  <a:pt x="104940" y="606469"/>
                                </a:cubicBezTo>
                                <a:cubicBezTo>
                                  <a:pt x="103750" y="609958"/>
                                  <a:pt x="102573" y="613434"/>
                                  <a:pt x="101408" y="616873"/>
                                </a:cubicBezTo>
                                <a:cubicBezTo>
                                  <a:pt x="100243" y="620324"/>
                                  <a:pt x="99078" y="623762"/>
                                  <a:pt x="97926" y="627163"/>
                                </a:cubicBezTo>
                                <a:cubicBezTo>
                                  <a:pt x="96774" y="630563"/>
                                  <a:pt x="95621" y="634406"/>
                                  <a:pt x="94482" y="637314"/>
                                </a:cubicBezTo>
                                <a:cubicBezTo>
                                  <a:pt x="93342" y="640209"/>
                                  <a:pt x="92215" y="642421"/>
                                  <a:pt x="91101" y="644557"/>
                                </a:cubicBezTo>
                                <a:cubicBezTo>
                                  <a:pt x="89974" y="646681"/>
                                  <a:pt x="88860" y="648286"/>
                                  <a:pt x="87758" y="650094"/>
                                </a:cubicBezTo>
                                <a:cubicBezTo>
                                  <a:pt x="86657" y="651902"/>
                                  <a:pt x="85555" y="653672"/>
                                  <a:pt x="84479" y="655403"/>
                                </a:cubicBezTo>
                                <a:cubicBezTo>
                                  <a:pt x="83390" y="657136"/>
                                  <a:pt x="82314" y="658830"/>
                                  <a:pt x="81238" y="660498"/>
                                </a:cubicBezTo>
                                <a:cubicBezTo>
                                  <a:pt x="80161" y="662167"/>
                                  <a:pt x="79098" y="663797"/>
                                  <a:pt x="78047" y="665390"/>
                                </a:cubicBezTo>
                                <a:cubicBezTo>
                                  <a:pt x="76996" y="666983"/>
                                  <a:pt x="75945" y="668551"/>
                                  <a:pt x="74907" y="670080"/>
                                </a:cubicBezTo>
                                <a:cubicBezTo>
                                  <a:pt x="73868" y="671623"/>
                                  <a:pt x="72843" y="673114"/>
                                  <a:pt x="71817" y="674593"/>
                                </a:cubicBezTo>
                                <a:cubicBezTo>
                                  <a:pt x="70792" y="676060"/>
                                  <a:pt x="69779" y="677501"/>
                                  <a:pt x="68778" y="678917"/>
                                </a:cubicBezTo>
                                <a:cubicBezTo>
                                  <a:pt x="67778" y="680320"/>
                                  <a:pt x="66778" y="681710"/>
                                  <a:pt x="65791" y="683063"/>
                                </a:cubicBezTo>
                                <a:cubicBezTo>
                                  <a:pt x="64803" y="684416"/>
                                  <a:pt x="63815" y="685730"/>
                                  <a:pt x="62853" y="687032"/>
                                </a:cubicBezTo>
                                <a:cubicBezTo>
                                  <a:pt x="61878" y="688334"/>
                                  <a:pt x="60916" y="689599"/>
                                  <a:pt x="59953" y="690850"/>
                                </a:cubicBezTo>
                                <a:cubicBezTo>
                                  <a:pt x="59003" y="692089"/>
                                  <a:pt x="58054" y="693302"/>
                                  <a:pt x="57117" y="694491"/>
                                </a:cubicBezTo>
                                <a:cubicBezTo>
                                  <a:pt x="56180" y="695692"/>
                                  <a:pt x="55256" y="696854"/>
                                  <a:pt x="54344" y="697992"/>
                                </a:cubicBezTo>
                                <a:cubicBezTo>
                                  <a:pt x="53420" y="699143"/>
                                  <a:pt x="52508" y="700255"/>
                                  <a:pt x="51609" y="701342"/>
                                </a:cubicBezTo>
                                <a:cubicBezTo>
                                  <a:pt x="50710" y="702442"/>
                                  <a:pt x="49824" y="703504"/>
                                  <a:pt x="48938" y="704553"/>
                                </a:cubicBezTo>
                                <a:cubicBezTo>
                                  <a:pt x="48064" y="705602"/>
                                  <a:pt x="47190" y="706613"/>
                                  <a:pt x="46329" y="707625"/>
                                </a:cubicBezTo>
                                <a:cubicBezTo>
                                  <a:pt x="45468" y="708624"/>
                                  <a:pt x="44607" y="709597"/>
                                  <a:pt x="43772" y="710558"/>
                                </a:cubicBezTo>
                                <a:cubicBezTo>
                                  <a:pt x="42923" y="711519"/>
                                  <a:pt x="42087" y="712454"/>
                                  <a:pt x="41265" y="713377"/>
                                </a:cubicBezTo>
                                <a:cubicBezTo>
                                  <a:pt x="40442" y="714287"/>
                                  <a:pt x="39619" y="715185"/>
                                  <a:pt x="38808" y="716070"/>
                                </a:cubicBezTo>
                                <a:cubicBezTo>
                                  <a:pt x="38010" y="716954"/>
                                  <a:pt x="37213" y="717814"/>
                                  <a:pt x="36415" y="718648"/>
                                </a:cubicBezTo>
                                <a:cubicBezTo>
                                  <a:pt x="35630" y="719495"/>
                                  <a:pt x="34845" y="720317"/>
                                  <a:pt x="34086" y="721126"/>
                                </a:cubicBezTo>
                                <a:cubicBezTo>
                                  <a:pt x="33313" y="721922"/>
                                  <a:pt x="32553" y="722719"/>
                                  <a:pt x="31794" y="723490"/>
                                </a:cubicBezTo>
                                <a:cubicBezTo>
                                  <a:pt x="31047" y="724261"/>
                                  <a:pt x="30300" y="725007"/>
                                  <a:pt x="29565" y="725753"/>
                                </a:cubicBezTo>
                                <a:cubicBezTo>
                                  <a:pt x="28831" y="726486"/>
                                  <a:pt x="28109" y="727206"/>
                                  <a:pt x="27400" y="727915"/>
                                </a:cubicBezTo>
                                <a:cubicBezTo>
                                  <a:pt x="26691" y="728622"/>
                                  <a:pt x="25982" y="729305"/>
                                  <a:pt x="25286" y="729988"/>
                                </a:cubicBezTo>
                                <a:cubicBezTo>
                                  <a:pt x="24602" y="730658"/>
                                  <a:pt x="23918" y="731315"/>
                                  <a:pt x="23247" y="731947"/>
                                </a:cubicBezTo>
                                <a:cubicBezTo>
                                  <a:pt x="22576" y="732592"/>
                                  <a:pt x="21918" y="733224"/>
                                  <a:pt x="21259" y="733830"/>
                                </a:cubicBezTo>
                                <a:cubicBezTo>
                                  <a:pt x="20613" y="734437"/>
                                  <a:pt x="19980" y="735032"/>
                                  <a:pt x="19347" y="735613"/>
                                </a:cubicBezTo>
                                <a:cubicBezTo>
                                  <a:pt x="18727" y="736182"/>
                                  <a:pt x="18106" y="736751"/>
                                  <a:pt x="17511" y="737294"/>
                                </a:cubicBezTo>
                                <a:cubicBezTo>
                                  <a:pt x="16904" y="737850"/>
                                  <a:pt x="16321" y="738381"/>
                                  <a:pt x="15739" y="738900"/>
                                </a:cubicBezTo>
                                <a:cubicBezTo>
                                  <a:pt x="15169" y="739418"/>
                                  <a:pt x="14599" y="739924"/>
                                  <a:pt x="14042" y="740404"/>
                                </a:cubicBezTo>
                                <a:cubicBezTo>
                                  <a:pt x="13498" y="740897"/>
                                  <a:pt x="12953" y="741365"/>
                                  <a:pt x="12434" y="741833"/>
                                </a:cubicBezTo>
                                <a:cubicBezTo>
                                  <a:pt x="11915" y="742288"/>
                                  <a:pt x="11395" y="742730"/>
                                  <a:pt x="10902" y="743160"/>
                                </a:cubicBezTo>
                                <a:cubicBezTo>
                                  <a:pt x="10408" y="743577"/>
                                  <a:pt x="9927" y="743994"/>
                                  <a:pt x="9458" y="744386"/>
                                </a:cubicBezTo>
                                <a:cubicBezTo>
                                  <a:pt x="8990" y="744778"/>
                                  <a:pt x="8534" y="745144"/>
                                  <a:pt x="8103" y="745498"/>
                                </a:cubicBezTo>
                                <a:cubicBezTo>
                                  <a:pt x="7660" y="745840"/>
                                  <a:pt x="7243" y="746181"/>
                                  <a:pt x="6838" y="746485"/>
                                </a:cubicBezTo>
                                <a:cubicBezTo>
                                  <a:pt x="6432" y="746801"/>
                                  <a:pt x="6040" y="747091"/>
                                  <a:pt x="5673" y="747370"/>
                                </a:cubicBezTo>
                                <a:cubicBezTo>
                                  <a:pt x="5305" y="747635"/>
                                  <a:pt x="4951" y="747888"/>
                                  <a:pt x="4609" y="748128"/>
                                </a:cubicBezTo>
                                <a:cubicBezTo>
                                  <a:pt x="4267" y="748368"/>
                                  <a:pt x="3951" y="748583"/>
                                  <a:pt x="3647" y="748785"/>
                                </a:cubicBezTo>
                                <a:cubicBezTo>
                                  <a:pt x="3343" y="748988"/>
                                  <a:pt x="3052" y="749164"/>
                                  <a:pt x="2786" y="749329"/>
                                </a:cubicBezTo>
                                <a:cubicBezTo>
                                  <a:pt x="2520" y="749481"/>
                                  <a:pt x="2267" y="749632"/>
                                  <a:pt x="2039" y="749759"/>
                                </a:cubicBezTo>
                                <a:cubicBezTo>
                                  <a:pt x="1811" y="749885"/>
                                  <a:pt x="1595" y="749986"/>
                                  <a:pt x="1405" y="750075"/>
                                </a:cubicBezTo>
                                <a:cubicBezTo>
                                  <a:pt x="1215" y="750163"/>
                                  <a:pt x="1038" y="750239"/>
                                  <a:pt x="886" y="750290"/>
                                </a:cubicBezTo>
                                <a:cubicBezTo>
                                  <a:pt x="734" y="750340"/>
                                  <a:pt x="608" y="750378"/>
                                  <a:pt x="494" y="750403"/>
                                </a:cubicBezTo>
                                <a:cubicBezTo>
                                  <a:pt x="380" y="750416"/>
                                  <a:pt x="279" y="750416"/>
                                  <a:pt x="203" y="750403"/>
                                </a:cubicBezTo>
                                <a:cubicBezTo>
                                  <a:pt x="140" y="750378"/>
                                  <a:pt x="76" y="750340"/>
                                  <a:pt x="51" y="750290"/>
                                </a:cubicBezTo>
                                <a:cubicBezTo>
                                  <a:pt x="13" y="750239"/>
                                  <a:pt x="0" y="750188"/>
                                  <a:pt x="13" y="750075"/>
                                </a:cubicBezTo>
                                <a:cubicBezTo>
                                  <a:pt x="13" y="749961"/>
                                  <a:pt x="38" y="749822"/>
                                  <a:pt x="89" y="749607"/>
                                </a:cubicBezTo>
                                <a:cubicBezTo>
                                  <a:pt x="140" y="749392"/>
                                  <a:pt x="203" y="749126"/>
                                  <a:pt x="304" y="748811"/>
                                </a:cubicBezTo>
                                <a:cubicBezTo>
                                  <a:pt x="393" y="748482"/>
                                  <a:pt x="494" y="748115"/>
                                  <a:pt x="633" y="747685"/>
                                </a:cubicBezTo>
                                <a:cubicBezTo>
                                  <a:pt x="760" y="747256"/>
                                  <a:pt x="912" y="746763"/>
                                  <a:pt x="1076" y="746232"/>
                                </a:cubicBezTo>
                                <a:cubicBezTo>
                                  <a:pt x="1253" y="745688"/>
                                  <a:pt x="1443" y="745094"/>
                                  <a:pt x="1659" y="744449"/>
                                </a:cubicBezTo>
                                <a:cubicBezTo>
                                  <a:pt x="1874" y="743805"/>
                                  <a:pt x="2102" y="743109"/>
                                  <a:pt x="2355" y="742351"/>
                                </a:cubicBezTo>
                                <a:cubicBezTo>
                                  <a:pt x="2608" y="741592"/>
                                  <a:pt x="2887" y="740783"/>
                                  <a:pt x="3178" y="739924"/>
                                </a:cubicBezTo>
                                <a:cubicBezTo>
                                  <a:pt x="3482" y="739051"/>
                                  <a:pt x="3799" y="738116"/>
                                  <a:pt x="4128" y="737130"/>
                                </a:cubicBezTo>
                                <a:cubicBezTo>
                                  <a:pt x="4469" y="736131"/>
                                  <a:pt x="4824" y="735082"/>
                                  <a:pt x="5204" y="733970"/>
                                </a:cubicBezTo>
                                <a:cubicBezTo>
                                  <a:pt x="5571" y="732857"/>
                                  <a:pt x="5976" y="731682"/>
                                  <a:pt x="6394" y="730443"/>
                                </a:cubicBezTo>
                                <a:cubicBezTo>
                                  <a:pt x="6812" y="729204"/>
                                  <a:pt x="7255" y="727902"/>
                                  <a:pt x="7724" y="726536"/>
                                </a:cubicBezTo>
                                <a:cubicBezTo>
                                  <a:pt x="8179" y="725171"/>
                                  <a:pt x="8661" y="723743"/>
                                  <a:pt x="9167" y="722251"/>
                                </a:cubicBezTo>
                                <a:cubicBezTo>
                                  <a:pt x="9674" y="720760"/>
                                  <a:pt x="10206" y="719192"/>
                                  <a:pt x="10750" y="717574"/>
                                </a:cubicBezTo>
                                <a:cubicBezTo>
                                  <a:pt x="11307" y="715956"/>
                                  <a:pt x="11877" y="714262"/>
                                  <a:pt x="12472" y="712517"/>
                                </a:cubicBezTo>
                                <a:cubicBezTo>
                                  <a:pt x="13067" y="710760"/>
                                  <a:pt x="13688" y="708940"/>
                                  <a:pt x="14320" y="707056"/>
                                </a:cubicBezTo>
                                <a:cubicBezTo>
                                  <a:pt x="14966" y="705160"/>
                                  <a:pt x="15625" y="703213"/>
                                  <a:pt x="16308" y="701178"/>
                                </a:cubicBezTo>
                                <a:cubicBezTo>
                                  <a:pt x="16992" y="699155"/>
                                  <a:pt x="17714" y="697069"/>
                                  <a:pt x="18436" y="694895"/>
                                </a:cubicBezTo>
                                <a:cubicBezTo>
                                  <a:pt x="19170" y="692733"/>
                                  <a:pt x="19930" y="690496"/>
                                  <a:pt x="20715" y="688195"/>
                                </a:cubicBezTo>
                                <a:cubicBezTo>
                                  <a:pt x="21499" y="685895"/>
                                  <a:pt x="22297" y="683518"/>
                                  <a:pt x="23133" y="681065"/>
                                </a:cubicBezTo>
                                <a:cubicBezTo>
                                  <a:pt x="23956" y="678626"/>
                                  <a:pt x="24804" y="676110"/>
                                  <a:pt x="25691" y="673519"/>
                                </a:cubicBezTo>
                                <a:cubicBezTo>
                                  <a:pt x="26564" y="670927"/>
                                  <a:pt x="27463" y="668272"/>
                                  <a:pt x="28387" y="665542"/>
                                </a:cubicBezTo>
                                <a:cubicBezTo>
                                  <a:pt x="29312" y="662824"/>
                                  <a:pt x="30262" y="660018"/>
                                  <a:pt x="31236" y="657148"/>
                                </a:cubicBezTo>
                                <a:cubicBezTo>
                                  <a:pt x="32212" y="654279"/>
                                  <a:pt x="33199" y="651346"/>
                                  <a:pt x="34225" y="648350"/>
                                </a:cubicBezTo>
                                <a:cubicBezTo>
                                  <a:pt x="35237" y="645341"/>
                                  <a:pt x="36276" y="642269"/>
                                  <a:pt x="37340" y="639121"/>
                                </a:cubicBezTo>
                                <a:cubicBezTo>
                                  <a:pt x="38403" y="635986"/>
                                  <a:pt x="39492" y="632788"/>
                                  <a:pt x="40606" y="629514"/>
                                </a:cubicBezTo>
                                <a:cubicBezTo>
                                  <a:pt x="41708" y="626240"/>
                                  <a:pt x="42835" y="622903"/>
                                  <a:pt x="43987" y="619515"/>
                                </a:cubicBezTo>
                                <a:cubicBezTo>
                                  <a:pt x="45139" y="616114"/>
                                  <a:pt x="46317" y="612651"/>
                                  <a:pt x="47507" y="609136"/>
                                </a:cubicBezTo>
                                <a:cubicBezTo>
                                  <a:pt x="48697" y="605609"/>
                                  <a:pt x="49912" y="602032"/>
                                  <a:pt x="51153" y="598391"/>
                                </a:cubicBezTo>
                                <a:cubicBezTo>
                                  <a:pt x="52382" y="594751"/>
                                  <a:pt x="53635" y="591047"/>
                                  <a:pt x="54914" y="587304"/>
                                </a:cubicBezTo>
                                <a:cubicBezTo>
                                  <a:pt x="56180" y="583550"/>
                                  <a:pt x="57472" y="579745"/>
                                  <a:pt x="58776" y="575877"/>
                                </a:cubicBezTo>
                                <a:cubicBezTo>
                                  <a:pt x="60080" y="572021"/>
                                  <a:pt x="61409" y="568115"/>
                                  <a:pt x="62752" y="564146"/>
                                </a:cubicBezTo>
                                <a:cubicBezTo>
                                  <a:pt x="64094" y="560189"/>
                                  <a:pt x="65461" y="556182"/>
                                  <a:pt x="66828" y="552124"/>
                                </a:cubicBezTo>
                                <a:cubicBezTo>
                                  <a:pt x="68209" y="548066"/>
                                  <a:pt x="69602" y="543958"/>
                                  <a:pt x="71007" y="539811"/>
                                </a:cubicBezTo>
                                <a:cubicBezTo>
                                  <a:pt x="72400" y="535677"/>
                                  <a:pt x="73830" y="531480"/>
                                  <a:pt x="75261" y="527258"/>
                                </a:cubicBezTo>
                                <a:cubicBezTo>
                                  <a:pt x="76692" y="523036"/>
                                  <a:pt x="78136" y="518776"/>
                                  <a:pt x="79592" y="514478"/>
                                </a:cubicBezTo>
                                <a:cubicBezTo>
                                  <a:pt x="81048" y="510180"/>
                                  <a:pt x="82517" y="505844"/>
                                  <a:pt x="83998" y="501483"/>
                                </a:cubicBezTo>
                                <a:cubicBezTo>
                                  <a:pt x="85467" y="497134"/>
                                  <a:pt x="86961" y="492735"/>
                                  <a:pt x="88455" y="488323"/>
                                </a:cubicBezTo>
                                <a:cubicBezTo>
                                  <a:pt x="89949" y="483911"/>
                                  <a:pt x="91456" y="479461"/>
                                  <a:pt x="92963" y="475011"/>
                                </a:cubicBezTo>
                                <a:cubicBezTo>
                                  <a:pt x="94482" y="470549"/>
                                  <a:pt x="96001" y="466061"/>
                                  <a:pt x="97520" y="461561"/>
                                </a:cubicBezTo>
                                <a:cubicBezTo>
                                  <a:pt x="99052" y="457061"/>
                                  <a:pt x="100585" y="452535"/>
                                  <a:pt x="102117" y="447997"/>
                                </a:cubicBezTo>
                                <a:cubicBezTo>
                                  <a:pt x="103662" y="443471"/>
                                  <a:pt x="105194" y="438921"/>
                                  <a:pt x="106738" y="434357"/>
                                </a:cubicBezTo>
                                <a:cubicBezTo>
                                  <a:pt x="108283" y="429806"/>
                                  <a:pt x="109841" y="425242"/>
                                  <a:pt x="111385" y="420666"/>
                                </a:cubicBezTo>
                                <a:cubicBezTo>
                                  <a:pt x="112930" y="416090"/>
                                  <a:pt x="114487" y="411514"/>
                                  <a:pt x="116045" y="406925"/>
                                </a:cubicBezTo>
                                <a:cubicBezTo>
                                  <a:pt x="117589" y="402336"/>
                                  <a:pt x="119147" y="397747"/>
                                  <a:pt x="120704" y="393159"/>
                                </a:cubicBezTo>
                                <a:cubicBezTo>
                                  <a:pt x="122262" y="388570"/>
                                  <a:pt x="123819" y="383981"/>
                                  <a:pt x="125376" y="379392"/>
                                </a:cubicBezTo>
                                <a:cubicBezTo>
                                  <a:pt x="126934" y="374803"/>
                                  <a:pt x="128479" y="370215"/>
                                  <a:pt x="130036" y="365626"/>
                                </a:cubicBezTo>
                                <a:cubicBezTo>
                                  <a:pt x="131593" y="361037"/>
                                  <a:pt x="133151" y="356461"/>
                                  <a:pt x="134695" y="351885"/>
                                </a:cubicBezTo>
                                <a:cubicBezTo>
                                  <a:pt x="136253" y="347309"/>
                                  <a:pt x="137797" y="342733"/>
                                  <a:pt x="139342" y="338169"/>
                                </a:cubicBezTo>
                                <a:cubicBezTo>
                                  <a:pt x="140887" y="333605"/>
                                  <a:pt x="142432" y="329042"/>
                                  <a:pt x="143976" y="324503"/>
                                </a:cubicBezTo>
                                <a:cubicBezTo>
                                  <a:pt x="145521" y="319953"/>
                                  <a:pt x="147053" y="315402"/>
                                  <a:pt x="148598" y="310876"/>
                                </a:cubicBezTo>
                                <a:cubicBezTo>
                                  <a:pt x="150130" y="306338"/>
                                  <a:pt x="151662" y="301812"/>
                                  <a:pt x="153194" y="297299"/>
                                </a:cubicBezTo>
                                <a:cubicBezTo>
                                  <a:pt x="154726" y="292786"/>
                                  <a:pt x="156246" y="288286"/>
                                  <a:pt x="157778" y="283799"/>
                                </a:cubicBezTo>
                                <a:cubicBezTo>
                                  <a:pt x="159297" y="279298"/>
                                  <a:pt x="160817" y="274823"/>
                                  <a:pt x="162323" y="270348"/>
                                </a:cubicBezTo>
                                <a:cubicBezTo>
                                  <a:pt x="163843" y="265886"/>
                                  <a:pt x="165349" y="261423"/>
                                  <a:pt x="166856" y="256986"/>
                                </a:cubicBezTo>
                                <a:cubicBezTo>
                                  <a:pt x="168363" y="252537"/>
                                  <a:pt x="169869" y="248112"/>
                                  <a:pt x="171364" y="243687"/>
                                </a:cubicBezTo>
                                <a:cubicBezTo>
                                  <a:pt x="172870" y="239263"/>
                                  <a:pt x="174352" y="234864"/>
                                  <a:pt x="175846" y="230465"/>
                                </a:cubicBezTo>
                                <a:cubicBezTo>
                                  <a:pt x="177340" y="226078"/>
                                  <a:pt x="178822" y="221692"/>
                                  <a:pt x="180303" y="217330"/>
                                </a:cubicBezTo>
                                <a:cubicBezTo>
                                  <a:pt x="181784" y="212969"/>
                                  <a:pt x="183253" y="208607"/>
                                  <a:pt x="184722" y="204272"/>
                                </a:cubicBezTo>
                                <a:cubicBezTo>
                                  <a:pt x="186191" y="199936"/>
                                  <a:pt x="187659" y="195612"/>
                                  <a:pt x="189116" y="191302"/>
                                </a:cubicBezTo>
                                <a:cubicBezTo>
                                  <a:pt x="190584" y="187003"/>
                                  <a:pt x="192028" y="182706"/>
                                  <a:pt x="193484" y="178433"/>
                                </a:cubicBezTo>
                                <a:cubicBezTo>
                                  <a:pt x="194927" y="174160"/>
                                  <a:pt x="196371" y="169900"/>
                                  <a:pt x="197814" y="165665"/>
                                </a:cubicBezTo>
                                <a:cubicBezTo>
                                  <a:pt x="199245" y="161430"/>
                                  <a:pt x="200650" y="156715"/>
                                  <a:pt x="202043" y="152998"/>
                                </a:cubicBezTo>
                                <a:cubicBezTo>
                                  <a:pt x="203562" y="149282"/>
                                  <a:pt x="204955" y="146260"/>
                                  <a:pt x="206348" y="143366"/>
                                </a:cubicBezTo>
                                <a:cubicBezTo>
                                  <a:pt x="207741" y="140458"/>
                                  <a:pt x="209134" y="138119"/>
                                  <a:pt x="210526" y="135579"/>
                                </a:cubicBezTo>
                                <a:cubicBezTo>
                                  <a:pt x="211919" y="133038"/>
                                  <a:pt x="213312" y="130560"/>
                                  <a:pt x="214705" y="128120"/>
                                </a:cubicBezTo>
                                <a:cubicBezTo>
                                  <a:pt x="216098" y="125680"/>
                                  <a:pt x="217490" y="123279"/>
                                  <a:pt x="218883" y="120940"/>
                                </a:cubicBezTo>
                                <a:cubicBezTo>
                                  <a:pt x="220276" y="118601"/>
                                  <a:pt x="221669" y="116301"/>
                                  <a:pt x="223062" y="114050"/>
                                </a:cubicBezTo>
                                <a:cubicBezTo>
                                  <a:pt x="224328" y="111813"/>
                                  <a:pt x="225720" y="109601"/>
                                  <a:pt x="227113" y="107452"/>
                                </a:cubicBezTo>
                                <a:cubicBezTo>
                                  <a:pt x="228506" y="105290"/>
                                  <a:pt x="229772" y="103191"/>
                                  <a:pt x="231165" y="101118"/>
                                </a:cubicBezTo>
                                <a:cubicBezTo>
                                  <a:pt x="232431" y="99058"/>
                                  <a:pt x="233824" y="97035"/>
                                  <a:pt x="235090" y="95063"/>
                                </a:cubicBezTo>
                                <a:cubicBezTo>
                                  <a:pt x="236483" y="93091"/>
                                  <a:pt x="237749" y="91157"/>
                                  <a:pt x="239142" y="89273"/>
                                </a:cubicBezTo>
                                <a:cubicBezTo>
                                  <a:pt x="240408" y="87377"/>
                                  <a:pt x="241674" y="85531"/>
                                  <a:pt x="243067" y="83736"/>
                                </a:cubicBezTo>
                                <a:cubicBezTo>
                                  <a:pt x="244333" y="81929"/>
                                  <a:pt x="245599" y="80171"/>
                                  <a:pt x="246866" y="78452"/>
                                </a:cubicBezTo>
                                <a:cubicBezTo>
                                  <a:pt x="248132" y="76733"/>
                                  <a:pt x="249398" y="75052"/>
                                  <a:pt x="250664" y="73421"/>
                                </a:cubicBezTo>
                                <a:cubicBezTo>
                                  <a:pt x="251930" y="71778"/>
                                  <a:pt x="253196" y="70185"/>
                                  <a:pt x="254462" y="68630"/>
                                </a:cubicBezTo>
                                <a:cubicBezTo>
                                  <a:pt x="255729" y="67075"/>
                                  <a:pt x="256868" y="65558"/>
                                  <a:pt x="258134" y="64066"/>
                                </a:cubicBezTo>
                                <a:cubicBezTo>
                                  <a:pt x="259400" y="62587"/>
                                  <a:pt x="260540" y="61146"/>
                                  <a:pt x="261807" y="59743"/>
                                </a:cubicBezTo>
                                <a:cubicBezTo>
                                  <a:pt x="262946" y="58340"/>
                                  <a:pt x="264085" y="56962"/>
                                  <a:pt x="265352" y="55635"/>
                                </a:cubicBezTo>
                                <a:cubicBezTo>
                                  <a:pt x="266491" y="54295"/>
                                  <a:pt x="267631" y="52993"/>
                                  <a:pt x="268770" y="51729"/>
                                </a:cubicBezTo>
                                <a:cubicBezTo>
                                  <a:pt x="269910" y="50452"/>
                                  <a:pt x="271049" y="49225"/>
                                  <a:pt x="272189" y="48025"/>
                                </a:cubicBezTo>
                                <a:cubicBezTo>
                                  <a:pt x="273202" y="46824"/>
                                  <a:pt x="274341" y="45648"/>
                                  <a:pt x="275481" y="44510"/>
                                </a:cubicBezTo>
                                <a:cubicBezTo>
                                  <a:pt x="276494" y="43373"/>
                                  <a:pt x="277633" y="42260"/>
                                  <a:pt x="278646" y="41173"/>
                                </a:cubicBezTo>
                                <a:cubicBezTo>
                                  <a:pt x="279659" y="40098"/>
                                  <a:pt x="280799" y="39049"/>
                                  <a:pt x="281811" y="38025"/>
                                </a:cubicBezTo>
                                <a:cubicBezTo>
                                  <a:pt x="282825" y="37001"/>
                                  <a:pt x="283838" y="36015"/>
                                  <a:pt x="284851" y="35042"/>
                                </a:cubicBezTo>
                                <a:cubicBezTo>
                                  <a:pt x="285864" y="34068"/>
                                  <a:pt x="286876" y="33133"/>
                                  <a:pt x="287763" y="32210"/>
                                </a:cubicBezTo>
                                <a:cubicBezTo>
                                  <a:pt x="288776" y="31300"/>
                                  <a:pt x="289662" y="30402"/>
                                  <a:pt x="290675" y="29543"/>
                                </a:cubicBezTo>
                                <a:cubicBezTo>
                                  <a:pt x="291561" y="28671"/>
                                  <a:pt x="292448" y="27824"/>
                                  <a:pt x="293334" y="27015"/>
                                </a:cubicBezTo>
                                <a:cubicBezTo>
                                  <a:pt x="294347" y="26193"/>
                                  <a:pt x="295233" y="25384"/>
                                  <a:pt x="295993" y="24613"/>
                                </a:cubicBezTo>
                                <a:cubicBezTo>
                                  <a:pt x="296879" y="23842"/>
                                  <a:pt x="297766" y="23083"/>
                                  <a:pt x="298652" y="22350"/>
                                </a:cubicBezTo>
                                <a:cubicBezTo>
                                  <a:pt x="299412" y="21617"/>
                                  <a:pt x="300298" y="20909"/>
                                  <a:pt x="301058" y="20213"/>
                                </a:cubicBezTo>
                                <a:cubicBezTo>
                                  <a:pt x="301817" y="19531"/>
                                  <a:pt x="302577" y="18848"/>
                                  <a:pt x="303463" y="18204"/>
                                </a:cubicBezTo>
                                <a:cubicBezTo>
                                  <a:pt x="304223" y="17546"/>
                                  <a:pt x="304856" y="16927"/>
                                  <a:pt x="305616" y="16308"/>
                                </a:cubicBezTo>
                                <a:cubicBezTo>
                                  <a:pt x="306376" y="15701"/>
                                  <a:pt x="307135" y="15106"/>
                                  <a:pt x="307768" y="14525"/>
                                </a:cubicBezTo>
                                <a:cubicBezTo>
                                  <a:pt x="308528" y="13956"/>
                                  <a:pt x="309161" y="13400"/>
                                  <a:pt x="309794" y="12869"/>
                                </a:cubicBezTo>
                                <a:cubicBezTo>
                                  <a:pt x="310427" y="12325"/>
                                  <a:pt x="311060" y="11807"/>
                                  <a:pt x="311693" y="11301"/>
                                </a:cubicBezTo>
                                <a:cubicBezTo>
                                  <a:pt x="312327" y="10808"/>
                                  <a:pt x="312960" y="10315"/>
                                  <a:pt x="313466" y="9860"/>
                                </a:cubicBezTo>
                                <a:cubicBezTo>
                                  <a:pt x="314099" y="9393"/>
                                  <a:pt x="314732" y="8937"/>
                                  <a:pt x="315239" y="8508"/>
                                </a:cubicBezTo>
                                <a:cubicBezTo>
                                  <a:pt x="315745" y="8078"/>
                                  <a:pt x="316252" y="7673"/>
                                  <a:pt x="316758" y="7269"/>
                                </a:cubicBezTo>
                                <a:cubicBezTo>
                                  <a:pt x="317264" y="6877"/>
                                  <a:pt x="317771" y="6498"/>
                                  <a:pt x="318277" y="6131"/>
                                </a:cubicBezTo>
                                <a:cubicBezTo>
                                  <a:pt x="318657" y="5764"/>
                                  <a:pt x="319164" y="5423"/>
                                  <a:pt x="319544" y="5095"/>
                                </a:cubicBezTo>
                                <a:cubicBezTo>
                                  <a:pt x="320050" y="4753"/>
                                  <a:pt x="320430" y="4437"/>
                                  <a:pt x="320810" y="4146"/>
                                </a:cubicBezTo>
                                <a:cubicBezTo>
                                  <a:pt x="321190" y="3843"/>
                                  <a:pt x="321570" y="3565"/>
                                  <a:pt x="321949" y="3299"/>
                                </a:cubicBezTo>
                                <a:cubicBezTo>
                                  <a:pt x="322203" y="3034"/>
                                  <a:pt x="322583" y="2781"/>
                                  <a:pt x="322836" y="2554"/>
                                </a:cubicBezTo>
                                <a:cubicBezTo>
                                  <a:pt x="323216" y="2313"/>
                                  <a:pt x="323469" y="2099"/>
                                  <a:pt x="323722" y="1896"/>
                                </a:cubicBezTo>
                                <a:cubicBezTo>
                                  <a:pt x="323975" y="1694"/>
                                  <a:pt x="324229" y="1517"/>
                                  <a:pt x="324482" y="1340"/>
                                </a:cubicBezTo>
                                <a:cubicBezTo>
                                  <a:pt x="324608" y="1176"/>
                                  <a:pt x="324862" y="1024"/>
                                  <a:pt x="324988" y="885"/>
                                </a:cubicBezTo>
                                <a:cubicBezTo>
                                  <a:pt x="325241" y="746"/>
                                  <a:pt x="325368" y="620"/>
                                  <a:pt x="325495" y="518"/>
                                </a:cubicBezTo>
                                <a:cubicBezTo>
                                  <a:pt x="325621" y="417"/>
                                  <a:pt x="325748" y="329"/>
                                  <a:pt x="325875" y="253"/>
                                </a:cubicBezTo>
                                <a:cubicBezTo>
                                  <a:pt x="325875" y="177"/>
                                  <a:pt x="326001" y="114"/>
                                  <a:pt x="326001" y="76"/>
                                </a:cubicBezTo>
                                <a:cubicBezTo>
                                  <a:pt x="326128" y="38"/>
                                  <a:pt x="326128" y="0"/>
                                  <a:pt x="326128" y="0"/>
                                </a:cubicBezTo>
                                <a:cubicBezTo>
                                  <a:pt x="326128" y="0"/>
                                  <a:pt x="326128" y="51"/>
                                  <a:pt x="326128" y="101"/>
                                </a:cubicBezTo>
                                <a:cubicBezTo>
                                  <a:pt x="326128" y="202"/>
                                  <a:pt x="326001" y="354"/>
                                  <a:pt x="326001" y="569"/>
                                </a:cubicBezTo>
                                <a:cubicBezTo>
                                  <a:pt x="325875" y="796"/>
                                  <a:pt x="325748" y="1075"/>
                                  <a:pt x="325621" y="1416"/>
                                </a:cubicBezTo>
                                <a:cubicBezTo>
                                  <a:pt x="325495" y="1757"/>
                                  <a:pt x="325368" y="2162"/>
                                  <a:pt x="325241" y="2629"/>
                                </a:cubicBezTo>
                                <a:cubicBezTo>
                                  <a:pt x="325115" y="3097"/>
                                  <a:pt x="324862" y="3628"/>
                                  <a:pt x="324735" y="4222"/>
                                </a:cubicBezTo>
                                <a:cubicBezTo>
                                  <a:pt x="324482" y="4804"/>
                                  <a:pt x="324229" y="5461"/>
                                  <a:pt x="324102" y="6169"/>
                                </a:cubicBezTo>
                                <a:cubicBezTo>
                                  <a:pt x="323848" y="6890"/>
                                  <a:pt x="323595" y="7661"/>
                                  <a:pt x="323216" y="8495"/>
                                </a:cubicBezTo>
                                <a:cubicBezTo>
                                  <a:pt x="322962" y="9317"/>
                                  <a:pt x="322709" y="10214"/>
                                  <a:pt x="322329" y="11175"/>
                                </a:cubicBezTo>
                                <a:cubicBezTo>
                                  <a:pt x="322076" y="12123"/>
                                  <a:pt x="321696" y="13134"/>
                                  <a:pt x="321316" y="14209"/>
                                </a:cubicBezTo>
                                <a:cubicBezTo>
                                  <a:pt x="320936" y="15284"/>
                                  <a:pt x="320556" y="16421"/>
                                  <a:pt x="320177" y="17622"/>
                                </a:cubicBezTo>
                                <a:cubicBezTo>
                                  <a:pt x="319797" y="18810"/>
                                  <a:pt x="319291" y="20074"/>
                                  <a:pt x="318911" y="21389"/>
                                </a:cubicBezTo>
                                <a:cubicBezTo>
                                  <a:pt x="318404" y="22691"/>
                                  <a:pt x="318024" y="24069"/>
                                  <a:pt x="317518" y="25498"/>
                                </a:cubicBezTo>
                                <a:cubicBezTo>
                                  <a:pt x="317011" y="26926"/>
                                  <a:pt x="316505" y="28418"/>
                                  <a:pt x="315999" y="29973"/>
                                </a:cubicBezTo>
                                <a:cubicBezTo>
                                  <a:pt x="315492" y="31515"/>
                                  <a:pt x="314859" y="33120"/>
                                  <a:pt x="314352" y="34789"/>
                                </a:cubicBezTo>
                                <a:cubicBezTo>
                                  <a:pt x="313846" y="36445"/>
                                  <a:pt x="313213" y="38164"/>
                                  <a:pt x="312580" y="39934"/>
                                </a:cubicBezTo>
                                <a:cubicBezTo>
                                  <a:pt x="311947" y="41716"/>
                                  <a:pt x="311440" y="43549"/>
                                  <a:pt x="310680" y="45433"/>
                                </a:cubicBezTo>
                                <a:cubicBezTo>
                                  <a:pt x="310047" y="47317"/>
                                  <a:pt x="309414" y="49251"/>
                                  <a:pt x="308781" y="51248"/>
                                </a:cubicBezTo>
                                <a:cubicBezTo>
                                  <a:pt x="308148" y="53245"/>
                                  <a:pt x="307388" y="55293"/>
                                  <a:pt x="306629" y="57392"/>
                                </a:cubicBezTo>
                                <a:cubicBezTo>
                                  <a:pt x="305996" y="59490"/>
                                  <a:pt x="305236" y="61652"/>
                                  <a:pt x="304476" y="63852"/>
                                </a:cubicBezTo>
                                <a:cubicBezTo>
                                  <a:pt x="303716" y="66051"/>
                                  <a:pt x="302957" y="68314"/>
                                  <a:pt x="302197" y="70615"/>
                                </a:cubicBezTo>
                                <a:cubicBezTo>
                                  <a:pt x="301437" y="72915"/>
                                  <a:pt x="300678" y="75267"/>
                                  <a:pt x="299791" y="77669"/>
                                </a:cubicBezTo>
                                <a:cubicBezTo>
                                  <a:pt x="299032" y="80070"/>
                                  <a:pt x="298145" y="82510"/>
                                  <a:pt x="297386" y="85000"/>
                                </a:cubicBezTo>
                                <a:cubicBezTo>
                                  <a:pt x="296499" y="87491"/>
                                  <a:pt x="295613" y="90032"/>
                                  <a:pt x="294727" y="92611"/>
                                </a:cubicBezTo>
                                <a:cubicBezTo>
                                  <a:pt x="293840" y="95190"/>
                                  <a:pt x="292954" y="97819"/>
                                  <a:pt x="292068" y="100486"/>
                                </a:cubicBezTo>
                                <a:cubicBezTo>
                                  <a:pt x="291181" y="103141"/>
                                  <a:pt x="290295" y="105846"/>
                                  <a:pt x="289282" y="108602"/>
                                </a:cubicBezTo>
                                <a:cubicBezTo>
                                  <a:pt x="288396" y="111345"/>
                                  <a:pt x="287510" y="114126"/>
                                  <a:pt x="286496" y="116945"/>
                                </a:cubicBezTo>
                                <a:cubicBezTo>
                                  <a:pt x="285484" y="119777"/>
                                  <a:pt x="284597" y="122634"/>
                                  <a:pt x="283584" y="125529"/>
                                </a:cubicBezTo>
                                <a:cubicBezTo>
                                  <a:pt x="282572" y="128424"/>
                                  <a:pt x="281558" y="131369"/>
                                  <a:pt x="280672" y="134327"/>
                                </a:cubicBezTo>
                                <a:cubicBezTo>
                                  <a:pt x="279659" y="137298"/>
                                  <a:pt x="278646" y="140306"/>
                                  <a:pt x="277507" y="143340"/>
                                </a:cubicBezTo>
                                <a:cubicBezTo>
                                  <a:pt x="276494" y="146374"/>
                                  <a:pt x="275481" y="149446"/>
                                  <a:pt x="274468" y="152543"/>
                                </a:cubicBezTo>
                                <a:cubicBezTo>
                                  <a:pt x="273328" y="155653"/>
                                  <a:pt x="272316" y="158788"/>
                                  <a:pt x="271302" y="161948"/>
                                </a:cubicBezTo>
                                <a:cubicBezTo>
                                  <a:pt x="270163" y="165109"/>
                                  <a:pt x="269150" y="168294"/>
                                  <a:pt x="268010" y="171518"/>
                                </a:cubicBezTo>
                                <a:cubicBezTo>
                                  <a:pt x="266871" y="174729"/>
                                  <a:pt x="265858" y="177978"/>
                                  <a:pt x="264718" y="181252"/>
                                </a:cubicBezTo>
                                <a:cubicBezTo>
                                  <a:pt x="263579" y="184526"/>
                                  <a:pt x="262439" y="187813"/>
                                  <a:pt x="261300" y="191137"/>
                                </a:cubicBezTo>
                                <a:cubicBezTo>
                                  <a:pt x="260287" y="194462"/>
                                  <a:pt x="259147" y="197812"/>
                                  <a:pt x="258008" y="201175"/>
                                </a:cubicBezTo>
                                <a:cubicBezTo>
                                  <a:pt x="256868" y="204550"/>
                                  <a:pt x="255602" y="207938"/>
                                  <a:pt x="254462" y="211351"/>
                                </a:cubicBezTo>
                                <a:cubicBezTo>
                                  <a:pt x="253323" y="214764"/>
                                  <a:pt x="252183" y="218203"/>
                                  <a:pt x="251044" y="221654"/>
                                </a:cubicBezTo>
                                <a:cubicBezTo>
                                  <a:pt x="249904" y="225104"/>
                                  <a:pt x="248638" y="228581"/>
                                  <a:pt x="247498" y="232083"/>
                                </a:cubicBezTo>
                                <a:cubicBezTo>
                                  <a:pt x="246359" y="235572"/>
                                  <a:pt x="245093" y="239086"/>
                                  <a:pt x="243953" y="242613"/>
                                </a:cubicBezTo>
                                <a:cubicBezTo>
                                  <a:pt x="242687" y="246140"/>
                                  <a:pt x="241547" y="249692"/>
                                  <a:pt x="240281" y="253244"/>
                                </a:cubicBezTo>
                                <a:cubicBezTo>
                                  <a:pt x="239142" y="256809"/>
                                  <a:pt x="237876" y="260386"/>
                                  <a:pt x="236610" y="263977"/>
                                </a:cubicBezTo>
                                <a:cubicBezTo>
                                  <a:pt x="235470" y="267567"/>
                                  <a:pt x="234204" y="271170"/>
                                  <a:pt x="233064" y="274785"/>
                                </a:cubicBezTo>
                                <a:cubicBezTo>
                                  <a:pt x="231798" y="278388"/>
                                  <a:pt x="230532" y="282029"/>
                                  <a:pt x="229266" y="285657"/>
                                </a:cubicBezTo>
                                <a:cubicBezTo>
                                  <a:pt x="228126" y="289297"/>
                                  <a:pt x="226860" y="292951"/>
                                  <a:pt x="225594" y="296604"/>
                                </a:cubicBezTo>
                                <a:cubicBezTo>
                                  <a:pt x="224328" y="300258"/>
                                  <a:pt x="223188" y="303923"/>
                                  <a:pt x="221922" y="307602"/>
                                </a:cubicBezTo>
                                <a:cubicBezTo>
                                  <a:pt x="220656" y="311268"/>
                                  <a:pt x="219390" y="314959"/>
                                  <a:pt x="218123" y="318638"/>
                                </a:cubicBezTo>
                                <a:cubicBezTo>
                                  <a:pt x="216857" y="322329"/>
                                  <a:pt x="215591" y="326020"/>
                                  <a:pt x="214325" y="329724"/>
                                </a:cubicBezTo>
                                <a:cubicBezTo>
                                  <a:pt x="213185" y="333416"/>
                                  <a:pt x="211919" y="337132"/>
                                  <a:pt x="210653" y="340836"/>
                                </a:cubicBezTo>
                                <a:cubicBezTo>
                                  <a:pt x="209387" y="344540"/>
                                  <a:pt x="208121" y="348257"/>
                                  <a:pt x="206854" y="351973"/>
                                </a:cubicBezTo>
                                <a:cubicBezTo>
                                  <a:pt x="205588" y="355690"/>
                                  <a:pt x="204322" y="359406"/>
                                  <a:pt x="203056" y="363123"/>
                                </a:cubicBezTo>
                                <a:cubicBezTo>
                                  <a:pt x="201790" y="366840"/>
                                  <a:pt x="200523" y="370556"/>
                                  <a:pt x="199258" y="374285"/>
                                </a:cubicBezTo>
                                <a:cubicBezTo>
                                  <a:pt x="198029" y="378002"/>
                                  <a:pt x="196763" y="381718"/>
                                  <a:pt x="195510" y="385435"/>
                                </a:cubicBez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29" name="Shape 1070"/>
                        <wps:cNvSpPr>
                          <a:spLocks/>
                        </wps:cNvSpPr>
                        <wps:spPr bwMode="auto">
                          <a:xfrm>
                            <a:off x="40736" y="4503"/>
                            <a:ext cx="2429" cy="6543"/>
                          </a:xfrm>
                          <a:custGeom>
                            <a:avLst/>
                            <a:gdLst>
                              <a:gd name="T0" fmla="*/ 122287 w 242965"/>
                              <a:gd name="T1" fmla="*/ 402791 h 654341"/>
                              <a:gd name="T2" fmla="*/ 89771 w 242965"/>
                              <a:gd name="T3" fmla="*/ 498739 h 654341"/>
                              <a:gd name="T4" fmla="*/ 59877 w 242965"/>
                              <a:gd name="T5" fmla="*/ 570782 h 654341"/>
                              <a:gd name="T6" fmla="*/ 34009 w 242965"/>
                              <a:gd name="T7" fmla="*/ 612006 h 654341"/>
                              <a:gd name="T8" fmla="*/ 14485 w 242965"/>
                              <a:gd name="T9" fmla="*/ 637832 h 654341"/>
                              <a:gd name="T10" fmla="*/ 2975 w 242965"/>
                              <a:gd name="T11" fmla="*/ 651168 h 654341"/>
                              <a:gd name="T12" fmla="*/ 101 w 242965"/>
                              <a:gd name="T13" fmla="*/ 654026 h 654341"/>
                              <a:gd name="T14" fmla="*/ 5052 w 242965"/>
                              <a:gd name="T15" fmla="*/ 639412 h 654341"/>
                              <a:gd name="T16" fmla="*/ 15726 w 242965"/>
                              <a:gd name="T17" fmla="*/ 607935 h 654341"/>
                              <a:gd name="T18" fmla="*/ 31173 w 242965"/>
                              <a:gd name="T19" fmla="*/ 562376 h 654341"/>
                              <a:gd name="T20" fmla="*/ 51280 w 242965"/>
                              <a:gd name="T21" fmla="*/ 503037 h 654341"/>
                              <a:gd name="T22" fmla="*/ 75514 w 242965"/>
                              <a:gd name="T23" fmla="*/ 431538 h 654341"/>
                              <a:gd name="T24" fmla="*/ 102370 w 242965"/>
                              <a:gd name="T25" fmla="*/ 352302 h 654341"/>
                              <a:gd name="T26" fmla="*/ 130149 w 242965"/>
                              <a:gd name="T27" fmla="*/ 270323 h 654341"/>
                              <a:gd name="T28" fmla="*/ 156866 w 242965"/>
                              <a:gd name="T29" fmla="*/ 191542 h 654341"/>
                              <a:gd name="T30" fmla="*/ 179530 w 242965"/>
                              <a:gd name="T31" fmla="*/ 124631 h 654341"/>
                              <a:gd name="T32" fmla="*/ 195484 w 242965"/>
                              <a:gd name="T33" fmla="*/ 77719 h 654341"/>
                              <a:gd name="T34" fmla="*/ 203208 w 242965"/>
                              <a:gd name="T35" fmla="*/ 59831 h 654341"/>
                              <a:gd name="T36" fmla="*/ 202701 w 242965"/>
                              <a:gd name="T37" fmla="*/ 62183 h 654341"/>
                              <a:gd name="T38" fmla="*/ 194218 w 242965"/>
                              <a:gd name="T39" fmla="*/ 87352 h 654341"/>
                              <a:gd name="T40" fmla="*/ 179150 w 242965"/>
                              <a:gd name="T41" fmla="*/ 131685 h 654341"/>
                              <a:gd name="T42" fmla="*/ 159652 w 242965"/>
                              <a:gd name="T43" fmla="*/ 189368 h 654341"/>
                              <a:gd name="T44" fmla="*/ 137582 w 242965"/>
                              <a:gd name="T45" fmla="*/ 254395 h 654341"/>
                              <a:gd name="T46" fmla="*/ 114905 w 242965"/>
                              <a:gd name="T47" fmla="*/ 321305 h 654341"/>
                              <a:gd name="T48" fmla="*/ 93203 w 242965"/>
                              <a:gd name="T49" fmla="*/ 385333 h 654341"/>
                              <a:gd name="T50" fmla="*/ 74134 w 242965"/>
                              <a:gd name="T51" fmla="*/ 441587 h 654341"/>
                              <a:gd name="T52" fmla="*/ 59713 w 242965"/>
                              <a:gd name="T53" fmla="*/ 484138 h 654341"/>
                              <a:gd name="T54" fmla="*/ 51571 w 242965"/>
                              <a:gd name="T55" fmla="*/ 508170 h 654341"/>
                              <a:gd name="T56" fmla="*/ 50520 w 242965"/>
                              <a:gd name="T57" fmla="*/ 511279 h 654341"/>
                              <a:gd name="T58" fmla="*/ 56940 w 242965"/>
                              <a:gd name="T59" fmla="*/ 492317 h 654341"/>
                              <a:gd name="T60" fmla="*/ 70779 w 242965"/>
                              <a:gd name="T61" fmla="*/ 451473 h 654341"/>
                              <a:gd name="T62" fmla="*/ 91215 w 242965"/>
                              <a:gd name="T63" fmla="*/ 391212 h 654341"/>
                              <a:gd name="T64" fmla="*/ 116222 w 242965"/>
                              <a:gd name="T65" fmla="*/ 317399 h 654341"/>
                              <a:gd name="T66" fmla="*/ 143242 w 242965"/>
                              <a:gd name="T67" fmla="*/ 237670 h 654341"/>
                              <a:gd name="T68" fmla="*/ 170034 w 242965"/>
                              <a:gd name="T69" fmla="*/ 158510 h 654341"/>
                              <a:gd name="T70" fmla="*/ 194724 w 242965"/>
                              <a:gd name="T71" fmla="*/ 85696 h 654341"/>
                              <a:gd name="T72" fmla="*/ 215490 w 242965"/>
                              <a:gd name="T73" fmla="*/ 40831 h 654341"/>
                              <a:gd name="T74" fmla="*/ 231063 w 242965"/>
                              <a:gd name="T75" fmla="*/ 15852 h 654341"/>
                              <a:gd name="T76" fmla="*/ 240433 w 242965"/>
                              <a:gd name="T77" fmla="*/ 2832 h 654341"/>
                              <a:gd name="T78" fmla="*/ 242839 w 242965"/>
                              <a:gd name="T79" fmla="*/ 430 h 654341"/>
                              <a:gd name="T80" fmla="*/ 238154 w 242965"/>
                              <a:gd name="T81" fmla="*/ 14386 h 654341"/>
                              <a:gd name="T82" fmla="*/ 227138 w 242965"/>
                              <a:gd name="T83" fmla="*/ 46861 h 654341"/>
                              <a:gd name="T84" fmla="*/ 210805 w 242965"/>
                              <a:gd name="T85" fmla="*/ 95012 h 654341"/>
                              <a:gd name="T86" fmla="*/ 189913 w 242965"/>
                              <a:gd name="T87" fmla="*/ 156816 h 654341"/>
                              <a:gd name="T88" fmla="*/ 165476 w 242965"/>
                              <a:gd name="T89" fmla="*/ 228707 h 654341"/>
                              <a:gd name="T90" fmla="*/ 139747 w 242965"/>
                              <a:gd name="T91" fmla="*/ 304732 h 654341"/>
                              <a:gd name="T92" fmla="*/ 114652 w 242965"/>
                              <a:gd name="T93" fmla="*/ 378760 h 654341"/>
                              <a:gd name="T94" fmla="*/ 91911 w 242965"/>
                              <a:gd name="T95" fmla="*/ 445886 h 654341"/>
                              <a:gd name="T96" fmla="*/ 72855 w 242965"/>
                              <a:gd name="T97" fmla="*/ 502076 h 654341"/>
                              <a:gd name="T98" fmla="*/ 58915 w 242965"/>
                              <a:gd name="T99" fmla="*/ 543224 h 654341"/>
                              <a:gd name="T100" fmla="*/ 51204 w 242965"/>
                              <a:gd name="T101" fmla="*/ 563159 h 654341"/>
                              <a:gd name="T102" fmla="*/ 49963 w 242965"/>
                              <a:gd name="T103" fmla="*/ 565093 h 654341"/>
                              <a:gd name="T104" fmla="*/ 55078 w 242965"/>
                              <a:gd name="T105" fmla="*/ 550025 h 654341"/>
                              <a:gd name="T106" fmla="*/ 66031 w 242965"/>
                              <a:gd name="T107" fmla="*/ 517714 h 654341"/>
                              <a:gd name="T108" fmla="*/ 82010 w 242965"/>
                              <a:gd name="T109" fmla="*/ 470536 h 654341"/>
                              <a:gd name="T110" fmla="*/ 101699 w 242965"/>
                              <a:gd name="T111" fmla="*/ 412474 h 654341"/>
                              <a:gd name="T112" fmla="*/ 123363 w 242965"/>
                              <a:gd name="T113" fmla="*/ 348560 h 654341"/>
                              <a:gd name="T114" fmla="*/ 145369 w 242965"/>
                              <a:gd name="T115" fmla="*/ 283621 h 654341"/>
                              <a:gd name="T116" fmla="*/ 0 w 242965"/>
                              <a:gd name="T117" fmla="*/ 0 h 654341"/>
                              <a:gd name="T118" fmla="*/ 242965 w 242965"/>
                              <a:gd name="T119" fmla="*/ 654341 h 654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242965" h="654341">
                                <a:moveTo>
                                  <a:pt x="152308" y="314150"/>
                                </a:moveTo>
                                <a:cubicBezTo>
                                  <a:pt x="151079" y="317867"/>
                                  <a:pt x="149813" y="321583"/>
                                  <a:pt x="148560" y="325300"/>
                                </a:cubicBezTo>
                                <a:cubicBezTo>
                                  <a:pt x="147293" y="329029"/>
                                  <a:pt x="146028" y="332746"/>
                                  <a:pt x="144774" y="336450"/>
                                </a:cubicBezTo>
                                <a:cubicBezTo>
                                  <a:pt x="143520" y="340166"/>
                                  <a:pt x="142254" y="343883"/>
                                  <a:pt x="141001" y="347587"/>
                                </a:cubicBezTo>
                                <a:cubicBezTo>
                                  <a:pt x="139747" y="351290"/>
                                  <a:pt x="138493" y="354994"/>
                                  <a:pt x="137240" y="358698"/>
                                </a:cubicBezTo>
                                <a:cubicBezTo>
                                  <a:pt x="135987" y="362402"/>
                                  <a:pt x="134733" y="366094"/>
                                  <a:pt x="133479" y="369785"/>
                                </a:cubicBezTo>
                                <a:cubicBezTo>
                                  <a:pt x="132226" y="373476"/>
                                  <a:pt x="130985" y="377155"/>
                                  <a:pt x="129732" y="380833"/>
                                </a:cubicBezTo>
                                <a:cubicBezTo>
                                  <a:pt x="128491" y="384512"/>
                                  <a:pt x="127250" y="388178"/>
                                  <a:pt x="126009" y="391844"/>
                                </a:cubicBezTo>
                                <a:cubicBezTo>
                                  <a:pt x="124768" y="395497"/>
                                  <a:pt x="123527" y="399150"/>
                                  <a:pt x="122287" y="402791"/>
                                </a:cubicBezTo>
                                <a:cubicBezTo>
                                  <a:pt x="121059" y="406432"/>
                                  <a:pt x="119830" y="410060"/>
                                  <a:pt x="118602" y="413688"/>
                                </a:cubicBezTo>
                                <a:cubicBezTo>
                                  <a:pt x="117374" y="417304"/>
                                  <a:pt x="116146" y="420919"/>
                                  <a:pt x="114930" y="424522"/>
                                </a:cubicBezTo>
                                <a:cubicBezTo>
                                  <a:pt x="113702" y="428125"/>
                                  <a:pt x="112487" y="431715"/>
                                  <a:pt x="111271" y="435305"/>
                                </a:cubicBezTo>
                                <a:cubicBezTo>
                                  <a:pt x="110055" y="438895"/>
                                  <a:pt x="108840" y="442473"/>
                                  <a:pt x="107637" y="446037"/>
                                </a:cubicBezTo>
                                <a:cubicBezTo>
                                  <a:pt x="106421" y="449602"/>
                                  <a:pt x="105219" y="453167"/>
                                  <a:pt x="104016" y="456719"/>
                                </a:cubicBezTo>
                                <a:cubicBezTo>
                                  <a:pt x="102813" y="460259"/>
                                  <a:pt x="101610" y="463811"/>
                                  <a:pt x="100420" y="467338"/>
                                </a:cubicBezTo>
                                <a:cubicBezTo>
                                  <a:pt x="99217" y="470865"/>
                                  <a:pt x="98027" y="474379"/>
                                  <a:pt x="96837" y="477881"/>
                                </a:cubicBezTo>
                                <a:cubicBezTo>
                                  <a:pt x="95659" y="481383"/>
                                  <a:pt x="94469" y="484872"/>
                                  <a:pt x="93291" y="488348"/>
                                </a:cubicBezTo>
                                <a:cubicBezTo>
                                  <a:pt x="92114" y="491824"/>
                                  <a:pt x="90936" y="495288"/>
                                  <a:pt x="89771" y="498739"/>
                                </a:cubicBezTo>
                                <a:cubicBezTo>
                                  <a:pt x="88607" y="502178"/>
                                  <a:pt x="87442" y="505616"/>
                                  <a:pt x="86289" y="509017"/>
                                </a:cubicBezTo>
                                <a:cubicBezTo>
                                  <a:pt x="85125" y="512430"/>
                                  <a:pt x="83985" y="515830"/>
                                  <a:pt x="82833" y="519206"/>
                                </a:cubicBezTo>
                                <a:cubicBezTo>
                                  <a:pt x="81693" y="522581"/>
                                  <a:pt x="80554" y="525943"/>
                                  <a:pt x="79427" y="529281"/>
                                </a:cubicBezTo>
                                <a:cubicBezTo>
                                  <a:pt x="78287" y="532606"/>
                                  <a:pt x="77173" y="536259"/>
                                  <a:pt x="76059" y="539217"/>
                                </a:cubicBezTo>
                                <a:cubicBezTo>
                                  <a:pt x="74932" y="542187"/>
                                  <a:pt x="73830" y="544703"/>
                                  <a:pt x="72729" y="547054"/>
                                </a:cubicBezTo>
                                <a:cubicBezTo>
                                  <a:pt x="71627" y="549406"/>
                                  <a:pt x="70538" y="551264"/>
                                  <a:pt x="69449" y="553324"/>
                                </a:cubicBezTo>
                                <a:cubicBezTo>
                                  <a:pt x="68361" y="555372"/>
                                  <a:pt x="67284" y="557382"/>
                                  <a:pt x="66208" y="559354"/>
                                </a:cubicBezTo>
                                <a:cubicBezTo>
                                  <a:pt x="65144" y="561339"/>
                                  <a:pt x="64081" y="563273"/>
                                  <a:pt x="63017" y="565169"/>
                                </a:cubicBezTo>
                                <a:cubicBezTo>
                                  <a:pt x="61966" y="567078"/>
                                  <a:pt x="60915" y="568949"/>
                                  <a:pt x="59877" y="570782"/>
                                </a:cubicBezTo>
                                <a:cubicBezTo>
                                  <a:pt x="58839" y="572603"/>
                                  <a:pt x="57801" y="574410"/>
                                  <a:pt x="56775" y="576168"/>
                                </a:cubicBezTo>
                                <a:cubicBezTo>
                                  <a:pt x="55749" y="577937"/>
                                  <a:pt x="54736" y="579657"/>
                                  <a:pt x="53723" y="581351"/>
                                </a:cubicBezTo>
                                <a:cubicBezTo>
                                  <a:pt x="52711" y="583044"/>
                                  <a:pt x="51710" y="584713"/>
                                  <a:pt x="50722" y="586331"/>
                                </a:cubicBezTo>
                                <a:cubicBezTo>
                                  <a:pt x="49735" y="587962"/>
                                  <a:pt x="48747" y="589555"/>
                                  <a:pt x="47773" y="591122"/>
                                </a:cubicBezTo>
                                <a:cubicBezTo>
                                  <a:pt x="46798" y="592677"/>
                                  <a:pt x="45835" y="594207"/>
                                  <a:pt x="44886" y="595698"/>
                                </a:cubicBezTo>
                                <a:cubicBezTo>
                                  <a:pt x="43936" y="597190"/>
                                  <a:pt x="42987" y="598644"/>
                                  <a:pt x="42062" y="600072"/>
                                </a:cubicBezTo>
                                <a:cubicBezTo>
                                  <a:pt x="41125" y="601501"/>
                                  <a:pt x="40213" y="602891"/>
                                  <a:pt x="39302" y="604257"/>
                                </a:cubicBezTo>
                                <a:cubicBezTo>
                                  <a:pt x="38390" y="605609"/>
                                  <a:pt x="37504" y="606937"/>
                                  <a:pt x="36618" y="608226"/>
                                </a:cubicBezTo>
                                <a:cubicBezTo>
                                  <a:pt x="35731" y="609515"/>
                                  <a:pt x="34870" y="610779"/>
                                  <a:pt x="34009" y="612006"/>
                                </a:cubicBezTo>
                                <a:cubicBezTo>
                                  <a:pt x="33161" y="613232"/>
                                  <a:pt x="32313" y="614433"/>
                                  <a:pt x="31490" y="615596"/>
                                </a:cubicBezTo>
                                <a:cubicBezTo>
                                  <a:pt x="30654" y="616759"/>
                                  <a:pt x="29844" y="617884"/>
                                  <a:pt x="29046" y="618996"/>
                                </a:cubicBezTo>
                                <a:cubicBezTo>
                                  <a:pt x="28235" y="620096"/>
                                  <a:pt x="27450" y="621158"/>
                                  <a:pt x="26678" y="622207"/>
                                </a:cubicBezTo>
                                <a:cubicBezTo>
                                  <a:pt x="25906" y="623244"/>
                                  <a:pt x="25159" y="624255"/>
                                  <a:pt x="24412" y="625229"/>
                                </a:cubicBezTo>
                                <a:cubicBezTo>
                                  <a:pt x="23677" y="626215"/>
                                  <a:pt x="22943" y="627163"/>
                                  <a:pt x="22234" y="628085"/>
                                </a:cubicBezTo>
                                <a:cubicBezTo>
                                  <a:pt x="21525" y="629008"/>
                                  <a:pt x="20841" y="629893"/>
                                  <a:pt x="20157" y="630765"/>
                                </a:cubicBezTo>
                                <a:cubicBezTo>
                                  <a:pt x="19474" y="631625"/>
                                  <a:pt x="18815" y="632472"/>
                                  <a:pt x="18169" y="633281"/>
                                </a:cubicBezTo>
                                <a:cubicBezTo>
                                  <a:pt x="17524" y="634090"/>
                                  <a:pt x="16890" y="634874"/>
                                  <a:pt x="16283" y="635633"/>
                                </a:cubicBezTo>
                                <a:cubicBezTo>
                                  <a:pt x="15663" y="636391"/>
                                  <a:pt x="15067" y="637124"/>
                                  <a:pt x="14485" y="637832"/>
                                </a:cubicBezTo>
                                <a:cubicBezTo>
                                  <a:pt x="13902" y="638540"/>
                                  <a:pt x="13345" y="639223"/>
                                  <a:pt x="12788" y="639880"/>
                                </a:cubicBezTo>
                                <a:cubicBezTo>
                                  <a:pt x="12244" y="640537"/>
                                  <a:pt x="11712" y="641169"/>
                                  <a:pt x="11193" y="641776"/>
                                </a:cubicBezTo>
                                <a:cubicBezTo>
                                  <a:pt x="10686" y="642383"/>
                                  <a:pt x="10180" y="642964"/>
                                  <a:pt x="9711" y="643533"/>
                                </a:cubicBezTo>
                                <a:cubicBezTo>
                                  <a:pt x="9230" y="644089"/>
                                  <a:pt x="8762" y="644620"/>
                                  <a:pt x="8318" y="645139"/>
                                </a:cubicBezTo>
                                <a:cubicBezTo>
                                  <a:pt x="7875" y="645657"/>
                                  <a:pt x="7445" y="646150"/>
                                  <a:pt x="7040" y="646618"/>
                                </a:cubicBezTo>
                                <a:cubicBezTo>
                                  <a:pt x="6622" y="647085"/>
                                  <a:pt x="6229" y="647528"/>
                                  <a:pt x="5862" y="647945"/>
                                </a:cubicBezTo>
                                <a:cubicBezTo>
                                  <a:pt x="5483" y="648375"/>
                                  <a:pt x="5128" y="648779"/>
                                  <a:pt x="4786" y="649158"/>
                                </a:cubicBezTo>
                                <a:cubicBezTo>
                                  <a:pt x="4444" y="649538"/>
                                  <a:pt x="4128" y="649892"/>
                                  <a:pt x="3824" y="650220"/>
                                </a:cubicBezTo>
                                <a:cubicBezTo>
                                  <a:pt x="3520" y="650562"/>
                                  <a:pt x="3241" y="650878"/>
                                  <a:pt x="2975" y="651168"/>
                                </a:cubicBezTo>
                                <a:cubicBezTo>
                                  <a:pt x="2710" y="651459"/>
                                  <a:pt x="2456" y="651737"/>
                                  <a:pt x="2229" y="651990"/>
                                </a:cubicBezTo>
                                <a:cubicBezTo>
                                  <a:pt x="2000" y="652243"/>
                                  <a:pt x="1785" y="652471"/>
                                  <a:pt x="1595" y="652673"/>
                                </a:cubicBezTo>
                                <a:cubicBezTo>
                                  <a:pt x="1393" y="652888"/>
                                  <a:pt x="1215" y="653077"/>
                                  <a:pt x="1064" y="653242"/>
                                </a:cubicBezTo>
                                <a:cubicBezTo>
                                  <a:pt x="899" y="653419"/>
                                  <a:pt x="760" y="653570"/>
                                  <a:pt x="646" y="653697"/>
                                </a:cubicBezTo>
                                <a:cubicBezTo>
                                  <a:pt x="519" y="653823"/>
                                  <a:pt x="418" y="653937"/>
                                  <a:pt x="329" y="654026"/>
                                </a:cubicBezTo>
                                <a:cubicBezTo>
                                  <a:pt x="240" y="654114"/>
                                  <a:pt x="164" y="654177"/>
                                  <a:pt x="114" y="654240"/>
                                </a:cubicBezTo>
                                <a:cubicBezTo>
                                  <a:pt x="63" y="654291"/>
                                  <a:pt x="25" y="654316"/>
                                  <a:pt x="12" y="654329"/>
                                </a:cubicBezTo>
                                <a:cubicBezTo>
                                  <a:pt x="0" y="654341"/>
                                  <a:pt x="0" y="654329"/>
                                  <a:pt x="12" y="654316"/>
                                </a:cubicBezTo>
                                <a:cubicBezTo>
                                  <a:pt x="25" y="654266"/>
                                  <a:pt x="50" y="654165"/>
                                  <a:pt x="101" y="654026"/>
                                </a:cubicBezTo>
                                <a:cubicBezTo>
                                  <a:pt x="152" y="653874"/>
                                  <a:pt x="215" y="653684"/>
                                  <a:pt x="304" y="653431"/>
                                </a:cubicBezTo>
                                <a:cubicBezTo>
                                  <a:pt x="380" y="653191"/>
                                  <a:pt x="481" y="652900"/>
                                  <a:pt x="595" y="652572"/>
                                </a:cubicBezTo>
                                <a:cubicBezTo>
                                  <a:pt x="709" y="652230"/>
                                  <a:pt x="848" y="651851"/>
                                  <a:pt x="988" y="651422"/>
                                </a:cubicBezTo>
                                <a:cubicBezTo>
                                  <a:pt x="1127" y="650992"/>
                                  <a:pt x="1291" y="650524"/>
                                  <a:pt x="1469" y="650006"/>
                                </a:cubicBezTo>
                                <a:cubicBezTo>
                                  <a:pt x="1633" y="649500"/>
                                  <a:pt x="1823" y="648944"/>
                                  <a:pt x="2025" y="648350"/>
                                </a:cubicBezTo>
                                <a:cubicBezTo>
                                  <a:pt x="2229" y="647755"/>
                                  <a:pt x="2444" y="647123"/>
                                  <a:pt x="2672" y="646453"/>
                                </a:cubicBezTo>
                                <a:cubicBezTo>
                                  <a:pt x="2899" y="645771"/>
                                  <a:pt x="3140" y="645063"/>
                                  <a:pt x="3393" y="644317"/>
                                </a:cubicBezTo>
                                <a:cubicBezTo>
                                  <a:pt x="3646" y="643571"/>
                                  <a:pt x="3912" y="642787"/>
                                  <a:pt x="4191" y="641965"/>
                                </a:cubicBezTo>
                                <a:cubicBezTo>
                                  <a:pt x="4469" y="641144"/>
                                  <a:pt x="4761" y="640297"/>
                                  <a:pt x="5052" y="639412"/>
                                </a:cubicBezTo>
                                <a:cubicBezTo>
                                  <a:pt x="5355" y="638515"/>
                                  <a:pt x="5673" y="637605"/>
                                  <a:pt x="5989" y="636644"/>
                                </a:cubicBezTo>
                                <a:cubicBezTo>
                                  <a:pt x="6318" y="635696"/>
                                  <a:pt x="6647" y="634709"/>
                                  <a:pt x="7002" y="633685"/>
                                </a:cubicBezTo>
                                <a:cubicBezTo>
                                  <a:pt x="7344" y="632674"/>
                                  <a:pt x="7698" y="631625"/>
                                  <a:pt x="8065" y="630551"/>
                                </a:cubicBezTo>
                                <a:cubicBezTo>
                                  <a:pt x="8420" y="629476"/>
                                  <a:pt x="8800" y="628364"/>
                                  <a:pt x="9192" y="627226"/>
                                </a:cubicBezTo>
                                <a:cubicBezTo>
                                  <a:pt x="9572" y="626088"/>
                                  <a:pt x="9965" y="624912"/>
                                  <a:pt x="10370" y="623712"/>
                                </a:cubicBezTo>
                                <a:cubicBezTo>
                                  <a:pt x="10788" y="622523"/>
                                  <a:pt x="11193" y="621297"/>
                                  <a:pt x="11623" y="620033"/>
                                </a:cubicBezTo>
                                <a:cubicBezTo>
                                  <a:pt x="12054" y="618782"/>
                                  <a:pt x="12485" y="617492"/>
                                  <a:pt x="12928" y="616177"/>
                                </a:cubicBezTo>
                                <a:cubicBezTo>
                                  <a:pt x="13371" y="614863"/>
                                  <a:pt x="13826" y="613523"/>
                                  <a:pt x="14295" y="612145"/>
                                </a:cubicBezTo>
                                <a:cubicBezTo>
                                  <a:pt x="14763" y="610767"/>
                                  <a:pt x="15232" y="609376"/>
                                  <a:pt x="15726" y="607935"/>
                                </a:cubicBezTo>
                                <a:cubicBezTo>
                                  <a:pt x="16207" y="606507"/>
                                  <a:pt x="16701" y="605053"/>
                                  <a:pt x="17207" y="603561"/>
                                </a:cubicBezTo>
                                <a:cubicBezTo>
                                  <a:pt x="17714" y="602069"/>
                                  <a:pt x="18220" y="600553"/>
                                  <a:pt x="18752" y="599010"/>
                                </a:cubicBezTo>
                                <a:cubicBezTo>
                                  <a:pt x="19271" y="597468"/>
                                  <a:pt x="19803" y="595888"/>
                                  <a:pt x="20347" y="594295"/>
                                </a:cubicBezTo>
                                <a:cubicBezTo>
                                  <a:pt x="20892" y="592690"/>
                                  <a:pt x="21449" y="591059"/>
                                  <a:pt x="22006" y="589403"/>
                                </a:cubicBezTo>
                                <a:cubicBezTo>
                                  <a:pt x="22563" y="587747"/>
                                  <a:pt x="23145" y="586066"/>
                                  <a:pt x="23715" y="584347"/>
                                </a:cubicBezTo>
                                <a:cubicBezTo>
                                  <a:pt x="24298" y="582627"/>
                                  <a:pt x="24893" y="580883"/>
                                  <a:pt x="25488" y="579113"/>
                                </a:cubicBezTo>
                                <a:cubicBezTo>
                                  <a:pt x="26096" y="577343"/>
                                  <a:pt x="26703" y="575535"/>
                                  <a:pt x="27324" y="573702"/>
                                </a:cubicBezTo>
                                <a:cubicBezTo>
                                  <a:pt x="27944" y="571882"/>
                                  <a:pt x="28577" y="570011"/>
                                  <a:pt x="29223" y="568127"/>
                                </a:cubicBezTo>
                                <a:cubicBezTo>
                                  <a:pt x="29856" y="566231"/>
                                  <a:pt x="30502" y="564323"/>
                                  <a:pt x="31173" y="562376"/>
                                </a:cubicBezTo>
                                <a:cubicBezTo>
                                  <a:pt x="31831" y="560429"/>
                                  <a:pt x="32490" y="558457"/>
                                  <a:pt x="33174" y="556447"/>
                                </a:cubicBezTo>
                                <a:cubicBezTo>
                                  <a:pt x="33857" y="554437"/>
                                  <a:pt x="34541" y="552414"/>
                                  <a:pt x="35237" y="550354"/>
                                </a:cubicBezTo>
                                <a:cubicBezTo>
                                  <a:pt x="35934" y="548293"/>
                                  <a:pt x="36643" y="546195"/>
                                  <a:pt x="37364" y="544084"/>
                                </a:cubicBezTo>
                                <a:cubicBezTo>
                                  <a:pt x="38086" y="541972"/>
                                  <a:pt x="38808" y="539824"/>
                                  <a:pt x="39543" y="537649"/>
                                </a:cubicBezTo>
                                <a:cubicBezTo>
                                  <a:pt x="40277" y="535475"/>
                                  <a:pt x="41024" y="533275"/>
                                  <a:pt x="41783" y="531051"/>
                                </a:cubicBezTo>
                                <a:cubicBezTo>
                                  <a:pt x="42531" y="528826"/>
                                  <a:pt x="43303" y="526576"/>
                                  <a:pt x="44075" y="524287"/>
                                </a:cubicBezTo>
                                <a:cubicBezTo>
                                  <a:pt x="44848" y="521999"/>
                                  <a:pt x="45632" y="519699"/>
                                  <a:pt x="46418" y="517360"/>
                                </a:cubicBezTo>
                                <a:cubicBezTo>
                                  <a:pt x="47215" y="515021"/>
                                  <a:pt x="48013" y="512670"/>
                                  <a:pt x="48823" y="510280"/>
                                </a:cubicBezTo>
                                <a:cubicBezTo>
                                  <a:pt x="49634" y="507891"/>
                                  <a:pt x="50457" y="505477"/>
                                  <a:pt x="51280" y="503037"/>
                                </a:cubicBezTo>
                                <a:cubicBezTo>
                                  <a:pt x="52103" y="500585"/>
                                  <a:pt x="52939" y="498120"/>
                                  <a:pt x="53787" y="495642"/>
                                </a:cubicBezTo>
                                <a:cubicBezTo>
                                  <a:pt x="54635" y="493152"/>
                                  <a:pt x="55483" y="490624"/>
                                  <a:pt x="56345" y="488095"/>
                                </a:cubicBezTo>
                                <a:cubicBezTo>
                                  <a:pt x="57205" y="485554"/>
                                  <a:pt x="58066" y="482988"/>
                                  <a:pt x="58953" y="480397"/>
                                </a:cubicBezTo>
                                <a:cubicBezTo>
                                  <a:pt x="59827" y="477805"/>
                                  <a:pt x="60713" y="475201"/>
                                  <a:pt x="61599" y="472572"/>
                                </a:cubicBezTo>
                                <a:cubicBezTo>
                                  <a:pt x="62498" y="469929"/>
                                  <a:pt x="63397" y="467275"/>
                                  <a:pt x="64309" y="464595"/>
                                </a:cubicBezTo>
                                <a:cubicBezTo>
                                  <a:pt x="65208" y="461915"/>
                                  <a:pt x="66132" y="459222"/>
                                  <a:pt x="67044" y="456504"/>
                                </a:cubicBezTo>
                                <a:cubicBezTo>
                                  <a:pt x="67968" y="453786"/>
                                  <a:pt x="68905" y="451043"/>
                                  <a:pt x="69829" y="448287"/>
                                </a:cubicBezTo>
                                <a:cubicBezTo>
                                  <a:pt x="70766" y="445532"/>
                                  <a:pt x="71703" y="442763"/>
                                  <a:pt x="72653" y="439969"/>
                                </a:cubicBezTo>
                                <a:cubicBezTo>
                                  <a:pt x="73602" y="437176"/>
                                  <a:pt x="74552" y="434369"/>
                                  <a:pt x="75514" y="431538"/>
                                </a:cubicBezTo>
                                <a:cubicBezTo>
                                  <a:pt x="76464" y="428719"/>
                                  <a:pt x="77426" y="425874"/>
                                  <a:pt x="78401" y="423018"/>
                                </a:cubicBezTo>
                                <a:cubicBezTo>
                                  <a:pt x="79363" y="420160"/>
                                  <a:pt x="80339" y="417291"/>
                                  <a:pt x="81313" y="414409"/>
                                </a:cubicBezTo>
                                <a:cubicBezTo>
                                  <a:pt x="82288" y="411526"/>
                                  <a:pt x="83276" y="408632"/>
                                  <a:pt x="84263" y="405724"/>
                                </a:cubicBezTo>
                                <a:cubicBezTo>
                                  <a:pt x="85251" y="402804"/>
                                  <a:pt x="86239" y="399884"/>
                                  <a:pt x="87226" y="396964"/>
                                </a:cubicBezTo>
                                <a:cubicBezTo>
                                  <a:pt x="88227" y="394031"/>
                                  <a:pt x="89214" y="391085"/>
                                  <a:pt x="90227" y="388127"/>
                                </a:cubicBezTo>
                                <a:cubicBezTo>
                                  <a:pt x="91227" y="385182"/>
                                  <a:pt x="92228" y="382211"/>
                                  <a:pt x="93228" y="379240"/>
                                </a:cubicBezTo>
                                <a:cubicBezTo>
                                  <a:pt x="94241" y="376270"/>
                                  <a:pt x="95254" y="373299"/>
                                  <a:pt x="96267" y="370303"/>
                                </a:cubicBezTo>
                                <a:cubicBezTo>
                                  <a:pt x="97280" y="367319"/>
                                  <a:pt x="98293" y="364324"/>
                                  <a:pt x="99306" y="361328"/>
                                </a:cubicBezTo>
                                <a:cubicBezTo>
                                  <a:pt x="100319" y="358319"/>
                                  <a:pt x="101344" y="355310"/>
                                  <a:pt x="102370" y="352302"/>
                                </a:cubicBezTo>
                                <a:cubicBezTo>
                                  <a:pt x="103383" y="349280"/>
                                  <a:pt x="104408" y="346259"/>
                                  <a:pt x="105434" y="343238"/>
                                </a:cubicBezTo>
                                <a:cubicBezTo>
                                  <a:pt x="106459" y="340216"/>
                                  <a:pt x="107485" y="337183"/>
                                  <a:pt x="108524" y="334149"/>
                                </a:cubicBezTo>
                                <a:cubicBezTo>
                                  <a:pt x="109549" y="331115"/>
                                  <a:pt x="110575" y="328081"/>
                                  <a:pt x="111600" y="325034"/>
                                </a:cubicBezTo>
                                <a:cubicBezTo>
                                  <a:pt x="112638" y="322001"/>
                                  <a:pt x="113664" y="318954"/>
                                  <a:pt x="114702" y="315907"/>
                                </a:cubicBezTo>
                                <a:cubicBezTo>
                                  <a:pt x="115728" y="312873"/>
                                  <a:pt x="116766" y="309827"/>
                                  <a:pt x="117792" y="306780"/>
                                </a:cubicBezTo>
                                <a:cubicBezTo>
                                  <a:pt x="118830" y="303734"/>
                                  <a:pt x="119855" y="300687"/>
                                  <a:pt x="120894" y="297653"/>
                                </a:cubicBezTo>
                                <a:cubicBezTo>
                                  <a:pt x="121919" y="294607"/>
                                  <a:pt x="122945" y="291560"/>
                                  <a:pt x="123983" y="288513"/>
                                </a:cubicBezTo>
                                <a:cubicBezTo>
                                  <a:pt x="125009" y="285479"/>
                                  <a:pt x="126047" y="282446"/>
                                  <a:pt x="127073" y="279412"/>
                                </a:cubicBezTo>
                                <a:cubicBezTo>
                                  <a:pt x="128098" y="276378"/>
                                  <a:pt x="129124" y="273344"/>
                                  <a:pt x="130149" y="270323"/>
                                </a:cubicBezTo>
                                <a:cubicBezTo>
                                  <a:pt x="131175" y="267301"/>
                                  <a:pt x="132201" y="264280"/>
                                  <a:pt x="133214" y="261271"/>
                                </a:cubicBezTo>
                                <a:cubicBezTo>
                                  <a:pt x="134239" y="258250"/>
                                  <a:pt x="135252" y="255254"/>
                                  <a:pt x="136278" y="252258"/>
                                </a:cubicBezTo>
                                <a:cubicBezTo>
                                  <a:pt x="137291" y="249262"/>
                                  <a:pt x="138304" y="246279"/>
                                  <a:pt x="139304" y="243308"/>
                                </a:cubicBezTo>
                                <a:cubicBezTo>
                                  <a:pt x="140317" y="240337"/>
                                  <a:pt x="141317" y="237367"/>
                                  <a:pt x="142318" y="234421"/>
                                </a:cubicBezTo>
                                <a:cubicBezTo>
                                  <a:pt x="143318" y="231476"/>
                                  <a:pt x="144305" y="228543"/>
                                  <a:pt x="145293" y="225635"/>
                                </a:cubicBezTo>
                                <a:cubicBezTo>
                                  <a:pt x="146281" y="222715"/>
                                  <a:pt x="147268" y="219820"/>
                                  <a:pt x="148243" y="216938"/>
                                </a:cubicBezTo>
                                <a:cubicBezTo>
                                  <a:pt x="149218" y="214056"/>
                                  <a:pt x="150193" y="211186"/>
                                  <a:pt x="151155" y="208342"/>
                                </a:cubicBezTo>
                                <a:cubicBezTo>
                                  <a:pt x="152118" y="205498"/>
                                  <a:pt x="153067" y="202679"/>
                                  <a:pt x="154080" y="199872"/>
                                </a:cubicBezTo>
                                <a:cubicBezTo>
                                  <a:pt x="154967" y="197079"/>
                                  <a:pt x="155980" y="194297"/>
                                  <a:pt x="156866" y="191542"/>
                                </a:cubicBezTo>
                                <a:cubicBezTo>
                                  <a:pt x="157752" y="188786"/>
                                  <a:pt x="158765" y="186055"/>
                                  <a:pt x="159652" y="183350"/>
                                </a:cubicBezTo>
                                <a:cubicBezTo>
                                  <a:pt x="160537" y="180645"/>
                                  <a:pt x="161424" y="177952"/>
                                  <a:pt x="162310" y="175310"/>
                                </a:cubicBezTo>
                                <a:cubicBezTo>
                                  <a:pt x="163197" y="172655"/>
                                  <a:pt x="164083" y="170026"/>
                                  <a:pt x="164969" y="167435"/>
                                </a:cubicBezTo>
                                <a:cubicBezTo>
                                  <a:pt x="165856" y="164843"/>
                                  <a:pt x="166742" y="162289"/>
                                  <a:pt x="167628" y="159761"/>
                                </a:cubicBezTo>
                                <a:cubicBezTo>
                                  <a:pt x="168515" y="157233"/>
                                  <a:pt x="169274" y="154743"/>
                                  <a:pt x="170161" y="152290"/>
                                </a:cubicBezTo>
                                <a:cubicBezTo>
                                  <a:pt x="171047" y="149825"/>
                                  <a:pt x="171807" y="147411"/>
                                  <a:pt x="172566" y="145021"/>
                                </a:cubicBezTo>
                                <a:cubicBezTo>
                                  <a:pt x="173453" y="142645"/>
                                  <a:pt x="174212" y="140294"/>
                                  <a:pt x="174972" y="137993"/>
                                </a:cubicBezTo>
                                <a:cubicBezTo>
                                  <a:pt x="175732" y="135679"/>
                                  <a:pt x="176492" y="133417"/>
                                  <a:pt x="177251" y="131192"/>
                                </a:cubicBezTo>
                                <a:cubicBezTo>
                                  <a:pt x="178011" y="128967"/>
                                  <a:pt x="178770" y="126780"/>
                                  <a:pt x="179530" y="124631"/>
                                </a:cubicBezTo>
                                <a:cubicBezTo>
                                  <a:pt x="180290" y="122494"/>
                                  <a:pt x="180923" y="120383"/>
                                  <a:pt x="181683" y="118323"/>
                                </a:cubicBezTo>
                                <a:cubicBezTo>
                                  <a:pt x="182316" y="116262"/>
                                  <a:pt x="183076" y="114252"/>
                                  <a:pt x="183709" y="112280"/>
                                </a:cubicBezTo>
                                <a:cubicBezTo>
                                  <a:pt x="184341" y="110308"/>
                                  <a:pt x="184975" y="108387"/>
                                  <a:pt x="185734" y="106503"/>
                                </a:cubicBezTo>
                                <a:cubicBezTo>
                                  <a:pt x="186368" y="104620"/>
                                  <a:pt x="186874" y="102787"/>
                                  <a:pt x="187507" y="100992"/>
                                </a:cubicBezTo>
                                <a:cubicBezTo>
                                  <a:pt x="188140" y="99197"/>
                                  <a:pt x="188773" y="97452"/>
                                  <a:pt x="189280" y="95758"/>
                                </a:cubicBezTo>
                                <a:cubicBezTo>
                                  <a:pt x="189913" y="94064"/>
                                  <a:pt x="190419" y="92408"/>
                                  <a:pt x="191052" y="90815"/>
                                </a:cubicBezTo>
                                <a:cubicBezTo>
                                  <a:pt x="191559" y="89210"/>
                                  <a:pt x="192065" y="87655"/>
                                  <a:pt x="192572" y="86151"/>
                                </a:cubicBezTo>
                                <a:cubicBezTo>
                                  <a:pt x="193078" y="84646"/>
                                  <a:pt x="193585" y="83193"/>
                                  <a:pt x="194091" y="81777"/>
                                </a:cubicBezTo>
                                <a:cubicBezTo>
                                  <a:pt x="194471" y="80374"/>
                                  <a:pt x="194978" y="79021"/>
                                  <a:pt x="195484" y="77719"/>
                                </a:cubicBezTo>
                                <a:cubicBezTo>
                                  <a:pt x="195864" y="76404"/>
                                  <a:pt x="196244" y="75153"/>
                                  <a:pt x="196750" y="73952"/>
                                </a:cubicBezTo>
                                <a:cubicBezTo>
                                  <a:pt x="197130" y="72751"/>
                                  <a:pt x="197510" y="71512"/>
                                  <a:pt x="197889" y="70488"/>
                                </a:cubicBezTo>
                                <a:cubicBezTo>
                                  <a:pt x="198270" y="69477"/>
                                  <a:pt x="198650" y="68579"/>
                                  <a:pt x="198903" y="67833"/>
                                </a:cubicBezTo>
                                <a:cubicBezTo>
                                  <a:pt x="199282" y="67088"/>
                                  <a:pt x="199662" y="66582"/>
                                  <a:pt x="199916" y="66000"/>
                                </a:cubicBezTo>
                                <a:cubicBezTo>
                                  <a:pt x="200169" y="65419"/>
                                  <a:pt x="200549" y="64888"/>
                                  <a:pt x="200802" y="64370"/>
                                </a:cubicBezTo>
                                <a:cubicBezTo>
                                  <a:pt x="201055" y="63864"/>
                                  <a:pt x="201309" y="63396"/>
                                  <a:pt x="201562" y="62941"/>
                                </a:cubicBezTo>
                                <a:cubicBezTo>
                                  <a:pt x="201815" y="62499"/>
                                  <a:pt x="201942" y="62094"/>
                                  <a:pt x="202195" y="61715"/>
                                </a:cubicBezTo>
                                <a:cubicBezTo>
                                  <a:pt x="202448" y="61336"/>
                                  <a:pt x="202574" y="60994"/>
                                  <a:pt x="202701" y="60678"/>
                                </a:cubicBezTo>
                                <a:cubicBezTo>
                                  <a:pt x="202954" y="60362"/>
                                  <a:pt x="203081" y="60084"/>
                                  <a:pt x="203208" y="59831"/>
                                </a:cubicBezTo>
                                <a:cubicBezTo>
                                  <a:pt x="203334" y="59591"/>
                                  <a:pt x="203461" y="59364"/>
                                  <a:pt x="203588" y="59187"/>
                                </a:cubicBezTo>
                                <a:cubicBezTo>
                                  <a:pt x="203714" y="58997"/>
                                  <a:pt x="203714" y="58845"/>
                                  <a:pt x="203841" y="58719"/>
                                </a:cubicBezTo>
                                <a:cubicBezTo>
                                  <a:pt x="203841" y="58593"/>
                                  <a:pt x="203967" y="58504"/>
                                  <a:pt x="203967" y="58441"/>
                                </a:cubicBezTo>
                                <a:cubicBezTo>
                                  <a:pt x="203967" y="58390"/>
                                  <a:pt x="203967" y="58340"/>
                                  <a:pt x="203967" y="58340"/>
                                </a:cubicBezTo>
                                <a:cubicBezTo>
                                  <a:pt x="203967" y="58352"/>
                                  <a:pt x="203967" y="58415"/>
                                  <a:pt x="203967" y="58491"/>
                                </a:cubicBezTo>
                                <a:cubicBezTo>
                                  <a:pt x="203967" y="58593"/>
                                  <a:pt x="203841" y="58757"/>
                                  <a:pt x="203841" y="58959"/>
                                </a:cubicBezTo>
                                <a:cubicBezTo>
                                  <a:pt x="203714" y="59162"/>
                                  <a:pt x="203714" y="59414"/>
                                  <a:pt x="203588" y="59730"/>
                                </a:cubicBezTo>
                                <a:cubicBezTo>
                                  <a:pt x="203461" y="60034"/>
                                  <a:pt x="203334" y="60400"/>
                                  <a:pt x="203208" y="60805"/>
                                </a:cubicBezTo>
                                <a:cubicBezTo>
                                  <a:pt x="203081" y="61209"/>
                                  <a:pt x="202954" y="61677"/>
                                  <a:pt x="202701" y="62183"/>
                                </a:cubicBezTo>
                                <a:cubicBezTo>
                                  <a:pt x="202574" y="62701"/>
                                  <a:pt x="202321" y="63257"/>
                                  <a:pt x="202195" y="63864"/>
                                </a:cubicBezTo>
                                <a:cubicBezTo>
                                  <a:pt x="201942" y="64471"/>
                                  <a:pt x="201688" y="65128"/>
                                  <a:pt x="201435" y="65836"/>
                                </a:cubicBezTo>
                                <a:cubicBezTo>
                                  <a:pt x="201182" y="66544"/>
                                  <a:pt x="200928" y="67302"/>
                                  <a:pt x="200675" y="68112"/>
                                </a:cubicBezTo>
                                <a:cubicBezTo>
                                  <a:pt x="200422" y="68908"/>
                                  <a:pt x="200169" y="69767"/>
                                  <a:pt x="199789" y="70652"/>
                                </a:cubicBezTo>
                                <a:cubicBezTo>
                                  <a:pt x="199536" y="71550"/>
                                  <a:pt x="199282" y="72498"/>
                                  <a:pt x="198903" y="73484"/>
                                </a:cubicBezTo>
                                <a:cubicBezTo>
                                  <a:pt x="198523" y="74457"/>
                                  <a:pt x="198270" y="75494"/>
                                  <a:pt x="197889" y="76569"/>
                                </a:cubicBezTo>
                                <a:cubicBezTo>
                                  <a:pt x="197510" y="77643"/>
                                  <a:pt x="197130" y="78755"/>
                                  <a:pt x="196750" y="79918"/>
                                </a:cubicBezTo>
                                <a:cubicBezTo>
                                  <a:pt x="196370" y="81069"/>
                                  <a:pt x="195864" y="82270"/>
                                  <a:pt x="195484" y="83509"/>
                                </a:cubicBezTo>
                                <a:cubicBezTo>
                                  <a:pt x="195104" y="84748"/>
                                  <a:pt x="194597" y="86037"/>
                                  <a:pt x="194218" y="87352"/>
                                </a:cubicBezTo>
                                <a:cubicBezTo>
                                  <a:pt x="193711" y="88679"/>
                                  <a:pt x="193332" y="90032"/>
                                  <a:pt x="192825" y="91435"/>
                                </a:cubicBezTo>
                                <a:cubicBezTo>
                                  <a:pt x="192319" y="92838"/>
                                  <a:pt x="191812" y="94266"/>
                                  <a:pt x="191306" y="95746"/>
                                </a:cubicBezTo>
                                <a:cubicBezTo>
                                  <a:pt x="190799" y="97212"/>
                                  <a:pt x="190293" y="98729"/>
                                  <a:pt x="189786" y="100271"/>
                                </a:cubicBezTo>
                                <a:cubicBezTo>
                                  <a:pt x="189280" y="101826"/>
                                  <a:pt x="188773" y="103406"/>
                                  <a:pt x="188140" y="105024"/>
                                </a:cubicBezTo>
                                <a:cubicBezTo>
                                  <a:pt x="187634" y="106642"/>
                                  <a:pt x="187127" y="108298"/>
                                  <a:pt x="186494" y="109980"/>
                                </a:cubicBezTo>
                                <a:cubicBezTo>
                                  <a:pt x="185988" y="111661"/>
                                  <a:pt x="185355" y="113380"/>
                                  <a:pt x="184721" y="115125"/>
                                </a:cubicBezTo>
                                <a:cubicBezTo>
                                  <a:pt x="184215" y="116869"/>
                                  <a:pt x="183582" y="118652"/>
                                  <a:pt x="182949" y="120459"/>
                                </a:cubicBezTo>
                                <a:cubicBezTo>
                                  <a:pt x="182316" y="122280"/>
                                  <a:pt x="181683" y="124113"/>
                                  <a:pt x="181049" y="125984"/>
                                </a:cubicBezTo>
                                <a:cubicBezTo>
                                  <a:pt x="180417" y="127855"/>
                                  <a:pt x="179784" y="129763"/>
                                  <a:pt x="179150" y="131685"/>
                                </a:cubicBezTo>
                                <a:cubicBezTo>
                                  <a:pt x="178517" y="133619"/>
                                  <a:pt x="177884" y="135566"/>
                                  <a:pt x="177124" y="137551"/>
                                </a:cubicBezTo>
                                <a:cubicBezTo>
                                  <a:pt x="176492" y="139535"/>
                                  <a:pt x="175858" y="141545"/>
                                  <a:pt x="175099" y="143580"/>
                                </a:cubicBezTo>
                                <a:cubicBezTo>
                                  <a:pt x="174465" y="145603"/>
                                  <a:pt x="173706" y="147663"/>
                                  <a:pt x="173073" y="149749"/>
                                </a:cubicBezTo>
                                <a:cubicBezTo>
                                  <a:pt x="172313" y="151823"/>
                                  <a:pt x="171680" y="153921"/>
                                  <a:pt x="170920" y="156057"/>
                                </a:cubicBezTo>
                                <a:cubicBezTo>
                                  <a:pt x="170161" y="158181"/>
                                  <a:pt x="169401" y="160317"/>
                                  <a:pt x="168768" y="162492"/>
                                </a:cubicBezTo>
                                <a:cubicBezTo>
                                  <a:pt x="168008" y="164654"/>
                                  <a:pt x="167248" y="166840"/>
                                  <a:pt x="166489" y="169052"/>
                                </a:cubicBezTo>
                                <a:cubicBezTo>
                                  <a:pt x="165729" y="171252"/>
                                  <a:pt x="164969" y="173477"/>
                                  <a:pt x="164210" y="175715"/>
                                </a:cubicBezTo>
                                <a:cubicBezTo>
                                  <a:pt x="163450" y="177965"/>
                                  <a:pt x="162690" y="180215"/>
                                  <a:pt x="161930" y="182490"/>
                                </a:cubicBezTo>
                                <a:cubicBezTo>
                                  <a:pt x="161171" y="184766"/>
                                  <a:pt x="160411" y="187066"/>
                                  <a:pt x="159652" y="189368"/>
                                </a:cubicBezTo>
                                <a:cubicBezTo>
                                  <a:pt x="158892" y="191668"/>
                                  <a:pt x="158005" y="193994"/>
                                  <a:pt x="157245" y="196320"/>
                                </a:cubicBezTo>
                                <a:cubicBezTo>
                                  <a:pt x="156486" y="198659"/>
                                  <a:pt x="155726" y="201010"/>
                                  <a:pt x="154840" y="203374"/>
                                </a:cubicBezTo>
                                <a:cubicBezTo>
                                  <a:pt x="154080" y="205725"/>
                                  <a:pt x="153320" y="208102"/>
                                  <a:pt x="152434" y="210491"/>
                                </a:cubicBezTo>
                                <a:cubicBezTo>
                                  <a:pt x="151649" y="212868"/>
                                  <a:pt x="150839" y="215269"/>
                                  <a:pt x="150028" y="217671"/>
                                </a:cubicBezTo>
                                <a:cubicBezTo>
                                  <a:pt x="149206" y="220086"/>
                                  <a:pt x="148382" y="222500"/>
                                  <a:pt x="147572" y="224927"/>
                                </a:cubicBezTo>
                                <a:cubicBezTo>
                                  <a:pt x="146749" y="227355"/>
                                  <a:pt x="145914" y="229782"/>
                                  <a:pt x="145090" y="232234"/>
                                </a:cubicBezTo>
                                <a:cubicBezTo>
                                  <a:pt x="144267" y="234674"/>
                                  <a:pt x="143432" y="237126"/>
                                  <a:pt x="142596" y="239579"/>
                                </a:cubicBezTo>
                                <a:cubicBezTo>
                                  <a:pt x="141760" y="242044"/>
                                  <a:pt x="140925" y="244509"/>
                                  <a:pt x="140089" y="246974"/>
                                </a:cubicBezTo>
                                <a:cubicBezTo>
                                  <a:pt x="139254" y="249439"/>
                                  <a:pt x="138418" y="251917"/>
                                  <a:pt x="137582" y="254395"/>
                                </a:cubicBezTo>
                                <a:cubicBezTo>
                                  <a:pt x="136734" y="256872"/>
                                  <a:pt x="135898" y="259350"/>
                                  <a:pt x="135050" y="261840"/>
                                </a:cubicBezTo>
                                <a:cubicBezTo>
                                  <a:pt x="134214" y="264318"/>
                                  <a:pt x="133366" y="266808"/>
                                  <a:pt x="132530" y="269299"/>
                                </a:cubicBezTo>
                                <a:cubicBezTo>
                                  <a:pt x="131682" y="271789"/>
                                  <a:pt x="130846" y="274279"/>
                                  <a:pt x="129997" y="276757"/>
                                </a:cubicBezTo>
                                <a:cubicBezTo>
                                  <a:pt x="129149" y="279247"/>
                                  <a:pt x="128314" y="281738"/>
                                  <a:pt x="127465" y="284228"/>
                                </a:cubicBezTo>
                                <a:cubicBezTo>
                                  <a:pt x="126629" y="286719"/>
                                  <a:pt x="125781" y="289196"/>
                                  <a:pt x="124945" y="291686"/>
                                </a:cubicBezTo>
                                <a:cubicBezTo>
                                  <a:pt x="124097" y="294164"/>
                                  <a:pt x="123261" y="296654"/>
                                  <a:pt x="122413" y="299132"/>
                                </a:cubicBezTo>
                                <a:cubicBezTo>
                                  <a:pt x="121577" y="301597"/>
                                  <a:pt x="120742" y="304075"/>
                                  <a:pt x="119906" y="306553"/>
                                </a:cubicBezTo>
                                <a:cubicBezTo>
                                  <a:pt x="119071" y="309018"/>
                                  <a:pt x="118235" y="311483"/>
                                  <a:pt x="117399" y="313948"/>
                                </a:cubicBezTo>
                                <a:cubicBezTo>
                                  <a:pt x="116563" y="316400"/>
                                  <a:pt x="115728" y="318853"/>
                                  <a:pt x="114905" y="321305"/>
                                </a:cubicBezTo>
                                <a:cubicBezTo>
                                  <a:pt x="114069" y="323757"/>
                                  <a:pt x="113246" y="326197"/>
                                  <a:pt x="112411" y="328637"/>
                                </a:cubicBezTo>
                                <a:cubicBezTo>
                                  <a:pt x="111587" y="331077"/>
                                  <a:pt x="110765" y="333504"/>
                                  <a:pt x="109941" y="335931"/>
                                </a:cubicBezTo>
                                <a:cubicBezTo>
                                  <a:pt x="109119" y="338346"/>
                                  <a:pt x="108308" y="340773"/>
                                  <a:pt x="107485" y="343175"/>
                                </a:cubicBezTo>
                                <a:cubicBezTo>
                                  <a:pt x="106675" y="345577"/>
                                  <a:pt x="105864" y="347978"/>
                                  <a:pt x="105054" y="350368"/>
                                </a:cubicBezTo>
                                <a:cubicBezTo>
                                  <a:pt x="104244" y="352757"/>
                                  <a:pt x="103433" y="355133"/>
                                  <a:pt x="102636" y="357497"/>
                                </a:cubicBezTo>
                                <a:cubicBezTo>
                                  <a:pt x="101826" y="359861"/>
                                  <a:pt x="101028" y="362225"/>
                                  <a:pt x="100243" y="364564"/>
                                </a:cubicBezTo>
                                <a:cubicBezTo>
                                  <a:pt x="99445" y="366915"/>
                                  <a:pt x="98647" y="369254"/>
                                  <a:pt x="97862" y="371567"/>
                                </a:cubicBezTo>
                                <a:cubicBezTo>
                                  <a:pt x="97077" y="373893"/>
                                  <a:pt x="96292" y="376194"/>
                                  <a:pt x="95520" y="378495"/>
                                </a:cubicBezTo>
                                <a:cubicBezTo>
                                  <a:pt x="94735" y="380783"/>
                                  <a:pt x="93962" y="383071"/>
                                  <a:pt x="93203" y="385333"/>
                                </a:cubicBezTo>
                                <a:cubicBezTo>
                                  <a:pt x="92430" y="387597"/>
                                  <a:pt x="91671" y="389846"/>
                                  <a:pt x="90911" y="392071"/>
                                </a:cubicBezTo>
                                <a:cubicBezTo>
                                  <a:pt x="90164" y="394296"/>
                                  <a:pt x="89417" y="396508"/>
                                  <a:pt x="88670" y="398708"/>
                                </a:cubicBezTo>
                                <a:cubicBezTo>
                                  <a:pt x="87923" y="400895"/>
                                  <a:pt x="87188" y="403082"/>
                                  <a:pt x="86454" y="405231"/>
                                </a:cubicBezTo>
                                <a:cubicBezTo>
                                  <a:pt x="85720" y="407393"/>
                                  <a:pt x="84998" y="409529"/>
                                  <a:pt x="84289" y="411640"/>
                                </a:cubicBezTo>
                                <a:cubicBezTo>
                                  <a:pt x="83567" y="413752"/>
                                  <a:pt x="82858" y="415850"/>
                                  <a:pt x="82162" y="417923"/>
                                </a:cubicBezTo>
                                <a:cubicBezTo>
                                  <a:pt x="81452" y="419984"/>
                                  <a:pt x="80756" y="422032"/>
                                  <a:pt x="80073" y="424067"/>
                                </a:cubicBezTo>
                                <a:cubicBezTo>
                                  <a:pt x="79389" y="426089"/>
                                  <a:pt x="78705" y="428087"/>
                                  <a:pt x="78047" y="430059"/>
                                </a:cubicBezTo>
                                <a:cubicBezTo>
                                  <a:pt x="77376" y="432031"/>
                                  <a:pt x="76717" y="433990"/>
                                  <a:pt x="76059" y="435912"/>
                                </a:cubicBezTo>
                                <a:cubicBezTo>
                                  <a:pt x="75413" y="437833"/>
                                  <a:pt x="74767" y="439729"/>
                                  <a:pt x="74134" y="441587"/>
                                </a:cubicBezTo>
                                <a:cubicBezTo>
                                  <a:pt x="73501" y="443459"/>
                                  <a:pt x="72881" y="445291"/>
                                  <a:pt x="72273" y="447099"/>
                                </a:cubicBezTo>
                                <a:cubicBezTo>
                                  <a:pt x="71652" y="448907"/>
                                  <a:pt x="71057" y="450677"/>
                                  <a:pt x="70462" y="452421"/>
                                </a:cubicBezTo>
                                <a:cubicBezTo>
                                  <a:pt x="69867" y="454166"/>
                                  <a:pt x="69285" y="455885"/>
                                  <a:pt x="68715" y="457566"/>
                                </a:cubicBezTo>
                                <a:cubicBezTo>
                                  <a:pt x="68145" y="459248"/>
                                  <a:pt x="67588" y="460904"/>
                                  <a:pt x="67044" y="462522"/>
                                </a:cubicBezTo>
                                <a:cubicBezTo>
                                  <a:pt x="66487" y="464127"/>
                                  <a:pt x="65955" y="465720"/>
                                  <a:pt x="65436" y="467262"/>
                                </a:cubicBezTo>
                                <a:cubicBezTo>
                                  <a:pt x="64904" y="468817"/>
                                  <a:pt x="64384" y="470334"/>
                                  <a:pt x="63891" y="471813"/>
                                </a:cubicBezTo>
                                <a:cubicBezTo>
                                  <a:pt x="63385" y="473292"/>
                                  <a:pt x="62903" y="474733"/>
                                  <a:pt x="62422" y="476149"/>
                                </a:cubicBezTo>
                                <a:cubicBezTo>
                                  <a:pt x="61941" y="477552"/>
                                  <a:pt x="61485" y="478917"/>
                                  <a:pt x="61029" y="480258"/>
                                </a:cubicBezTo>
                                <a:cubicBezTo>
                                  <a:pt x="60573" y="481585"/>
                                  <a:pt x="60143" y="482874"/>
                                  <a:pt x="59713" y="484138"/>
                                </a:cubicBezTo>
                                <a:cubicBezTo>
                                  <a:pt x="59282" y="485390"/>
                                  <a:pt x="58877" y="486603"/>
                                  <a:pt x="58472" y="487779"/>
                                </a:cubicBezTo>
                                <a:cubicBezTo>
                                  <a:pt x="58079" y="488955"/>
                                  <a:pt x="57686" y="490093"/>
                                  <a:pt x="57319" y="491192"/>
                                </a:cubicBezTo>
                                <a:cubicBezTo>
                                  <a:pt x="56952" y="492292"/>
                                  <a:pt x="56585" y="493354"/>
                                  <a:pt x="56243" y="494365"/>
                                </a:cubicBezTo>
                                <a:cubicBezTo>
                                  <a:pt x="55901" y="495389"/>
                                  <a:pt x="55572" y="496363"/>
                                  <a:pt x="55256" y="497298"/>
                                </a:cubicBezTo>
                                <a:cubicBezTo>
                                  <a:pt x="54939" y="498221"/>
                                  <a:pt x="54635" y="499118"/>
                                  <a:pt x="54344" y="499978"/>
                                </a:cubicBezTo>
                                <a:cubicBezTo>
                                  <a:pt x="54053" y="500825"/>
                                  <a:pt x="53787" y="501634"/>
                                  <a:pt x="53521" y="502405"/>
                                </a:cubicBezTo>
                                <a:cubicBezTo>
                                  <a:pt x="53268" y="503176"/>
                                  <a:pt x="53015" y="503897"/>
                                  <a:pt x="52787" y="504579"/>
                                </a:cubicBezTo>
                                <a:cubicBezTo>
                                  <a:pt x="52559" y="505262"/>
                                  <a:pt x="52331" y="505907"/>
                                  <a:pt x="52128" y="506501"/>
                                </a:cubicBezTo>
                                <a:cubicBezTo>
                                  <a:pt x="51926" y="507095"/>
                                  <a:pt x="51736" y="507651"/>
                                  <a:pt x="51571" y="508170"/>
                                </a:cubicBezTo>
                                <a:cubicBezTo>
                                  <a:pt x="51394" y="508688"/>
                                  <a:pt x="51229" y="509156"/>
                                  <a:pt x="51090" y="509573"/>
                                </a:cubicBezTo>
                                <a:cubicBezTo>
                                  <a:pt x="50950" y="510003"/>
                                  <a:pt x="50811" y="510382"/>
                                  <a:pt x="50697" y="510723"/>
                                </a:cubicBezTo>
                                <a:cubicBezTo>
                                  <a:pt x="50583" y="511065"/>
                                  <a:pt x="50482" y="511355"/>
                                  <a:pt x="50406" y="511608"/>
                                </a:cubicBezTo>
                                <a:cubicBezTo>
                                  <a:pt x="50317" y="511861"/>
                                  <a:pt x="50242" y="512063"/>
                                  <a:pt x="50191" y="512228"/>
                                </a:cubicBezTo>
                                <a:cubicBezTo>
                                  <a:pt x="50140" y="512392"/>
                                  <a:pt x="50102" y="512506"/>
                                  <a:pt x="50077" y="512582"/>
                                </a:cubicBezTo>
                                <a:cubicBezTo>
                                  <a:pt x="50064" y="512620"/>
                                  <a:pt x="50039" y="512670"/>
                                  <a:pt x="50039" y="512657"/>
                                </a:cubicBezTo>
                                <a:cubicBezTo>
                                  <a:pt x="50052" y="512645"/>
                                  <a:pt x="50077" y="512569"/>
                                  <a:pt x="50115" y="512468"/>
                                </a:cubicBezTo>
                                <a:cubicBezTo>
                                  <a:pt x="50153" y="512366"/>
                                  <a:pt x="50204" y="512215"/>
                                  <a:pt x="50267" y="512013"/>
                                </a:cubicBezTo>
                                <a:cubicBezTo>
                                  <a:pt x="50330" y="511810"/>
                                  <a:pt x="50419" y="511570"/>
                                  <a:pt x="50520" y="511279"/>
                                </a:cubicBezTo>
                                <a:cubicBezTo>
                                  <a:pt x="50609" y="510989"/>
                                  <a:pt x="50722" y="510647"/>
                                  <a:pt x="50862" y="510268"/>
                                </a:cubicBezTo>
                                <a:cubicBezTo>
                                  <a:pt x="50988" y="509889"/>
                                  <a:pt x="51128" y="509459"/>
                                  <a:pt x="51293" y="508991"/>
                                </a:cubicBezTo>
                                <a:cubicBezTo>
                                  <a:pt x="51457" y="508511"/>
                                  <a:pt x="51622" y="507993"/>
                                  <a:pt x="51824" y="507424"/>
                                </a:cubicBezTo>
                                <a:cubicBezTo>
                                  <a:pt x="52014" y="506868"/>
                                  <a:pt x="52217" y="506248"/>
                                  <a:pt x="52445" y="505591"/>
                                </a:cubicBezTo>
                                <a:cubicBezTo>
                                  <a:pt x="52660" y="504934"/>
                                  <a:pt x="52901" y="504225"/>
                                  <a:pt x="53154" y="503480"/>
                                </a:cubicBezTo>
                                <a:cubicBezTo>
                                  <a:pt x="53407" y="502734"/>
                                  <a:pt x="53673" y="501938"/>
                                  <a:pt x="53964" y="501103"/>
                                </a:cubicBezTo>
                                <a:cubicBezTo>
                                  <a:pt x="54242" y="500256"/>
                                  <a:pt x="54546" y="499371"/>
                                  <a:pt x="54863" y="498448"/>
                                </a:cubicBezTo>
                                <a:cubicBezTo>
                                  <a:pt x="55180" y="497513"/>
                                  <a:pt x="55509" y="496539"/>
                                  <a:pt x="55851" y="495516"/>
                                </a:cubicBezTo>
                                <a:cubicBezTo>
                                  <a:pt x="56205" y="494492"/>
                                  <a:pt x="56560" y="493430"/>
                                  <a:pt x="56940" y="492317"/>
                                </a:cubicBezTo>
                                <a:cubicBezTo>
                                  <a:pt x="57319" y="491205"/>
                                  <a:pt x="57712" y="490042"/>
                                  <a:pt x="58117" y="488841"/>
                                </a:cubicBezTo>
                                <a:cubicBezTo>
                                  <a:pt x="58522" y="487640"/>
                                  <a:pt x="58953" y="486389"/>
                                  <a:pt x="59383" y="485099"/>
                                </a:cubicBezTo>
                                <a:cubicBezTo>
                                  <a:pt x="59827" y="483797"/>
                                  <a:pt x="60282" y="482457"/>
                                  <a:pt x="60751" y="481079"/>
                                </a:cubicBezTo>
                                <a:cubicBezTo>
                                  <a:pt x="61219" y="479689"/>
                                  <a:pt x="61700" y="478260"/>
                                  <a:pt x="62207" y="476794"/>
                                </a:cubicBezTo>
                                <a:cubicBezTo>
                                  <a:pt x="62701" y="475315"/>
                                  <a:pt x="63220" y="473798"/>
                                  <a:pt x="63739" y="472243"/>
                                </a:cubicBezTo>
                                <a:cubicBezTo>
                                  <a:pt x="64270" y="470688"/>
                                  <a:pt x="64815" y="469083"/>
                                  <a:pt x="65372" y="467439"/>
                                </a:cubicBezTo>
                                <a:cubicBezTo>
                                  <a:pt x="65929" y="465783"/>
                                  <a:pt x="66499" y="464102"/>
                                  <a:pt x="67094" y="462370"/>
                                </a:cubicBezTo>
                                <a:cubicBezTo>
                                  <a:pt x="67676" y="460638"/>
                                  <a:pt x="68272" y="458868"/>
                                  <a:pt x="68892" y="457048"/>
                                </a:cubicBezTo>
                                <a:cubicBezTo>
                                  <a:pt x="69513" y="455228"/>
                                  <a:pt x="70133" y="453369"/>
                                  <a:pt x="70779" y="451473"/>
                                </a:cubicBezTo>
                                <a:cubicBezTo>
                                  <a:pt x="71424" y="449577"/>
                                  <a:pt x="72083" y="447643"/>
                                  <a:pt x="72754" y="445658"/>
                                </a:cubicBezTo>
                                <a:cubicBezTo>
                                  <a:pt x="73425" y="443686"/>
                                  <a:pt x="74109" y="441663"/>
                                  <a:pt x="74805" y="439603"/>
                                </a:cubicBezTo>
                                <a:cubicBezTo>
                                  <a:pt x="75502" y="437542"/>
                                  <a:pt x="76211" y="435444"/>
                                  <a:pt x="76933" y="433320"/>
                                </a:cubicBezTo>
                                <a:cubicBezTo>
                                  <a:pt x="77654" y="431184"/>
                                  <a:pt x="78401" y="429009"/>
                                  <a:pt x="79148" y="426810"/>
                                </a:cubicBezTo>
                                <a:cubicBezTo>
                                  <a:pt x="79895" y="424598"/>
                                  <a:pt x="80655" y="422360"/>
                                  <a:pt x="81427" y="420084"/>
                                </a:cubicBezTo>
                                <a:cubicBezTo>
                                  <a:pt x="82187" y="417809"/>
                                  <a:pt x="82972" y="415496"/>
                                  <a:pt x="83770" y="413157"/>
                                </a:cubicBezTo>
                                <a:cubicBezTo>
                                  <a:pt x="84567" y="410818"/>
                                  <a:pt x="85365" y="408429"/>
                                  <a:pt x="86188" y="406028"/>
                                </a:cubicBezTo>
                                <a:cubicBezTo>
                                  <a:pt x="86999" y="403613"/>
                                  <a:pt x="87834" y="401173"/>
                                  <a:pt x="88670" y="398708"/>
                                </a:cubicBezTo>
                                <a:cubicBezTo>
                                  <a:pt x="89505" y="396230"/>
                                  <a:pt x="90354" y="393740"/>
                                  <a:pt x="91215" y="391212"/>
                                </a:cubicBezTo>
                                <a:cubicBezTo>
                                  <a:pt x="92063" y="388671"/>
                                  <a:pt x="92937" y="386118"/>
                                  <a:pt x="93811" y="383539"/>
                                </a:cubicBezTo>
                                <a:cubicBezTo>
                                  <a:pt x="94684" y="380947"/>
                                  <a:pt x="95571" y="378343"/>
                                  <a:pt x="96457" y="375714"/>
                                </a:cubicBezTo>
                                <a:cubicBezTo>
                                  <a:pt x="97356" y="373071"/>
                                  <a:pt x="98255" y="370417"/>
                                  <a:pt x="99166" y="367724"/>
                                </a:cubicBezTo>
                                <a:cubicBezTo>
                                  <a:pt x="100078" y="365044"/>
                                  <a:pt x="100990" y="362339"/>
                                  <a:pt x="101914" y="359621"/>
                                </a:cubicBezTo>
                                <a:cubicBezTo>
                                  <a:pt x="102838" y="356891"/>
                                  <a:pt x="103775" y="354147"/>
                                  <a:pt x="104712" y="351379"/>
                                </a:cubicBezTo>
                                <a:cubicBezTo>
                                  <a:pt x="105649" y="348611"/>
                                  <a:pt x="106586" y="345829"/>
                                  <a:pt x="107536" y="343036"/>
                                </a:cubicBezTo>
                                <a:cubicBezTo>
                                  <a:pt x="108486" y="340229"/>
                                  <a:pt x="109448" y="337410"/>
                                  <a:pt x="110397" y="334578"/>
                                </a:cubicBezTo>
                                <a:cubicBezTo>
                                  <a:pt x="111359" y="331747"/>
                                  <a:pt x="112335" y="328890"/>
                                  <a:pt x="113297" y="326033"/>
                                </a:cubicBezTo>
                                <a:cubicBezTo>
                                  <a:pt x="114272" y="323163"/>
                                  <a:pt x="115247" y="320294"/>
                                  <a:pt x="116222" y="317399"/>
                                </a:cubicBezTo>
                                <a:cubicBezTo>
                                  <a:pt x="117197" y="314517"/>
                                  <a:pt x="118184" y="311609"/>
                                  <a:pt x="119172" y="308702"/>
                                </a:cubicBezTo>
                                <a:cubicBezTo>
                                  <a:pt x="120159" y="305794"/>
                                  <a:pt x="121147" y="302874"/>
                                  <a:pt x="122147" y="299941"/>
                                </a:cubicBezTo>
                                <a:cubicBezTo>
                                  <a:pt x="123135" y="297008"/>
                                  <a:pt x="124135" y="294076"/>
                                  <a:pt x="125123" y="291130"/>
                                </a:cubicBezTo>
                                <a:cubicBezTo>
                                  <a:pt x="126123" y="288185"/>
                                  <a:pt x="127123" y="285227"/>
                                  <a:pt x="128124" y="282269"/>
                                </a:cubicBezTo>
                                <a:cubicBezTo>
                                  <a:pt x="129137" y="279310"/>
                                  <a:pt x="130137" y="276353"/>
                                  <a:pt x="131137" y="273382"/>
                                </a:cubicBezTo>
                                <a:cubicBezTo>
                                  <a:pt x="132150" y="270424"/>
                                  <a:pt x="133150" y="267440"/>
                                  <a:pt x="134163" y="264470"/>
                                </a:cubicBezTo>
                                <a:cubicBezTo>
                                  <a:pt x="135176" y="261499"/>
                                  <a:pt x="136177" y="258516"/>
                                  <a:pt x="137189" y="255545"/>
                                </a:cubicBezTo>
                                <a:cubicBezTo>
                                  <a:pt x="138202" y="252561"/>
                                  <a:pt x="139203" y="249578"/>
                                  <a:pt x="140215" y="246607"/>
                                </a:cubicBezTo>
                                <a:cubicBezTo>
                                  <a:pt x="141229" y="243624"/>
                                  <a:pt x="142242" y="240641"/>
                                  <a:pt x="143242" y="237670"/>
                                </a:cubicBezTo>
                                <a:cubicBezTo>
                                  <a:pt x="144255" y="234686"/>
                                  <a:pt x="145268" y="231703"/>
                                  <a:pt x="146281" y="228733"/>
                                </a:cubicBezTo>
                                <a:cubicBezTo>
                                  <a:pt x="147281" y="225762"/>
                                  <a:pt x="148294" y="222778"/>
                                  <a:pt x="149294" y="219820"/>
                                </a:cubicBezTo>
                                <a:cubicBezTo>
                                  <a:pt x="150307" y="216850"/>
                                  <a:pt x="151307" y="213879"/>
                                  <a:pt x="152308" y="210921"/>
                                </a:cubicBezTo>
                                <a:cubicBezTo>
                                  <a:pt x="153320" y="207963"/>
                                  <a:pt x="154334" y="205005"/>
                                  <a:pt x="155346" y="202059"/>
                                </a:cubicBezTo>
                                <a:cubicBezTo>
                                  <a:pt x="156359" y="199114"/>
                                  <a:pt x="157372" y="196168"/>
                                  <a:pt x="158259" y="193235"/>
                                </a:cubicBezTo>
                                <a:cubicBezTo>
                                  <a:pt x="159272" y="190303"/>
                                  <a:pt x="160284" y="187383"/>
                                  <a:pt x="161297" y="184462"/>
                                </a:cubicBezTo>
                                <a:cubicBezTo>
                                  <a:pt x="162310" y="181555"/>
                                  <a:pt x="163197" y="178647"/>
                                  <a:pt x="164210" y="175753"/>
                                </a:cubicBezTo>
                                <a:cubicBezTo>
                                  <a:pt x="165222" y="172858"/>
                                  <a:pt x="166236" y="169963"/>
                                  <a:pt x="167122" y="167093"/>
                                </a:cubicBezTo>
                                <a:cubicBezTo>
                                  <a:pt x="168135" y="164224"/>
                                  <a:pt x="169148" y="161354"/>
                                  <a:pt x="170034" y="158510"/>
                                </a:cubicBezTo>
                                <a:cubicBezTo>
                                  <a:pt x="171047" y="155666"/>
                                  <a:pt x="172060" y="152821"/>
                                  <a:pt x="172946" y="150002"/>
                                </a:cubicBezTo>
                                <a:cubicBezTo>
                                  <a:pt x="173959" y="147183"/>
                                  <a:pt x="174846" y="144377"/>
                                  <a:pt x="175858" y="141583"/>
                                </a:cubicBezTo>
                                <a:cubicBezTo>
                                  <a:pt x="176745" y="138789"/>
                                  <a:pt x="177758" y="136008"/>
                                  <a:pt x="178644" y="133252"/>
                                </a:cubicBezTo>
                                <a:cubicBezTo>
                                  <a:pt x="179530" y="130497"/>
                                  <a:pt x="180543" y="127753"/>
                                  <a:pt x="181430" y="125023"/>
                                </a:cubicBezTo>
                                <a:cubicBezTo>
                                  <a:pt x="182316" y="122305"/>
                                  <a:pt x="183202" y="119600"/>
                                  <a:pt x="184215" y="116907"/>
                                </a:cubicBezTo>
                                <a:cubicBezTo>
                                  <a:pt x="185102" y="114227"/>
                                  <a:pt x="185988" y="111560"/>
                                  <a:pt x="186874" y="108905"/>
                                </a:cubicBezTo>
                                <a:cubicBezTo>
                                  <a:pt x="187761" y="106263"/>
                                  <a:pt x="188647" y="103634"/>
                                  <a:pt x="189533" y="101042"/>
                                </a:cubicBezTo>
                                <a:cubicBezTo>
                                  <a:pt x="190419" y="98438"/>
                                  <a:pt x="191306" y="95847"/>
                                  <a:pt x="192192" y="93293"/>
                                </a:cubicBezTo>
                                <a:cubicBezTo>
                                  <a:pt x="193078" y="90739"/>
                                  <a:pt x="193965" y="88211"/>
                                  <a:pt x="194724" y="85696"/>
                                </a:cubicBezTo>
                                <a:cubicBezTo>
                                  <a:pt x="195611" y="83193"/>
                                  <a:pt x="196497" y="80715"/>
                                  <a:pt x="197257" y="78250"/>
                                </a:cubicBezTo>
                                <a:cubicBezTo>
                                  <a:pt x="198143" y="75797"/>
                                  <a:pt x="198903" y="73231"/>
                                  <a:pt x="199789" y="70969"/>
                                </a:cubicBezTo>
                                <a:cubicBezTo>
                                  <a:pt x="200549" y="68706"/>
                                  <a:pt x="201309" y="66455"/>
                                  <a:pt x="202195" y="64673"/>
                                </a:cubicBezTo>
                                <a:cubicBezTo>
                                  <a:pt x="202954" y="62891"/>
                                  <a:pt x="203714" y="61715"/>
                                  <a:pt x="204474" y="60274"/>
                                </a:cubicBezTo>
                                <a:cubicBezTo>
                                  <a:pt x="205234" y="58833"/>
                                  <a:pt x="206120" y="57429"/>
                                  <a:pt x="206753" y="56039"/>
                                </a:cubicBezTo>
                                <a:cubicBezTo>
                                  <a:pt x="207513" y="54661"/>
                                  <a:pt x="208272" y="53321"/>
                                  <a:pt x="209032" y="51994"/>
                                </a:cubicBezTo>
                                <a:cubicBezTo>
                                  <a:pt x="209792" y="50666"/>
                                  <a:pt x="210551" y="49377"/>
                                  <a:pt x="211184" y="48113"/>
                                </a:cubicBezTo>
                                <a:cubicBezTo>
                                  <a:pt x="211944" y="46849"/>
                                  <a:pt x="212704" y="45610"/>
                                  <a:pt x="213337" y="44396"/>
                                </a:cubicBezTo>
                                <a:cubicBezTo>
                                  <a:pt x="214097" y="43183"/>
                                  <a:pt x="214730" y="41994"/>
                                  <a:pt x="215490" y="40831"/>
                                </a:cubicBezTo>
                                <a:cubicBezTo>
                                  <a:pt x="216122" y="39681"/>
                                  <a:pt x="216756" y="38543"/>
                                  <a:pt x="217389" y="37431"/>
                                </a:cubicBezTo>
                                <a:cubicBezTo>
                                  <a:pt x="218148" y="36331"/>
                                  <a:pt x="218782" y="35244"/>
                                  <a:pt x="219415" y="34195"/>
                                </a:cubicBezTo>
                                <a:cubicBezTo>
                                  <a:pt x="220048" y="33133"/>
                                  <a:pt x="220681" y="32096"/>
                                  <a:pt x="221314" y="31098"/>
                                </a:cubicBezTo>
                                <a:cubicBezTo>
                                  <a:pt x="221820" y="30086"/>
                                  <a:pt x="222453" y="29113"/>
                                  <a:pt x="223086" y="28165"/>
                                </a:cubicBezTo>
                                <a:cubicBezTo>
                                  <a:pt x="223720" y="27217"/>
                                  <a:pt x="224226" y="26281"/>
                                  <a:pt x="224859" y="25384"/>
                                </a:cubicBezTo>
                                <a:cubicBezTo>
                                  <a:pt x="225366" y="24486"/>
                                  <a:pt x="225999" y="23614"/>
                                  <a:pt x="226505" y="22767"/>
                                </a:cubicBezTo>
                                <a:cubicBezTo>
                                  <a:pt x="227012" y="21933"/>
                                  <a:pt x="227518" y="21111"/>
                                  <a:pt x="228025" y="20314"/>
                                </a:cubicBezTo>
                                <a:cubicBezTo>
                                  <a:pt x="228658" y="19518"/>
                                  <a:pt x="229164" y="18747"/>
                                  <a:pt x="229670" y="18014"/>
                                </a:cubicBezTo>
                                <a:cubicBezTo>
                                  <a:pt x="230050" y="17268"/>
                                  <a:pt x="230557" y="16547"/>
                                  <a:pt x="231063" y="15852"/>
                                </a:cubicBezTo>
                                <a:cubicBezTo>
                                  <a:pt x="231570" y="15157"/>
                                  <a:pt x="231950" y="14487"/>
                                  <a:pt x="232456" y="13842"/>
                                </a:cubicBezTo>
                                <a:cubicBezTo>
                                  <a:pt x="232836" y="13197"/>
                                  <a:pt x="233342" y="12578"/>
                                  <a:pt x="233722" y="11984"/>
                                </a:cubicBezTo>
                                <a:cubicBezTo>
                                  <a:pt x="234102" y="11390"/>
                                  <a:pt x="234609" y="10821"/>
                                  <a:pt x="234989" y="10265"/>
                                </a:cubicBezTo>
                                <a:cubicBezTo>
                                  <a:pt x="235369" y="9721"/>
                                  <a:pt x="235748" y="9190"/>
                                  <a:pt x="236128" y="8697"/>
                                </a:cubicBezTo>
                                <a:cubicBezTo>
                                  <a:pt x="236381" y="8191"/>
                                  <a:pt x="236761" y="7711"/>
                                  <a:pt x="237141" y="7256"/>
                                </a:cubicBezTo>
                                <a:cubicBezTo>
                                  <a:pt x="237394" y="6801"/>
                                  <a:pt x="237774" y="6359"/>
                                  <a:pt x="238027" y="5954"/>
                                </a:cubicBezTo>
                                <a:cubicBezTo>
                                  <a:pt x="238407" y="5537"/>
                                  <a:pt x="238661" y="5145"/>
                                  <a:pt x="238914" y="4778"/>
                                </a:cubicBezTo>
                                <a:cubicBezTo>
                                  <a:pt x="239294" y="4412"/>
                                  <a:pt x="239547" y="4070"/>
                                  <a:pt x="239800" y="3742"/>
                                </a:cubicBezTo>
                                <a:cubicBezTo>
                                  <a:pt x="240053" y="3413"/>
                                  <a:pt x="240180" y="3110"/>
                                  <a:pt x="240433" y="2832"/>
                                </a:cubicBezTo>
                                <a:cubicBezTo>
                                  <a:pt x="240686" y="2553"/>
                                  <a:pt x="240940" y="2288"/>
                                  <a:pt x="241066" y="2048"/>
                                </a:cubicBezTo>
                                <a:cubicBezTo>
                                  <a:pt x="241319" y="1808"/>
                                  <a:pt x="241446" y="1593"/>
                                  <a:pt x="241573" y="1403"/>
                                </a:cubicBezTo>
                                <a:cubicBezTo>
                                  <a:pt x="241826" y="1201"/>
                                  <a:pt x="241953" y="1024"/>
                                  <a:pt x="242079" y="872"/>
                                </a:cubicBezTo>
                                <a:cubicBezTo>
                                  <a:pt x="242206" y="720"/>
                                  <a:pt x="242333" y="581"/>
                                  <a:pt x="242459" y="468"/>
                                </a:cubicBezTo>
                                <a:cubicBezTo>
                                  <a:pt x="242586" y="354"/>
                                  <a:pt x="242586" y="265"/>
                                  <a:pt x="242712" y="190"/>
                                </a:cubicBezTo>
                                <a:cubicBezTo>
                                  <a:pt x="242712" y="114"/>
                                  <a:pt x="242839" y="63"/>
                                  <a:pt x="242839" y="38"/>
                                </a:cubicBezTo>
                                <a:cubicBezTo>
                                  <a:pt x="242965" y="12"/>
                                  <a:pt x="242965" y="0"/>
                                  <a:pt x="242965" y="0"/>
                                </a:cubicBezTo>
                                <a:cubicBezTo>
                                  <a:pt x="242965" y="12"/>
                                  <a:pt x="242965" y="50"/>
                                  <a:pt x="242965" y="101"/>
                                </a:cubicBezTo>
                                <a:cubicBezTo>
                                  <a:pt x="242965" y="177"/>
                                  <a:pt x="242965" y="278"/>
                                  <a:pt x="242839" y="430"/>
                                </a:cubicBezTo>
                                <a:cubicBezTo>
                                  <a:pt x="242839" y="581"/>
                                  <a:pt x="242712" y="771"/>
                                  <a:pt x="242712" y="1011"/>
                                </a:cubicBezTo>
                                <a:cubicBezTo>
                                  <a:pt x="242586" y="1239"/>
                                  <a:pt x="242459" y="1492"/>
                                  <a:pt x="242459" y="1808"/>
                                </a:cubicBezTo>
                                <a:cubicBezTo>
                                  <a:pt x="242333" y="2111"/>
                                  <a:pt x="242206" y="2465"/>
                                  <a:pt x="242079" y="2857"/>
                                </a:cubicBezTo>
                                <a:cubicBezTo>
                                  <a:pt x="241953" y="3249"/>
                                  <a:pt x="241826" y="3691"/>
                                  <a:pt x="241573" y="4171"/>
                                </a:cubicBezTo>
                                <a:cubicBezTo>
                                  <a:pt x="241446" y="4639"/>
                                  <a:pt x="241319" y="5157"/>
                                  <a:pt x="241066" y="5726"/>
                                </a:cubicBezTo>
                                <a:cubicBezTo>
                                  <a:pt x="240940" y="6283"/>
                                  <a:pt x="240686" y="6890"/>
                                  <a:pt x="240433" y="7534"/>
                                </a:cubicBezTo>
                                <a:cubicBezTo>
                                  <a:pt x="240306" y="8166"/>
                                  <a:pt x="240053" y="8849"/>
                                  <a:pt x="239800" y="9582"/>
                                </a:cubicBezTo>
                                <a:cubicBezTo>
                                  <a:pt x="239547" y="10302"/>
                                  <a:pt x="239294" y="11061"/>
                                  <a:pt x="239040" y="11870"/>
                                </a:cubicBezTo>
                                <a:cubicBezTo>
                                  <a:pt x="238787" y="12667"/>
                                  <a:pt x="238407" y="13501"/>
                                  <a:pt x="238154" y="14386"/>
                                </a:cubicBezTo>
                                <a:cubicBezTo>
                                  <a:pt x="237901" y="15258"/>
                                  <a:pt x="237521" y="16181"/>
                                  <a:pt x="237268" y="17129"/>
                                </a:cubicBezTo>
                                <a:cubicBezTo>
                                  <a:pt x="236888" y="18090"/>
                                  <a:pt x="236508" y="19076"/>
                                  <a:pt x="236255" y="20112"/>
                                </a:cubicBezTo>
                                <a:cubicBezTo>
                                  <a:pt x="235875" y="21136"/>
                                  <a:pt x="235495" y="22198"/>
                                  <a:pt x="235115" y="23298"/>
                                </a:cubicBezTo>
                                <a:cubicBezTo>
                                  <a:pt x="234735" y="24398"/>
                                  <a:pt x="234355" y="25535"/>
                                  <a:pt x="233976" y="26711"/>
                                </a:cubicBezTo>
                                <a:cubicBezTo>
                                  <a:pt x="233596" y="27887"/>
                                  <a:pt x="233216" y="29088"/>
                                  <a:pt x="232709" y="30339"/>
                                </a:cubicBezTo>
                                <a:cubicBezTo>
                                  <a:pt x="232330" y="31578"/>
                                  <a:pt x="231950" y="32855"/>
                                  <a:pt x="231443" y="34169"/>
                                </a:cubicBezTo>
                                <a:cubicBezTo>
                                  <a:pt x="231063" y="35471"/>
                                  <a:pt x="230557" y="36824"/>
                                  <a:pt x="230050" y="38202"/>
                                </a:cubicBezTo>
                                <a:cubicBezTo>
                                  <a:pt x="229670" y="39567"/>
                                  <a:pt x="229164" y="40983"/>
                                  <a:pt x="228658" y="42424"/>
                                </a:cubicBezTo>
                                <a:cubicBezTo>
                                  <a:pt x="228151" y="43865"/>
                                  <a:pt x="227645" y="45345"/>
                                  <a:pt x="227138" y="46861"/>
                                </a:cubicBezTo>
                                <a:cubicBezTo>
                                  <a:pt x="226632" y="48366"/>
                                  <a:pt x="226125" y="49908"/>
                                  <a:pt x="225619" y="51476"/>
                                </a:cubicBezTo>
                                <a:cubicBezTo>
                                  <a:pt x="224986" y="53043"/>
                                  <a:pt x="224479" y="54648"/>
                                  <a:pt x="223973" y="56279"/>
                                </a:cubicBezTo>
                                <a:cubicBezTo>
                                  <a:pt x="223340" y="57923"/>
                                  <a:pt x="222833" y="59579"/>
                                  <a:pt x="222200" y="61273"/>
                                </a:cubicBezTo>
                                <a:cubicBezTo>
                                  <a:pt x="221694" y="62979"/>
                                  <a:pt x="221061" y="64698"/>
                                  <a:pt x="220554" y="66455"/>
                                </a:cubicBezTo>
                                <a:cubicBezTo>
                                  <a:pt x="219921" y="68213"/>
                                  <a:pt x="219288" y="69995"/>
                                  <a:pt x="218655" y="71815"/>
                                </a:cubicBezTo>
                                <a:cubicBezTo>
                                  <a:pt x="218022" y="73636"/>
                                  <a:pt x="217389" y="75469"/>
                                  <a:pt x="216756" y="77352"/>
                                </a:cubicBezTo>
                                <a:cubicBezTo>
                                  <a:pt x="216122" y="79223"/>
                                  <a:pt x="215490" y="81132"/>
                                  <a:pt x="214857" y="83066"/>
                                </a:cubicBezTo>
                                <a:cubicBezTo>
                                  <a:pt x="214223" y="85000"/>
                                  <a:pt x="213590" y="86960"/>
                                  <a:pt x="212830" y="88957"/>
                                </a:cubicBezTo>
                                <a:cubicBezTo>
                                  <a:pt x="212198" y="90942"/>
                                  <a:pt x="211565" y="92964"/>
                                  <a:pt x="210805" y="95012"/>
                                </a:cubicBezTo>
                                <a:cubicBezTo>
                                  <a:pt x="210172" y="97060"/>
                                  <a:pt x="209412" y="99146"/>
                                  <a:pt x="208652" y="101244"/>
                                </a:cubicBezTo>
                                <a:cubicBezTo>
                                  <a:pt x="208019" y="103356"/>
                                  <a:pt x="207259" y="105492"/>
                                  <a:pt x="206500" y="107654"/>
                                </a:cubicBezTo>
                                <a:cubicBezTo>
                                  <a:pt x="205867" y="109803"/>
                                  <a:pt x="205107" y="112002"/>
                                  <a:pt x="204347" y="114214"/>
                                </a:cubicBezTo>
                                <a:cubicBezTo>
                                  <a:pt x="203588" y="116427"/>
                                  <a:pt x="202828" y="118677"/>
                                  <a:pt x="202068" y="120940"/>
                                </a:cubicBezTo>
                                <a:cubicBezTo>
                                  <a:pt x="201309" y="123203"/>
                                  <a:pt x="200549" y="125503"/>
                                  <a:pt x="199662" y="127817"/>
                                </a:cubicBezTo>
                                <a:cubicBezTo>
                                  <a:pt x="198903" y="130142"/>
                                  <a:pt x="198143" y="132481"/>
                                  <a:pt x="197257" y="134858"/>
                                </a:cubicBezTo>
                                <a:cubicBezTo>
                                  <a:pt x="196497" y="137222"/>
                                  <a:pt x="195737" y="139624"/>
                                  <a:pt x="194851" y="142038"/>
                                </a:cubicBezTo>
                                <a:cubicBezTo>
                                  <a:pt x="194091" y="144452"/>
                                  <a:pt x="193205" y="146893"/>
                                  <a:pt x="192445" y="149358"/>
                                </a:cubicBezTo>
                                <a:cubicBezTo>
                                  <a:pt x="191559" y="151823"/>
                                  <a:pt x="190672" y="154313"/>
                                  <a:pt x="189913" y="156816"/>
                                </a:cubicBezTo>
                                <a:cubicBezTo>
                                  <a:pt x="189026" y="159319"/>
                                  <a:pt x="188140" y="161847"/>
                                  <a:pt x="187254" y="164401"/>
                                </a:cubicBezTo>
                                <a:cubicBezTo>
                                  <a:pt x="186494" y="166954"/>
                                  <a:pt x="185608" y="169520"/>
                                  <a:pt x="184721" y="172112"/>
                                </a:cubicBezTo>
                                <a:cubicBezTo>
                                  <a:pt x="183835" y="174691"/>
                                  <a:pt x="182949" y="177295"/>
                                  <a:pt x="182063" y="179924"/>
                                </a:cubicBezTo>
                                <a:cubicBezTo>
                                  <a:pt x="181176" y="182541"/>
                                  <a:pt x="180290" y="185183"/>
                                  <a:pt x="179404" y="187851"/>
                                </a:cubicBezTo>
                                <a:cubicBezTo>
                                  <a:pt x="178517" y="190505"/>
                                  <a:pt x="177504" y="193172"/>
                                  <a:pt x="176618" y="195865"/>
                                </a:cubicBezTo>
                                <a:cubicBezTo>
                                  <a:pt x="175732" y="198545"/>
                                  <a:pt x="174846" y="201250"/>
                                  <a:pt x="173832" y="203968"/>
                                </a:cubicBezTo>
                                <a:cubicBezTo>
                                  <a:pt x="172946" y="206673"/>
                                  <a:pt x="172060" y="209404"/>
                                  <a:pt x="171173" y="212147"/>
                                </a:cubicBezTo>
                                <a:cubicBezTo>
                                  <a:pt x="170161" y="214890"/>
                                  <a:pt x="169274" y="217633"/>
                                  <a:pt x="168388" y="220402"/>
                                </a:cubicBezTo>
                                <a:cubicBezTo>
                                  <a:pt x="167375" y="223158"/>
                                  <a:pt x="166489" y="225926"/>
                                  <a:pt x="165476" y="228707"/>
                                </a:cubicBezTo>
                                <a:cubicBezTo>
                                  <a:pt x="164590" y="231488"/>
                                  <a:pt x="163576" y="234269"/>
                                  <a:pt x="162690" y="237063"/>
                                </a:cubicBezTo>
                                <a:cubicBezTo>
                                  <a:pt x="161677" y="239869"/>
                                  <a:pt x="160791" y="242663"/>
                                  <a:pt x="159778" y="245470"/>
                                </a:cubicBezTo>
                                <a:cubicBezTo>
                                  <a:pt x="158892" y="248276"/>
                                  <a:pt x="157879" y="251095"/>
                                  <a:pt x="156992" y="253914"/>
                                </a:cubicBezTo>
                                <a:cubicBezTo>
                                  <a:pt x="155980" y="256720"/>
                                  <a:pt x="155093" y="259552"/>
                                  <a:pt x="154080" y="262371"/>
                                </a:cubicBezTo>
                                <a:cubicBezTo>
                                  <a:pt x="153194" y="265190"/>
                                  <a:pt x="152181" y="268022"/>
                                  <a:pt x="151231" y="270841"/>
                                </a:cubicBezTo>
                                <a:cubicBezTo>
                                  <a:pt x="150269" y="273672"/>
                                  <a:pt x="149307" y="276504"/>
                                  <a:pt x="148357" y="279323"/>
                                </a:cubicBezTo>
                                <a:cubicBezTo>
                                  <a:pt x="147395" y="282155"/>
                                  <a:pt x="146433" y="284986"/>
                                  <a:pt x="145483" y="287806"/>
                                </a:cubicBezTo>
                                <a:cubicBezTo>
                                  <a:pt x="144521" y="290637"/>
                                  <a:pt x="143558" y="293456"/>
                                  <a:pt x="142609" y="296275"/>
                                </a:cubicBezTo>
                                <a:cubicBezTo>
                                  <a:pt x="141646" y="299107"/>
                                  <a:pt x="140697" y="301926"/>
                                  <a:pt x="139747" y="304732"/>
                                </a:cubicBezTo>
                                <a:cubicBezTo>
                                  <a:pt x="138785" y="307551"/>
                                  <a:pt x="137835" y="310358"/>
                                  <a:pt x="136885" y="313164"/>
                                </a:cubicBezTo>
                                <a:cubicBezTo>
                                  <a:pt x="135936" y="315958"/>
                                  <a:pt x="134986" y="318764"/>
                                  <a:pt x="134037" y="321558"/>
                                </a:cubicBezTo>
                                <a:cubicBezTo>
                                  <a:pt x="133100" y="324339"/>
                                  <a:pt x="132150" y="327133"/>
                                  <a:pt x="131213" y="329901"/>
                                </a:cubicBezTo>
                                <a:cubicBezTo>
                                  <a:pt x="130276" y="332682"/>
                                  <a:pt x="129339" y="335451"/>
                                  <a:pt x="128402" y="338207"/>
                                </a:cubicBezTo>
                                <a:cubicBezTo>
                                  <a:pt x="127465" y="340963"/>
                                  <a:pt x="126528" y="343718"/>
                                  <a:pt x="125604" y="346449"/>
                                </a:cubicBezTo>
                                <a:cubicBezTo>
                                  <a:pt x="124680" y="349192"/>
                                  <a:pt x="123755" y="351922"/>
                                  <a:pt x="122831" y="354640"/>
                                </a:cubicBezTo>
                                <a:cubicBezTo>
                                  <a:pt x="121907" y="357358"/>
                                  <a:pt x="120995" y="360063"/>
                                  <a:pt x="120083" y="362756"/>
                                </a:cubicBezTo>
                                <a:cubicBezTo>
                                  <a:pt x="119172" y="365449"/>
                                  <a:pt x="118260" y="368129"/>
                                  <a:pt x="117349" y="370796"/>
                                </a:cubicBezTo>
                                <a:cubicBezTo>
                                  <a:pt x="116449" y="373463"/>
                                  <a:pt x="115551" y="376118"/>
                                  <a:pt x="114652" y="378760"/>
                                </a:cubicBezTo>
                                <a:cubicBezTo>
                                  <a:pt x="113765" y="381402"/>
                                  <a:pt x="112866" y="384019"/>
                                  <a:pt x="111980" y="386636"/>
                                </a:cubicBezTo>
                                <a:cubicBezTo>
                                  <a:pt x="111106" y="389240"/>
                                  <a:pt x="110220" y="391831"/>
                                  <a:pt x="109346" y="394410"/>
                                </a:cubicBezTo>
                                <a:cubicBezTo>
                                  <a:pt x="108473" y="396989"/>
                                  <a:pt x="107599" y="399555"/>
                                  <a:pt x="106738" y="402096"/>
                                </a:cubicBezTo>
                                <a:cubicBezTo>
                                  <a:pt x="105877" y="404650"/>
                                  <a:pt x="105029" y="407178"/>
                                  <a:pt x="104168" y="409681"/>
                                </a:cubicBezTo>
                                <a:cubicBezTo>
                                  <a:pt x="103319" y="412197"/>
                                  <a:pt x="102471" y="414687"/>
                                  <a:pt x="101636" y="417164"/>
                                </a:cubicBezTo>
                                <a:cubicBezTo>
                                  <a:pt x="100800" y="419629"/>
                                  <a:pt x="99964" y="422094"/>
                                  <a:pt x="99141" y="424522"/>
                                </a:cubicBezTo>
                                <a:cubicBezTo>
                                  <a:pt x="98318" y="426962"/>
                                  <a:pt x="97495" y="429376"/>
                                  <a:pt x="96685" y="431765"/>
                                </a:cubicBezTo>
                                <a:cubicBezTo>
                                  <a:pt x="95874" y="434167"/>
                                  <a:pt x="95077" y="436531"/>
                                  <a:pt x="94279" y="438895"/>
                                </a:cubicBezTo>
                                <a:cubicBezTo>
                                  <a:pt x="93481" y="441246"/>
                                  <a:pt x="92683" y="443572"/>
                                  <a:pt x="91911" y="445886"/>
                                </a:cubicBezTo>
                                <a:cubicBezTo>
                                  <a:pt x="91126" y="448186"/>
                                  <a:pt x="90354" y="450474"/>
                                  <a:pt x="89581" y="452737"/>
                                </a:cubicBezTo>
                                <a:cubicBezTo>
                                  <a:pt x="88809" y="455000"/>
                                  <a:pt x="88050" y="457238"/>
                                  <a:pt x="87302" y="459463"/>
                                </a:cubicBezTo>
                                <a:cubicBezTo>
                                  <a:pt x="86555" y="461675"/>
                                  <a:pt x="85808" y="463862"/>
                                  <a:pt x="85074" y="466024"/>
                                </a:cubicBezTo>
                                <a:cubicBezTo>
                                  <a:pt x="84339" y="468198"/>
                                  <a:pt x="83618" y="470334"/>
                                  <a:pt x="82896" y="472445"/>
                                </a:cubicBezTo>
                                <a:cubicBezTo>
                                  <a:pt x="82187" y="474569"/>
                                  <a:pt x="81478" y="476655"/>
                                  <a:pt x="80782" y="478715"/>
                                </a:cubicBezTo>
                                <a:cubicBezTo>
                                  <a:pt x="80073" y="480776"/>
                                  <a:pt x="79389" y="482811"/>
                                  <a:pt x="78705" y="484821"/>
                                </a:cubicBezTo>
                                <a:cubicBezTo>
                                  <a:pt x="78034" y="486818"/>
                                  <a:pt x="77363" y="488803"/>
                                  <a:pt x="76705" y="490750"/>
                                </a:cubicBezTo>
                                <a:cubicBezTo>
                                  <a:pt x="76033" y="492697"/>
                                  <a:pt x="75388" y="494618"/>
                                  <a:pt x="74742" y="496501"/>
                                </a:cubicBezTo>
                                <a:cubicBezTo>
                                  <a:pt x="74109" y="498398"/>
                                  <a:pt x="73476" y="500256"/>
                                  <a:pt x="72855" y="502076"/>
                                </a:cubicBezTo>
                                <a:cubicBezTo>
                                  <a:pt x="72235" y="503910"/>
                                  <a:pt x="71627" y="505704"/>
                                  <a:pt x="71032" y="507474"/>
                                </a:cubicBezTo>
                                <a:cubicBezTo>
                                  <a:pt x="70437" y="509231"/>
                                  <a:pt x="69842" y="510976"/>
                                  <a:pt x="69272" y="512670"/>
                                </a:cubicBezTo>
                                <a:cubicBezTo>
                                  <a:pt x="68690" y="514364"/>
                                  <a:pt x="68132" y="516032"/>
                                  <a:pt x="67575" y="517676"/>
                                </a:cubicBezTo>
                                <a:cubicBezTo>
                                  <a:pt x="67018" y="519307"/>
                                  <a:pt x="66474" y="520899"/>
                                  <a:pt x="65942" y="522467"/>
                                </a:cubicBezTo>
                                <a:cubicBezTo>
                                  <a:pt x="65423" y="524035"/>
                                  <a:pt x="64904" y="525564"/>
                                  <a:pt x="64397" y="527056"/>
                                </a:cubicBezTo>
                                <a:cubicBezTo>
                                  <a:pt x="63891" y="528548"/>
                                  <a:pt x="63397" y="530001"/>
                                  <a:pt x="62916" y="531430"/>
                                </a:cubicBezTo>
                                <a:cubicBezTo>
                                  <a:pt x="62422" y="532845"/>
                                  <a:pt x="61954" y="534236"/>
                                  <a:pt x="61498" y="535589"/>
                                </a:cubicBezTo>
                                <a:cubicBezTo>
                                  <a:pt x="61042" y="536928"/>
                                  <a:pt x="60599" y="538244"/>
                                  <a:pt x="60168" y="539520"/>
                                </a:cubicBezTo>
                                <a:cubicBezTo>
                                  <a:pt x="59738" y="540784"/>
                                  <a:pt x="59320" y="542023"/>
                                  <a:pt x="58915" y="543224"/>
                                </a:cubicBezTo>
                                <a:cubicBezTo>
                                  <a:pt x="58510" y="544413"/>
                                  <a:pt x="58117" y="545575"/>
                                  <a:pt x="57737" y="546700"/>
                                </a:cubicBezTo>
                                <a:cubicBezTo>
                                  <a:pt x="57357" y="547813"/>
                                  <a:pt x="56990" y="548900"/>
                                  <a:pt x="56636" y="549937"/>
                                </a:cubicBezTo>
                                <a:cubicBezTo>
                                  <a:pt x="56281" y="550973"/>
                                  <a:pt x="55952" y="551985"/>
                                  <a:pt x="55623" y="552945"/>
                                </a:cubicBezTo>
                                <a:cubicBezTo>
                                  <a:pt x="55294" y="553906"/>
                                  <a:pt x="54977" y="554829"/>
                                  <a:pt x="54686" y="555714"/>
                                </a:cubicBezTo>
                                <a:cubicBezTo>
                                  <a:pt x="54382" y="556586"/>
                                  <a:pt x="54090" y="557559"/>
                                  <a:pt x="53825" y="558230"/>
                                </a:cubicBezTo>
                                <a:cubicBezTo>
                                  <a:pt x="53559" y="558899"/>
                                  <a:pt x="53293" y="559253"/>
                                  <a:pt x="53053" y="559721"/>
                                </a:cubicBezTo>
                                <a:cubicBezTo>
                                  <a:pt x="52812" y="560189"/>
                                  <a:pt x="52571" y="560619"/>
                                  <a:pt x="52356" y="561023"/>
                                </a:cubicBezTo>
                                <a:cubicBezTo>
                                  <a:pt x="52141" y="561428"/>
                                  <a:pt x="51938" y="561807"/>
                                  <a:pt x="51748" y="562161"/>
                                </a:cubicBezTo>
                                <a:cubicBezTo>
                                  <a:pt x="51558" y="562515"/>
                                  <a:pt x="51368" y="562844"/>
                                  <a:pt x="51204" y="563159"/>
                                </a:cubicBezTo>
                                <a:cubicBezTo>
                                  <a:pt x="51039" y="563463"/>
                                  <a:pt x="50887" y="563741"/>
                                  <a:pt x="50760" y="563994"/>
                                </a:cubicBezTo>
                                <a:cubicBezTo>
                                  <a:pt x="50621" y="564247"/>
                                  <a:pt x="50495" y="564474"/>
                                  <a:pt x="50381" y="564689"/>
                                </a:cubicBezTo>
                                <a:cubicBezTo>
                                  <a:pt x="50267" y="564891"/>
                                  <a:pt x="50166" y="565068"/>
                                  <a:pt x="50077" y="565233"/>
                                </a:cubicBezTo>
                                <a:cubicBezTo>
                                  <a:pt x="50001" y="565385"/>
                                  <a:pt x="49925" y="565523"/>
                                  <a:pt x="49862" y="565624"/>
                                </a:cubicBezTo>
                                <a:cubicBezTo>
                                  <a:pt x="49799" y="565738"/>
                                  <a:pt x="49761" y="565814"/>
                                  <a:pt x="49723" y="565878"/>
                                </a:cubicBezTo>
                                <a:cubicBezTo>
                                  <a:pt x="49697" y="565928"/>
                                  <a:pt x="49672" y="565979"/>
                                  <a:pt x="49672" y="565979"/>
                                </a:cubicBezTo>
                                <a:cubicBezTo>
                                  <a:pt x="49659" y="565991"/>
                                  <a:pt x="49672" y="565953"/>
                                  <a:pt x="49685" y="565928"/>
                                </a:cubicBezTo>
                                <a:cubicBezTo>
                                  <a:pt x="49710" y="565865"/>
                                  <a:pt x="49748" y="565764"/>
                                  <a:pt x="49786" y="565624"/>
                                </a:cubicBezTo>
                                <a:cubicBezTo>
                                  <a:pt x="49836" y="565486"/>
                                  <a:pt x="49900" y="565309"/>
                                  <a:pt x="49963" y="565093"/>
                                </a:cubicBezTo>
                                <a:cubicBezTo>
                                  <a:pt x="50039" y="564879"/>
                                  <a:pt x="50128" y="564626"/>
                                  <a:pt x="50229" y="564335"/>
                                </a:cubicBezTo>
                                <a:cubicBezTo>
                                  <a:pt x="50330" y="564032"/>
                                  <a:pt x="50444" y="563703"/>
                                  <a:pt x="50571" y="563337"/>
                                </a:cubicBezTo>
                                <a:cubicBezTo>
                                  <a:pt x="50685" y="562957"/>
                                  <a:pt x="50824" y="562553"/>
                                  <a:pt x="50976" y="562110"/>
                                </a:cubicBezTo>
                                <a:cubicBezTo>
                                  <a:pt x="51128" y="561655"/>
                                  <a:pt x="51293" y="561175"/>
                                  <a:pt x="51470" y="560644"/>
                                </a:cubicBezTo>
                                <a:cubicBezTo>
                                  <a:pt x="51647" y="560126"/>
                                  <a:pt x="51837" y="559557"/>
                                  <a:pt x="52039" y="558962"/>
                                </a:cubicBezTo>
                                <a:cubicBezTo>
                                  <a:pt x="52242" y="558368"/>
                                  <a:pt x="52457" y="557737"/>
                                  <a:pt x="52698" y="557054"/>
                                </a:cubicBezTo>
                                <a:cubicBezTo>
                                  <a:pt x="52913" y="556384"/>
                                  <a:pt x="53154" y="555676"/>
                                  <a:pt x="53407" y="554930"/>
                                </a:cubicBezTo>
                                <a:cubicBezTo>
                                  <a:pt x="53660" y="554184"/>
                                  <a:pt x="53926" y="553400"/>
                                  <a:pt x="54204" y="552591"/>
                                </a:cubicBezTo>
                                <a:cubicBezTo>
                                  <a:pt x="54483" y="551769"/>
                                  <a:pt x="54774" y="550923"/>
                                  <a:pt x="55078" y="550025"/>
                                </a:cubicBezTo>
                                <a:cubicBezTo>
                                  <a:pt x="55369" y="549140"/>
                                  <a:pt x="55686" y="548217"/>
                                  <a:pt x="56015" y="547257"/>
                                </a:cubicBezTo>
                                <a:cubicBezTo>
                                  <a:pt x="56345" y="546296"/>
                                  <a:pt x="56674" y="545297"/>
                                  <a:pt x="57028" y="544273"/>
                                </a:cubicBezTo>
                                <a:cubicBezTo>
                                  <a:pt x="57370" y="543249"/>
                                  <a:pt x="57737" y="542175"/>
                                  <a:pt x="58104" y="541088"/>
                                </a:cubicBezTo>
                                <a:cubicBezTo>
                                  <a:pt x="58484" y="539988"/>
                                  <a:pt x="58864" y="538850"/>
                                  <a:pt x="59257" y="537687"/>
                                </a:cubicBezTo>
                                <a:cubicBezTo>
                                  <a:pt x="59649" y="536524"/>
                                  <a:pt x="60054" y="535323"/>
                                  <a:pt x="60472" y="534084"/>
                                </a:cubicBezTo>
                                <a:cubicBezTo>
                                  <a:pt x="60890" y="532845"/>
                                  <a:pt x="61321" y="531582"/>
                                  <a:pt x="61764" y="530279"/>
                                </a:cubicBezTo>
                                <a:cubicBezTo>
                                  <a:pt x="62207" y="528990"/>
                                  <a:pt x="62663" y="527650"/>
                                  <a:pt x="63119" y="526285"/>
                                </a:cubicBezTo>
                                <a:cubicBezTo>
                                  <a:pt x="63587" y="524920"/>
                                  <a:pt x="64055" y="523529"/>
                                  <a:pt x="64536" y="522100"/>
                                </a:cubicBezTo>
                                <a:cubicBezTo>
                                  <a:pt x="65031" y="520672"/>
                                  <a:pt x="65524" y="519206"/>
                                  <a:pt x="66031" y="517714"/>
                                </a:cubicBezTo>
                                <a:cubicBezTo>
                                  <a:pt x="66537" y="516222"/>
                                  <a:pt x="67044" y="514705"/>
                                  <a:pt x="67575" y="513150"/>
                                </a:cubicBezTo>
                                <a:cubicBezTo>
                                  <a:pt x="68094" y="511596"/>
                                  <a:pt x="68639" y="510015"/>
                                  <a:pt x="69183" y="508397"/>
                                </a:cubicBezTo>
                                <a:cubicBezTo>
                                  <a:pt x="69728" y="506792"/>
                                  <a:pt x="70285" y="505148"/>
                                  <a:pt x="70855" y="503480"/>
                                </a:cubicBezTo>
                                <a:cubicBezTo>
                                  <a:pt x="71412" y="501811"/>
                                  <a:pt x="71994" y="500104"/>
                                  <a:pt x="72577" y="498385"/>
                                </a:cubicBezTo>
                                <a:cubicBezTo>
                                  <a:pt x="73159" y="496653"/>
                                  <a:pt x="73754" y="494909"/>
                                  <a:pt x="74362" y="493127"/>
                                </a:cubicBezTo>
                                <a:cubicBezTo>
                                  <a:pt x="74970" y="491344"/>
                                  <a:pt x="75578" y="489536"/>
                                  <a:pt x="76198" y="487703"/>
                                </a:cubicBezTo>
                                <a:cubicBezTo>
                                  <a:pt x="76819" y="485870"/>
                                  <a:pt x="77451" y="484012"/>
                                  <a:pt x="78085" y="482128"/>
                                </a:cubicBezTo>
                                <a:cubicBezTo>
                                  <a:pt x="78730" y="480245"/>
                                  <a:pt x="79376" y="478336"/>
                                  <a:pt x="80022" y="476402"/>
                                </a:cubicBezTo>
                                <a:cubicBezTo>
                                  <a:pt x="80680" y="474468"/>
                                  <a:pt x="81338" y="472521"/>
                                  <a:pt x="82010" y="470536"/>
                                </a:cubicBezTo>
                                <a:cubicBezTo>
                                  <a:pt x="82681" y="468564"/>
                                  <a:pt x="83365" y="466567"/>
                                  <a:pt x="84048" y="464544"/>
                                </a:cubicBezTo>
                                <a:cubicBezTo>
                                  <a:pt x="84732" y="462522"/>
                                  <a:pt x="85429" y="460474"/>
                                  <a:pt x="86125" y="458413"/>
                                </a:cubicBezTo>
                                <a:cubicBezTo>
                                  <a:pt x="86821" y="456340"/>
                                  <a:pt x="87530" y="454267"/>
                                  <a:pt x="88240" y="452156"/>
                                </a:cubicBezTo>
                                <a:cubicBezTo>
                                  <a:pt x="88961" y="450057"/>
                                  <a:pt x="89683" y="447934"/>
                                  <a:pt x="90405" y="445797"/>
                                </a:cubicBezTo>
                                <a:cubicBezTo>
                                  <a:pt x="91126" y="443648"/>
                                  <a:pt x="91861" y="441486"/>
                                  <a:pt x="92595" y="439312"/>
                                </a:cubicBezTo>
                                <a:cubicBezTo>
                                  <a:pt x="93329" y="437138"/>
                                  <a:pt x="94076" y="434951"/>
                                  <a:pt x="94823" y="432739"/>
                                </a:cubicBezTo>
                                <a:cubicBezTo>
                                  <a:pt x="95571" y="430539"/>
                                  <a:pt x="96330" y="428314"/>
                                  <a:pt x="97090" y="426077"/>
                                </a:cubicBezTo>
                                <a:cubicBezTo>
                                  <a:pt x="97849" y="423839"/>
                                  <a:pt x="98609" y="421576"/>
                                  <a:pt x="99382" y="419314"/>
                                </a:cubicBezTo>
                                <a:cubicBezTo>
                                  <a:pt x="100141" y="417051"/>
                                  <a:pt x="100914" y="414775"/>
                                  <a:pt x="101699" y="412474"/>
                                </a:cubicBezTo>
                                <a:cubicBezTo>
                                  <a:pt x="102471" y="410187"/>
                                  <a:pt x="103243" y="407886"/>
                                  <a:pt x="104029" y="405572"/>
                                </a:cubicBezTo>
                                <a:cubicBezTo>
                                  <a:pt x="104813" y="403259"/>
                                  <a:pt x="105611" y="400933"/>
                                  <a:pt x="106396" y="398607"/>
                                </a:cubicBezTo>
                                <a:cubicBezTo>
                                  <a:pt x="107194" y="396268"/>
                                  <a:pt x="107979" y="393917"/>
                                  <a:pt x="108777" y="391566"/>
                                </a:cubicBezTo>
                                <a:cubicBezTo>
                                  <a:pt x="109574" y="389215"/>
                                  <a:pt x="110372" y="386863"/>
                                  <a:pt x="111182" y="384487"/>
                                </a:cubicBezTo>
                                <a:cubicBezTo>
                                  <a:pt x="111980" y="382123"/>
                                  <a:pt x="112790" y="379746"/>
                                  <a:pt x="113588" y="377370"/>
                                </a:cubicBezTo>
                                <a:cubicBezTo>
                                  <a:pt x="114398" y="374980"/>
                                  <a:pt x="115209" y="372591"/>
                                  <a:pt x="116019" y="370202"/>
                                </a:cubicBezTo>
                                <a:cubicBezTo>
                                  <a:pt x="116829" y="367812"/>
                                  <a:pt x="117640" y="365411"/>
                                  <a:pt x="118463" y="363009"/>
                                </a:cubicBezTo>
                                <a:cubicBezTo>
                                  <a:pt x="119273" y="360607"/>
                                  <a:pt x="120083" y="358205"/>
                                  <a:pt x="120907" y="355791"/>
                                </a:cubicBezTo>
                                <a:cubicBezTo>
                                  <a:pt x="121717" y="353389"/>
                                  <a:pt x="122540" y="350974"/>
                                  <a:pt x="123363" y="348560"/>
                                </a:cubicBezTo>
                                <a:cubicBezTo>
                                  <a:pt x="124173" y="346146"/>
                                  <a:pt x="124996" y="343718"/>
                                  <a:pt x="125819" y="341304"/>
                                </a:cubicBezTo>
                                <a:cubicBezTo>
                                  <a:pt x="126629" y="338889"/>
                                  <a:pt x="127453" y="336462"/>
                                  <a:pt x="128276" y="334047"/>
                                </a:cubicBezTo>
                                <a:cubicBezTo>
                                  <a:pt x="129099" y="331633"/>
                                  <a:pt x="129909" y="329206"/>
                                  <a:pt x="130732" y="326792"/>
                                </a:cubicBezTo>
                                <a:cubicBezTo>
                                  <a:pt x="131555" y="324377"/>
                                  <a:pt x="132378" y="321963"/>
                                  <a:pt x="133188" y="319548"/>
                                </a:cubicBezTo>
                                <a:cubicBezTo>
                                  <a:pt x="134011" y="317133"/>
                                  <a:pt x="134822" y="314719"/>
                                  <a:pt x="135645" y="312305"/>
                                </a:cubicBezTo>
                                <a:cubicBezTo>
                                  <a:pt x="136455" y="309903"/>
                                  <a:pt x="137278" y="307488"/>
                                  <a:pt x="138088" y="305086"/>
                                </a:cubicBezTo>
                                <a:cubicBezTo>
                                  <a:pt x="138899" y="302685"/>
                                  <a:pt x="139722" y="300295"/>
                                  <a:pt x="140532" y="297893"/>
                                </a:cubicBezTo>
                                <a:cubicBezTo>
                                  <a:pt x="141343" y="295504"/>
                                  <a:pt x="142153" y="293115"/>
                                  <a:pt x="142951" y="290738"/>
                                </a:cubicBezTo>
                                <a:cubicBezTo>
                                  <a:pt x="143761" y="288362"/>
                                  <a:pt x="144571" y="285985"/>
                                  <a:pt x="145369" y="283621"/>
                                </a:cubicBezTo>
                                <a:cubicBezTo>
                                  <a:pt x="146167" y="281257"/>
                                  <a:pt x="146964" y="278893"/>
                                  <a:pt x="147762" y="276555"/>
                                </a:cubicBezTo>
                                <a:cubicBezTo>
                                  <a:pt x="148560" y="274203"/>
                                  <a:pt x="149358" y="271865"/>
                                  <a:pt x="150142" y="269526"/>
                                </a:cubicBezTo>
                                <a:cubicBezTo>
                                  <a:pt x="150927" y="267200"/>
                                  <a:pt x="151712" y="264887"/>
                                  <a:pt x="152561" y="262574"/>
                                </a:cubicBezTo>
                                <a:cubicBezTo>
                                  <a:pt x="153320" y="260260"/>
                                  <a:pt x="154460" y="256822"/>
                                  <a:pt x="154840" y="255671"/>
                                </a:cubicBezTo>
                              </a:path>
                            </a:pathLst>
                          </a:custGeom>
                          <a:noFill/>
                          <a:ln w="75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30" name="Rectangle 1071"/>
                        <wps:cNvSpPr>
                          <a:spLocks noChangeArrowheads="1"/>
                        </wps:cNvSpPr>
                        <wps:spPr bwMode="auto">
                          <a:xfrm>
                            <a:off x="39245" y="14491"/>
                            <a:ext cx="2780" cy="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-400</w:t>
                              </w:r>
                            </w:p>
                          </w:txbxContent>
                        </wps:txbx>
                        <wps:bodyPr rot="0" vert="horz" wrap="square" lIns="0" tIns="0" rIns="0" bIns="0" anchor="t" anchorCtr="0" upright="1">
                          <a:noAutofit/>
                        </wps:bodyPr>
                      </wps:wsp>
                      <wps:wsp>
                        <wps:cNvPr id="72931" name="Rectangle 1072"/>
                        <wps:cNvSpPr>
                          <a:spLocks noChangeArrowheads="1"/>
                        </wps:cNvSpPr>
                        <wps:spPr bwMode="auto">
                          <a:xfrm>
                            <a:off x="39245" y="10683"/>
                            <a:ext cx="2782"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-200</w:t>
                              </w:r>
                            </w:p>
                          </w:txbxContent>
                        </wps:txbx>
                        <wps:bodyPr rot="0" vert="horz" wrap="square" lIns="0" tIns="0" rIns="0" bIns="0" anchor="t" anchorCtr="0" upright="1">
                          <a:noAutofit/>
                        </wps:bodyPr>
                      </wps:wsp>
                      <wps:wsp>
                        <wps:cNvPr id="72932" name="Rectangle 1073"/>
                        <wps:cNvSpPr>
                          <a:spLocks noChangeArrowheads="1"/>
                        </wps:cNvSpPr>
                        <wps:spPr bwMode="auto">
                          <a:xfrm>
                            <a:off x="40768" y="6881"/>
                            <a:ext cx="762"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0</w:t>
                              </w:r>
                            </w:p>
                          </w:txbxContent>
                        </wps:txbx>
                        <wps:bodyPr rot="0" vert="horz" wrap="square" lIns="0" tIns="0" rIns="0" bIns="0" anchor="t" anchorCtr="0" upright="1">
                          <a:noAutofit/>
                        </wps:bodyPr>
                      </wps:wsp>
                      <wps:wsp>
                        <wps:cNvPr id="72933" name="Rectangle 1074"/>
                        <wps:cNvSpPr>
                          <a:spLocks noChangeArrowheads="1"/>
                        </wps:cNvSpPr>
                        <wps:spPr bwMode="auto">
                          <a:xfrm>
                            <a:off x="39625" y="3079"/>
                            <a:ext cx="2276"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200</w:t>
                              </w:r>
                            </w:p>
                          </w:txbxContent>
                        </wps:txbx>
                        <wps:bodyPr rot="0" vert="horz" wrap="square" lIns="0" tIns="0" rIns="0" bIns="0" anchor="t" anchorCtr="0" upright="1">
                          <a:noAutofit/>
                        </wps:bodyPr>
                      </wps:wsp>
                      <wps:wsp>
                        <wps:cNvPr id="72934" name="Rectangle 1076"/>
                        <wps:cNvSpPr>
                          <a:spLocks noChangeArrowheads="1"/>
                        </wps:cNvSpPr>
                        <wps:spPr bwMode="auto">
                          <a:xfrm>
                            <a:off x="30379" y="8224"/>
                            <a:ext cx="278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-200</w:t>
                              </w:r>
                            </w:p>
                          </w:txbxContent>
                        </wps:txbx>
                        <wps:bodyPr rot="0" vert="horz" wrap="square" lIns="0" tIns="0" rIns="0" bIns="0" anchor="t" anchorCtr="0" upright="1">
                          <a:noAutofit/>
                        </wps:bodyPr>
                      </wps:wsp>
                      <wps:wsp>
                        <wps:cNvPr id="72935" name="Rectangle 1077"/>
                        <wps:cNvSpPr>
                          <a:spLocks noChangeArrowheads="1"/>
                        </wps:cNvSpPr>
                        <wps:spPr bwMode="auto">
                          <a:xfrm>
                            <a:off x="35820" y="8224"/>
                            <a:ext cx="2794"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-100</w:t>
                              </w:r>
                            </w:p>
                          </w:txbxContent>
                        </wps:txbx>
                        <wps:bodyPr rot="0" vert="horz" wrap="square" lIns="0" tIns="0" rIns="0" bIns="0" anchor="t" anchorCtr="0" upright="1">
                          <a:noAutofit/>
                        </wps:bodyPr>
                      </wps:wsp>
                      <wps:wsp>
                        <wps:cNvPr id="72936" name="Rectangle 1078"/>
                        <wps:cNvSpPr>
                          <a:spLocks noChangeArrowheads="1"/>
                        </wps:cNvSpPr>
                        <wps:spPr bwMode="auto">
                          <a:xfrm>
                            <a:off x="42025" y="8224"/>
                            <a:ext cx="762"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0</w:t>
                              </w:r>
                            </w:p>
                          </w:txbxContent>
                        </wps:txbx>
                        <wps:bodyPr rot="0" vert="horz" wrap="square" lIns="0" tIns="0" rIns="0" bIns="0" anchor="t" anchorCtr="0" upright="1">
                          <a:noAutofit/>
                        </wps:bodyPr>
                      </wps:wsp>
                      <wps:wsp>
                        <wps:cNvPr id="72937" name="Rectangle 1079"/>
                        <wps:cNvSpPr>
                          <a:spLocks noChangeArrowheads="1"/>
                        </wps:cNvSpPr>
                        <wps:spPr bwMode="auto">
                          <a:xfrm>
                            <a:off x="46897" y="8224"/>
                            <a:ext cx="2284"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100</w:t>
                              </w:r>
                            </w:p>
                          </w:txbxContent>
                        </wps:txbx>
                        <wps:bodyPr rot="0" vert="horz" wrap="square" lIns="0" tIns="0" rIns="0" bIns="0" anchor="t" anchorCtr="0" upright="1">
                          <a:noAutofit/>
                        </wps:bodyPr>
                      </wps:wsp>
                      <wps:wsp>
                        <wps:cNvPr id="72938" name="Rectangle 1080"/>
                        <wps:cNvSpPr>
                          <a:spLocks noChangeArrowheads="1"/>
                        </wps:cNvSpPr>
                        <wps:spPr bwMode="auto">
                          <a:xfrm>
                            <a:off x="52341" y="8224"/>
                            <a:ext cx="2276"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sz w:val="18"/>
                                </w:rPr>
                                <w:t>200</w:t>
                              </w:r>
                            </w:p>
                          </w:txbxContent>
                        </wps:txbx>
                        <wps:bodyPr rot="0" vert="horz" wrap="square" lIns="0" tIns="0" rIns="0" bIns="0" anchor="t" anchorCtr="0" upright="1">
                          <a:noAutofit/>
                        </wps:bodyPr>
                      </wps:wsp>
                    </wpg:wgp>
                  </a:graphicData>
                </a:graphic>
              </wp:inline>
            </w:drawing>
          </mc:Choice>
          <mc:Fallback>
            <w:pict>
              <v:group id="Group 23136" o:spid="_x0000_s1027" style="width:434.75pt;height:132.75pt;mso-position-horizontal-relative:char;mso-position-vertical-relative:line" coordsize="55217,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">
                <v:rect id="Rectangle 584" o:spid="_x0000_s1028" style="position:absolute;left:842;top:4083;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tccA&#10;AADeAAAADwAAAGRycy9kb3ducmV2LnhtbESPW2vCQBSE34X+h+UUfNONoRiJrlIKJX1R8IqPp9mT&#10;C82eTbOrxn/vFgo+DjPzDbNY9aYRV+pcbVnBZByBIM6trrlUcNh/jmYgnEfW2FgmBXdysFq+DBaY&#10;anvjLV13vhQBwi5FBZX3bSqlyysy6Ma2JQ5eYTuDPsiulLrDW4CbRsZRNJUGaw4LFbb0UVH+s7sY&#10;BcfJ/nLK3Oabz8Vv8rb22aYoM6WGr/37HISn3j/D/+0vrSCJZ0kMf3fCF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v/LXHAAAA3gAAAA8AAAAAAAAAAAAAAAAAmAIAAGRy&#10;cy9kb3ducmV2LnhtbFBLBQYAAAAABAAEAPUAAACMAwAAAAA=&#10;" filled="f" stroked="f">
                  <v:textbox inset="0,0,0,0">
                    <w:txbxContent>
                      <w:p w:rsidR="00D845B0" w:rsidRDefault="00D845B0" w:rsidP="00D845B0">
                        <w:r>
                          <w:rPr>
                            <w:b/>
                            <w:sz w:val="20"/>
                          </w:rPr>
                          <w:t xml:space="preserve"> </w:t>
                        </w:r>
                      </w:p>
                    </w:txbxContent>
                  </v:textbox>
                </v:rect>
                <v:rect id="Rectangle 586" o:spid="_x0000_s1029" style="position:absolute;left:799;top:1181;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6tsYA&#10;AADeAAAADwAAAGRycy9kb3ducmV2LnhtbESPW2vCQBSE3wv9D8sp+FY3ihiJriKFkr4oeMXHY/bk&#10;gtmzaXbV+O/dQsHHYWa+YWaLztTiRq2rLCsY9CMQxJnVFRcK9rvvzwkI55E11pZJwYMcLObvbzNM&#10;tL3zhm5bX4gAYZeggtL7JpHSZSUZdH3bEAcvt61BH2RbSN3iPcBNLYdRNJYGKw4LJTb0VVJ22V6N&#10;gsNgdz2mbn3mU/4bj1Y+XedFqlTvo1tOQXjq/Cv83/7RCuLhJB7D351w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T6tsYAAADeAAAADwAAAAAAAAAAAAAAAACYAgAAZHJz&#10;L2Rvd25yZXYueG1sUEsFBgAAAAAEAAQA9QAAAIsDAAAAAA==&#10;" filled="f" stroked="f">
                  <v:textbox inset="0,0,0,0">
                    <w:txbxContent>
                      <w:p w:rsidR="00D845B0" w:rsidRDefault="00D845B0" w:rsidP="00D845B0">
                        <w:r>
                          <w:rPr>
                            <w:b/>
                          </w:rPr>
                          <w:t xml:space="preserve"> </w:t>
                        </w:r>
                      </w:p>
                    </w:txbxContent>
                  </v:textbox>
                </v:rect>
                <v:rect id="Rectangle 587" o:spid="_x0000_s1030" style="position:absolute;left:28471;top:1479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d7McA&#10;AADeAAAADwAAAGRycy9kb3ducmV2LnhtbESPT2vCQBTE74V+h+UVvNVNPZgYXUXaih79B+rtkX1N&#10;QrNvQ3Y10U/vCoLHYWZ+w0xmnanEhRpXWlbw1Y9AEGdWl5wr2O8WnwkI55E1VpZJwZUczKbvbxNM&#10;tW15Q5etz0WAsEtRQeF9nUrpsoIMur6tiYP3ZxuDPsgml7rBNsBNJQdRNJQGSw4LBdb0XVD2vz0b&#10;Bcuknh9X9tbm1e9peVgfRj+7kVeq99HNxyA8df4VfrZXWkE8SOIYHnfC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AHezHAAAA3gAAAA8AAAAAAAAAAAAAAAAAmAIAAGRy&#10;cy9kb3ducmV2LnhtbFBLBQYAAAAABAAEAPUAAACMAwAAAAA=&#10;" filled="f" stroked="f">
                  <v:textbox inset="0,0,0,0">
                    <w:txbxContent>
                      <w:p w:rsidR="00D845B0" w:rsidRDefault="00D845B0" w:rsidP="00D845B0">
                        <w:r>
                          <w:t xml:space="preserve"> </w:t>
                        </w:r>
                      </w:p>
                    </w:txbxContent>
                  </v:textbox>
                </v:rect>
                <v:rect id="Rectangle 588" o:spid="_x0000_s1031" style="position:absolute;left:54751;top:14490;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nsMA&#10;AADeAAAADwAAAGRycy9kb3ducmV2LnhtbERPTYvCMBC9C/6HMII3TfWgtRpF3BU97qqg3oZmbIvN&#10;pDTRVn/95rDg8fG+F6vWlOJJtSssKxgNIxDEqdUFZwpOx+0gBuE8ssbSMil4kYPVsttZYKJtw7/0&#10;PPhMhBB2CSrIva8SKV2ak0E3tBVx4G62NugDrDOpa2xCuCnlOIom0mDBoSHHijY5pffDwyjYxdX6&#10;srfvJiu/r7vzz3n2dZx5pfq9dj0H4an1H/G/e68VTMfxNOwNd8I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JnsMAAADeAAAADwAAAAAAAAAAAAAAAACYAgAAZHJzL2Rv&#10;d25yZXYueG1sUEsFBgAAAAAEAAQA9QAAAIgDAAAAAA==&#10;" filled="f" stroked="f">
                  <v:textbox inset="0,0,0,0">
                    <w:txbxContent>
                      <w:p w:rsidR="00D845B0" w:rsidRDefault="00D845B0" w:rsidP="00D845B0">
                        <w:r>
                          <w:t xml:space="preserve"> </w:t>
                        </w:r>
                      </w:p>
                    </w:txbxContent>
                  </v:textbox>
                </v:rect>
                <v:shape id="Shape 1018" o:spid="_x0000_s1032" style="position:absolute;left:5106;width:21728;height:15246;visibility:visible;mso-wrap-style:square;v-text-anchor:top" coordsize="2172750,1524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93PMgA&#10;AADeAAAADwAAAGRycy9kb3ducmV2LnhtbESPQWsCMRSE74X+h/AKXqRmXaRut0YRQbC3VqXF2+vm&#10;dTd087IkWV3/fVMoeBxm5htmsRpsK87kg3GsYDrJQBBXThuuFRwP28cCRIjIGlvHpOBKAVbL+7sF&#10;ltpd+J3O+1iLBOFQooImxq6UMlQNWQwT1xEn79t5izFJX0vt8ZLgtpV5lj1Ji4bTQoMdbRqqfva9&#10;VTD+mr29jmf1tf80xp/y3hbF6UOp0cOwfgERaYi38H97pxXM82L+DH930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n3c8yAAAAN4AAAAPAAAAAAAAAAAAAAAAAJgCAABk&#10;cnMvZG93bnJldi54bWxQSwUGAAAAAAQABAD1AAAAjQMAAAAA&#10;" path="m,1524618r2172750,l2172750,,,,,1524618xe" filled="f" strokeweight=".21069mm">
                  <v:path arrowok="t" o:connecttype="custom" o:connectlocs="0,15246;21728,15246;21728,0;0,0;0,15246" o:connectangles="0,0,0,0,0" textboxrect="0,0,2172750,1524618"/>
                </v:shape>
                <v:shape id="Shape 1019" o:spid="_x0000_s1033" style="position:absolute;left:15970;width:0;height:15246;visibility:visible;mso-wrap-style:square;v-text-anchor:top" coordsize="0,1524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DpcYA&#10;AADeAAAADwAAAGRycy9kb3ducmV2LnhtbESPy2rCQBSG9wXfYTiCuzpRtIboKFoUhC5K42V9zByT&#10;aOZMmplo+vadRaHLn//Gt1h1phIPalxpWcFoGIEgzqwuOVdwPOxeYxDOI2usLJOCH3KwWvZeFpho&#10;++QveqQ+F2GEXYIKCu/rREqXFWTQDW1NHLyrbQz6IJtc6gafYdxUchxFb9JgyeGhwJreC8ruaWsU&#10;tNtLaz7K6WW7/05vm/P9NEk/R0oN+t16DsJT5//Df+29VjAbx3EACDgB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BDpcYAAADeAAAADwAAAAAAAAAAAAAAAACYAgAAZHJz&#10;L2Rvd25yZXYueG1sUEsFBgAAAAAEAAQA9QAAAIsDAAAAAA==&#10;" path="m,1524561l,e" filled="f" strokeweight=".21069mm">
                  <v:stroke endcap="round"/>
                  <v:path arrowok="t" o:connecttype="custom" o:connectlocs="0,15246;0,0" o:connectangles="0,0" textboxrect="0,0,0,1524561"/>
                </v:shape>
                <v:shape id="Shape 1020" o:spid="_x0000_s1034" style="position:absolute;left:15666;top:15246;width:304;height:0;visibility:visible;mso-wrap-style:square;v-text-anchor:top" coordsize="30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Tc8cA&#10;AADeAAAADwAAAGRycy9kb3ducmV2LnhtbESPQWvCQBSE7wX/w/IKvUjdqKghzUZsS8WbGCteH9nX&#10;JE32bchuNf77bkHocZiZb5h0PZhWXKh3tWUF00kEgriwuuZSwefx4zkG4TyyxtYyKbiRg3U2ekgx&#10;0fbKB7rkvhQBwi5BBZX3XSKlKyoy6Ca2Iw7el+0N+iD7UuoerwFuWjmLoqU0WHNYqLCjt4qKJv8x&#10;Chq/iOZue9rx9+p93OzP2/h1YZR6ehw2LyA8Df4/fG/vtILVLI6n8HcnX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3k3PHAAAA3gAAAA8AAAAAAAAAAAAAAAAAmAIAAGRy&#10;cy9kb3ducmV2LnhtbFBLBQYAAAAABAAEAPUAAACMAwAAAAA=&#10;" path="m,l30388,e" filled="f" strokeweight=".21069mm">
                  <v:stroke endcap="round"/>
                  <v:path arrowok="t" o:connecttype="custom" o:connectlocs="0,0;304,0" o:connectangles="0,0" textboxrect="0,0,30388,0"/>
                </v:shape>
                <v:shape id="Shape 1021" o:spid="_x0000_s1035" style="position:absolute;left:15666;top:11453;width:304;height:0;visibility:visible;mso-wrap-style:square;v-text-anchor:top" coordsize="30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NBMcA&#10;AADeAAAADwAAAGRycy9kb3ducmV2LnhtbESPS4vCQBCE74L/YWhhL6KTjbiG6Cj7YMWbrA+8Npk2&#10;icn0hMysxn+/syB4LKrqK2qx6kwtrtS60rKC13EEgjizuuRcwWH/PUpAOI+ssbZMCu7kYLXs9xaY&#10;anvjH7rufC4ChF2KCgrvm1RKlxVk0I1tQxy8s20N+iDbXOoWbwFuahlH0Zs0WHJYKLChz4Kyavdr&#10;FFR+Gk3c+rjhy+xrWG1P6+RjapR6GXTvcxCeOv8MP9obrWAWJ0kM/3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lDQTHAAAA3gAAAA8AAAAAAAAAAAAAAAAAmAIAAGRy&#10;cy9kb3ducmV2LnhtbFBLBQYAAAAABAAEAPUAAACMAwAAAAA=&#10;" path="m,l30388,e" filled="f" strokeweight=".21069mm">
                  <v:stroke endcap="round"/>
                  <v:path arrowok="t" o:connecttype="custom" o:connectlocs="0,0;304,0" o:connectangles="0,0" textboxrect="0,0,30388,0"/>
                </v:shape>
                <v:shape id="Shape 1022" o:spid="_x0000_s1036" style="position:absolute;left:15666;top:7585;width:304;height:0;visibility:visible;mso-wrap-style:square;v-text-anchor:top" coordsize="30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on8YA&#10;AADeAAAADwAAAGRycy9kb3ducmV2LnhtbESPQWvCQBSE70L/w/IKXkQ3KtaQukpVFG+lVvH6yL4m&#10;abJvQ3bV+O9dQfA4zMw3zGzRmkpcqHGFZQXDQQSCOLW64EzB4XfTj0E4j6yxskwKbuRgMX/rzDDR&#10;9so/dNn7TAQIuwQV5N7XiZQuzcmgG9iaOHh/tjHog2wyqRu8Brip5CiKPqTBgsNCjjWtckrL/dko&#10;KP0kGrvtccf/03Wv/D5t4+XEKNV9b78+QXhq/Sv8bO+0gukojsfwuBOu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mon8YAAADeAAAADwAAAAAAAAAAAAAAAACYAgAAZHJz&#10;L2Rvd25yZXYueG1sUEsFBgAAAAAEAAQA9QAAAIsDAAAAAA==&#10;" path="m,l30388,e" filled="f" strokeweight=".21069mm">
                  <v:stroke endcap="round"/>
                  <v:path arrowok="t" o:connecttype="custom" o:connectlocs="0,0;304,0" o:connectangles="0,0" textboxrect="0,0,30388,0"/>
                </v:shape>
                <v:shape id="Shape 1023" o:spid="_x0000_s1037" style="position:absolute;left:15666;top:3792;width:304;height:0;visibility:visible;mso-wrap-style:square;v-text-anchor:top" coordsize="30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w68cA&#10;AADeAAAADwAAAGRycy9kb3ducmV2LnhtbESPS4vCQBCE7wv+h6GFvSzrxNcaoqPsA8Wb+Fj22mTa&#10;JCbTEzKzGv+9Iwgei6r6ipotWlOJMzWusKyg34tAEKdWF5wpOOyX7zEI55E1VpZJwZUcLOadlxkm&#10;2l54S+edz0SAsEtQQe59nUjp0pwMup6tiYN3tI1BH2STSd3gJcBNJQdR9CENFhwWcqzpO6e03P0b&#10;BaUfR0O3+l3zafLzVm7+VvHX2Cj12m0/pyA8tf4ZfrTXWsFkEMcjuN8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AMOvHAAAA3gAAAA8AAAAAAAAAAAAAAAAAmAIAAGRy&#10;cy9kb3ducmV2LnhtbFBLBQYAAAAABAAEAPUAAACMAwAAAAA=&#10;" path="m,l30388,e" filled="f" strokeweight=".21069mm">
                  <v:stroke endcap="round"/>
                  <v:path arrowok="t" o:connecttype="custom" o:connectlocs="0,0;304,0" o:connectangles="0,0" textboxrect="0,0,30388,0"/>
                </v:shape>
                <v:shape id="Shape 1024" o:spid="_x0000_s1038" style="position:absolute;left:15666;width:304;height:0;visibility:visible;mso-wrap-style:square;v-text-anchor:top" coordsize="30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VcMYA&#10;AADeAAAADwAAAGRycy9kb3ducmV2LnhtbESPQWvCQBSE7wX/w/IEL6VuVKIhuoqtKN5E2+L1kX0m&#10;Mdm3Ibtq/PfdQqHHYWa+YRarztTiTq0rLSsYDSMQxJnVJecKvj63bwkI55E11pZJwZMcrJa9lwWm&#10;2j74SPeTz0WAsEtRQeF9k0rpsoIMuqFtiIN3sa1BH2SbS93iI8BNLcdRNJUGSw4LBTb0UVBWnW5G&#10;QeXjaOJ233u+zjav1eG8S95jo9Sg363nIDx1/j/8195rBbNxksT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yVcMYAAADeAAAADwAAAAAAAAAAAAAAAACYAgAAZHJz&#10;L2Rvd25yZXYueG1sUEsFBgAAAAAEAAQA9QAAAIsDAAAAAA==&#10;" path="m,l30388,e" filled="f" strokeweight=".21069mm">
                  <v:stroke endcap="round"/>
                  <v:path arrowok="t" o:connecttype="custom" o:connectlocs="0,0;304,0" o:connectangles="0,0" textboxrect="0,0,30388,0"/>
                </v:shape>
                <v:shape id="Shape 1025" o:spid="_x0000_s1039" style="position:absolute;left:5106;top:7585;width:21728;height:0;visibility:visible;mso-wrap-style:square;v-text-anchor:top" coordsize="2172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8wMYA&#10;AADeAAAADwAAAGRycy9kb3ducmV2LnhtbESPQWvCQBSE7wX/w/IEb3WjYBqjqwRByEFaqh709sg+&#10;k2D2bciuMf77bqHQ4zAz3zDr7WAa0VPnassKZtMIBHFhdc2lgvNp/56AcB5ZY2OZFLzIwXYzeltj&#10;qu2Tv6k/+lIECLsUFVTet6mUrqjIoJvaljh4N9sZ9EF2pdQdPgPcNHIeRbE0WHNYqLClXUXF/fgw&#10;Cg57vi76z/4ri3F5zvwlX55uuVKT8ZCtQHga/H/4r51rBR/zJInh906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H8wMYAAADeAAAADwAAAAAAAAAAAAAAAACYAgAAZHJz&#10;L2Rvd25yZXYueG1sUEsFBgAAAAAEAAQA9QAAAIsDAAAAAA==&#10;" path="m,l2172749,e" filled="f" strokeweight=".21069mm">
                  <v:path arrowok="t" o:connecttype="custom" o:connectlocs="0,0;21728,0" o:connectangles="0,0" textboxrect="0,0,2172749,0"/>
                </v:shape>
                <v:shape id="Shape 1026" o:spid="_x0000_s1040" style="position:absolute;left:5106;top:7585;width:0;height:379;visibility:visible;mso-wrap-style:square;v-text-anchor:top" coordsize="0,37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UBcYA&#10;AADeAAAADwAAAGRycy9kb3ducmV2LnhtbESPQWvCQBSE74X+h+UVequbiCQhukopFsSbVim9PbLP&#10;JE32bbq71fTfu4LQ4zAz3zCL1Wh6cSbnW8sK0kkCgriyuuVaweHj/aUA4QOyxt4yKfgjD6vl48MC&#10;S20vvKPzPtQiQtiXqKAJYSil9FVDBv3EDsTRO1lnMETpaqkdXiLc9HKaJJk02HJcaHCgt4aqbv9r&#10;FLg0n3Xfny7bHr8Cddt0/ZP5tVLPT+PrHESgMfyH7+2NVpBPiyKH2514Be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OUBcYAAADeAAAADwAAAAAAAAAAAAAAAACYAgAAZHJz&#10;L2Rvd25yZXYueG1sUEsFBgAAAAAEAAQA9QAAAIsDAAAAAA==&#10;" path="m,l,37926e" filled="f" strokeweight=".21069mm">
                  <v:path arrowok="t" o:connecttype="custom" o:connectlocs="0,0;0,379" o:connectangles="0,0" textboxrect="0,0,0,37926"/>
                </v:shape>
                <v:shape id="Shape 1027" o:spid="_x0000_s1041" style="position:absolute;left:10576;top:7585;width:0;height:379;visibility:visible;mso-wrap-style:square;v-text-anchor:top" coordsize="0,37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Ad8MA&#10;AADeAAAADwAAAGRycy9kb3ducmV2LnhtbERPz2vCMBS+C/4P4Qm7aVoZtXRGEXEg3nSK7PZo3tqu&#10;zUuXRK3//XIY7Pjx/V6uB9OJOznfWFaQzhIQxKXVDVcKzh/v0xyED8gaO8uk4Eke1qvxaImFtg8+&#10;0v0UKhFD2BeooA6hL6T0ZU0G/cz2xJH7ss5giNBVUjt8xHDTyXmSZNJgw7Ghxp62NZXt6WYUuHTx&#10;2n5fXXa4fAZqD+nuJ/M7pV4mw+YNRKAh/Iv/3HutYDHP87g33olX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wAd8MAAADeAAAADwAAAAAAAAAAAAAAAACYAgAAZHJzL2Rv&#10;d25yZXYueG1sUEsFBgAAAAAEAAQA9QAAAIgDAAAAAA==&#10;" path="m,l,37926e" filled="f" strokeweight=".21069mm">
                  <v:path arrowok="t" o:connecttype="custom" o:connectlocs="0,0;0,379" o:connectangles="0,0" textboxrect="0,0,0,37926"/>
                </v:shape>
                <v:shape id="Shape 1028" o:spid="_x0000_s1042" style="position:absolute;left:15970;top:7585;width:0;height:379;visibility:visible;mso-wrap-style:square;v-text-anchor:top" coordsize="0,37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l7McA&#10;AADeAAAADwAAAGRycy9kb3ducmV2LnhtbESPQWvCQBSE70L/w/IK3uomIjFGVynFQvFWbRFvj+wz&#10;icm+TXe3mv77bqHgcZiZb5jVZjCduJLzjWUF6SQBQVxa3XCl4OPw+pSD8AFZY2eZFPyQh836YbTC&#10;Qtsbv9N1HyoRIewLVFCH0BdS+rImg35ie+Lona0zGKJ0ldQObxFuOjlNkkwabDgu1NjTS01lu/82&#10;Clw6n7WXo8t2n6dA7S7dfmV+q9T4cXheggg0hHv4v/2mFcyneb6Avzvx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QpezHAAAA3gAAAA8AAAAAAAAAAAAAAAAAmAIAAGRy&#10;cy9kb3ducmV2LnhtbFBLBQYAAAAABAAEAPUAAACMAwAAAAA=&#10;" path="m,l,37926e" filled="f" strokeweight=".21069mm">
                  <v:path arrowok="t" o:connecttype="custom" o:connectlocs="0,0;0,379" o:connectangles="0,0" textboxrect="0,0,0,37926"/>
                </v:shape>
                <v:shape id="Shape 1029" o:spid="_x0000_s1043" style="position:absolute;left:21440;top:7585;width:0;height:379;visibility:visible;mso-wrap-style:square;v-text-anchor:top" coordsize="0,37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arMUA&#10;AADeAAAADwAAAGRycy9kb3ducmV2LnhtbESPy2rCQBSG90LfYTgFd3USkaipo5SiIO68lOLukDlN&#10;0mTOpDOjxrd3FgWXP/+Nb7HqTSuu5HxtWUE6SkAQF1bXXCo4HTdvMxA+IGtsLZOCO3lYLV8GC8y1&#10;vfGerodQijjCPkcFVQhdLqUvKjLoR7Yjjt6PdQZDlK6U2uEtjptWjpMkkwZrjg8VdvRZUdEcLkaB&#10;S6eT5vfbZbuvc6Bml67/Mr9Wavjaf7yDCNSHZ/i/vdUKpuPZPAJEnI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5qsxQAAAN4AAAAPAAAAAAAAAAAAAAAAAJgCAABkcnMv&#10;ZG93bnJldi54bWxQSwUGAAAAAAQABAD1AAAAigMAAAAA&#10;" path="m,l,37926e" filled="f" strokeweight=".21069mm">
                  <v:path arrowok="t" o:connecttype="custom" o:connectlocs="0,0;0,379" o:connectangles="0,0" textboxrect="0,0,0,37926"/>
                </v:shape>
                <v:shape id="Shape 1030" o:spid="_x0000_s1044" style="position:absolute;left:26834;top:7585;width:0;height:379;visibility:visible;mso-wrap-style:square;v-text-anchor:top" coordsize="0,37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N8YA&#10;AADeAAAADwAAAGRycy9kb3ducmV2LnhtbESPQWvCQBSE74L/YXlCb7qJlGhTVxFREG/VltLbI/ua&#10;pMm+jburpv++WxA8DjPzDbNY9aYVV3K+tqwgnSQgiAuray4VvJ924zkIH5A1tpZJwS95WC2HgwXm&#10;2t74ja7HUIoIYZ+jgiqELpfSFxUZ9BPbEUfv2zqDIUpXSu3wFuGmldMkyaTBmuNChR1tKiqa48Uo&#10;cOnsufn5dNnh4ytQc0i358xvlXoa9etXEIH68Ajf23utYDadv6Twfy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8/N8YAAADeAAAADwAAAAAAAAAAAAAAAACYAgAAZHJz&#10;L2Rvd25yZXYueG1sUEsFBgAAAAAEAAQA9QAAAIsDAAAAAA==&#10;" path="m,l,37926e" filled="f" strokeweight=".21069mm">
                  <v:path arrowok="t" o:connecttype="custom" o:connectlocs="0,0;0,379" o:connectangles="0,0" textboxrect="0,0,0,37926"/>
                </v:shape>
                <v:shape id="Shape 1031" o:spid="_x0000_s1045" style="position:absolute;left:15826;top:3437;width:2161;height:6705;visibility:visible;mso-wrap-style:square;v-text-anchor:top" coordsize="216072,67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1A08YA&#10;AADeAAAADwAAAGRycy9kb3ducmV2LnhtbESPQWsCMRSE7wX/Q3hCL6Vm3UOrW6OIIHpoKdp6f2xe&#10;N0s3L8vmVeO/N4VCj8PMfMMsVsl36kxDbAMbmE4KUMR1sC03Bj4/to8zUFGQLXaBycCVIqyWo7sF&#10;VjZc+EDnozQqQzhWaMCJ9JXWsXbkMU5CT5y9rzB4lCyHRtsBLxnuO10WxZP22HJecNjTxlH9ffzx&#10;BsImPTh5e7fr3U726RTs68nOjbkfp/ULKKEk/+G/9t4aeC5n8xJ+7+Qr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1A08YAAADeAAAADwAAAAAAAAAAAAAAAACYAgAAZHJz&#10;L2Rvd25yZXYueG1sUEsFBgAAAAAEAAQA9QAAAIsDAAAAAA==&#10;" path="m17030,418436v,,,,,c17030,418423,17030,418423,17030,418411v,-13,,-26,,-38c17030,418360,17030,418347,17030,418335v,-13,,-38,,-51c17157,418259,17157,418246,17157,418221v,-26,,-51,,-76c17157,418119,17157,418094,17157,418069v,-38,,-63,,-101c17157,417942,17157,417905,17157,417880v,-38,,-76,,-114c17283,417728,17283,417690,17283,417652v,-38,,-89,,-127c17283,417487,17283,417437,17283,417399v,-50,,-101,127,-152c17410,417209,17410,417159,17410,417108v,-50,,-101,,-164c17410,416893,17410,416843,17410,416792v127,-63,127,-114,127,-177c17537,416552,17537,416501,17537,416438v,-63,,-126,126,-189c17663,416198,17663,416122,17663,416059v,-63,,-127,,-190c17663,415794,17790,415730,17790,415667v,-76,,-139,,-215c17790,415389,17790,415313,17916,415237v,-63,,-139,,-215c17916,414946,17916,414870,17916,414794v127,-75,127,-151,127,-227c18043,414491,18043,414415,18043,414339v126,-75,126,-164,126,-240c18169,414024,18169,413935,18169,413859v127,-89,127,-164,127,-253c18296,413531,18296,413442,18296,413366v127,-88,127,-177,127,-253c18423,413025,18423,412936,18423,412848v126,-89,126,-177,126,-266c18549,412494,18549,412405,18549,412317v127,-89,127,-177,127,-266c18676,411963,18676,411874,18803,411786v,-89,,-177,,-265c18803,411419,18803,411331,18929,411242v,-88,,-177,,-265c18929,410889,19056,410787,19056,410699v,-89,,-177,,-266c19056,410345,19183,410256,19183,410155v,-88,,-177,,-265c19309,409789,19309,409700,19309,409611v,-88,,-176,,-277c19436,409245,19436,409156,19436,409055v,-88,,-176,126,-278c19562,408689,19562,408600,19562,408499v,-89,127,-177,127,-278c19689,408132,19689,408044,19689,407943v,-89,127,-177,127,-266c19816,407576,19816,407488,19816,407399v126,-88,126,-177,126,-265c19942,407045,19942,406969,19942,406881v127,-88,127,-177,127,-253c20069,406540,20069,406464,20069,406375v126,-76,126,-151,126,-240c20195,406059,20195,405983,20195,405907v127,-76,127,-151,127,-227c20322,405604,20322,405528,20322,405452v,-63,127,-139,127,-215c20449,405174,20449,405098,20449,405035v,-76,,-139,126,-202c20575,404757,20575,404694,20575,404631v,-64,,-139,,-203c20702,404365,20702,404302,20702,404251v,-63,,-126,,-189c20702,403999,20702,403948,20702,403885v127,-51,127,-114,127,-165c20829,403657,20829,403607,20829,403556v,-50,,-114,,-164c20955,403341,20955,403291,20955,403240v,-51,,-101,,-152c20955,403038,20955,402987,20955,402949v,-50,127,-101,127,-139c21082,402760,21082,402722,21082,402671v,-38,,-76,,-126c21082,402507,21082,402469,21082,402431v,-38,126,-76,126,-114c21208,402279,21208,402241,21208,402203v,-38,,-63,,-101c21208,402064,21208,402039,21208,402001v,-25,,-63,,-88c21335,401888,21335,401862,21335,401837v,-25,,-51,,-76c21335,401736,21335,401710,21335,401685v,-13,,-38,,-63c21335,401609,21335,401584,21335,401571v,-12,,-38,,-50c21335,401508,21335,401495,21335,401483v,-13,,-26,,-38c21335,401432,21335,401419,21335,401419v,-12,,-12,,-24c21335,401395,21461,401382,21461,401382v,,,,,c21461,401382,21461,401395,21335,401395v,12,,12,,24c21335,401432,21335,401445,21335,401457v,26,,38,,64c21335,401533,21335,401559,21335,401584v,25,,50,,88c21335,401698,21335,401736,21335,401774v,25,,63,,101c21208,401913,21208,401950,21208,402001v,38,,76,,126c21208,402178,21208,402229,21208,402267v,50,,101,-126,151c21082,402469,21082,402519,21082,402570v,50,,101,,152c21082,402772,21082,402823,21082,402861v-127,50,-127,88,-127,126c20955,403025,20955,403063,20955,403101v,38,,63,,88c20955,403227,20955,403253,20955,403265v,26,,51,,63c20955,403354,20955,403366,20829,403379v,13,,25,,38c20829,403430,20829,403442,20829,403455v,13,,25,,25c20829,403493,20829,403493,20829,403506v,12,,12,,12c20829,403531,20829,403531,20829,403531v,12,,12,,12c20829,403556,20829,403556,20829,403569v,,,12,,12c20829,403594,20829,403607,20829,403607v,12,,25,,38c20829,403645,20829,403657,20829,403670v,12,,25,,38c20829,403720,20829,403733,20829,403746v,12,,25,,38c20829,403796,20829,403809,20829,403821v,26,,38,-127,51c20702,403897,20702,403910,20702,403935v,26,,51,,76c20702,404036,20702,404062,20702,404100v,38,,76,,113c20702,404251,20702,404302,20702,404352v-127,51,-127,102,-127,152c20575,404567,20575,404618,20575,404669v,63,,113,,164c20449,404883,20449,404921,20449,404959v,38,,76,,102c20449,405073,20449,405098,20449,405098v,,,-12,,-25c20449,405061,20449,405035,20449,404997v,-38,,-88,126,-152c20575,404782,20575,404719,20575,404643v,-88,,-177,,-265c20702,404289,20702,404188,20702,404074v,-101,127,-215,127,-341c20829,403619,20829,403506,20829,403379v126,-126,126,-253,126,-379c21082,402873,21082,402747,21082,402608v,-127,126,-265,126,-405c21208,402077,21208,401938,21335,401799v,-139,,-291,126,-430c21461,401230,21461,401078,21461,400939v127,-139,127,-291,127,-430c21715,400370,21715,400219,21715,400079v,-139,126,-277,126,-404c21841,399536,21968,399397,21968,399271v,-127,,-253,127,-367c22095,398778,22095,398664,22095,398550v,-114,126,-215,126,-303c22221,398145,22221,398057,22221,397968v127,-76,127,-152,127,-227c22348,397678,22348,397614,22348,397564v,-51,,-101,,-139c22475,397387,22475,397361,22475,397336v,-25,,-38,,-51c22475,397285,22475,397273,22475,397273v,,,12,,12c22475,397298,22475,397311,22475,397336v,13,,25,,51c22475,397399,22475,397425,22348,397437v,13,,26,,26c22348,397463,22348,397450,22348,397437v127,-25,127,-50,127,-101c22475,397298,22475,397235,22475,397159v,-88,,-189,126,-303c22601,396742,22601,396603,22601,396439v127,-152,127,-329,253,-531c22854,395718,22854,395503,22981,395263v,-228,127,-480,127,-733c23234,394264,23234,393986,23361,393708v127,-278,127,-569,253,-859c23614,392545,23741,392254,23867,391951v,-304,127,-607,127,-898c24121,390750,24247,390446,24247,390156v127,-291,127,-582,253,-873c24500,389005,24627,388727,24754,388449v,-265,126,-518,126,-771c25007,387425,25007,387185,25134,386957v,-227,,-442,126,-632c25260,386123,25387,385933,25387,385756v,-177,126,-341,126,-493c25513,385111,25640,384972,25640,384846v,-126,,-240,127,-354c25767,384391,25767,384290,25767,384189v,-102,126,-190,126,-279c25893,383822,25893,383734,25893,383632v,-88,127,-189,127,-291c26020,383241,26020,383139,26146,383038v,-114,,-227,,-341c26146,382570,26273,382457,26273,382330v,-113,,-240,127,-366c26400,381837,26400,381724,26400,381610v126,-127,126,-241,126,-355c26526,381142,26653,381041,26653,380940v,-102,,-203,,-291c26653,380548,26779,380472,26779,380396v,-76,,-139,,-202c26779,380131,26779,380080,26906,380042v,-50,,-88,,-126c26906,379878,26906,379852,26906,379827v,-38,,-63,,-101c26906,379688,26906,379663,26906,379612v,-38,127,-88,127,-151c27033,379397,27033,379334,27033,379245v,-88,126,-189,126,-290c27159,378841,27159,378714,27286,378576v,-152,,-304,,-481c27413,377931,27413,377741,27539,377552v,-203,,-405,127,-620c27666,376717,27792,376490,27792,376262v127,-227,127,-467,254,-708c28046,375326,28172,375074,28172,374846v127,-240,127,-480,127,-720c28426,373885,28426,373645,28552,373405v,-227,127,-468,127,-695c28805,372482,28805,372254,28932,372040v,-215,127,-430,127,-632c29059,371205,29185,371016,29185,370839v,-190,127,-354,127,-506c29312,370181,29439,370042,29439,369916v,-114,,-228,126,-304c29565,369524,29565,369448,29565,369410v,-50,,-88,,-88c29565,369309,29565,369334,29565,369347v,38,,88,,152c29565,369562,29565,369638,29439,369726v,89,,203,,304c29312,370143,29312,370270,29312,370396v,127,-127,253,-127,379c29185,370902,29185,371041,29059,371167v,127,,253,,380c28932,371673,28932,371799,28932,371913v,114,-127,228,-127,341c28805,372368,28805,372470,28805,372571v-126,101,-126,202,-126,303c28679,372963,28679,373064,28552,373152v,89,,177,,253c28552,373493,28552,373569,28426,373645v,76,,139,,215c28426,373923,28426,373986,28426,374050v-127,63,-127,126,-127,190c28299,374290,28299,374353,28299,374404v,63,,126,,189c28172,374657,28172,374707,28172,374783v,63,,139,,215c28172,375074,28046,375150,28046,375238v,88,,190,,291c27919,375630,27919,375744,27919,375857v,114,-127,241,-127,380c27792,376376,27792,376527,27666,376692v,164,,329,-127,518c27539,377387,27413,377589,27413,377804v,215,-127,443,-127,683c27159,378740,27159,379005,27033,379283v-127,291,-127,595,-254,936c26779,380548,26653,380902,26526,381293v-126,380,-253,784,-253,1227c26146,382950,26020,383417,25893,383910v-126,506,-253,1024,-380,1581c25260,386047,25134,386629,25007,387235v-127,620,-380,1265,-507,1935c24374,389827,24121,390535,23994,391256v-253,707,-380,1453,-633,2212c23234,394226,22981,395023,22854,395806v-253,797,-379,1606,-633,2428c21968,399043,21841,399877,21588,400699v-253,822,-380,1656,-633,2478c20702,404011,20575,404833,20322,405655v-253,821,-380,1630,-633,2439c19436,408904,19309,409713,19056,410509v-127,784,-380,1580,-633,2351c18296,413632,18043,414403,17916,415161v-253,746,-379,1492,-633,2226c17157,418119,16903,418853,16777,419561v-254,708,-380,1403,-507,2098c16017,422342,15891,423025,15764,423682v-228,670,-393,1327,-557,1972c15042,426286,14878,426931,14725,427550v-164,620,-316,1239,-468,1846c14093,429990,13941,430585,13801,431179v-152,581,-304,1150,-443,1706c13219,433454,13079,433998,12940,434541v-139,531,-278,1062,-405,1581c12409,436640,12269,437146,12143,437651v-127,506,-254,999,-380,1492c11636,439636,11510,440117,11383,440610v-127,493,-241,986,-367,1479c10889,442582,10763,443087,10623,443593v-126,506,-253,1011,-380,1530c10104,445641,9977,446159,9838,446703v-139,531,-279,1075,-418,1631c9281,448877,9129,449446,8990,450015v-139,569,-291,1138,-443,1719c8407,452316,8255,452898,8103,453479v-152,582,-291,1176,-443,1745c7508,455805,7369,456386,7217,456955v-139,557,-291,1126,-430,1669c6647,459181,6508,459724,6381,460255v-139,531,-278,1049,-405,1555c5850,462328,5723,462821,5597,463314v-127,481,-254,961,-368,1429c5115,465211,4989,465666,4875,466121v-114,442,-228,885,-330,1315c4432,467866,4318,468295,4216,468712v-101,430,-215,835,-316,1252c3799,470369,3685,470786,3583,471190v-101,392,-202,797,-304,1189c3178,472783,3077,473175,2975,473567v-101,379,-190,771,-291,1151c2583,475097,2494,475463,2406,475830v-101,367,-190,733,-279,1075c2039,477258,1950,477600,1874,477916v-89,328,-165,645,-241,935c1557,479142,1481,479420,1418,479673v-63,253,-127,493,-177,708c1190,480596,1140,480786,1089,480963v-38,164,-76,316,-114,455c937,481544,912,481645,886,481747v-12,88,-38,164,-50,214c823,482012,810,482050,810,482075v-12,25,-12,38,-12,38c798,482113,798,482088,810,482062v13,-25,13,-76,38,-126c861,481873,874,481810,899,481721v25,-88,51,-190,76,-303c1000,481304,1038,481165,1076,481013v38,-139,76,-303,127,-480c1241,480368,1291,480179,1342,479989v51,-190,101,-392,152,-594c1545,479205,1595,478991,1646,478801v51,-190,89,-379,139,-557c1823,478068,1874,477903,1912,477764v38,-152,63,-278,89,-379c2026,477284,2051,477195,2064,477145v13,-51,25,-101,25,-101c2089,477031,2089,477056,2089,477081v-12,26,-25,89,-50,165c2026,477322,2001,477423,1963,477537v-26,101,-64,240,-89,379c1836,478055,1785,478219,1747,478384v-38,164,-88,341,-126,531c1570,479092,1519,479281,1469,479484v-51,189,-102,391,-152,581c1266,480267,1215,480457,1165,480659v-51,190,-101,392,-139,582c975,481430,924,481607,874,481797v-38,189,-89,367,-140,544c696,482517,646,482695,608,482859v-38,164,-89,316,-127,468c443,483478,405,483630,380,483757v-38,139,-76,265,-101,391c253,484262,228,484376,190,484477v-25,101,-51,190,-63,278c101,484831,89,484907,63,484970v-12,63,-25,114,-38,164c13,485172,13,485198,,485223v,13,,25,,25c,485248,,485223,13,485210v,-25,12,-63,25,-101c51,485059,63,485008,76,484932v13,-63,38,-139,63,-227c165,484603,190,484503,215,484389v38,-127,64,-253,102,-392c355,483845,393,483693,431,483529v50,-164,88,-341,139,-519c608,482834,658,482657,709,482479v38,-189,89,-366,139,-543c886,481759,937,481582,975,481418v38,-164,89,-329,126,-481c1140,480798,1165,480647,1203,480520v38,-139,63,-253,101,-366c1330,480040,1355,479926,1380,479837v25,-101,51,-189,63,-277c1469,479471,1494,479395,1507,479306v25,-75,50,-151,63,-239c1595,478991,1621,478902,1633,478813v26,-88,51,-176,76,-265c1735,478447,1760,478346,1785,478232v26,-101,64,-215,89,-341c1899,477777,1937,477650,1975,477512v26,-127,64,-266,102,-418c2115,476955,2153,476791,2191,476639v50,-164,88,-341,139,-518c2368,475944,2418,475754,2469,475564v51,-202,101,-404,165,-631c2684,474705,2748,474477,2811,474225v63,-254,126,-519,202,-797c3090,473150,3165,472859,3241,472556v76,-304,152,-632,241,-948c3558,471279,3647,470950,3735,470609v89,-342,178,-683,254,-1024c4077,469243,4166,468902,4254,468561v89,-354,178,-695,266,-1024c4609,467196,4685,466867,4773,466538v89,-328,165,-644,254,-973c5103,465236,5179,464920,5267,464604v76,-329,165,-645,241,-961c5597,463314,5673,462998,5761,462682v76,-328,165,-644,241,-961c6078,461406,6166,461089,6242,460773v76,-303,165,-619,241,-910c6559,459560,6635,459256,6698,458978v76,-290,152,-569,215,-821c6977,457891,7040,457638,7103,457423v51,-227,114,-442,152,-632c7306,456614,7344,456437,7382,456311v38,-139,63,-253,88,-342c7496,455881,7508,455818,7521,455793v,-13,,-26,,-26c7521,455793,7508,455843,7483,455906v-13,63,-38,165,-63,266c7395,456273,7357,456412,7319,456538v-26,140,-64,291,-114,443c7167,457145,7129,457310,7091,457474v-51,152,-89,329,-127,480c6926,458106,6888,458270,6850,458409v-38,139,-76,279,-101,392c6711,458915,6685,459016,6673,459092v-26,76,-38,139,-38,164c6635,459256,6635,459256,6635,459256v,-38,25,-88,38,-189c6698,458978,6736,458865,6774,458713v38,-152,76,-329,127,-531c6964,457967,7015,457740,7078,457486v76,-265,139,-543,215,-834c7369,456361,7445,456058,7534,455742v76,-304,152,-632,240,-948c7850,454490,7926,454174,8002,453871v76,-291,152,-582,216,-847c8293,452758,8357,452506,8407,452278v64,-215,114,-417,152,-594c8610,451507,8648,451355,8673,451229v38,-127,64,-215,76,-291c8775,450862,8787,450812,8800,450786v,-25,,-50,,-50c8800,450748,8800,450774,8787,450799v,25,-12,63,-25,127c8749,450976,8724,451026,8711,451102v-25,76,-38,165,-63,266c8623,451469,8585,451583,8559,451722v-38,139,-76,291,-126,467c8395,452367,8344,452556,8281,452771v-51,215,-114,455,-178,708c8040,453744,7964,454023,7888,454326v-76,304,-152,620,-240,961c7559,455628,7458,455995,7369,456374v-101,367,-202,771,-304,1176c6964,457942,6863,458359,6749,458789v-102,429,-216,859,-329,1302c6305,460533,6191,460976,6078,461418v-114,443,-228,898,-342,1340c5622,463201,5508,463656,5394,464086v-101,442,-215,872,-329,1289c4963,465780,4862,466197,4761,466576v-89,379,-190,746,-266,1075c4406,467979,4330,468283,4267,468548v-76,266,-127,493,-177,670c4039,469395,4001,469547,3989,469635v-26,51,-38,127,-38,114c3951,469749,3976,469661,4001,469572v25,-113,76,-291,127,-505c4178,468852,4254,468573,4330,468257v89,-328,177,-708,291,-1125c4723,466715,4850,466248,4976,465742v127,-518,279,-1075,431,-1669c5546,463479,5711,462847,5888,462177v164,-657,342,-1366,532,-2099c6609,459332,6812,458561,7015,457765v202,-797,405,-1631,633,-2491c7863,454415,8091,453530,8331,452607v228,-923,469,-1871,722,-2857c9306,448776,9559,447765,9825,446728v266,-1036,545,-2111,824,-3211c10927,442418,11218,441292,11510,440129v303,-1150,607,-2351,911,-3565c12738,435338,13054,434074,13383,432784v330,-1289,672,-2604,1013,-3969c14751,427462,15093,426071,15460,424655v304,-1415,684,-2869,1063,-4348c16903,418828,17283,417311,17790,415768v379,-1542,759,-3110,1139,-4715c19309,409460,19816,407829,20195,406160v380,-1668,887,-3375,1266,-5120c21968,399296,22348,397526,22854,395705v507,-1833,887,-3691,1393,-5600c24754,388196,25260,386237,25767,384227v506,-1998,1012,-4058,1646,-6157c27919,375971,28426,373822,29059,371623v506,-2213,1013,-4463,1646,-6764c31338,362558,31971,360207,32477,357792v633,-2414,1266,-4879,1900,-7408c35009,347856,35769,345277,36402,342635v634,-2655,1393,-5361,2026,-8129c39188,331724,39948,328893,40581,325985v760,-2907,1519,-5891,2406,-8938c43746,314001,44506,310878,45265,307680v887,-3186,1647,-6460,2533,-9798c48684,294557,49571,291144,50457,287667v886,-3476,1773,-7016,2659,-10619c54002,273445,55015,269766,55901,266050v1013,-3717,1900,-7497,2913,-11328c59827,250904,60840,247036,61726,243130v1013,-3907,2026,-7851,3039,-11820c65778,227353,66791,223345,67804,219325v1139,-4008,2152,-8053,3165,-12098c71982,203181,72995,199123,74008,195065v1139,-4058,2152,-8129,3165,-12187c78186,178833,79199,174775,80212,170742v1140,-4020,2152,-8040,3165,-12022c84390,154725,85403,150262,86416,146836v1013,-3426,1900,-5866,2912,-8685c90341,135332,91354,132601,92240,129909v1014,-2706,1900,-5348,2913,-7927c96039,119391,97052,116849,97938,114372v887,-2478,1900,-4905,2786,-7295c101610,104701,102496,102374,103383,100099v886,-2288,1773,-4513,2659,-6700c106802,91211,107688,89075,108574,86989v760,-2098,1646,-4146,2406,-6144c111866,78848,112626,76888,113512,74980v760,-1910,1520,-3768,2279,-5576c116551,67584,117311,65827,118070,64120v760,-1719,1520,-3388,2153,-4994c120983,57521,121616,55953,122375,54474v634,-1479,1267,-2895,1900,-4222c124908,48925,125541,47673,126174,46497v633,-1163,1140,-2263,1773,-3261c128453,42249,128960,41327,129466,40505v506,-809,1013,-1542,1519,-2175c131492,37698,131872,37155,132378,36712v380,-442,887,-784,1266,-1024c134024,35435,134404,35284,134784,35233v380,-63,760,-25,1139,114c136303,35473,136683,35701,137063,36017v253,303,633,708,1013,1188c138456,37673,138709,38229,139089,38849v380,607,759,1302,1139,2023c140608,41605,140988,42388,141368,43198v380,809,886,1668,1266,2528c143014,46586,143521,47471,144027,48343v506,872,1013,1757,1519,2617c146053,51819,146559,52667,147192,53475v507,810,1140,1606,1773,2339c149598,56548,150231,57255,150864,57888v633,644,1393,1238,2153,1769c153650,60188,154410,60656,155169,61061v760,404,1646,746,2406,1011c158461,62350,159221,62552,160107,62679v887,126,1773,189,2659,164c163653,62831,164539,62742,165425,62590v1013,-164,1900,-404,2912,-708c169224,61579,170237,61212,171250,60770v886,-443,1899,-961,2912,-1542c175175,58646,176188,57989,177201,57268v1013,-720,2025,-1504,3038,-2351c181253,54057,182392,53134,183405,52161v1013,-986,2026,-2036,3165,-3161c187583,47888,188596,46712,189736,45473v1013,-1251,2026,-2554,3038,-3932c193914,40176,194927,38735,195940,37256v1013,-1479,2026,-3034,3039,-4602c199992,31074,201005,29456,201891,27812v1013,-1630,1899,-3299,2912,-4955c205689,21188,206576,19507,207335,17850v887,-1643,1646,-3375,2406,-4905c210501,11428,211134,9987,211767,8698v633,-1290,1266,-2453,1773,-3477c214046,4210,214426,3312,214806,2592v380,-734,633,-1328,886,-1745c215945,443,216072,114,216072,38v,-38,,126,,265c215945,721,215692,1454,215439,2503v-253,1037,-633,2415,-1013,4083c214046,8243,213540,10240,212907,12478v-507,2250,-1266,4816,-1900,7585c210248,22832,209488,25903,208728,29115v-886,3223,-1772,6687,-2659,10265c205183,42945,204170,46725,203157,50543v-886,3817,-1899,7787,-2912,11769c199232,66294,198093,70352,197079,74411v-1012,4057,-2025,8154,-3038,12224c192901,90693,191888,94777,190875,98822v-1013,4033,-2026,8053,-3038,12023c186823,114814,185811,118746,184798,122614v-1013,3869,-1899,7699,-2913,11454c180873,137823,179986,141527,179100,145168v-1013,3640,-1899,7218,-2786,10745c175428,159427,174542,162892,173655,166279v-886,3401,-1646,6739,-2532,10026c170237,179579,169477,182802,168591,185963v-760,3173,-1520,6270,-2279,9330c165425,198352,164666,201348,163906,204307v-633,2945,-1393,5853,-2153,8710c160994,215874,160234,218693,159601,221462v-760,2768,-1393,5499,-2153,8179c156815,232334,156182,234976,155422,237580v-633,2604,-1266,5171,-1899,7699c152890,247807,152257,250298,151624,252750v-633,2465,-1266,4880,-1899,7269c149092,262409,148585,264773,147952,267112v-633,2325,-1139,4639,-1773,6927c145546,276340,145040,278616,144407,280891v-507,2263,-1140,4526,-1773,6802c142128,289968,141495,292244,140988,294544v-633,2314,-1266,4628,-1772,6991c138582,303900,137949,306276,137316,308741v-633,2453,-1266,4943,-1899,7510c134784,318817,134024,321447,133391,324165v-760,2705,-1393,5486,-2152,8369c130479,335403,129719,338362,128960,341421v-760,3047,-1520,6195,-2406,9431c125794,354101,124908,357426,124022,360864v-887,3439,-1773,6979,-2660,10620c120350,375124,119463,378866,118450,382722v-1013,3843,-2026,7800,-3038,11846c114399,398613,113259,402772,112246,407020v-1140,4248,-2152,8597,-3292,13008c107814,424453,106675,428966,105409,433517v-1140,4552,-2279,9178,-3419,13818c100724,451975,99584,456665,98318,461317v-1139,4665,-2279,9342,-3545,13970c93633,479913,92494,484540,91228,489079v-1140,4551,-2280,9064,-3419,13501c86670,507005,85656,511392,84517,515665v-1140,4285,-2153,8495,-3292,12604c80212,532377,79199,536398,78186,540317v-1013,3906,-1899,7724,-2912,11415c74388,555436,73375,559039,72488,562516v-886,3476,-1646,6839,-2532,10088c69196,575840,68310,578976,67550,581997v-759,3009,-1519,5904,-2152,8698c64638,593476,64005,596156,63245,598722v-633,2579,-1266,5032,-1772,7421c60840,608520,60206,610795,59700,613020v-633,2213,-1140,4375,-1646,6448c57421,621541,56914,623842,56408,625460v-507,1606,-1013,2452,-1519,3704c54382,630416,53876,631667,53369,632982v-633,1315,-1139,2642,-1646,4045c51217,638430,50584,639859,50077,641389v-633,1517,-1266,3097,-1899,4766c47671,647836,47038,649568,46279,651414v-634,1846,-1267,3793,-2026,5828c43493,659264,42733,661426,41974,663626v-760,2200,-1520,4475,-2406,6827e" filled="f" strokeweight=".21069mm">
                  <v:stroke endcap="round"/>
                  <v:path arrowok="t" o:connecttype="custom" o:connectlocs="172,4179;177,4163;182,4139;189,4110;197,4080;205,4053;210,4033;212,4019;215,4014;212,4022;208,4034;208,4037;207,4044;206,4044;217,4001;225,3973;226,3965;249,3877;261,3831;269,3799;278,3763;296,3696;289,3719;283,3746;270,3793;222,3983;158,4237;110,4421;64,4603;27,4748;8,4821;18,4783;15,4795;1,4848;4,4836;16,4791;28,4743;55,4637;75,4558;66,4593;84,4523;84,4522;54,4641;46,4672;115,4402;243,3901;453,3077;772,1829;1086,870;1310,383;1440,483;1684,619;2019,278;2145,66;1848,1226;1575,2297;1373,3088;1090,4201;725,5626;517,6371" o:connectangles="0,0,0,0,0,0,0,0,0,0,0,0,0,0,0,0,0,0,0,0,0,0,0,0,0,0,0,0,0,0,0,0,0,0,0,0,0,0,0,0,0,0,0,0,0,0,0,0,0,0,0,0,0,0,0,0,0,0,0,0" textboxrect="0,0,216072,670453"/>
                </v:shape>
                <v:shape id="Shape 1032" o:spid="_x0000_s1046" style="position:absolute;left:9546;top:1419;width:11970;height:12820;visibility:visible;mso-wrap-style:square;v-text-anchor:top" coordsize="1197013,128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AsYA&#10;AADeAAAADwAAAGRycy9kb3ducmV2LnhtbESPS2vDMBCE74X+B7GF3hq5Mc3DjRJKoLTklkd73lhr&#10;y8RaGUlJnH8fBQI5DjPzDTNb9LYVJ/KhcazgfZCBIC6dbrhWsNt+v01AhIissXVMCi4UYDF/fpph&#10;od2Z13TaxFokCIcCFZgYu0LKUBqyGAauI05e5bzFmKSvpfZ4TnDbymGWjaTFhtOCwY6WhsrD5mgV&#10;6H3M7eFnXOUfzeX/z/jjslqRUq8v/dcniEh9fITv7V+tYDycTHO43UlX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ZAsYAAADeAAAADwAAAAAAAAAAAAAAAACYAgAAZHJz&#10;L2Rvd25yZXYueG1sUEsFBgAAAAAEAAQA9QAAAIsDAAAAAA==&#10;" path="m670032,865480v-759,2199,-1519,4475,-2405,6826c666740,874670,665854,877098,664968,879614v-887,2528,-1900,5119,-2912,7812c661169,890119,660030,892900,659017,895757v-1140,2870,-2279,5828,-3419,8875c654332,907679,653192,910814,651800,914037v-1267,3224,-2660,6536,-4052,9924c646355,927349,644962,930826,643418,934378v-1520,3540,-3090,7168,-4723,10847c637049,948904,635365,952659,633605,956451v-1760,3793,-3584,7636,-5470,11530c626248,971849,624311,975781,622285,979738v-2013,3944,-4090,7926,-6242,11921c613890,995641,611662,999661,609370,1003682v-2304,4007,-4672,8027,-7128,12035c599785,1019724,597266,1023744,594645,1027726v-2609,3970,-5306,7952,-8079,11871c583781,1043529,580919,1047435,577969,1051291v-2950,3843,-5976,7648,-9104,11391c565738,1066424,562534,1070115,559242,1073730v-3304,3616,-6685,7168,-10154,10645c545618,1087839,542061,1091239,538414,1094564v-3634,3313,-7369,6549,-11168,9697c523435,1107409,519548,1110481,515585,1113451v-3963,2971,-8002,5841,-12092,8622c499390,1124867,495212,1127560,490996,1130177v-4217,2617,-8509,5157,-12827,7623c473839,1140278,469458,1142667,465052,1145006v-4419,2339,-8876,4601,-13346,6826c447224,1154045,442717,1156206,438184,1158318v-4520,2111,-9066,4159,-13624,6169c420002,1166484,415431,1168431,410860,1170340v-4571,1909,-9154,3767,-13713,5600c392576,1177761,388005,1179543,383460,1181288v-4558,1757,-9091,3464,-13611,5145c365328,1188115,360821,1189745,356339,1191351v-4470,1606,-8927,3160,-13346,4703c338561,1197583,334168,1199075,329812,1200542v-4355,1479,-8686,2907,-12965,4323c312554,1206268,308300,1207646,304096,1209012v-4203,1365,-8369,2693,-12484,4007c287484,1214334,283407,1215624,279381,1216900v-4027,1277,-8015,2529,-11953,3780c263490,1221919,259590,1223145,255741,1224359v-3849,1214,-7647,2402,-11395,3590c240585,1229138,236875,1230314,233216,1231477v-3659,1163,-7280,2313,-10851,3451c218794,1236066,215274,1237203,211792,1238316v-3469,1125,-6900,2225,-10281,3325c198130,1242741,194800,1243828,191508,1244902v-3279,1075,-6508,2137,-9699,3199c178619,1249150,175479,1250199,172389,1251223v-3089,1037,-6128,2048,-9116,3060c160272,1255281,157322,1256280,154435,1257253v-2900,974,-5749,1922,-8559,2845c143077,1261033,140330,1261944,137620,1262841v-2709,898,-5369,1783,-7989,2642c127022,1266343,124452,1267178,121920,1268012v-2533,822,-5015,1643,-7445,2440c112031,1271248,109625,1272032,107257,1272803v-2355,759,-4684,1517,-6964,2225c98002,1275723,95748,1276393,93532,1277013v-2216,619,-4394,1201,-6533,1719c84846,1279250,82744,1279731,80655,1280135v-2076,418,-4115,772,-6141,1050c72501,1281476,70513,1281703,68550,1281855v-1949,139,-3887,227,-5786,227c60865,1282082,59004,1282007,57168,1281842v-1849,-164,-3660,-404,-5432,-733c49963,1280767,48216,1280350,46506,1279832v-1696,-518,-3368,-1125,-5014,-1833c39859,1277291,38264,1276482,36706,1275572v-1557,-910,-3064,-1922,-4545,-3047c30692,1271413,29261,1270186,27868,1268859v-1380,-1328,-2722,-2769,-4013,-4324c22563,1262993,21310,1261337,20107,1259567v-1191,-1770,-2343,-3653,-3444,-5664c15561,1251906,14510,1249782,13510,1247545v-988,-2251,-1937,-4602,-2824,-7093c9800,1237962,8964,1235358,8180,1232614v-773,-2730,-1495,-5600,-2153,-8571c5356,1221059,4748,1217950,4204,1214726v-558,-3211,-1051,-6561,-1482,-9987c2279,1201313,1912,1197760,1583,1194145v-329,-3603,-595,-7320,-823,-11074c544,1179329,380,1175485,253,1171642,139,1167799,63,1163918,38,1160012v-38,-3907,-13,-7813,38,-11770c139,1144273,240,1140240,367,1136220v139,-4021,317,-8066,519,-12099c1102,1120088,1355,1116056,1646,1112035v291,-4019,620,-8027,988,-12022c3014,1096018,3419,1092036,3862,1088054v456,-3970,937,-7939,1468,-11909c5875,1072163,6445,1068193,7078,1064198v620,-4007,1279,-8015,2001,-12060c9800,1048080,10560,1043997,11383,1039850v810,-4147,1684,-8331,2608,-12604c14903,1022973,15878,1018637,16916,1014200v1038,-4438,2127,-8951,3267,-13578c21335,995982,22538,991356,23804,986375v1266,-4969,2596,-10165,3988,-15613c29185,965313,30641,959624,32148,953683v1520,-5942,3102,-12124,4748,-18559c38530,928677,40239,921989,42012,915049v1772,-6941,3608,-14134,5507,-21580c49419,886023,51394,878324,53420,870372v2026,-7952,4127,-16156,6280,-24601c61852,837313,64068,828603,66360,819665v2279,-8950,4622,-18141,7040,-27572c75806,782663,78275,772979,80807,763067v2520,-9911,5115,-20075,7774,-30479c91228,722183,93950,711539,96735,700629v2786,-10910,5635,-22073,8547,-33476c108194,655737,111170,644069,114209,632160v3038,-11896,6140,-24057,9293,-36421c126668,583375,129884,570758,133138,557977v3267,-12781,6584,-27104,9939,-38937c146433,507194,149839,496272,153283,486942v3431,-9342,6913,-16219,10420,-23944c167211,455274,170768,447778,174339,440571v3571,-7205,7179,-14146,10800,-20808c188773,413101,192433,406729,196092,400623v3672,-6106,7356,-11934,11054,-17484c210830,377577,214540,372293,218250,367286v3697,-5019,7407,-9911,11117,-14234c233077,348741,236787,344859,240484,341383v3697,-3477,7394,-6498,11066,-9191c255222,329487,258894,327211,262541,325214v3633,-2010,7255,-3641,10851,-5032c276988,318779,280558,317705,284103,316820v3533,-885,7053,-1492,10522,-1935c298095,314430,301539,314203,304932,314114v3393,-88,6749,13,10066,240c318303,314569,321569,314949,324773,315442v3216,493,6381,1125,9484,1858c337359,318021,340410,318880,343398,319841v2976,948,5913,2023,8762,3198c355022,324203,357820,325492,360542,326870v2722,1391,5381,2870,7952,4463c371077,332925,373584,334632,376002,336427v2431,1796,4786,3704,7065,5714c385334,344139,387524,346250,389639,348450v2114,2212,4153,4513,6103,6915c397692,357767,399553,360270,401338,362862v1773,2591,3470,5284,5078,8065c408024,373708,409556,376591,410986,379549v1431,2971,2773,6030,4027,9191c416266,391888,417419,395137,418495,398474v1063,3337,2038,6776,2912,10303c422281,412304,423066,415932,423750,419662v670,3729,1266,7560,1747,11491c425990,435085,426370,439105,426662,443239v291,4134,481,8369,582,12705c427333,460280,427333,464667,427231,469256v-101,4577,-291,9330,-582,14172c426370,488270,425990,493250,425522,498320v-468,5057,-1026,10227,-1671,15461c423218,519027,422483,524362,421686,529748v-811,5385,-1697,10859,-2659,16384c418064,551644,417014,557231,415899,562870v-1114,5625,-2304,11314,-3545,17041c411100,585638,409771,591428,408391,597243v-1380,5815,-2824,11605,-4331,17585c402566,620808,401009,626825,399401,633121v-1608,6308,-3279,12832,-4989,19506c392716,659315,390956,666192,389170,673208v-1798,7017,-3634,14210,-5495,21517c381814,702019,379902,709478,377990,717013v-1925,7534,-3887,15208,-5862,22932c370165,747682,368165,755508,366151,763383v-2013,7864,-4039,15828,-6077,23793c358048,795140,355997,803168,353945,811195v-2038,8015,-4102,16081,-6153,24109c345753,843331,343689,851372,341664,859361v-2052,7990,-4077,15967,-6091,23855c333547,891118,331547,898981,329572,906731v-1988,7749,-3951,15435,-5875,22995c321772,937273,319873,944732,317999,952039v-1861,7307,-3697,14500,-5483,21517c310718,980572,308971,988309,307262,994149v-1710,5841,-3381,10114,-5014,14450c300627,1012935,299044,1016488,297512,1020179v-1532,3692,-3026,7193,-4469,10556c291599,1034085,290207,1037271,288852,1040305v-1355,3047,-2659,5917,-3913,8660c283686,1051708,282470,1054287,281318,1056752v-1165,2453,-2279,4766,-3343,6966c276912,1065905,275899,1067953,274924,1069900v-963,1934,-1874,3754,-2748,5449c271315,1077043,270492,1078623,269732,1080089v-759,1467,-1468,2807,-2127,4046c266947,1085374,266339,1086499,265795,1087523v-557,1011,-1051,1921,-1482,2718c263870,1091037,263490,1091732,263174,1092314v-330,569,-595,1049,-798,1403c262186,1094071,262034,1094324,261958,1094463v-13,25,-51,89,-38,63c261971,1094311,262097,1093831,262275,1093149v177,-734,430,-1707,747,-2971c263351,1088913,263743,1087384,264199,1085576v456,-1808,988,-3894,1596,-6258c266403,1076967,267073,1074325,267820,1071404v748,-2920,1558,-6118,2444,-9595c271151,1058345,272113,1054591,273138,1050558v1026,-4033,2128,-8331,3293,-12920c277608,1033061,278849,1028194,280153,1023061v1304,-5132,2684,-10530,4140,-16206c285737,1001191,287256,995237,288839,989042v1583,-6194,3229,-12667,4938,-19355c295486,962987,297259,956021,299095,948854v1823,-7169,3722,-14589,5660,-22200c306692,919056,308693,911231,310731,903241v2038,-7977,4128,-16169,6242,-24462c319100,870473,321265,861991,323443,853419v2191,-8571,4419,-17281,6660,-26055c332345,818578,334611,809691,336890,800740v2279,-8937,4584,-17964,6901,-27028c346095,764660,348425,755533,350767,746405v2330,-9140,4673,-18318,7015,-27483c360112,709744,362467,700553,364809,691375v2342,-9165,4672,-18356,7015,-27496c374154,654739,376483,645598,378800,636521v2317,-9089,4635,-18153,6939,-27154c388031,600366,390323,591415,392589,582503v2266,-8900,4533,-17750,6774,-26536c401604,547168,403833,538445,406048,529761v2216,-8673,4419,-18407,6610,-25866c414836,496436,417014,491000,419178,485008v2166,-5992,4318,-11567,6471,-17054c427801,462480,429941,457208,432094,452126v2152,-5082,4292,-9962,6457,-14639c440704,432797,442869,428322,445034,424023v2178,-4298,4355,-8394,6559,-12300c453796,407816,456012,404100,458240,400573v2228,-3528,4482,-6852,6761,-10013c467268,387400,469560,384441,471889,381635v2330,-2794,4672,-5411,7066,-7876c481335,371294,483740,369006,486197,366856v2444,-2161,4925,-4146,7458,-6017c496174,358955,498745,357236,501353,355605v2608,-1631,5255,-3122,7952,-4538c512002,349651,514737,348336,517535,347084v2798,-1251,5634,-2414,8534,-3539c528968,342420,531919,341358,534932,340308v3013,-1049,6077,-2048,9205,-3059c547264,336250,550443,335264,553697,334278v3241,-986,6546,-1972,9914,-2971c566966,330296,570397,329297,573879,328273v3482,-1036,7028,-2073,10624,-3148c588098,324051,591758,322964,595455,321826v3710,-1125,7483,-2276,11294,-3477c610560,317148,614435,315909,618347,314633v3913,-1290,7889,-2617,11902,-4008c634250,309247,638315,307819,642417,306339v4065,-1491,8243,-3021,12421,-4614c659017,300132,663322,298489,667627,296782v4178,-1706,8483,-3464,12915,-5272c684847,289690,689278,287819,693710,285885v4305,-1934,8863,-3932,13295,-5980c711436,277844,715995,275733,720553,273559v4558,-2175,9116,-4399,13674,-6688c738912,264583,743470,262232,748155,259830v4685,-2402,9370,-4855,14055,-7358c766894,249969,771579,247415,776391,244836v4684,-2578,9369,-5208,14181,-7850c795257,234344,800068,231664,804753,228971v4685,-2693,9496,-5411,14181,-8116c823619,218137,828430,215393,833115,212663v4685,-2731,9370,-5462,13928,-8205c851728,201727,856413,198984,860971,196253v4558,-2718,9116,-5448,13675,-8141c879204,185331,883762,182676,888194,180021v4431,-2781,8863,-5436,13294,-8091c905920,169276,910225,166621,914530,163966v4305,-2655,8610,-5183,12915,-7838c931623,153473,935802,150945,939980,148290v4178,-2529,8230,-5057,12282,-7712c956440,138050,960365,135522,964417,132993v3925,-2528,7850,-5056,11776,-7585c980118,122880,984043,120351,987841,117823v3799,-2528,7597,-5057,11396,-7585c1002909,107709,1006707,105181,1010379,102779v3672,-2528,7344,-5057,10889,-7585c1024940,92665,1028485,90263,1032031,87735v3545,-2528,7090,-4930,10509,-7459c1046085,77875,1049504,75346,1052923,72944v3418,-2402,6837,-4930,10129,-7332c1066344,63210,1069636,60808,1072928,58532v3292,-2402,6458,-4804,9623,-7079c1085716,49177,1088882,46902,1092047,44879v3039,-2149,6078,-4046,9117,-6068c1104076,36914,1107115,35145,1110027,33375v2785,-1644,5698,-3287,8483,-4931c1121296,26927,1124081,25410,1126740,23893v2659,-1390,5318,-2781,7850,-4172c1137123,18457,1139655,17193,1142061,15929v2532,-1138,4812,-2276,7217,-3413c1151557,11378,1153836,10366,1155989,9355v2152,-1011,4305,-1896,6331,-2908c1164345,5562,1166245,4677,1168144,3919v1899,-759,3672,-1643,5318,-2149c1175235,1138,1176754,759,1178400,379v1520,-252,2912,-379,4305,-252c1184098,127,1185364,253,1186503,632v1140,379,2280,885,3166,1644c1190682,3034,1191568,3919,1192328,4930v760,1012,1519,2276,2152,3667c1194987,9987,1195493,11630,1195873,13274v380,1770,633,3793,886,5942c1196886,21238,1197013,23514,1197013,26042v,2655,-127,5437,-254,8723c1196506,38052,1196253,41845,1195873,45764v-380,4045,-886,8470,-1393,13274c1193974,63715,1193214,68772,1192581,74208v-760,5310,-1646,10999,-2532,16940c1189036,97090,1188023,103285,1186883,109859v-1012,6447,-2279,13274,-3545,20227c1181945,137165,1180552,144371,1179160,151956v-1520,7459,-3166,15170,-4812,23135c1172702,183055,1170930,191323,1169030,199743v-1899,8419,-3925,17054,-5951,25890c1160927,234470,1158774,243522,1156495,252738v-2152,9228,-4558,18545,-6964,28242c1146999,290676,1144467,300575,1141808,310916v-2659,10341,-5318,21049,-8104,32085c1130792,354050,1127880,365441,1124968,377160v-3039,11706,-6078,23767,-9243,36118c1112559,425616,1109267,438296,1105975,451229v-3292,12932,-6584,26181,-10129,39658c1092427,504363,1089008,518130,1085337,532112v-3546,13982,-7218,28229,-10890,42666c1070775,589203,1067104,603880,1063305,618735v-3798,14841,-7724,29910,-11522,45131c1047858,679087,1043933,697127,1040007,710072v-4051,12946,-7976,21618,-12028,31466c1023927,751386,1019749,760236,1015697,769173v-4178,8951,-8357,17623,-12535,26017c998983,803572,994679,811688,990373,819514v-4304,7825,-8609,15360,-12914,22616c973027,849399,968722,856365,964291,863078v-4432,6700,-8990,13135,-13422,19304c946311,888551,941879,894455,937321,900119v-4558,5676,-9243,11074,-13801,16270c918835,921585,914277,926540,909592,931281v-4685,4728,-9370,9241,-14181,13501c890726,949055,886041,953051,881230,956869v-4812,3830,-9623,7420,-14435,10859c861984,971167,857172,974403,852361,977525v-4811,3123,-9749,6068,-14561,8913c832862,989295,828050,991988,823112,994617v-4938,2617,-9876,5120,-14814,7560c803360,1004604,798422,1006943,793484,1009231v-5065,2288,-10003,4488,-14941,6650c773479,1018043,768541,1020129,763476,1022189v-5065,2061,-10130,4058,-15068,6031c743344,1030204,738279,1032151,733214,1034035v-5064,1883,-10129,3742,-15194,5486c712956,1041266,707891,1042922,702826,1044502v-5064,1580,-10129,3072,-15194,4513c682567,1050444,677629,1051809,672565,1053112v-5065,1314,-10130,2553,-15194,3742c652432,1058042,647368,1059179,642354,1060279v-5014,1087,-10016,2124,-15004,3136c622361,1064426,617385,1065387,612409,1066335v-4963,935,-9927,1833,-14878,2718c592593,1069925,587655,1070772,582730,1071607v-4926,834,-9851,1643,-14751,2427c563079,1074830,558192,1075602,553317,1076360v-4888,746,-9750,1492,-14599,2212c533868,1079293,529019,1080013,524195,1080709v-4824,695,-9623,1378,-14422,2060c504987,1083440,500213,1084110,495453,1084767v-4748,657,-9484,1302,-14207,1947c476523,1087358,471826,1087990,467154,1088623v-4685,632,-9332,1264,-13979,1896c448541,1091138,443920,1091770,439323,1092403v-4596,632,-9167,1251,-13725,1896c421040,1094943,416507,1095588,411987,1096246v-4521,657,-9015,1314,-13485,1997c394020,1098913,389563,1099596,385131,1100304v-4444,695,-8863,1416,-13257,2136c367481,1103161,363113,1103907,358757,1104653v-4343,746,-8674,1504,-12978,2275c341474,1107699,337194,1108483,332940,1109279v-4255,785,-8484,1581,-12687,2377c316062,1112453,311883,1113262,307730,1114071v-4140,809,-8255,1618,-12345,2415c291295,1117294,287244,1118104,283217,1118900v-4026,797,-8015,1593,-11978,2377c267289,1122060,263364,1122845,259489,1123615v-3887,759,-7736,1518,-11535,2251c244156,1126599,240383,1127332,236673,1128028v-3723,695,-7395,1390,-11016,2035c222036,1130720,218452,1131353,214932,1131959v-3520,594,-7001,1176,-10420,1707c201093,1134209,197738,1134715,194433,1135196v-3317,467,-6559,910,-9749,1314c181493,1136902,178365,1137269,175289,1137585v-3064,329,-6078,607,-9015,847c163323,1138672,160437,1138862,157626,1139013v-2824,152,-5584,266,-8268,329c146661,1139406,144039,1139418,141482,1139393v-2571,-38,-5065,-114,-7496,-228c131555,1139039,129200,1138875,126896,1138659v-2305,-215,-4533,-467,-6698,-771c118020,1137585,115918,1137231,113879,1136839v-2051,-392,-4026,-822,-5951,-1302c106004,1135057,104155,1134538,102345,1133982v-1798,-556,-3546,-1163,-5230,-1795c95419,1131567,93785,1130897,92203,1130202v-1583,-683,-3115,-1416,-4609,-2149c86100,1127319,84643,1126549,83238,1125790v-1418,-771,-2786,-1555,-4115,-2339c77781,1122680,76477,1121884,75198,1121112v-1279,-771,-2520,-1542,-3735,-2288c70234,1118066,69044,1117320,67867,1116612v-1178,-721,-2330,-1416,-3470,-2086c63271,1113856,62156,1113199,61055,1112579v-1102,-619,-2178,-1214,-3242,-1783c56750,1110240,55712,1109697,54673,1109178v-1025,-518,-2051,-998,-3051,-1479c50622,1107232,49647,1106789,48672,1106359v-963,-430,-1900,-834,-2837,-1239c44911,1104729,43999,1104337,43113,1103957v-886,-379,-1760,-745,-2608,-1112c39669,1102466,38846,1102099,38048,1101720v-797,-392,-1570,-771,-2304,-1176c35010,1100139,34300,1099722,33617,1099280v-671,-443,-1317,-898,-1925,-1391c31085,1097384,30502,1096865,29970,1096297v-531,-569,-1038,-1164,-1481,-1809c28033,1093831,27628,1093136,27261,1092390v-367,-746,-697,-1542,-963,-2402c26020,1089128,25792,1088218,25615,1087232v-190,-986,-317,-2023,-393,-3135c25134,1082985,25108,1081834,25121,1080532v25,-1289,101,-2668,228,-4185c25475,1074830,25653,1073199,25881,1071442v240,-1757,519,-3628,861,-5613c27083,1063832,27476,1061721,27919,1059496v443,-2238,937,-4577,1494,-7055c29970,1049976,30565,1047385,31224,1044679v658,-2718,1367,-5499,2140,-8520c34123,1033137,34934,1029964,35807,1026551v874,-3414,1798,-7029,2773,-10847c39555,1011886,40581,1007853,41657,1003631v1076,-4222,2216,-8647,3393,-13261c46228,985768,47456,980951,48722,975970v1266,-4968,2583,-10138,3938,-15461c54028,955187,55433,949675,56876,944037v1431,-5651,2913,-11467,4432,-17396c62827,920700,64385,914594,65967,908399v1583,-6207,3204,-12566,4850,-19013c72463,882951,74134,876377,75831,869727v1697,-6649,3431,-13413,5166,-20239c82744,842661,84504,835746,86290,828767v1772,-6965,3570,-14019,5381,-21111c93481,800563,95305,793408,97141,786215v1836,-7193,3684,-14425,5546,-21706c104548,757240,106409,749932,108283,742587v1874,-7332,3748,-14702,5634,-22098c115804,713107,117703,705686,119603,698252v1899,-7446,3798,-14905,5710,-22376c127212,668392,129124,660908,131049,653386v1912,-7509,3836,-15044,5761,-22591c138734,623248,140671,615662,142609,608090v1937,-7573,3874,-16270,5824,-22730c150383,578900,152333,574601,154283,569330v1963,-5272,3925,-10468,5900,-15600c162159,548597,164134,543528,166122,538547v2000,-4994,3988,-9912,6014,-14766c174149,518939,176162,514160,178201,509470v2038,-4703,4090,-9329,6153,-13881c186418,491038,188495,486576,190584,482176v2089,-4387,4191,-8710,6318,-12945c199017,465009,201144,460849,203296,456779v2153,-4071,4305,-8066,6483,-11960c211957,440913,214148,437082,216351,433353v2203,-3742,4419,-7383,6647,-10948c225226,418840,227468,415364,229721,411963v2241,-3388,4508,-6700,6787,-9924c238787,398815,241066,395680,243371,392621v2292,-3072,4596,-6043,6913,-8938c252601,380788,254931,377969,257261,375225v2342,-2743,4684,-5411,7040,-8002c266656,364631,269011,362116,271391,359663v2368,-2465,4748,-4842,7129,-7155c280900,350182,283306,347931,285699,345744v2406,-2199,4811,-4323,7217,-6396c295335,337274,297753,335264,300171,333305v2418,-1960,4850,-3856,7281,-5714c309883,325732,312314,323937,314745,322180v2431,-1757,4862,-3464,7306,-5120c324482,315391,326913,313786,329344,312205v2431,-1580,4862,-3110,7293,-4601c339055,306112,341474,304658,343892,303242v2418,-1428,4824,-2806,7230,-4146c353515,297743,355921,296428,358301,295139v2380,-1277,4761,-2529,7129,-3755c367797,290158,370165,288969,372508,287794v2342,-1163,4684,-2314,7014,-3426c381839,283243,384156,282155,386448,281081v2304,-1062,4584,-2111,6850,-3135c395564,276922,397806,275923,400034,274937v2228,-973,4444,-1934,6622,-2870c408834,271144,410999,270234,413126,269362v2128,-860,4242,-1707,6306,-2516c421508,266024,423547,265241,425560,264495v2013,-759,3988,-1479,5926,-2175c433423,261612,435335,260955,437196,260310v1862,-632,3697,-1239,5483,-1808c444477,257921,446224,257377,447933,256859v1710,-518,3381,-999,5014,-1454c454581,254950,456176,254533,457734,254141v1557,-392,3076,-746,4545,-1075c463760,252738,465204,252447,466609,252181v1406,-265,2773,-493,4103,-695c472054,251284,473358,251107,474624,250968v1279,-139,2520,-253,3748,-342c479588,250538,480778,250475,481955,250449v1178,-38,2330,-50,3470,-50c486564,250411,487691,250449,488805,250487v1115,51,2204,114,3305,203c493199,250766,494275,250867,495351,250980v1077,114,2140,241,3204,380c499606,251499,500657,251650,501708,251815v1051,164,2089,341,3127,531c505861,252536,506886,252738,507912,252953v1013,215,2026,455,3039,695c511951,253901,512938,254166,513926,254444v988,291,1963,595,2925,911c517813,255683,518763,256024,519713,256404v936,367,1874,758,2785,1175c523410,257997,524309,258439,525195,258920v886,480,1760,973,2621,1504c528677,260955,529513,261524,530336,262118v823,594,1621,1226,2405,1884c533539,264659,534299,265354,535046,266075v747,721,1481,1479,2190,2275c537945,269147,538629,269981,539287,270853v672,873,1317,1783,1938,2731c541833,274545,542428,275531,543010,276580v570,1037,1114,2124,1634,3249c545175,280967,545669,282143,546150,283369v469,1226,925,2503,1355,3818c547935,288514,548353,289880,548733,291283v393,1416,760,2870,1114,4361c550189,297136,550519,298678,550835,300259v316,1567,608,3185,886,4829c552000,306731,552266,308413,552519,310132v241,1719,468,3464,684,5234c553418,317148,553621,318956,553811,320789v177,1833,341,3704,493,5601c554456,328286,554595,330208,554709,332167v127,1959,228,3944,304,5967c555102,340144,555165,342205,555216,344278v51,2086,89,4197,101,6334c555343,352748,555343,354910,555317,357122v-12,2225,-38,4488,-88,6789c555178,366212,555115,368563,555026,370927v-76,2377,-164,4779,-279,7194c554646,380535,554519,382987,554380,385440v-126,2453,-278,4918,-443,7383c553773,395288,553595,397766,553405,400256v-190,2478,-392,4969,-608,7459c552582,410206,552354,412696,552101,415199v-240,2503,-506,5019,-772,7535c551050,425249,550759,427765,550455,430294v-304,2541,-633,5069,-962,7623c549151,440458,548797,443024,548429,445578v-367,2566,-759,5132,-1165,7711c546872,455868,546454,458447,546023,461026v-443,2592,-886,5183,-1354,7762c544200,471380,543719,473972,543238,476563v-494,2579,-1013,5158,-1532,7737c541187,486866,540655,489433,540111,491974v-545,2541,-1102,5069,-1659,7572c537882,502049,537312,504527,536730,506980v-570,2452,-1165,4892,-1760,7281c534387,516664,533780,518989,533185,521366v-596,2364,-1203,4728,-1811,7105c530766,530835,530159,533224,529551,535614v-608,2376,-1216,4753,-1824,7130c527120,545108,526525,547472,525929,549798v-595,2339,-1190,4665,-1772,6940c523574,559014,522992,561277,522435,563476v-557,2200,-1114,4374,-1646,6473c520244,572048,519725,574108,519219,576081v-507,1972,-988,3893,-1456,5726c517294,583628,516838,585397,516420,587054v-430,1668,-835,3261,-1215,4741c514825,593286,514471,594690,514141,595992v-342,1302,-645,2503,-924,3603c512938,600694,512685,601693,512457,602578v-228,872,-418,1656,-582,2301c511710,605524,511571,606055,511470,606447v-101,391,-165,669,-203,783c511267,607256,511280,607192,511292,607167v38,-177,115,-493,241,-973c511660,605726,511812,605094,512014,604310v203,-797,443,-1732,722,-2832c513015,600378,513344,599114,513698,597711v355,-1403,760,-2958,1191,-4665c515319,591339,515800,589494,516307,587496v506,-1985,1050,-4121,1633,-6384c518510,578862,519130,576460,519763,573931v646,-2515,1330,-5170,2039,-7951c522498,563211,523245,560316,524005,557307v772,-2996,1570,-6321,2393,-9355c527221,544918,528069,541985,528956,539116v873,-2857,1785,-5500,2709,-8344c532602,527915,533552,524995,534539,522011v975,-2984,1988,-6030,3026,-9128c538591,509773,539655,506613,540731,503402v1076,-3224,2190,-6498,3317,-9810c545175,490280,546340,486904,547518,483491v1177,-3401,2380,-6864,3608,-10354c552354,469648,553595,466121,554874,462568v1279,-3564,2570,-7155,3887,-10771c560078,448182,561420,444541,562788,440888v1355,-3654,2747,-7345,4153,-11024c568346,426172,569777,422468,571233,418764v1456,-3704,2925,-7421,4419,-11137c577146,403923,578665,400206,580198,396502v1544,-3704,3102,-7408,4684,-11100c586465,381723,588060,378032,589681,374378v1621,-3653,3267,-7307,4938,-10922c596278,359827,597962,356237,599671,352660v1710,-3566,3444,-7118,5192,-10632c606610,338513,608382,335024,610180,331573v1798,-3464,3622,-6890,5458,-10278c617486,317907,619348,314544,621247,311232v1899,-3325,3811,-6599,5761,-9848c628958,298148,630933,294936,632934,291776v2013,-3160,4039,-6283,6102,-9368c641100,279336,643190,276302,645342,273319v2152,-2984,4305,-5929,6458,-8812c653952,261625,656231,258781,658510,255999v2153,-2781,4432,-5499,6838,-8179c667627,245152,670032,242536,672312,239982v2405,-2554,4811,-5057,7343,-7497c682061,230045,684593,227669,687126,225355v2405,-2326,5064,-4589,7597,-6788c697255,216367,699914,214218,702446,212132v2659,-2086,5318,-4122,7977,-6094c713082,204054,715741,202132,718527,200261v2659,-1871,5444,-3691,8103,-5461c729416,193030,732201,191298,734987,189629v2659,-1643,5444,-3287,8230,-4930c746003,183055,748788,181538,751574,180021v2785,-1517,5571,-3034,8357,-4425c762716,174206,765502,172689,768287,171298v2786,-1390,5571,-2655,8357,-4045c779303,165989,782089,164598,784874,163334v2786,-1264,5445,-2528,8230,-3793c795763,158277,798549,157139,801208,155875v2785,-1264,5444,-2402,8103,-3540c811970,151071,814756,149933,817415,148796v2659,-1138,5318,-2276,7977,-3414c828050,144244,830709,143107,833242,142095v2659,-1138,5318,-2275,7977,-3287c843751,137671,846410,136533,848942,135522v2659,-1138,5192,-2150,7851,-3287c859325,131223,861984,130212,864516,129074e" filled="f" strokeweight=".21069mm">
                  <v:stroke endcap="round"/>
                  <v:path arrowok="t" o:connecttype="custom" o:connectlocs="6336,9564;5491,10843;4109,11703;2674,12206;1544,12572;745,12811;201,12595;0,11599;140,10272;664,8196;1637,4630;2841,3168;3831,3421;4267,4432;4041,6148;3417,8593;2849,10489;2620,10944;2843,10068;3508,7464;4256,4679;5013,3556;6067,3183;7481,2598;9015,1719;10320,877;11346,197;11923,49;11833,1301;11060,4512;9774,8421;8231,9946;6574,10568;4954,10847;3458,11069;2149,11319;1202,11378;679,11165;357,11005;259,10714;527,9604;1083,7425;1721,5237;2434,3926;3220,3170;4000,2749;4623,2530;5017,2518;5327,2640;5508,3002;5552,3639;5484,4455;5314,5284;5141,5960;5149,5930;5407,5034;5849,3854;6453,2733;7266,1948;8174,1488" o:connectangles="0,0,0,0,0,0,0,0,0,0,0,0,0,0,0,0,0,0,0,0,0,0,0,0,0,0,0,0,0,0,0,0,0,0,0,0,0,0,0,0,0,0,0,0,0,0,0,0,0,0,0,0,0,0,0,0,0,0,0,0" textboxrect="0,0,1197013,1282082"/>
                </v:shape>
                <v:shape id="Shape 1033" o:spid="_x0000_s1047" style="position:absolute;left:9338;top:903;width:15144;height:12981;visibility:visible;mso-wrap-style:square;v-text-anchor:top" coordsize="1514468,129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7rccA&#10;AADeAAAADwAAAGRycy9kb3ducmV2LnhtbESPQWvCQBSE74L/YXmCF6kbxWqaukpQCp4KSQrS22v2&#10;NQnNvg3ZVdN/7xYKHoeZ+YbZ7gfTiiv1rrGsYDGPQBCXVjdcKfgo3p5iEM4ja2wtk4JfcrDfjUdb&#10;TLS9cUbX3FciQNglqKD2vkukdGVNBt3cdsTB+7a9QR9kX0nd4y3ATSuXUbSWBhsOCzV2dKip/Mkv&#10;RoGL0ywv+FOev86r501xfM/S2UWp6WRIX0F4Gvwj/N8+aQWbZfyygr874QrI3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Re63HAAAA3gAAAA8AAAAAAAAAAAAAAAAAmAIAAGRy&#10;cy9kb3ducmV2LnhtbFBLBQYAAAAABAAEAPUAAACMAwAAAAA=&#10;" path="m877583,183814v2532,-1011,5191,-2023,7724,-3161c887839,179642,890371,178504,892904,177493v2659,-1012,5191,-2023,7723,-3161c903160,173321,905692,172310,908225,171298v2532,-1137,4938,-2149,7470,-3160c918227,167127,920760,166115,923165,165104v2533,-1011,5065,-2023,7471,-3034c933168,161058,935700,160174,938106,159162v2533,-885,4938,-1896,7471,-2781c947982,155370,950388,154485,952920,153600v2406,-1012,4812,-1897,7344,-2782c962670,149933,965075,149049,967481,148164v2406,-885,4812,-1770,7217,-2655c977104,144624,979510,143865,981916,142980v2406,-884,4811,-1643,7217,-2528c991412,139567,993818,138809,996223,137924v2279,-759,4685,-1644,7091,-2402c1005593,134637,1007999,133878,1010278,133120v2406,-885,4685,-1644,7090,-2402c1019648,129959,1022053,129327,1024332,128569v2280,-632,4685,-1391,6964,-2023c1033575,125914,1035981,125282,1038260,124776v2279,-632,4685,-1264,6964,-1770c1047503,122500,1049909,121995,1052188,121489v2279,-505,4685,-885,6964,-1391c1061431,119719,1063837,119340,1066116,118961v2279,-379,4685,-632,6964,-1012c1075486,117697,1077765,117444,1080044,117191v2406,-253,4685,-506,7090,-632c1089414,116306,1091819,116180,1094098,115927v2406,-127,4685,-253,7091,-379c1103595,115548,1105874,115421,1108280,115295v2405,,4811,-127,7217,-127c1117902,115168,1120308,115042,1122714,115042v2406,,4811,,7344,c1132463,115042,1134869,115042,1137402,115042v2532,,4938,,7470,c1147404,115042,1149936,115042,1152469,115042v2532,,5065,,7723,-127c1162725,114915,1165257,114915,1167916,114789v2533,-126,5192,-253,7724,-379c1178299,114283,1180831,114157,1183490,114030v2659,-252,5318,-505,7850,-632c1193999,113145,1196658,112766,1199191,112513v2659,-252,5318,-632,7976,-1011c1209700,111123,1212359,110743,1215018,110238v2532,-506,5191,-1012,7850,-1517c1225400,108215,1228059,107709,1230592,107077v2659,-632,5191,-1264,7723,-1896c1240974,104423,1243507,103791,1246039,103032v2532,-759,5191,-1517,7723,-2276c1256295,99871,1258701,99113,1261233,98228v2532,-885,5065,-1770,7470,-2655c1271236,94688,1273642,93677,1276174,92792v2406,-1012,4811,-2023,7344,-3034c1285923,88747,1288329,87735,1290608,86724v2406,-1011,4812,-2149,7091,-3161c1300105,82426,1302384,81414,1304790,80276v2279,-1137,4557,-2275,6836,-3413c1313906,75725,1316185,74588,1318337,73323v2280,-1137,4432,-2402,6711,-3666c1327201,68393,1329353,67129,1331505,65865v2153,-1265,4306,-2529,6458,-3919c1340115,60681,1342268,59291,1344294,58027v2152,-1391,4178,-2782,6204,-4172c1352524,52464,1354550,50947,1356576,49557v2026,-1391,4051,-2908,6078,-4172c1364553,43994,1366578,42603,1368478,41339v1899,-1264,3925,-2528,5824,-3792c1376202,36282,1378101,35145,1379873,34007v1900,-1138,3799,-2276,5571,-3413c1387343,29582,1389116,28444,1391015,27433v1773,-1011,3546,-2023,5319,-3034c1398106,23514,1399879,22503,1401651,21618v1773,-1012,3419,-1896,5192,-2781c1408615,17952,1410261,17067,1412034,16182v1646,-885,3292,-1770,5065,-2529c1418745,12769,1420391,12010,1422037,11251v1772,-885,3418,-1643,5065,-2402c1428747,8091,1430394,7332,1432039,6574v1647,-758,3166,-1517,4812,-2276c1438497,3666,1440143,3034,1441663,2402v1645,-506,3292,-1011,4811,-1264c1448120,759,1449639,379,1451159,253,1452678,,1454324,,1455844,v1519,,2911,,4431,253c1461795,379,1463187,632,1464707,1012v1393,379,2785,884,4178,1390c1470278,3034,1471671,3666,1472937,4298v1393,759,2658,1518,3925,2402c1478128,7585,1479394,8597,1480660,9608v1140,1011,2406,2149,3546,3287c1485345,14033,1486485,15297,1487498,16688v1139,1264,2152,2654,3165,4045c1491676,22123,1492689,23640,1493702,25158v1013,1517,1899,3160,2786,4804c1497374,31605,1498260,33375,1499147,35145v759,1643,1645,3539,2405,5309c1502312,42351,1503072,44247,1503831,46143v633,1897,1393,3919,2026,5942c1506490,54108,1507123,56130,1507630,58153v633,2023,1139,4172,1646,6321c1509909,66623,1510289,68772,1510795,70921v380,2150,760,4425,1140,6701c1512315,79771,1512695,82046,1512948,84322v253,2275,506,4551,760,6953c1513834,93550,1514088,95952,1514088,98354v126,2402,252,4804,252,7206c1514468,107962,1514468,110491,1514340,113019v,2655,-126,5310,-252,7965c1513961,123765,1513708,126546,1513454,129454v-253,2907,-506,5941,-886,8975c1512315,141590,1511935,144750,1511428,147911v-380,3287,-886,6574,-1392,9987c1509529,161311,1508896,164725,1508263,168264v-633,3667,-1266,7206,-2026,10999c1505604,182929,1504844,186848,1503958,190641v-760,3919,-1646,7964,-2532,12009c1500413,206822,1499527,210994,1498513,215292v-1013,4172,-2152,8597,-3292,13022c1494208,232865,1492942,237289,1491803,242093v-1267,4804,-2532,9785,-3799,14956c1486611,262219,1485219,267592,1483826,273154v-1393,5563,-2912,11328,-4432,17269c1477875,296365,1476355,302509,1474709,308817v-1646,6321,-3292,12832,-4938,19507c1467999,335011,1466353,341876,1464454,348918v-1773,7041,-3546,14260,-5445,21643c1457110,377944,1455211,385491,1453184,393202v-1899,7712,-3925,15588,-5950,23615c1445081,424845,1443055,433037,1440903,441355v-2153,8332,-4305,16802,-6458,25411c1432166,475375,1430014,484123,1427734,492998v-2279,8874,-4558,17888,-6837,27003c1418492,529116,1416212,538370,1413807,547712v-2406,9355,-4812,19115,-7217,28368c1404057,585322,1401651,595890,1399119,603223v-2406,7320,-4938,11340,-7470,16814c1389116,625511,1386584,630871,1384051,636079v-2658,5221,-5191,10303,-7849,15234c1373669,656243,1371010,661034,1368351,665687v-2532,4639,-5191,9140,-7850,13489c1357842,683524,1355056,687734,1352398,691792v-2660,4046,-5319,7952,-8104,11719c1341635,707266,1338849,710881,1336190,714371v-2785,3476,-5571,6814,-8230,10025c1325174,727607,1322516,730679,1319730,733624v-2785,2959,-5571,5778,-8230,8496c1308715,744851,1305929,747442,1303270,749945v-2786,2503,-5571,4893,-8230,7206c1292254,759465,1289469,761677,1286809,763813v-2785,2150,-5571,4198,-8229,6195c1275794,772006,1273135,773914,1270349,775785v-2658,1859,-5444,3654,-8103,5411c1259587,782966,1256801,784660,1254143,786329v-2659,1669,-5445,3286,-8104,4892c1243380,792814,1240594,794369,1237935,795924v-2658,1542,-5318,3059,-7976,4564c1227300,802005,1224514,803496,1221855,804988v-2659,1479,-5318,2958,-7977,4450c1211219,810917,1208560,812397,1205901,813888v-2658,1492,-5318,2996,-7976,4501c1195265,819906,1192607,821423,1189948,822953v-2659,1542,-5445,3084,-8104,4652c1179185,829172,1176526,830752,1173867,832345v-2659,1593,-5318,3211,-7977,4830c1163231,838793,1160572,840424,1157787,842080v-2659,1643,-5318,3299,-7977,4981c1147151,848729,1144492,850411,1141707,852105v-2660,1694,-5318,3388,-7977,5107c1130944,858919,1128285,860651,1125626,862370v-2786,1732,-5444,3476,-8230,5221c1114737,869336,1111951,871093,1109293,872850v-2786,1757,-5572,3527,-8231,5297c1098277,879917,1095491,881687,1092706,883457v-2786,1782,-5572,3565,-8484,5347c1081437,890574,1078651,892356,1075739,894139v-2912,1783,-5698,3565,-8610,5335c1064217,901244,1061305,903026,1058392,904784v-3039,1770,-5951,3527,-8990,5271c1046490,911813,1043451,913545,1040413,915289v-3039,1732,-6078,3451,-9243,5171c1028131,922179,1024966,923885,1021927,925592v-3166,1694,-6331,3389,-9623,5070c1009138,932343,1005973,934012,1002681,935681v-3292,1668,-6584,3325,-9876,4968c989386,942305,986094,943948,982675,945592v-3418,1643,-6837,3274,-10256,4905c969001,952128,965455,953758,962037,955389v-3545,1619,-7091,3237,-10763,4868c947729,961875,944057,963493,940512,965111v-3672,1618,-7344,3236,-11143,4855c925698,971584,921899,973202,918101,974820v-3672,1618,-7597,3236,-11396,4854c902907,981293,898981,982911,895056,984541v-3798,1619,-7723,3237,-11775,4855c879356,991014,875431,992645,871379,994263v-3925,1618,-7977,3237,-12029,4855c855299,1000723,851247,1002342,847195,1003947v-4052,1593,-8103,3199,-12155,4791c830988,1010319,826810,1011899,822758,1013466v-4052,1581,-8104,3136,-12282,4690c806424,1019699,802373,1021241,798321,1022771v-4052,1517,-8230,3034,-12282,4538c781987,1028801,777935,1030293,773884,1031772v-3925,1467,-7977,2933,-12029,4374c757804,1037600,753878,1039028,749827,1040444v-3926,1416,-7977,2819,-11902,4210c733999,1046045,730074,1047423,726149,1048776v-3925,1365,-7850,2717,-11775,4045c710449,1054161,706523,1055488,702725,1056790v-3925,1315,-7724,2605,-11522,3894c687278,1061974,683479,1063250,679681,1064515v-3799,1264,-7597,2515,-11269,3767c664613,1069521,660827,1070760,657079,1071999v-3747,1226,-7470,2452,-11192,3678c642164,1076891,638454,1078105,634744,1079331v-3697,1214,-7394,2427,-11092,3641c619968,1084185,616284,1085387,612599,1086613v-3685,1213,-7369,2427,-11041,3641c597873,1091480,594189,1092706,590504,1093933v-3684,1226,-7369,2452,-11066,3691c575753,1098863,572056,1100114,568359,1101366v-3697,1251,-7395,2503,-11104,3780c553545,1106410,549835,1107687,546112,1108976v-3722,1277,-7445,2567,-11167,3881c531209,1114160,527474,1115461,523726,1116789v-3735,1327,-7483,2655,-11243,3995c508735,1122137,504974,1123489,501214,1124855v-3773,1352,-7534,2730,-11320,4121c486121,1130354,482348,1131757,478562,1133160v-3773,1404,-7559,2820,-11345,4235c463431,1138824,459645,1140253,455847,1141694v-3786,1428,-7572,2870,-11370,4323c440691,1147471,436905,1148925,433119,1150379v-3786,1453,-7572,2907,-11357,4361c417988,1156207,414203,1157660,410442,1159127v-3773,1454,-7546,2908,-11294,4361c395387,1164929,391639,1166383,387904,1167825v-3748,1428,-7483,2869,-11193,4285c372989,1173539,369279,1174955,365582,1176358v-3698,1403,-7382,2794,-11041,4172c350869,1181920,347222,1183286,343588,1184638v-3634,1340,-7255,2668,-10851,3983c329141,1189935,325558,1191225,322000,1192489v-3545,1277,-7091,2528,-10598,3767c307895,1197495,304400,1198709,300931,1199923v-3469,1200,-6913,2389,-10332,3564c287180,1204663,283787,1205826,280419,1206977v-3368,1150,-6723,2288,-10041,3413c267061,1211515,263756,1212628,260489,1213728v-3279,1087,-6520,2174,-9736,3248c247524,1218051,244333,1219126,241168,1220175v-3178,1049,-6319,2086,-9433,3122c228607,1224334,225518,1225345,222454,1226369v-3077,1012,-6116,2010,-9142,2996c210298,1230364,207298,1231338,204322,1232311v-2963,973,-5913,1947,-8838,2895c192547,1236167,189647,1237102,186773,1238038v-2887,923,-5749,1846,-8585,2756c175352,1241717,172528,1242614,169730,1243512v-2811,885,-5584,1770,-8344,2655c158613,1247039,155866,1247911,153144,1248784v-2723,859,-5445,1719,-8129,2566c142318,1252209,139646,1253057,136987,1253891v-2672,847,-5305,1681,-7926,2516c126427,1257228,123832,1258063,121236,1258884v-2583,809,-5141,1631,-7686,2440c111005,1262133,108473,1262942,105979,1263739v-2507,796,-4976,1593,-7420,2389c96102,1266912,93684,1267696,91291,1268467v-2393,771,-4773,1542,-7103,2301c81845,1271526,79541,1272285,77275,1273031v-2280,733,-4521,1479,-6711,2199c68361,1275951,66195,1276659,64068,1277354v-2114,696,-4203,1378,-6229,2048c55800,1280060,53800,1280717,51850,1281349v-1937,645,-3837,1264,-5685,1858c44316,1283814,42518,1284408,40771,1284977v-1748,569,-3444,1113,-5078,1657c34060,1287165,32477,1287683,30945,1288176v-1532,493,-3001,973,-4419,1441c25108,1290072,23753,1290515,22462,1290945v-1304,417,-2545,821,-3723,1200c17549,1292537,16422,1292904,15359,1293245v-1064,354,-2077,683,-3026,986c11383,1294547,10484,1294838,9648,1295104v-835,277,-1608,531,-2329,771c6584,1296102,5926,1296317,5305,1296519v-620,203,-1177,380,-1684,544c3115,1297227,2659,1297367,2267,1297493v-406,126,-760,240,-1051,329c924,1297910,684,1297986,494,1298036v-190,51,-317,76,-393,89c76,1298125,,1298137,,1298100v25,-139,114,-430,215,-860c342,1296747,519,1296064,747,1295180v228,-886,507,-1960,823,-3224c1899,1290704,2267,1289238,2684,1287607v406,-1618,874,-3439,1380,-5424c4571,1280199,5115,1278037,5711,1275723v595,-2325,1228,-4816,1911,-7458c8293,1265622,9003,1262803,9762,1259858v747,-2958,1545,-6068,2381,-9305c12966,1247305,13839,1243916,14726,1240402v899,-3515,1836,-7168,2785,-10923c18473,1225712,19461,1221831,20487,1217849v1013,-3983,2064,-8091,3127,-12276c24678,1201389,25779,1197103,26894,1192742v1114,-4374,2253,-8837,3406,-13363c31464,1174841,32629,1170226,33832,1165536v1203,-4690,2419,-9456,3647,-14298c38720,1146409,39973,1141491,41239,1136511v1279,-4982,2571,-10038,3875,-15171c46418,1116208,47747,1111012,49102,1105740v1342,-5284,2697,-10632,4090,-16043c54572,1084274,55977,1078787,57396,1073225v1418,-5563,2861,-11188,4317,-16903c63157,1050621,64638,1044856,66119,1039003v1495,-5840,3014,-11757,4533,-17737c72185,1015274,73729,1009219,75299,1003075v1558,-6132,3140,-12339,4748,-18622c81655,978157,83276,971798,84922,965364v1646,-6448,3305,-12971,4989,-19570c91595,939195,93304,932507,95026,925744v1735,-6764,3470,-13603,5242,-20518c102028,898298,103826,891295,105624,884215v1811,-7079,3634,-14235,5483,-21466c112955,855518,114816,848211,116703,840828v1887,-7370,3786,-14829,5710,-22338c124325,810968,126263,803370,128213,795734v1949,-7636,3925,-16320,5913,-23084c136101,765899,138101,761007,140127,755192v2013,-5816,4052,-11631,6103,-17434c148294,731943,150358,726141,152447,720351v2089,-5791,4204,-11581,6331,-17345c160905,697228,163045,691476,165210,685737v2152,-5727,4343,-11441,6534,-17130c173947,662931,176162,657267,178391,651642v2228,-5614,4482,-11201,6736,-16738c187393,629366,189673,623867,191964,618444v2292,-5436,4596,-10835,6914,-16144c201195,596978,203524,591719,205854,586536v2343,-5184,4698,-10316,7053,-15335c215262,566182,217630,561239,219997,556422v2368,-4816,4761,-9519,7141,-14095c229519,537750,231912,533288,234305,528939v2393,-4349,4799,-8572,7204,-12680c243915,512150,246321,508168,248739,504287v2406,-3881,4824,-7636,7243,-11277c258388,489357,260819,485817,263237,482391v2418,-3426,4837,-6751,7255,-9962c272910,469218,275329,466108,277735,463100v2418,-3009,4824,-5904,7230,-8711c287357,451583,289751,448877,292131,446261v2380,-2617,4761,-5133,7116,-7560c301602,436273,303944,433935,306261,431685v2330,-2251,4635,-4413,6914,-6499c315441,423101,317708,421103,319936,419181v2229,-1934,4419,-3767,6597,-5549c328698,411849,330838,410155,332940,408524v2102,-1643,4165,-3198,6191,-4703c341170,402317,343158,400876,345108,399498v1950,-1391,3862,-2705,5735,-3982c352705,394252,354528,393038,356313,391875v1773,-1163,3507,-2276,5204,-3337c363214,387476,364860,386452,366455,385478v1596,-973,3153,-1909,4660,-2794c372634,381787,374090,380940,375508,380118v1418,-809,2786,-1593,4116,-2339c380953,377033,382232,376338,383473,375668v1241,-670,2431,-1302,3583,-1909c388196,373152,389310,372583,390373,372040v1064,-556,2089,-1075,3064,-1568c394425,369979,395362,369511,396261,369056v899,-455,1760,-872,2596,-1289c399680,367362,400465,366970,401212,366604v747,-367,1468,-721,2140,-1050c404035,365213,404681,364897,405289,364594v608,-304,1190,-582,1734,-847c407568,363469,408087,363228,408568,362988v481,-240,937,-455,1355,-657c410341,362128,410733,361939,411100,361762v355,-164,684,-329,988,-468c412379,361155,412645,361016,412886,360915v228,-114,443,-215,608,-291c413671,360536,413810,360460,413924,360422v114,-51,190,-89,241,-114c414177,360308,414215,360308,414215,360333v-12,89,-76,278,-139,557c413987,361205,413873,361648,413734,362217v-139,556,-316,1252,-532,2061c413000,365087,412759,366035,412493,367084v-266,1049,-569,2238,-899,3527c411265,371901,410898,373317,410505,374846v-379,1530,-810,3173,-1253,4930c408809,381534,408328,383405,407821,385390v-506,1984,-1051,4083,-1608,6295c405656,393885,405061,396199,404453,398613v-620,2402,-1266,4918,-1925,7535c401857,408752,401161,411457,400452,414239v-709,2793,-1444,5676,-2190,8621c397502,425819,396729,428853,395932,431963v-798,3109,-1608,6308,-2444,9557c392665,444781,391817,448106,390943,451507v-861,3388,-1747,6852,-2646,10379c387398,465413,386486,469004,385549,472644v-924,3654,-1874,7358,-2836,11138c381751,487549,380776,491380,379775,495260v-987,3894,-2000,7839,-3013,11846c375736,511101,374698,515172,373647,519293v-1051,4121,-2114,8293,-3203,12541c369368,536069,368266,540367,367152,544716v-1102,4361,-2229,8774,-3381,13249c362632,562440,361479,566966,360302,571555v-1165,4601,-2355,9241,-3558,13957c355541,590227,354325,594993,353097,599822v-1241,4829,-2482,9722,-3748,14677c348083,619455,346804,624461,345513,629531v-1292,5082,-2609,10214,-3938,15410c340258,650125,338916,655383,337561,660693v-1355,5310,-2722,10682,-4115,16106c332066,682210,330673,687696,329255,693221v-1405,5524,-2836,11100,-4267,16725c323557,715559,322114,721235,320658,726937v-1469,5714,-2938,11466,-4406,17256c314770,749971,313289,755786,311795,761626v-1482,5841,-2988,11719,-4483,17598c305806,785102,304299,791019,302792,796910v-1506,5904,-3013,11820,-4520,17724c296765,820525,295259,826429,293764,832295v-1506,5878,-3001,11744,-4482,17572c287788,855695,286307,861510,284838,867275v-1469,5765,-2938,11504,-4394,17193c279001,890157,277557,895795,276127,901383v-1418,5588,-2836,11947,-4229,16599c270505,922621,269112,925618,267757,929271v-1367,3666,-2709,7194,-4052,10657c262376,943405,261059,946793,259768,950092v-1292,3313,-2571,6536,-3837,9672c254678,962899,253437,965958,252221,968929v-1228,2971,-2418,5853,-3596,8659c247435,980395,246283,983113,245143,985755v-1139,2642,-2253,5196,-3355,7674c240699,995919,239623,998309,238572,1000635v-1051,2339,-2077,4576,-3089,6763c234470,1009585,233495,1011684,232520,1013744v-963,2049,-1900,4033,-2824,5967c228772,1021646,227860,1023529,226974,1025375v-886,1846,-1760,3641,-2621,5423c223492,1032581,222644,1034326,221808,1036070v-836,1745,-1672,3464,-2494,5196c218491,1042998,217668,1044717,216857,1046449v-823,1732,-1633,3464,-2444,5209c213590,1053415,212780,1055172,211970,1056955v-811,1782,-1634,3603,-2444,5398c208716,1064135,207893,1065918,207070,1067688v-823,1757,-1646,3514,-2469,5271c203778,1074704,202942,1076436,202119,1078168v-836,1732,-1671,3451,-2507,5158c198776,1085032,197928,1086739,197092,1088420v-848,1695,-1696,3363,-2545,5032c193699,1095108,192850,1096764,192002,1098395v-848,1631,-1696,3249,-2532,4842c188622,1104830,187773,1106410,186925,1107965v-836,1555,-1671,3085,-2507,4602c183582,1114071,182759,1115563,181936,1117016v-823,1455,-1646,2896,-2444,4299c178682,1122706,177884,1124083,177099,1125424v-797,1352,-1570,2667,-2342,3956c173985,1130657,173225,1131909,172478,1133135v-747,1226,-1482,2415,-2203,3578c169553,1137888,168831,1139013,168135,1140126v-709,1113,-1393,2187,-2077,3236c165375,1144424,164704,1145448,164045,1146460v-671,1011,-1317,1984,-1962,2958c161437,1150379,160804,1151314,160171,1152237v-621,923,-1241,1821,-1862,2718c157702,1155840,157094,1156700,156499,1157559v-608,847,-1203,1694,-1786,2516c154118,1160897,153536,1161744,152953,1162515v-582,758,-1164,1542,-1747,2174c150636,1165322,150054,1165853,149484,1166282v-582,417,-1152,746,-1734,961c147167,1167458,146597,1167559,146002,1167572v-582,,-1165,-101,-1760,-291c143634,1167079,143039,1166788,142432,1166396v-621,-392,-1241,-873,-1874,-1441c139925,1164386,139279,1163716,138633,1162983v-658,-734,-1329,-1555,-2013,-2440c135936,1159658,135240,1158697,134531,1157686v-722,-1012,-1444,-2099,-2191,-3224c131593,1153337,130833,1152148,130061,1150935v-785,-1214,-1570,-2478,-2380,-3755c126870,1145891,126047,1144564,125212,1143223v-836,-1327,-1697,-2693,-2558,-4070c121780,1137787,120907,1136397,120020,1135006v-899,-1391,-1798,-2781,-2709,-4184c116399,1129431,115488,1128028,114563,1126637v-911,-1391,-1848,-2781,-2773,-4172c110866,1121075,109942,1119684,109017,1118306v-924,-1390,-1848,-2769,-2760,-4146c105346,1112781,104447,1111404,103548,1110026v-899,-1378,-1786,-2756,-2659,-4135c100015,1104501,99141,1103123,98293,1101745v-848,-1390,-1671,-2769,-2494,-4159c94988,1096195,94178,1094805,93393,1093414v-785,-1391,-1558,-2781,-2317,-4172c90329,1087851,89594,1086461,88873,1085070v-722,-1390,-1431,-2793,-2115,-4172c86074,1079508,85403,1078117,84745,1076727v-646,-1378,-1292,-2769,-1912,-4134c82213,1071215,81617,1069837,81035,1068472v-595,-1366,-1165,-2718,-1709,-4071c78769,1063048,78237,1061708,77705,1060381v-519,-1328,-1026,-2655,-1520,-3957c75704,1055109,75223,1053807,74767,1052530v-468,-1289,-911,-2566,-1342,-3843c72995,1047423,72577,1046171,72185,1044920v-406,-1252,-786,-2491,-1165,-3717c70652,1039964,70298,1038750,69956,1037524v-342,-1226,-658,-2440,-962,-3653c68677,1032657,68386,1031443,68120,1030217v-279,-1213,-532,-2440,-760,-3679c67120,1025312,66905,1024073,66715,1022821v-203,-1251,-380,-2515,-532,-3792c66031,1017752,65892,1016450,65778,1015135v-102,-1315,-190,-2642,-266,-3995c65449,1009788,65398,1008410,65385,1007019v-25,-1403,-25,-2832,,-4286c65411,1001280,65461,999788,65537,998283v63,-1517,165,-3059,279,-4639c65930,992064,66081,990471,66233,988840v165,-1631,355,-3300,558,-4981c67006,982165,67234,980446,67487,978701v253,-1744,532,-3514,823,-5310c68601,971596,68918,969776,69260,967930v341,-1846,696,-3717,1076,-5613c70716,960434,71121,958512,71551,956565v418,-1934,861,-3894,1330,-5878c73337,948689,73831,946692,74337,944656v506,-2048,1038,-4070,1583,-6219c76477,936275,77047,934024,77642,931698v595,-2338,1215,-4753,1848,-7256c80136,921926,80794,919335,81478,916655v684,-2693,1393,-5462,2127,-8319c84327,905479,85087,902533,85859,899499v772,-3034,1570,-6156,2393,-9355c89063,886946,89898,883659,90759,880296v861,-3375,1735,-6814,2634,-10341c94292,866428,95216,862838,96153,859159v937,-3666,1899,-7408,2862,-11226c99990,844128,100977,840234,101990,836302v1000,-3944,2026,-7964,3064,-12022c106093,820222,107143,816088,108207,811916v1064,-4172,2140,-8394,3229,-12655c112525,795001,113626,790677,114740,786341v1102,-4336,2229,-8723,3343,-13135c119210,768807,120350,764370,121489,759907v1127,-4450,2279,-8925,3419,-13413c126060,741994,127200,737493,128352,732980v1152,-4514,2317,-9469,3469,-13565c132973,715319,134126,711324,135290,708416v1153,-2920,2317,-4348,3470,-6485c139925,699782,141077,697671,142242,695572v1165,-2111,2329,-4184,3494,-6257c146914,687241,148079,685181,149256,683133v1178,-2049,2355,-4084,3533,-6119c153979,674979,155169,672943,156359,670920v1203,-2022,2406,-4045,3609,-6068c161184,662830,162399,660819,163615,658797v1228,-2023,2456,-4045,3697,-6068c168553,650706,169794,648683,171047,646661v1254,-2023,2520,-4046,3786,-6081c176099,638557,177378,636534,178670,634499v1291,-2023,2582,-4058,3887,-6081c183848,626396,185165,624373,186482,622350v1304,-2010,2633,-4020,3963,-6030c191762,614310,193104,612312,194433,610315v1342,-1985,2685,-3969,4027,-5942c199814,602388,201169,600429,202524,598470v1355,-1960,2722,-3907,4090,-5841c207981,590682,209349,588761,210716,586839v1368,-1922,2748,-3830,4128,-5727c216211,579216,217592,577332,218972,575461v1380,-1871,2760,-3729,4127,-5575c224480,568041,225847,566207,227214,564387v1355,-1808,2723,-3616,4078,-5398c232634,557206,233976,555449,235305,553704v1330,-1744,2647,-3476,3951,-5170c240560,546827,241839,545146,243105,543503v1266,-1657,2520,-3287,3735,-4880c248056,537017,249259,535450,250436,533907v1165,-1542,2317,-3059,3431,-4539c254994,527890,256083,526449,257134,525032v1064,-1415,2089,-2793,3089,-4146c261224,519533,262186,518218,263111,516942v936,-1290,1835,-2542,2696,-3755c266668,511973,267491,510798,268289,509647v785,-1150,1545,-2263,2254,-3350c271265,505223,271948,504148,272594,503149v646,-1011,1241,-1985,1823,-2869c274975,499382,275519,498560,276013,497802v494,-771,949,-1467,1367,-2111c277798,495059,278178,494477,278532,493959v342,-519,646,-974,912,-1378c279710,492176,279938,491835,280128,491557v190,-291,342,-506,455,-671c280685,490735,280761,490608,280799,490570v,-12,-26,64,-38,140c280710,490912,280621,491266,280482,491797v-139,518,-304,1213,-519,2060c279748,494692,279482,495703,279191,496866v-292,1151,-633,2466,-1000,3932c277811,502264,277393,503882,276950,505652v-456,1757,-937,3679,-1469,5727c274962,513440,274405,515639,273797,517978v-595,2326,-1228,4804,-1887,7421c271239,528003,270543,530759,269809,533642v-735,2869,-1507,5878,-2305,9026c266706,545803,265871,549065,265010,552453v-874,3388,-1773,6890,-2697,10518c261389,566599,260439,570341,259451,574197v-988,3856,-2000,7825,-3039,11896c255374,590164,254311,594348,253222,598634v-1102,4273,-2216,8660,-3356,13135c248727,616244,247549,620820,246359,625498v-1190,4665,-2406,9431,-3646,14285c241472,644638,240205,649594,238927,654638v-1292,5044,-2609,10189,-3938,15410c233659,675282,232292,680604,230912,686028v-1380,5410,-2786,10922,-4217,16510c225264,708138,223821,713827,222340,719605v-1469,5764,-2963,11630,-4483,17572c216338,743119,214806,749149,213248,755242v-1557,6094,-3127,12276,-4722,18508c206930,779995,205322,786316,203689,792688v-1621,6371,-3267,12806,-4925,19291c197105,818464,195434,825013,193762,831600v-1684,6573,-3368,13210,-5064,19847c187001,858097,185292,867528,183582,871460v-1241,2856,-3874,1289,-5128,3565c176745,878147,175036,885151,173326,890195v-1709,5044,-3419,10101,-5128,15094c166501,910296,164805,915276,163121,920194v-1684,4931,-3368,9811,-5027,14614c156435,939600,154789,944353,153169,948992v-1621,4640,-3229,9217,-4812,13679c146787,967121,145230,971495,143698,975730v-1520,4248,-3014,8382,-4470,12377c137772,992101,136341,995983,134949,999725v-1381,3742,-2735,7345,-4040,10809c129605,1013997,128339,1017322,127124,1020495v-1229,3174,-2406,6195,-3520,9077c122477,1032442,121388,1035173,120362,1037751v-1025,2579,-1988,5007,-2912,7282c116526,1047309,115652,1049445,114842,1051430v-823,1972,-1583,3805,-2279,5487c111854,1058611,111208,1060140,110625,1061544v-595,1390,-1126,2629,-1595,3742c108549,1066386,108131,1067347,107777,1068168v-355,822,-646,1504,-887,2048c106650,1070760,106472,1071152,106346,1071417v-89,202,-190,417,-190,392c106156,1071783,106232,1071493,106308,1071190e" filled="f" strokeweight=".21069mm">
                  <v:stroke endcap="round"/>
                  <v:path arrowok="t" o:connecttype="custom" o:connectlocs="9529,1536;10312,1265;11082,1153;11913,1134;12761,928;13504,539;14120,162;14646,10;15015,405;15143,1130;14952,2283;14408,4413;13604,6792;12703,7758;11818,8276;10927,8834;9928,9406;8713,9942;7379,10446;6126,10866;4899,11289;3656,11763;2507,12169;1531,12487;706,12752;154,12932;2,12972;205,12178;617,10563;1167,8408;1851,6349;2632,4824;3391,4038;3904,3720;4121,3613;4105,3748;3883,4619;3531,5998;3073,7792;2598,9501;2243,10308;1971,10884;1703,11367;1495,11662;1277,11471;983,11017;762,10564;658,10151;703,9623;908,8803;1249,7465;1636,6588;2066,5926;2504,5339;2774,4957;2769,5056;2499,6118;2037,7927;1484,9626;1106,10615" o:connectangles="0,0,0,0,0,0,0,0,0,0,0,0,0,0,0,0,0,0,0,0,0,0,0,0,0,0,0,0,0,0,0,0,0,0,0,0,0,0,0,0,0,0,0,0,0,0,0,0,0,0,0,0,0,0,0,0,0,0,0,0" textboxrect="0,0,1514468,1298137"/>
                </v:shape>
                <v:shape id="Shape 1034" o:spid="_x0000_s1048" style="position:absolute;left:10399;top:1764;width:11925;height:9857;visibility:visible;mso-wrap-style:square;v-text-anchor:top" coordsize="1192430,985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Q9sUA&#10;AADeAAAADwAAAGRycy9kb3ducmV2LnhtbESP0WrCQBRE3wv+w3KFvtWNgbYxuoqIgg8F0fYDrtlr&#10;EszeTbJrXP++WxD6OMzMGWaxCqYRA/WutqxgOklAEBdW11wq+PnevWUgnEfW2FgmBQ9ysFqOXhaY&#10;a3vnIw0nX4oIYZejgsr7NpfSFRUZdBPbEkfvYnuDPsq+lLrHe4SbRqZJ8iEN1hwXKmxpU1FxPd2M&#10;gqvbdvj44hC6LGRpt5fHw3lQ6nUc1nMQnoL/Dz/be63gM81m7/B3J1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ND2xQAAAN4AAAAPAAAAAAAAAAAAAAAAAJgCAABkcnMv&#10;ZG93bnJldi54bWxQSwUGAAAAAAQABAD1AAAAigMAAAAA&#10;" path="m,985717v,-25,76,-316,152,-619c266,984681,431,984011,646,983164v228,-847,494,-1922,810,-3161c1773,978764,2140,977311,2545,975718v405,-1581,861,-3351,1342,-5234c4368,968600,4887,966565,5432,964441v544,-2124,1114,-4374,1697,-6675c7711,955465,8331,953063,8952,950636v620,-2440,1253,-4943,1899,-7459c11497,940674,12143,938108,12801,935554v646,-2554,1304,-5132,1963,-7699c15422,925289,16080,922722,16726,920169v659,-2554,1304,-5095,1950,-7623c19322,910030,19955,907514,20588,905037v633,-2491,1266,-4956,1887,-7396c23095,895201,23715,892787,24336,890384v608,-2402,1216,-4778,1810,-7130c26754,880890,27349,878551,27944,876226v596,-2314,1178,-4615,1760,-6903c30287,867035,30869,864772,31439,862509v582,-2250,1152,-4488,1722,-6713c33718,853571,34288,851359,34845,849172v570,-2200,1127,-4387,1671,-6549c37074,840462,37618,838312,38162,836189v545,-2137,1077,-4248,1621,-6334c40315,827769,40834,825696,41366,823647v519,-2035,1026,-4057,1545,-6042c43417,815608,43911,813648,44405,811714v493,-1935,987,-3844,1456,-5702c46342,804141,46811,802295,47266,800500v469,-1808,912,-3577,1355,-5297c49064,793471,49495,791777,49912,790134v418,-1644,836,-3249,1229,-4804c51533,783775,51926,782258,52306,780792v367,-1467,734,-2896,1088,-4273c53736,775141,54078,773813,54408,772524v329,-1290,645,-2542,962,-3742c55674,767581,55965,766418,56256,765305v279,-1125,557,-2200,823,-3236c57345,761032,57598,760033,57839,759085v240,-961,481,-1871,696,-2756c58763,755457,58978,754623,59181,753814v203,-797,405,-1568,595,-2301c59953,750792,60130,750097,60308,749427v164,-658,329,-1290,481,-1884c60941,746949,61080,746380,61220,745837v139,-531,265,-1050,392,-1530c61738,743826,61853,743371,61954,742942v114,-430,215,-835,316,-1202c62359,741361,62448,741008,62536,740691v76,-328,152,-632,228,-897c62828,739515,62891,739263,62954,739035v63,-227,114,-430,165,-619c63157,738239,63207,738074,63245,737923v38,-152,64,-291,102,-418c63372,737379,63410,737278,63435,737164v25,-114,51,-228,89,-341c63549,736697,63587,736583,63625,736431v38,-152,76,-303,127,-493c63803,735748,63853,735533,63916,735268v64,-253,140,-544,228,-898c64233,734029,64334,733637,64448,733194v114,-442,241,-935,380,-1504c64967,731134,65132,730514,65309,729845v165,-683,355,-1429,557,-2238c66082,726798,66297,725925,66537,724990v241,-936,494,-1934,773,-2996c67576,720932,67867,719807,68171,718619v304,-1189,620,-2428,949,-3730c69450,713587,69791,712234,70159,710818v354,-1403,734,-2869,1114,-4374c71665,704927,72058,703359,72476,701754v405,-1605,823,-3262,1266,-4955c74172,695092,74616,693347,75071,691565v456,-1783,925,-3603,1393,-5474c76945,684232,77426,682336,77920,680402v494,-1947,1001,-3906,1507,-5917c79946,672488,80465,670440,80984,668379v532,-2073,1064,-4171,1608,-6295c83137,659960,83694,657798,84251,655611v557,-2187,1114,-4400,1697,-6637c86518,646724,87100,644461,87682,642160v583,-2301,1178,-4627,1773,-6966c90063,632843,90658,630150,91278,628090v608,-2074,1229,-3515,1862,-5285c93760,621023,94393,619240,95039,617432v633,-1795,1279,-3615,1937,-5448c97635,610151,98293,608305,98964,606459v658,-1858,1329,-3729,2013,-5600c101661,598975,102345,597091,103028,595195v697,-1896,1393,-3805,2090,-5714c105827,587572,106536,585650,107245,583742v709,-1922,1418,-3844,2140,-5752c110094,576068,110815,574146,111537,572250v722,-1922,1444,-3818,2165,-5714c114424,564640,115146,562743,115880,560860v722,-1871,1443,-3742,2165,-5601c118767,553401,119489,551555,120210,549722v722,-1833,1444,-3641,2153,-5449c123085,542478,123794,540683,124503,538926v709,-1770,1418,-3527,2127,-5259c127339,531935,128035,530216,128744,528522v697,-1707,1393,-3389,2089,-5057c131517,521809,132214,520153,132897,518522v697,-1631,1380,-3249,2064,-4842c135645,512074,136329,510494,137000,508927v683,-1568,1355,-3123,2038,-4653c139709,502732,140381,501215,141051,499698v672,-1504,1343,-3021,2014,-4488c143736,493731,144407,492265,145078,490874v671,-1403,1342,-2743,2026,-4033c147787,485539,148471,484300,149168,483099v683,-1188,1393,-2338,2101,-3451c151979,478523,152688,477461,153422,476424v734,-1049,1469,-2048,2229,-3021c156410,472429,157170,471481,157967,470558v786,-922,1583,-1833,2394,-2718c161184,466943,162019,466070,162868,465198v848,-872,1722,-1732,2621,-2604c166375,461721,167287,460849,168211,459977v924,-885,1874,-1770,2849,-2680c172022,456387,173010,455476,174023,454528v1012,-948,2038,-1921,3102,-2920c178176,450597,179252,449573,180341,448498v1101,-1075,2216,-2174,3355,-3325c184836,444023,186001,442822,187191,441583v1190,-1239,2393,-2528,3621,-3869c192053,436387,193294,434997,194573,433555v1278,-1428,2570,-2920,3887,-4462c199777,427551,201119,425945,202474,424301v1367,-1643,2747,-3350,4140,-5107c208019,417437,209450,415629,210894,413771v1443,-1859,2899,-3780,4393,-5740c216769,406072,218275,404049,219795,401989v1532,-2061,3076,-4173,4647,-6322c225999,393506,227594,391306,229202,389069v1608,-2251,3242,-4552,4888,-6852c235748,379903,237420,377526,239116,375213v1697,-2314,3419,-4615,5166,-6877c246017,366060,247790,363810,249575,361585v1785,-2225,3596,-4425,5445,-6612c256856,352799,258717,350650,260603,348513v1887,-2136,3811,-4235,5749,-6321c268302,340094,270277,338033,272278,335998v2000,-2048,4038,-4059,6102,-6056c280444,327945,282534,325972,284673,324013v2128,-1947,4293,-3869,6483,-5777c293359,316327,295588,314443,297854,312572v2267,-1858,4571,-3704,6913,-5524c307110,305227,309490,303432,311909,301662v2418,-1782,4874,-3540,7356,-5272c321759,294658,324292,292952,326862,291258v2558,-1694,5166,-3388,7812,-5006c337308,284633,339992,283028,342702,281536v2709,-1479,5470,-2870,8255,-4197c353743,276024,356567,274798,359415,273622v2862,-1175,5749,-2263,8674,-3312c371013,269248,373976,268262,376977,267314v2988,-961,6014,-1871,9079,-2756c389107,263660,392209,262813,395324,261966v3127,-859,6280,-1681,9471,-2516c407973,258616,411189,257794,414431,256948v3241,-835,6520,-1669,9813,-2529c427548,253559,430865,252687,434221,251802v3355,-885,6736,-1782,10129,-2705c447756,248161,451188,247226,454644,246252v3444,-960,6926,-1946,10421,-2958c468559,242283,472092,241246,475624,240197v3546,-1049,7116,-2124,10700,-3224c489907,235873,493516,234748,497150,233611v3621,-1151,7267,-2314,10927,-3502c511748,228920,515433,227719,519130,226493v3697,-1226,7407,-2478,11143,-3742c534008,221487,537756,220197,541516,218895v3748,-1302,7521,-2629,11307,-3969c556609,213598,560357,212246,564155,210880v3799,-1352,7597,-2730,11396,-4096c579349,205406,583148,204016,586946,202638v3799,-1378,7597,-2769,11396,-4147c602140,197126,605939,195748,609611,194395v3798,-1365,7470,-2718,11142,-4045c624552,189010,628224,187695,631895,186393v3672,-1302,7218,-2579,10889,-3843c646330,181298,649875,180059,653420,178846v3546,-1214,6964,-2402,10383,-3565c667222,174117,670640,172967,674059,171855v3292,-1113,6711,-2200,9876,-3249c687227,167544,690392,166507,693558,165508v3165,-1011,6331,-1984,9370,-2933c705966,161627,709005,160692,711917,159807v3039,-898,5951,-1770,8737,-2617c723566,156343,726352,155496,729137,154737v2659,-758,5445,-1643,8104,-2275c739900,151703,742432,150945,745091,150186v2532,-632,5065,-1390,7470,-2022c755094,147405,757500,146773,759905,146141v2406,-632,4812,-1264,7091,-1896c769402,143739,771681,143107,773833,142601v2279,-632,4432,-1138,6711,-1643c782696,140326,784849,139820,786875,139441v2152,-506,4178,-1012,6204,-1517c795105,137544,797131,137165,799030,136659v2026,-379,3925,-758,5824,-1011c806754,135269,808526,134889,810426,134637v1772,-380,3671,-632,5444,-885c817643,133499,819415,133246,821061,133120v1773,-253,3419,-380,5192,-506c827899,132488,829545,132361,831191,132235v1646,-127,3292,-127,4938,-253c837775,131982,839294,131982,840940,131982v1646,,3166,,4685,c847271,132108,848790,132108,850310,132235v1519,126,3039,253,4558,379c856388,132740,857907,132867,859426,132993v1520,127,3039,253,4559,506c865377,133625,866897,133752,868416,134005v1520,126,2912,252,4432,505c874367,134637,875760,134763,877279,135016v1520,126,2913,253,4432,379c883104,135522,884623,135774,886016,135774v1393,127,2912,253,4305,380c891714,136280,893106,136280,894499,136407v1393,,2786,,4052,c899944,136533,901210,136533,902603,136407v1266,,2532,,3798,c907541,136407,908807,136280,909946,136280v1140,-126,2280,-126,3419,-253c914505,136027,915518,135901,916531,135901v1013,-127,1899,-127,2912,-253c920329,135648,921216,135522,921975,135522v760,,1646,-127,2279,-127c925014,135395,925647,135395,926280,135395v633,,1140,,1646,c928433,135522,928813,135522,929319,135648v380,,633,126,1013,253c930585,136027,930838,136280,930965,136407v127,252,253,505,380,758c931345,137418,931345,137671,931345,138050v,379,-127,1011,-380,1643c930838,140452,930585,141211,930332,142348v-253,1012,-633,2402,-1013,3919c928939,147784,928559,149428,928053,151450v-507,1897,-1013,4046,-1646,6461c925774,160275,925141,162854,924381,165622v-633,2781,-1393,5765,-2279,8925c921342,177721,920456,181083,919569,184636v-886,3539,-1899,7281,-2912,11188c915771,199743,914631,203826,913618,208099v-1139,4260,-2279,8698,-3418,13300c909060,226000,907794,230766,906528,235696v-1266,4931,-2532,10013,-3925,15259c901336,256202,899944,261600,898551,267150v-1519,5537,-2912,11238,-4432,17079c892600,290070,891081,296062,889561,302193v-1519,6119,-3165,12389,-4811,18786c883104,327376,881458,333912,879812,340574v-1773,6662,-3419,13451,-5192,20366c872848,367855,870948,374897,869176,382052v-1773,7143,-3672,14412,-5571,21782c861706,411204,859806,418688,857907,426274v-1899,7572,-3925,15246,-5824,23008c850057,457044,848031,464907,846005,472846v-2026,7927,-4052,15955,-6078,24058c837775,504995,835749,513174,833596,521417v-2025,8230,-4178,20910,-6331,24917c825746,549204,822328,543300,820808,545462v-2153,3008,-4431,12604,-6584,18937c811945,570720,809792,577079,807513,583413v-2279,6321,-4431,12667,-6837,18963c798397,608671,796118,614955,793839,621175v-2280,6207,-4685,12401,-6964,18495c784469,645776,782190,651818,779784,657760v-2405,5942,-4685,11808,-7090,17560c770288,681059,767882,686710,765477,692235v-2406,5512,-4812,10922,-7218,16181c755854,713675,753448,718820,751042,723802v-2406,4981,-4938,9835,-7344,14525c741293,743017,738887,747556,736481,751943v-2406,4386,-4811,8621,-7217,12692c726732,768719,724326,772637,721920,776417v-2406,3768,-4811,7396,-7217,10873c712297,790766,710018,794078,707612,797277v-2405,3185,-4811,6232,-7217,9152c698116,809350,695710,812143,693305,814811v-2279,2667,-4685,5221,-6964,7661c683935,824912,681656,827238,679250,829463v-2279,2237,-4558,4361,-6837,6397c670007,837908,667728,839842,665449,841713v-2279,1871,-4558,3654,-6837,5373c656332,848792,654053,850436,651774,852016v-2279,1580,-4558,3085,-6710,4539c642784,858021,640505,859412,638353,860765v-2279,1352,-4558,2642,-6711,3906c629490,865922,627211,867123,625058,868299v-2279,1163,-4432,2288,-6584,3388c616322,872774,614169,873823,612017,874847v-2153,1024,-4305,2011,-6458,2972c603407,878779,601254,879715,599228,880612v-2152,911,-4305,1783,-6331,2630c590745,884101,588719,884923,586693,885720v-2152,809,-4178,1580,-6204,2338c578463,888804,576437,889538,574411,890245v-2026,696,-4052,1379,-5951,2036c566434,892938,564409,893570,562509,894190v-2026,607,-3925,1188,-5850,1757c554735,896503,552810,897034,550911,897552v-1899,519,-3786,999,-5660,1467c543365,899487,541503,899929,539667,900346v-1848,418,-3684,809,-5507,1189c532349,901901,530538,902243,528753,902571v-1798,316,-3570,620,-5330,885c521662,903734,519915,903974,518181,904189v-1735,228,-3444,418,-5141,569c511331,904923,509646,905062,507988,905163v-1672,101,-3317,164,-4951,202c501404,905403,499783,905403,498188,905378v-1596,-38,-3166,-101,-4723,-215c491920,905062,490388,904910,488869,904720v-1507,-189,-3001,-417,-4457,-695c482943,903747,481512,903431,480094,903064v-1418,-366,-2811,-771,-4166,-1226c474561,901370,473232,900864,471927,900308v-1304,-568,-2583,-1175,-3836,-1845c466850,897793,465634,897072,464457,896288v-1190,-784,-2343,-1631,-3457,-2528c459886,892850,458810,891889,457772,890852v-1051,-1037,-2064,-2124,-3026,-3299c453770,886390,452834,885151,451947,883848v-899,-1301,-1747,-2680,-2570,-4121c448566,878274,447794,876757,447060,875151v-735,-1593,-1418,-3262,-2064,-4994c444350,868413,443742,866605,443185,864708v-557,-1883,-1076,-3843,-1544,-5865c441172,856807,440742,854709,440374,852534v-380,-2161,-709,-4399,-987,-6700c439096,843521,438868,841157,438678,838729v-190,-2427,-330,-4930,-418,-7484c438171,828704,438133,826100,438146,823420v,-2680,63,-5423,164,-8243c438424,812359,438576,809463,438779,806505v203,-2945,456,-5967,760,-9039c439843,794394,440197,791259,440602,788086v406,-3173,849,-6410,1355,-9684c442451,775128,443008,771803,443603,768428v595,-3363,1241,-6776,1937,-10240c446237,754724,446984,751222,447781,747670v798,-3553,1634,-7143,2533,-10784c451200,733232,452137,729693,453125,725824v987,-3881,2026,-7926,3102,-12161c457316,709428,458443,705003,459620,700401v1165,-4601,2393,-9380,3647,-14335c464533,681110,465850,675990,467192,670693v1355,-5284,2748,-10758,4178,-16371c472814,648696,474282,642906,475802,636977v1519,-5942,3077,-12048,4672,-18293c482057,612439,483703,606029,485374,599494v1659,-6549,3368,-13249,5115,-20089c492237,572566,494022,565588,495833,558470v1823,-7117,3671,-14373,5558,-21769c503278,529318,505202,521784,507152,514123v1950,-7649,3938,-15449,5964,-23363c515142,482834,517193,474781,519282,466601v2089,-8179,4216,-17837,6369,-24942c527803,434554,529994,429725,532210,423998v2228,-5714,4495,-11125,6786,-16662c541301,401786,543631,396249,546011,390737v2368,-5512,4786,-11011,7242,-16460c555710,368816,558217,363380,560737,358007v2532,-5373,5191,-10720,7850,-15992c571119,336743,573905,331510,576564,326352v2785,-5158,5571,-10253,8357,-15272c587833,306074,590745,301131,593657,296302v2912,-4842,5951,-9595,8990,-14235c605686,277440,608725,272889,611890,268489v3039,-4411,6204,-8710,9496,-12856c624552,251473,627717,247454,631009,243560v3292,-3881,6584,-7623,9876,-11239c644177,228718,647469,225241,650761,221917v3292,-3338,6585,-6524,9877,-9595c663929,209249,667348,206329,670640,203510v3292,-2819,6584,-5499,9876,-8091c683808,192840,686974,190375,690266,188011v3292,-2377,6457,-4627,9623,-6814c703181,179022,706346,176949,709512,174939v3039,-1997,6204,-3944,9369,-5764c721920,167341,724959,165609,727998,163991v3039,-1631,6077,-3135,8990,-4576c740026,157974,742939,156634,745851,155370v2912,-1265,5824,-2529,8610,-3667c757246,150439,760032,149428,762817,148290v2786,-1011,5445,-2149,8231,-3034c773707,144245,776365,143233,778898,142222v2659,-885,5191,-1770,7723,-2655c789154,138556,791686,137671,794092,136912v2532,-885,4938,-1770,7344,-2655c803841,133372,806121,132614,808400,131729v2405,-758,4685,-1643,6837,-2402c817516,128442,819669,127684,821821,126799v2153,-759,4305,-1517,6458,-2402c830304,123638,832457,122753,834483,121995v1899,-759,3925,-1644,5951,-2402c842333,118834,844232,117949,846132,117191v1899,-759,3798,-1644,5571,-2402c853602,114030,855375,113272,857147,112513v1773,-885,3545,-1517,5318,-2275c864238,109479,865884,108847,867656,108089v1646,-759,3292,-1391,4938,-2023c874240,105308,875886,104675,877533,104043v1646,-632,3292,-1264,4811,-1896c883990,101515,885636,100883,887156,100251v1646,-632,3165,-1264,4684,-1770c893486,97849,895006,97217,896652,96584v1519,-505,3038,-1137,4684,-1769c902856,94309,904375,93677,906021,93045v1520,-506,3166,-1138,4685,-1644c912352,90769,913872,90137,915518,89631v1646,-632,3165,-1137,4811,-1643c921975,87482,923621,86976,925267,86471v1646,-379,3292,-885,4938,-1264c931851,84701,933624,84322,935270,83943v1646,-380,3418,-759,5191,-1138c942107,82426,943880,82046,945653,81793v1772,-379,3545,-632,5317,-884c952743,80529,954642,80276,956415,80024v1773,-253,3672,-506,5445,-759c963759,79012,965658,78759,967431,78506v1899,-252,3798,-505,5697,-632c975028,77622,976927,77369,978826,77116v1899,-253,3925,-506,5825,-759c986550,75978,988576,75725,990475,75473v2026,-380,3925,-633,5951,-1012c998325,74208,1000351,73829,1002377,73450v1899,-380,3925,-759,5951,-1264c1010354,71806,1012253,71427,1014279,70921v2026,-505,4052,-1011,6078,-1517c1022382,68899,1024408,68393,1026434,67761v2026,-506,3925,-1138,5951,-1770c1034411,65359,1036437,64727,1038463,64095v2026,-632,4052,-1391,6078,-2023c1046566,61314,1048592,60555,1050618,59796v2026,-758,4052,-1517,6078,-2275c1058722,56636,1060748,55877,1062773,54992v2026,-884,4052,-1769,6078,-2654c1070877,51453,1072903,50568,1074929,49683v2026,-1012,4051,-1896,6077,-2908c1083032,45890,1085058,44879,1087084,43868v2026,-885,4052,-1897,6078,-2908c1095187,40075,1097213,39064,1099239,38052v1899,-885,3925,-1896,5951,-2781c1107216,34260,1109242,33375,1111141,32490v2026,-885,3925,-1770,5951,-2655c1118991,28950,1121017,28192,1122916,27307v1900,-759,3799,-1644,5698,-2402c1130387,24146,1132286,23261,1134185,22503v1773,-759,3546,-1517,5318,-2149c1141276,19595,1143049,18836,1144821,18204v1646,-758,3419,-1390,5065,-2022c1151532,15550,1153051,14918,1154698,14286v1519,-633,3038,-1265,4558,-1770c1160775,11883,1162294,11378,1163687,10746v1393,-506,2786,-1012,4052,-1517c1169132,8723,1170398,8217,1171664,7712v1266,-380,2406,-885,3545,-1265c1176349,5942,1177362,5562,1178501,5183v1013,-379,1900,-758,2913,-1138c1182300,3793,1183186,3413,1183946,3161v886,-380,1646,-632,2279,-885c1186985,2023,1187618,1770,1188124,1644v633,-253,1140,-506,1646,-632c1190277,885,1190657,632,1190910,506v380,-127,633,-127,886,-253c1192050,127,1192176,127,1192303,127v,,127,-127,,-127c1192303,253,1192176,632,1192050,1264v-127,632,-380,1644,-760,2781c1191037,5310,1190657,6700,1190150,8470v-380,1770,-886,3793,-1519,6068c1188124,16814,1187491,19342,1186732,22123v-760,2782,-1520,5816,-2279,9103c1183566,34513,1182680,38052,1181667,41845v-886,3666,-1899,7711,-3039,12010c1177489,58026,1176349,62578,1175209,67255v-1266,4678,-2405,9734,-3798,14791c1170145,87230,1168752,92539,1167359,98228v-1519,5562,-2912,11251,-4431,17319c1161408,121489,1159762,127684,1158116,134005v-1519,6321,-3292,12894,-4938,19595c1151405,160325,1149633,167228,1147860,174269v-1773,7029,-3545,14248,-5444,21593c1140516,203194,1138617,210703,1136718,218326v-2026,7611,-4052,15373,-5951,23249c1128741,249438,1126715,257440,1124563,265531v-2026,8091,-4179,16308,-6205,24589c1116206,298413,1114053,306807,1111901,315252v-2153,8458,-4305,17004,-6458,25613c1103164,349461,1101012,358134,1098733,366844v-2153,8723,-4432,17496,-6711,26308c1089743,401963,1087464,410825,1085311,419712v-2279,8888,-4558,17813,-6837,26751c1076195,455401,1073916,468194,1071510,473352v-1519,3628,-5191,5183,-6837,3982c1062394,475653,1060115,462290,1057709,463238v-2279,936,-4558,13174,-6964,19785c1048466,489635,1046060,496284,1043654,502909v-2279,6624,-4684,13261,-7090,19861c1034158,529368,1031752,535955,1029347,542478v-2406,6536,-4812,13034,-7218,19456c1019724,568344,1017318,574715,1014912,580985v-2406,6271,-4811,12466,-7217,18559c1005289,605625,1002757,611630,1000351,617508v-2405,5879,-4811,11656,-7217,17294c990728,640453,988323,645990,985790,651389v-2405,5410,-4811,10682,-7217,15840c976167,672374,973762,677406,971356,682298v-2406,4905,-4811,9671,-7217,14311c961733,701261,959327,705774,956921,710174v-2405,4399,-4811,8684,-7217,12844c947299,727177,944893,731222,942361,735154v-2406,3932,-4812,7737,-7218,11454c932738,750312,930332,753915,927926,757404v-2532,3502,-4938,6877,-7344,10164c918177,770868,915771,774041,913238,777138v-2405,3097,-4811,6081,-7217,8988c903489,789034,901083,791840,898678,794571v-2406,2718,-4812,5348,-7344,7901c888928,805026,886522,807504,884117,809893v-2406,2402,-4938,4716,-7344,6953c874367,819097,871961,821271,869556,823370v-2406,2111,-4812,4146,-7218,6118c860060,831473,857654,833382,855248,835228v-2406,1858,-4812,3653,-7091,5398c845752,842370,843473,844052,841067,845695v-2279,1644,-4685,3237,-6964,4779c831824,852029,829418,853533,827139,854987v-2279,1467,-4558,2882,-6837,4273c818023,860638,815743,861991,813464,863305v-2279,1303,-4558,2579,-6710,3831c804475,868375,802322,869588,800043,870777v-2153,1188,-4432,2339,-6584,3464c791306,875378,789154,876478,787001,877553v-2152,1074,-4305,2124,-6457,3148c778391,881725,776365,882736,774213,883710v-2153,986,-4178,1946,-6331,2882c765856,887527,763831,888450,761678,889348v-2026,897,-4052,1782,-6078,2642c753574,892850,751549,893697,749523,894531v-2026,835,-4052,1643,-6078,2440c741419,897767,739393,898551,737494,899335v-2026,759,-4052,1517,-6078,2263c729517,902344,727491,903077,725465,903785v-1899,721,-3925,1428,-5824,2111c717615,906591,715716,907274,713690,907931v-1899,671,-3925,1315,-5824,1960c705966,910536,703940,911155,702041,911775v-1899,607,-3798,1213,-5697,1807c694318,914164,692418,914745,690519,915302v-1899,556,-3798,1112,-5698,1643c682922,917489,681150,918007,679250,918513v-1899,518,-3672,1011,-5571,1491c671780,920485,670007,920966,668234,921421v-1899,455,-3671,897,-5444,1327c661017,923165,659245,923582,657472,923987v-1646,404,-3419,796,-5191,1176c650635,925542,648989,925908,647343,926250v-1773,354,-3419,695,-4938,1024c640759,927602,639113,927918,637593,928222v-1646,303,-3165,581,-4685,859c631389,929360,629870,929625,628477,929878v-1520,253,-2912,493,-4305,708c622652,930813,621260,931028,619867,931218v-1266,190,-2659,367,-4052,531c614549,931913,613283,932065,612017,932191v-1267,139,-2533,253,-3799,354c606952,932634,605812,932722,604673,932786v-1140,50,-2279,100,-3419,126c600115,932937,598975,932937,597962,932924v-1139,-12,-2153,-50,-3165,-101c593784,932773,592771,932697,591758,932596v-887,-89,-1899,-202,-2786,-329c588086,932128,587199,931976,586313,931812v-886,-164,-1772,-366,-2659,-569c582895,931041,582135,930813,581249,930573v-760,-240,-1520,-505,-2280,-771c578336,929524,577577,929233,576817,928930v-633,-304,-1266,-620,-1899,-949c574158,927653,573525,927312,573019,926957v-634,-341,-1267,-707,-1773,-1074c570613,925529,570106,925150,569600,924771v-633,-367,-1140,-759,-1520,-1138c567574,923253,567067,922874,566561,922495v-380,-379,-886,-771,-1266,-1138c564915,920978,564409,920599,564029,920232v-380,-366,-760,-733,-1140,-1087c562636,918791,562256,918437,561876,918108v-253,-341,-633,-670,-886,-986c560610,916806,560357,916490,560103,916199v-253,-291,-506,-569,-759,-834c558964,915087,558837,914834,558584,914594v-279,-240,-494,-468,-709,-683c557660,913696,557445,913494,557255,913304v-203,-177,-380,-353,-558,-518c556520,912634,556356,912483,556191,912344v-152,-127,-304,-253,-443,-367c555609,911876,555482,911775,555368,911686v-127,-89,-228,-164,-329,-227c554937,911396,554862,911332,554786,911282v-76,-38,-140,-76,-203,-114c554532,911142,554494,911130,554456,911117v-25,-13,-50,-13,-50,-13c554406,911104,554406,911092,554406,911079v13,-63,38,-151,76,-290c554520,910649,554570,910460,554621,910245v51,-228,127,-480,203,-784c554899,909171,554988,908829,555077,908462v88,-366,202,-783,304,-1213c555495,906819,555609,906364,555735,905871v127,-480,254,-986,393,-1517c556254,903823,556394,903279,556546,902710v139,-569,291,-1150,443,-1744c557141,900384,557293,899765,557457,899158v152,-619,304,-1239,469,-1871c558090,896655,558255,896023,558457,895378v127,-645,254,-1290,507,-1947c559091,892787,559217,892129,559470,891459v127,-658,254,-1327,507,-1997c560103,888792,560230,888109,560483,887426v127,-670,254,-1365,507,-2048c561117,884683,561370,883988,561496,883292v127,-695,380,-1390,507,-2098c562256,880486,562383,879778,562636,879070v127,-708,253,-1416,506,-2124c563269,876226,563522,875518,563649,874809v253,-707,380,-1415,506,-2111c564409,871990,564535,871295,564788,870612v127,-695,254,-1377,507,-2048c565421,867894,565548,867225,565801,866567v127,-645,254,-1290,507,-1922c566434,864013,566561,863394,566688,862787v253,-607,379,-1201,506,-1783c567321,860436,567447,859867,567574,859310v127,-556,380,-1099,506,-1630c568207,857136,568334,856618,568460,856112v127,-518,253,-1024,380,-1530c568967,854089,569093,853596,569220,853103v127,-493,253,-973,380,-1466c569726,851144,569853,850664,569980,850171v126,-493,253,-987,379,-1492c570486,848173,570613,847667,570739,847149v127,-531,254,-1049,380,-1593c571246,845012,571373,844456,571499,843900v253,-569,380,-1150,506,-1732c572132,841574,572259,840967,572512,840360v127,-619,253,-1251,380,-1896c573145,837819,573272,837162,573398,836492v253,-670,380,-1353,507,-2048c574158,833736,574285,833028,574538,832307v127,-733,380,-1479,506,-2225c575297,829324,575424,828553,575677,827782v254,-784,380,-1580,634,-2390c576437,824583,576690,823761,576943,822927v127,-822,380,-1669,634,-2528c577830,819539,577957,818667,578210,817782v253,-885,506,-1783,759,-2705c579096,814153,579349,813231,579603,812270v253,-948,506,-1922,759,-2920e" filled="f" strokeweight=".21069mm">
                  <v:stroke endcap="round"/>
                  <v:path arrowok="t" o:connecttype="custom" o:connectlocs="128,9355;332,8558;499,7901;598,7515;632,7379;659,7276;779,6804;970,6120;1202,5497;1431,4952;1682,4600;2066,4192;2606,3485;3347,2862;4342,2518;5529,2149;6741,1719;7670,1442;8312,1322;8818,1354;9220,1355;9294,1463;8986,2671;8400,4969;7655,6922;6864,8225;6121,8748;5453,8990;4889,9047;4494,8797;4388,8065;4633,6861;5193,4666;6027,2821;7096,1749;8015,1343;8677,1081;9204,880;9789,771;10446,621;11112,325;11678,92;11924,1;11715,820;11120,3152;10366,5228;9570,7102;8768,8168;8001,8708;7315,9016;6683,9214;6159,9317;5813,9306;5629,9191;5554,9117;5554,9072;5605,8874;5663,8646;5708,8471;5763,8254" o:connectangles="0,0,0,0,0,0,0,0,0,0,0,0,0,0,0,0,0,0,0,0,0,0,0,0,0,0,0,0,0,0,0,0,0,0,0,0,0,0,0,0,0,0,0,0,0,0,0,0,0,0,0,0,0,0,0,0,0,0,0,0" textboxrect="0,0,1192430,985717"/>
                </v:shape>
                <v:shape id="Shape 1035" o:spid="_x0000_s1049" style="position:absolute;left:13761;top:4059;width:3778;height:6588;visibility:visible;mso-wrap-style:square;v-text-anchor:top" coordsize="377800,65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orccA&#10;AADeAAAADwAAAGRycy9kb3ducmV2LnhtbESPQUvDQBSE74L/YXmCF7Ebc0hj7LZIaW17TFT0+Mi+&#10;ZoPZtyG7adN/7woFj8PMfMMsVpPtxIkG3zpW8DRLQBDXTrfcKPh43z7mIHxA1tg5JgUX8rBa3t4s&#10;sNDuzCWdqtCICGFfoAITQl9I6WtDFv3M9cTRO7rBYohyaKQe8BzhtpNpkmTSYstxwWBPa0P1TzVa&#10;BV+Hz4dclmO/Kb9bsz6Oabbbvyl1fze9voAINIX/8LW91wrmaf6cwd+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KqK3HAAAA3gAAAA8AAAAAAAAAAAAAAAAAmAIAAGRy&#10;cy9kb3ducmV2LnhtbFBLBQYAAAAABAAEAPUAAACMAwAAAAA=&#10;" path="m243459,582718v253,-948,507,-1922,760,-2920c244472,578798,244726,577775,244979,576738v253,-1049,633,-2124,886,-3236c246118,572402,246372,571264,246751,570101v254,-1163,507,-2364,887,-3603c247891,565272,248271,564007,248651,562706v253,-1315,633,-2643,1012,-4021c249917,557295,250297,555891,250676,554438v380,-1454,760,-2958,1140,-4488c252196,548420,252576,546852,253082,545247v380,-1618,760,-3262,1266,-4943c254728,538623,255235,536891,255614,535133v507,-1757,887,-3552,1393,-5372c257514,527940,257894,526082,258400,524198v506,-1884,1013,-3805,1520,-5739c260426,516512,260932,514540,261439,512555v506,-1985,1013,-4008,1519,-6030c263465,504489,263971,502441,264478,500381v506,-2061,1139,-4147,1646,-6233c266630,492049,267137,489951,267643,487840v633,-2111,1140,-4235,1646,-6359c269922,479357,270429,477220,270935,475084v507,-2136,1140,-4273,1646,-6409c273088,466538,273721,464402,274227,462265v507,-2124,1140,-4260,1646,-6384c276380,453745,276886,451621,277519,449509v507,-2124,1013,-4235,1520,-6333c279672,441065,280178,438966,280685,436880v506,-2098,1139,-4172,1646,-6245c282837,428549,283344,426489,283850,424428v507,-2061,1140,-4109,1646,-6169c286003,416211,286509,414175,287016,412127v506,-2048,1012,-4083,1519,-6131c289168,403948,289675,401900,290181,399840v507,-2061,1013,-4122,1519,-6195c292207,391559,292840,389473,293346,387362v507,-2111,1013,-4223,1646,-6372c295499,378841,296005,376679,296638,374492v507,-2200,1140,-4412,1647,-6649c298918,365592,299424,363317,300057,361016v633,-2313,1140,-4652,1773,-7029c302463,351610,303096,349209,303729,346756v633,-2440,1266,-4931,1899,-7459c306261,336769,306894,334215,307528,331598v759,-2604,1392,-5246,2025,-7939c310313,320966,310946,318223,311706,315442v760,-2782,1393,-5613,2152,-8483c314618,304089,315378,301169,316138,298198v759,-2971,1519,-5979,2279,-9039c319176,286112,319936,283003,320822,279867v760,-3135,1520,-7281,2406,-9544c323988,268085,324874,266024,325760,266265v760,240,1646,3641,2533,5499c329179,273622,330065,276884,330952,277428v759,505,1772,-822,2659,-2415c334497,273319,335383,269855,336396,267263v887,-2604,1773,-5233,2786,-7850c340068,256796,341081,254154,341967,251537v887,-2617,1900,-5247,2786,-7838c345766,241095,346652,238503,347539,235949v886,-2554,1899,-5082,2785,-7572c351211,225886,352097,223434,352983,221019v886,-2402,1773,-4766,2532,-7079c356402,211626,357161,209363,358048,207164v759,-2213,1519,-4362,2405,-6448c361213,198630,361973,196595,362606,194635v760,-1972,1519,-3868,2153,-5714c365518,187088,366151,185306,366784,183599v633,-1707,1267,-3350,1900,-4918c369190,177114,369823,175609,370330,174181v633,-1429,1139,-2781,1519,-4058c372355,168846,372862,167645,373242,166520v506,-1125,886,-2175,1266,-3148c374888,162411,375268,161526,375521,160717v380,-796,633,-1517,886,-2162c376661,157923,376914,157367,377040,156899v127,-467,380,-859,507,-1150c377547,155445,377673,155230,377673,155104v127,-63,127,-164,127,-126c377800,155053,377673,155281,377673,155584v-126,329,-253,797,-380,1379c377167,157544,376914,158265,376787,159099v-253,834,-506,1795,-760,2882c375774,163056,375394,164257,375141,165572v-380,1314,-760,2755,-1140,4298c373622,171412,373115,173068,372735,174838v-506,1770,-1013,3654,-1519,5638c370710,182461,370203,184560,369697,186760v-634,2199,-1140,4500,-1773,6915c367291,196077,366658,198592,366025,201209v-760,2617,-1393,5335,-2153,8154c363239,212182,362479,215090,361720,218112v-760,3021,-1646,6131,-2406,9342c358428,230665,357668,233977,356782,237378v-887,3400,-1773,6902,-2659,10493c353110,251461,352223,255152,351211,258919v-887,3780,-1900,7649,-2913,11594c347285,274469,346272,278502,345259,282623v-1139,4122,-2152,8331,-3292,12617c340954,299526,339815,303887,338675,308337v-1139,4437,-2279,8951,-3545,13539c333991,326466,332851,331131,331585,335859v-1140,4728,-2406,9544,-3672,14411c326647,355138,325381,360080,324115,365087v-1267,5019,-2533,10088,-3799,15233c318923,385453,317657,390661,316264,395920v-1266,5272,-2659,10594,-4052,15980c310820,417285,309427,423151,308034,428220v-1393,5070,-2786,9887,-4178,14096c302336,446513,300943,449725,299424,453416v-1393,3691,-2912,7383,-4432,11049c293600,468144,292080,471797,290561,475438v-1520,3629,-3039,7257,-4558,10834c284483,489863,282837,493428,281318,496955v-1646,3514,-3166,7016,-4812,10467c274987,510861,273341,514274,271695,517624v-1519,3363,-3165,6675,-4811,9924c265238,530810,263591,534008,261945,537156v-1646,3135,-3292,6220,-4938,9229c255235,549406,253589,552352,251943,555234v-1646,2882,-3419,5702,-5065,8445c245232,566422,243459,569102,241813,571707v-1772,2591,-3418,5132,-5191,7585c234976,581744,233203,584134,231557,586434v-1772,2314,-3418,4551,-5191,6713c224593,595309,222947,597407,221200,599430v-1722,2010,-3444,3970,-5166,5841c214325,607154,212603,608962,210881,610720v-1722,1744,-3444,3413,-5166,5031c204006,617369,202283,618924,200574,620416v-1722,1492,-3431,2908,-5153,4285c193711,626067,192002,627369,190293,628621v-1697,1251,-3406,2439,-5103,3577c183493,633336,181797,634411,180100,635435v-1684,1023,-3368,1997,-5052,2907c173364,639265,171693,640125,170034,640934v-1671,809,-3330,1568,-4976,2275c163412,643917,161766,644562,160133,645169v-1621,594,-3242,1138,-4850,1643c153675,647305,152080,647760,150497,648152v-1583,392,-3153,746,-4698,1049c144255,649493,142710,649745,141191,649948v-1520,202,-3014,353,-4495,455c135214,650517,133746,650567,132302,650580v-1443,12,-2861,-25,-4254,-114c126655,650377,125275,650251,123920,650074v-1342,-177,-2672,-405,-3963,-683c118653,649126,117374,648810,116133,648443v-1241,-367,-2469,-771,-3659,-1213c111284,646775,110119,646281,108992,645738v-1139,-544,-2241,-1125,-3318,-1745c104598,643361,103560,642691,102547,641971v-1013,-721,-2000,-1480,-2937,-2289c98660,638873,97736,638026,96849,637129v-886,-898,-1734,-1834,-2557,-2820c93469,633323,92684,632299,91924,631237v-760,-1074,-1481,-2187,-2178,-3337c89050,626749,88379,625549,87746,624310v-621,-1239,-1229,-2516,-1798,-3831c85378,619152,84846,617786,84340,616396v-507,-1404,-988,-2845,-1431,-4324c82453,610593,82048,609076,81655,607534v-392,-1555,-747,-3136,-1076,-4754c80250,601175,79946,599519,79680,597838v-278,-1669,-519,-3389,-734,-5121c78718,590985,78528,589228,78363,587433v-164,-1782,-304,-3603,-405,-5436c77844,580164,77756,578305,77692,576422v-63,-1884,-88,-3780,-101,-5714c77578,568786,77591,566852,77629,564880v38,-1972,101,-3970,190,-5980c77907,556890,78021,554855,78148,552807v139,-2048,291,-4121,469,-6195c78794,544539,78996,542453,79212,540367v215,-2098,455,-4197,721,-6295c80187,531973,80465,529862,80769,527763v291,-2111,608,-4210,937,-6321c82048,519344,82390,517245,82757,515159v367,-2086,747,-4172,1139,-6245c84289,506841,84694,504780,85112,502732v418,-2048,848,-4096,1291,-6106c86846,494603,87290,492593,87758,490608v456,-1984,925,-3944,1406,-5891c89645,482771,90126,480887,90620,478953v494,-1934,987,-3882,1494,-5841c92608,471140,93127,469142,93633,467145v507,-2010,1026,-4033,1545,-6056c95697,459054,96216,457019,96735,454971v532,-2061,1051,-4121,1583,-6169c98837,446728,99369,444668,99901,442594v519,-2060,1051,-4134,1583,-6194c102003,434327,102534,432266,103054,430218v531,-2061,1051,-4109,1570,-6157c105143,422026,105662,419991,106181,417968v519,-2023,1026,-4033,1545,-6030c108232,409940,108739,407955,109245,405983v494,-1972,1000,-3931,1494,-5878c111233,398158,111727,396224,112221,394315v493,-1922,975,-3831,1456,-5714c114158,386704,114639,384834,115108,382975v481,-1858,949,-3704,1418,-5537c116994,375605,117463,373785,117918,371977v469,-1808,925,-3603,1381,-5373c119742,364821,120198,363051,120641,361307v455,-1758,899,-3502,1342,-5234c122413,354354,122856,352634,123287,350928v443,-1707,874,-3401,1304,-5082c125022,344164,125439,342496,125870,340839v418,-1655,836,-3299,1253,-4930c127541,334266,127959,332648,128364,331029v418,-1605,823,-3211,1228,-4804c129998,324633,130403,323052,130808,321497v393,-1567,798,-3122,1190,-4665c132391,315290,132771,313760,133163,312256v380,-1504,760,-3009,1140,-4475c134682,306302,135050,304835,135417,303394v367,-1428,734,-2857,1089,-4248c136860,297743,137215,296365,137557,295012v354,-1340,684,-2667,1013,-3969c138911,289753,139228,288477,139545,287250v316,-1226,620,-2440,911,-3590c140760,282497,141039,281384,141317,280310v266,-1075,532,-2111,785,-3097c142355,276239,142596,275304,142811,274431v228,-872,444,-1706,634,-2465c143634,271208,143824,270487,143989,269842v164,-644,316,-1226,443,-1757c144571,267567,144685,267099,144787,266707v101,-392,190,-733,253,-986c145103,265456,145154,265266,145192,265139v13,-75,38,-176,38,-164c145217,265001,145192,265127,145154,265266v-38,164,-102,404,-190,733c144888,266328,144787,266720,144660,267200v-127,481,-266,1037,-431,1669c144065,269513,143888,270222,143685,271018v-203,784,-418,1656,-658,2604c142786,274570,142520,275594,142242,276682v-279,1100,-583,2275,-899,3527c141026,281448,140684,282762,140330,284153v-355,1390,-722,2857,-1115,4387c138823,290070,138418,291675,137987,293344v-430,1668,-873,3413,-1329,5208c136202,300360,135721,302231,135227,304165v-494,1947,-1013,3945,-1532,6005c133163,312243,132619,314367,132062,316554v-558,2187,-1127,4438,-1722,6738c129757,325606,129149,327970,128529,330385v-608,2427,-1241,4905,-1887,7433c125997,340346,125325,342938,124654,345580v-671,2630,-1354,5322,-2063,8078c121894,356402,121185,359196,120463,362040v-734,2844,-1468,5740,-2228,8685c117488,373658,116728,376654,115956,379688v-785,3034,-1570,6131,-2368,9254c112790,392077,111980,395250,111157,398474v-823,3224,-1659,6485,-2494,9798c107815,411571,106953,414921,106092,418309v-861,3388,-1734,6827,-2621,10291c102585,432076,101686,435578,100787,439131v-912,3539,-1823,7117,-2747,10733c97115,453479,96191,457133,95241,460811v-937,3679,-1886,7396,-2836,11138c91455,475691,90493,479458,89518,483251v-962,3780,-1937,7598,-2912,11441c85631,498522,84643,502378,83656,506247v-988,3868,-1988,7939,-2976,11668c79680,521632,78680,525488,77680,528585v-1001,3085,-2001,5246,-3001,7863c73666,539052,72666,541657,71652,544248v-1000,2592,-2013,5171,-3013,7725c67626,554539,66626,557080,65613,559608v-1000,2529,-2013,5044,-3014,7522c61599,569595,60599,572060,59598,574450v-987,2402,-1987,4753,-2975,7054c55636,583817,54660,586068,53686,588268v-975,2199,-1950,4348,-2913,6434c49811,596788,48862,598836,47912,600808v-937,1985,-1887,3907,-2811,5777c44177,608457,43252,610264,42341,612034v-925,1758,-1824,3464,-2723,5120c38720,618810,37833,620416,36960,621971v-874,1555,-1748,3047,-2609,4500c33490,627925,32642,629341,31806,630694v-848,1352,-1671,2655,-2494,3919c28502,635877,27691,637091,26906,638254v-798,1163,-1583,2275,-2342,3337c23791,642653,23032,643677,22297,644638v-734,973,-1469,1896,-2177,2756c19410,648266,18714,649088,18043,649846v-684,771,-1342,1492,-1988,2162c15409,652666,14776,653285,14168,653854v-607,569,-1203,1087,-1785,1555c11813,655877,11256,656281,10712,656660v-532,367,-1051,683,-1558,948c8661,657887,8167,658101,7711,658278v-469,178,-912,304,-1330,380c5964,658734,5558,658759,5179,658734v-380,-26,-747,-102,-1089,-215c3748,658392,3431,658215,3140,658001v-304,-228,-582,-493,-836,-810c2051,656863,1811,656496,1608,656066v-215,-417,-405,-885,-582,-1416c861,654132,709,653563,582,652944v-126,-620,-228,-1277,-316,-1998c177,650238,114,649467,76,648658,25,647849,,647002,,646092v,-910,13,-1871,51,-2895c89,642173,139,641098,215,639960v76,-1137,177,-2338,291,-3590c633,635119,760,633816,924,632451v152,-1353,330,-2768,532,-4222c1646,626762,1861,625245,2102,623690v228,-1555,481,-3173,759,-4829c3140,617217,3431,615511,3735,613779v317,-1745,646,-3527,1000,-5348c5077,606611,5444,604740,5837,602856v380,-1896,785,-3830,1203,-5790c7470,595107,7901,593109,8357,591087v455,-2023,924,-4071,1418,-6157c10269,582857,10775,580758,11294,578634v519,-2123,1051,-4247,1608,-6434c13447,570013,14016,567800,14599,565525v582,-2288,1190,-4640,1798,-7042c17017,556081,17638,553629,18284,551113v632,-2516,1291,-5082,1962,-7712c20917,540772,21601,538092,22297,535361v697,-2731,1406,-5512,2140,-8356c25159,524173,25893,521278,26640,518345v760,-2946,1520,-5942,2292,-8988c29717,506322,30502,503225,31300,500077v810,-3135,1620,-6333,2456,-9570c34579,487258,35415,483972,36263,480634v861,-3338,1722,-6726,2596,-10151c39732,467044,40619,463567,41518,460040v899,-3527,1810,-7092,2735,-10707c45177,445717,46114,442051,47064,438347v949,-3717,1899,-7459,2874,-11264c50900,423290,51888,419460,52875,415579v988,-3882,1988,-7800,3001,-11758c56876,399865,57902,395870,58928,391837v1038,-4033,2076,-8103,3114,-12212c63093,375529,64144,371382,65208,367223v1063,-4172,2140,-8369,3216,-12591c69500,350409,70589,346162,71678,341876v1089,-4273,2190,-8571,3292,-12882c76072,324671,77173,320334,78287,315973v1115,-4349,2229,-8723,3356,-13110c82757,298476,83884,294077,85011,289665v1127,-4412,2253,-8888,3380,-13262c89518,272030,90658,266998,91785,263420v1139,-3565,2266,-5638,3406,-8432c96330,252194,97470,249413,98609,246644v1140,-2768,2279,-5524,3432,-8267c103193,235646,104332,232915,105484,230210v1153,-2706,2305,-5398,3457,-8078c110106,219451,111258,216797,112423,214155v1152,-2643,2317,-5272,3482,-7876c117070,203674,118235,201095,119413,198529v1164,-2566,2329,-5120,3507,-7636c124097,188365,125275,185862,126440,183384v1177,-2478,2355,-4943,3532,-7370c131163,173587,132340,171172,133518,168783v1177,-2377,2367,-4741,3545,-7067c138241,159390,139418,157089,140608,154813v1178,-2288,2368,-4538,3545,-6751c145331,145838,146521,143638,147699,141476v1190,-2174,2368,-4311,3558,-6435c152447,132930,153625,130844,154815,128784v1190,-2074,2380,-4109,3558,-6119c159563,120655,160753,118670,161943,116711v1190,-1960,2393,-3894,3584,-5803c166717,108999,167907,107115,169110,105244v1190,-1858,2380,-3691,3583,-5499c173883,97925,175086,96142,176276,94385v1203,-1770,2393,-3502,3596,-5221c181062,87457,182265,85763,183455,84094v1191,-1656,2381,-3299,3571,-4905c188216,77571,189406,75978,190597,74411v1190,-1555,2367,-3098,3558,-4615c195332,68292,196510,66800,197687,65334v1165,-1467,2343,-2908,3508,-4324c202359,59594,203524,58216,204676,56851v1165,-1365,2318,-2705,3457,-4008c209273,51529,210412,50239,211552,48988v1127,-1252,2254,-2491,3368,-3692c216034,44095,217136,42932,218224,41782v1102,-1151,2178,-2263,3255,-3363c222567,37332,223580,36270,224593,35233v1140,-1036,2153,-2048,3166,-3021c228772,31226,229785,30278,230671,29355v1013,-923,2026,-1821,2912,-2693c234596,25777,235482,24943,236369,24121v886,-822,1772,-1618,2659,-2389c239914,20961,240800,20227,241560,19507v886,-721,1646,-1416,2406,-2086c244726,16738,245485,16093,246245,15461v760,-619,1519,-1239,2152,-1820c249157,13059,249790,12503,250423,11959v633,-543,1266,-1049,1899,-1555c252956,9911,253462,9444,254095,8989v507,-455,1013,-885,1646,-1303c256248,7269,256754,6877,257134,6511v506,-380,1013,-733,1393,-1075c259033,5095,259413,4779,259793,4475v380,-316,760,-594,1139,-872c261312,3338,261566,3085,261945,2844v254,-240,633,-467,887,-682c263085,1960,263338,1770,263591,1593v254,-177,380,-341,633,-493c264351,948,264604,822,264731,708v127,-114,253,-215,380,-303c265238,316,265364,240,265491,190v,-63,126,-101,126,-127c265617,51,265617,,265617,25v,51,,177,-126,354c265491,582,265364,860,265364,1226v-126,367,-253,822,-380,1341c264858,3097,264731,3717,264478,4400v-127,695,-380,1466,-507,2313c263718,7560,263465,8483,263212,9482v-254,998,-507,2060,-760,3211c262072,13831,261819,15044,261439,16333v-253,1277,-633,2630,-1013,4046c260046,21795,259666,23274,259286,24816v-380,1530,-759,3135,-1266,4791c257640,31264,257260,32983,256754,34753v-380,1757,-886,3590,-1393,5448c254855,42073,254348,43994,253968,45954v-506,1959,-1012,3982,-1646,6030c251816,54032,251310,56130,250803,58267v-633,2124,-1140,4298,-1646,6498c248524,66965,248018,69202,247384,71465v-506,2263,-1139,4551,-1772,6865c245105,80630,244472,82969,243839,85321v-633,2351,-1139,4715,-1773,7104c241433,94802,240800,97204,240167,99606v-506,2415,-1139,4829,-1772,7256c237762,109290,237128,111717,236495,114157v-633,2427,-1266,4867,-1899,7307c233963,123904,233330,126344,232823,128771v-633,2440,-1266,4867,-1899,7294c230291,138493,229658,140920,229025,143322v-633,2414,-1140,4816,-1773,7206c226619,152917,225986,155306,225353,157670v-506,2364,-1139,4716,-1773,7067c222947,167076,222441,169389,221820,171703v-595,2314,-1177,4601,-1760,6890c219478,180868,218896,183131,218326,185381v-570,2251,-1152,4488,-1710,6713c216047,194307,215490,196519,214920,198706v-557,2200,-1114,4374,-1659,6536c212704,207404,212160,209553,211615,211689v-544,2137,-1089,4261,-1633,6372c209450,220172,208905,222271,208374,224356v-532,2086,-1051,4160,-1583,6220c206272,232637,205740,234673,205221,236708v-507,2022,-1026,4033,-1532,6030c203182,244735,202676,246707,202169,248667v-494,1947,-987,3894,-1481,5803c200207,256379,199726,258275,199245,260146v-482,1871,-950,3717,-1406,5537c197371,267503,196915,269299,196459,271056v-456,1770,-899,3514,-1329,5221c194686,277996,194256,279678,193838,281321v-418,1656,-836,3274,-1241,4855c192192,287768,191799,289311,191420,290828v-393,1517,-773,2996,-1140,4437c189913,296706,189558,298110,189204,299462v-342,1366,-684,2693,-1000,3970c187874,304709,187558,305948,187254,307136v-304,1201,-595,2351,-886,3451c186089,311700,185811,312762,185557,313786v-266,1011,-506,1984,-747,2920c184570,317629,184342,318526,184127,319361v-216,847,-418,1656,-608,2414c183329,322534,183139,323242,182974,323924v-177,671,-342,1303,-493,1884c182341,326402,182189,326946,182063,327452v-127,505,-241,973,-355,1390c181607,329272,181506,329651,181417,329980v-76,341,-152,632,-215,885c181126,331131,181075,331345,181024,331510v-38,177,-76,316,-101,417c180898,332015,180885,332091,180872,332117v,12,13,-13,13,-26c180898,332053,180910,331977,180936,331876v25,-101,63,-227,101,-392c181075,331333,181126,331143,181176,330928v51,-202,114,-442,177,-695c181417,329980,181493,329702,181569,329411v76,-290,152,-607,240,-923c181885,328159,181974,327818,182063,327464v88,-354,190,-720,278,-1100c182443,325985,182544,325606,182645,325214v101,-405,203,-809,304,-1214c183050,323596,183151,323179,183266,322761v101,-404,215,-834,316,-1238c183683,321106,183797,320688,183899,320284v101,-405,202,-809,304,-1202c184304,318691,184405,318299,184494,317920v101,-367,190,-734,278,-1088c184861,316478,184949,316150,185038,315821v76,-329,165,-632,241,-936c185342,314595,185418,314316,185494,314051v63,-278,127,-518,190,-758c185747,313053,185798,312838,185849,312635v50,-202,101,-392,151,-569c186038,311889,186076,311738,186114,311598v38,-151,64,-277,102,-379c186241,311105,186266,311017,186279,310941v25,-75,38,-126,51,-177c186330,310726,186342,310701,186342,310688v,,,13,,26c186330,310739,186317,310777,186304,310840v-12,51,-38,127,-50,227c186228,311169,186190,311283,186165,311422v-38,126,-76,290,-127,467c186000,312066,185950,312256,185887,312484v-51,214,-114,455,-178,720c185633,313470,185557,313760,185481,314064v-76,316,-164,645,-253,1011c185139,315429,185038,315821,184924,316238v-101,417,-215,847,-329,1328c184468,318033,184342,318526,184215,319057v-139,518,-278,1075,-430,1656c183633,321295,183481,321902,183316,322547v-165,645,-329,1314,-506,2010c182632,325252,182443,325985,182253,326744v-203,758,-406,1542,-608,2364c181442,329917,181227,330764,180999,331636v-215,860,-443,1757,-684,2668c180087,335226,179847,336162,179594,337122v-241,962,-494,1948,-747,2934c178593,341054,178340,342066,178074,343077v-253,1024,-519,2060,-785,3097c177023,347211,176757,348260,176491,349310v-265,1036,-531,2098,-810,3147c175415,353494,175149,354556,174883,355593v-266,1036,-531,2086,-797,3110c173833,359739,173567,360763,173313,361762v-265,1011,-519,2010,-772,2996c172301,365744,172047,366705,171807,367653v-241,948,-482,1884,-709,2794c170857,371357,170642,372242,170414,373114v-228,872,-443,1720,-646,2541c169553,376477,169350,377273,169148,378057v-190,771,-380,1517,-570,2250c168401,381028,168211,381724,168046,382393v-165,670,-329,1303,-494,1910c167400,384922,167249,385503,167109,386047v-139,556,-266,1075,-392,1568c166590,388095,166476,388563,166362,388980v-114,430,-215,834,-304,1188c165970,390535,165881,390864,165805,391167v-76,291,-139,556,-203,784c165552,392178,165501,392368,165463,392520v-38,164,-76,278,-101,366c165349,392962,165337,393025,165324,393038v,13,13,-25,25,-63c165362,392912,165387,392823,165413,392697v38,-140,76,-304,139,-506c165602,391989,165653,391749,165729,391483v63,-278,152,-582,228,-923c166045,390219,166147,389839,166248,389435v101,-404,215,-847,342,-1327c166704,387640,166831,387134,166970,386603v139,-531,279,-1100,430,-1681c167552,384328,167704,383708,167869,383076v164,-645,342,-1314,506,-1997c168553,380396,168743,379676,168920,378955v190,-733,380,-1479,582,-2250c169692,375946,169895,375162,170097,374366v203,-797,406,-1618,621,-2427c170920,371117,171135,370282,171351,369448v215,-822,418,-1668,633,-2503c172199,366111,172414,365277,172630,364455v202,-822,418,-1657,620,-2465c173453,361180,173668,360384,173858,359600v203,-784,405,-1555,595,-2313c174643,356528,174833,355795,175023,355087v177,-721,354,-1416,519,-2086c175719,352331,175884,351686,176036,351079v164,-619,316,-1213,455,-1769c176631,348766,176757,348235,176884,347754v127,-493,241,-948,355,-1352c177340,345985,177429,345606,177517,345277v89,-341,165,-633,228,-885c177808,344139,177859,343924,177909,343760v38,-152,64,-266,89,-342c177998,343393,178011,343355,178011,343368v-13,25,-38,114,-64,240c177909,343734,177872,343912,177808,344151v-63,241,-139,519,-228,860c177492,345353,177403,345757,177277,346199v-114,455,-241,949,-380,1505c176757,348273,176593,348880,176428,349550v-165,657,-354,1390,-557,2161c175681,352495,175466,353330,175238,354214v-228,886,-469,1834,-722,2832c174263,358045,173985,359094,173706,360207v-279,1100,-570,2263,-887,3464c172516,364884,172199,366136,171857,367451v-329,1302,-671,2655,-1038,4058c170465,372912,170097,374353,169718,375858v-380,1479,-773,3021,-1178,4601c168135,382039,167717,383658,167299,385326v-430,1657,-861,3363,-1304,5108c165552,392166,165096,393948,164628,395768v-456,1821,-937,3667,-1419,5563c162728,403227,162234,405149,161741,407121v-507,1959,-1013,3957,-1532,5993c159689,415149,159158,417209,158626,419308v-532,2098,-1077,4235,-1633,6397c156448,427854,155878,430281,155321,432266v-570,1985,-1140,5082,-1722,5348c153017,437892,152422,435148,151827,433884v-596,-1264,-1203,-2541,-1824,-3856c149383,428726,148750,427158,148104,426046v-633,-1112,-1291,-3186,-1963,-2693c145483,423859,144799,427095,144103,429017v-696,1921,-1406,3881,-2115,5866c141267,436868,140545,438890,139811,440926v-748,2035,-1494,4096,-2242,6182c136810,449181,136050,451292,135290,453403v-772,2111,-1544,4235,-2317,6372c132188,461911,131416,464060,130631,466210v-785,2149,-1583,4298,-2368,6460c127478,474819,126680,476981,125883,479142v-798,2162,-1596,4324,-2393,6473c122692,487777,121894,489938,121096,492087v-797,2150,-1608,4299,-2405,6448c117881,500684,117083,502833,116273,504982v-811,2137,-1621,4273,-2419,6410c113044,513528,112221,515652,111410,517776v-810,2124,-1620,4248,-2431,6359c108156,526259,107346,528357,106523,530456v-810,2098,-1633,4197,-2444,6270c103256,538812,102446,540886,101635,542934v-823,2047,-1633,4095,-2443,6118c98381,551075,97584,553072,96773,555057v-797,1972,-1595,3944,-2380,5866c93595,562857,92810,564766,92038,566650v-785,1871,-1545,3716,-2305,5537c88974,573995,88214,575777,87480,577522v-735,1745,-1469,3451,-2178,5120c84593,584310,83884,585941,83200,587522v-684,1580,-1355,3122,-2013,4614c80528,593628,79895,595082,79275,596472v-620,1391,-1228,2731,-1811,4008c76882,601756,76312,602970,75768,604121v-545,1150,-1064,2237,-1570,3274c73691,608419,73210,609380,72754,610290v-456,897,-899,1732,-1317,2516c71020,613577,70627,614285,70260,614942v-380,645,-722,1239,-1051,1757c68892,617217,68588,617685,68310,618077v-279,392,-532,733,-760,1012c67322,619354,67120,619569,66942,619721v-177,151,-329,240,-455,265c66347,620024,66246,619986,66170,619897v-89,-88,-139,-227,-177,-429c65967,619265,65955,619013,65980,618671v13,-328,51,-733,114,-1201c66157,616990,66246,616447,66373,615827e" filled="f" strokeweight=".21069mm">
                  <v:stroke endcap="round"/>
                  <v:path arrowok="t" o:connecttype="custom" o:connectlocs="2531,5453;2693,4815;2870,4122;3056,3393;3310,2774;3605,2007;3770,1569;3712,1805;3453,2826;3039,4423;2519,5553;1954,6247;1412,6500;996,6397;797,5979;799,5341;936,4672;1107,4001;1259,3409;1386,2911;1452,2652;1392,2886;1205,3621;924,4720;596,5745;293,6347;77,6583;0,6461;70,5971;266,5184;559,4038;918,2634;1300,1760;1691,1053;2081,528;2416,195;2609,36;2654,12;2554,402;2365,1142;2166,1921;1992,2602;1864,3106;1810,3315;1823,3264;1855,3141;1863,3111;1833,3226;1757,3525;1680,3824;1653,3930;1689,3790;1755,3530;1778,3442;1708,3715;1553,4323;1330,4598;1065,5305;812,5922;669,6198" o:connectangles="0,0,0,0,0,0,0,0,0,0,0,0,0,0,0,0,0,0,0,0,0,0,0,0,0,0,0,0,0,0,0,0,0,0,0,0,0,0,0,0,0,0,0,0,0,0,0,0,0,0,0,0,0,0,0,0,0,0,0,0" textboxrect="0,0,377800,658759"/>
                </v:shape>
                <v:shape id="Shape 1036" o:spid="_x0000_s1050" style="position:absolute;left:14422;top:4527;width:2109;height:5891;visibility:visible;mso-wrap-style:square;v-text-anchor:top" coordsize="210919,58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5WMUA&#10;AADeAAAADwAAAGRycy9kb3ducmV2LnhtbESPT4vCMBTE7wv7HcJb8Lam68HarlFEEOrNPwt7fTTP&#10;tNq8lCbW+u2NIHgcZuY3zHw52Eb01PnasYKfcQKCuHS6ZqPg77j5noHwAVlj45gU3MnDcvH5Mcdc&#10;uxvvqT8EIyKEfY4KqhDaXEpfVmTRj11LHL2T6yyGKDsjdYe3CLeNnCTJVFqsOS5U2NK6ovJyuFoF&#10;2To1/6ttcP22uJhidzrLMjsrNfoaVr8gAg3hHX61C60gncyyFJ534hW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flYxQAAAN4AAAAPAAAAAAAAAAAAAAAAAJgCAABkcnMv&#10;ZG93bnJldi54bWxQSwUGAAAAAAQABAD1AAAAigMAAAAA&#10;" path="m,570721v63,-481,152,-1024,278,-1644c393,568458,519,567775,684,567017v164,-759,354,-1593,570,-2491c1469,563628,1709,562668,1963,561618v265,-1049,557,-2161,873,-3400c3153,556991,3495,555664,3849,554236v367,-1429,760,-2959,1178,-4590c5444,548015,5875,546296,6344,544476v468,-1821,962,-3742,1468,-5752c8331,536701,8863,534602,9420,532403v570,-2200,1153,-4488,1760,-6865c11788,523161,12421,520684,13067,518130v646,-2541,1329,-5183,2013,-7914c15776,507498,16498,504692,17232,501809v735,-2882,1495,-5840,2267,-8887c20271,489888,21069,486778,21879,483592v811,-3186,1647,-6447,2495,-9772c25222,470508,26083,467107,26969,463656v887,-3464,1786,-6978,2697,-10556c30578,449522,31503,445881,32452,442190v937,-3692,1899,-7434,2862,-11226c36276,427171,37263,423328,38251,419447v1000,-3894,2001,-7825,3014,-11795c42277,403683,43303,399662,44341,395604v1026,-4045,2077,-8141,3128,-12262c48520,379220,49583,375061,50647,370877v1076,-4185,2152,-8407,3229,-12642c54964,353987,56053,349727,57142,345429v1089,-4286,2191,-8597,3305,-12921c61549,328185,62650,323823,63765,319462v1114,-4361,2240,-8736,3355,-13135c68247,301940,69373,297528,70500,293116v1127,-4425,2254,-8849,3381,-13287c75021,275392,76147,270955,77287,266505v1140,-4450,2279,-9027,3419,-13375c81845,248768,82985,244053,84125,240399v1139,-3666,2278,-6182,3431,-9266c88695,228061,89847,224989,91000,221929v1139,-3059,2291,-6118,3444,-9165c95609,209730,96761,206696,97913,203662v1165,-3022,2330,-6030,3495,-9027c102560,191627,103737,188643,104902,185660v1165,-2971,2343,-5929,3520,-8875c109587,173839,110765,170907,111942,167999v1190,-2920,2368,-5815,3545,-8685c116665,156444,117855,153600,119033,150768v1190,-2819,2368,-5626,3558,-8407c123768,139592,124958,136849,126136,134131v1177,-2718,2355,-5411,3533,-8053c130846,123423,132024,120807,133189,118228v1177,-2579,2342,-5133,3494,-7636c137848,108089,139000,105624,140152,103196v1140,-2427,2279,-4816,3419,-7155c144698,93702,145825,91401,146952,89138v1114,-2250,2216,-4462,3317,-6624c151371,80340,152460,78216,153536,76130v1089,-2073,2152,-4109,3191,-6106c157866,68026,158879,66080,159892,64183v1013,-1909,2026,-3767,3039,-5587c163944,56775,164957,54993,165970,53261v1013,-1732,1899,-3426,2912,-5083c169895,46522,170781,44917,171794,43337v886,-1568,1773,-3098,2659,-4602c175466,37243,176352,35789,177239,34373v886,-1428,1772,-2806,2532,-4146c180657,28887,181544,27585,182303,26308v887,-1264,1646,-2503,2406,-3704c185595,21403,186355,20240,187115,19115v759,-1125,1519,-2225,2152,-3274c190027,14791,190787,13767,191420,12819v760,-961,1392,-1846,2026,-2693c194205,9292,194838,8508,195472,7775v633,-733,1139,-1403,1772,-2023c197877,5120,198384,4551,198890,4045v633,-518,1140,-985,1646,-1390c201043,2238,201549,1871,202056,1555v380,-303,886,-569,1266,-784c203828,557,204208,379,204588,266v380,-127,760,-203,1140,-240c206107,,206360,13,206740,63v254,51,634,152,887,291c207880,493,208133,670,208386,898v254,215,507,493,634,796c209273,1998,209526,2339,209653,2731v126,379,253,809,506,1277c210286,4475,210412,4981,210412,5525v127,543,254,1125,254,1744c210792,7889,210792,8559,210919,9254v,695,,1429,,2212c210919,12250,210919,13059,210919,13957v,885,-127,1820,-127,2819c210666,17775,210666,18837,210539,19936v-127,1113,-253,2276,-380,3490c210033,24639,209906,25916,209779,27231v-253,1315,-380,2680,-506,4096c209020,32743,208766,34197,208513,35714v-127,1504,-380,3059,-633,4652c207627,41959,207247,43602,206994,45271v-254,1681,-634,3401,-1013,5158c205728,52174,205348,53969,204968,55802v-380,1820,-760,3691,-1140,5575c203448,63273,203068,65195,202562,67154v-380,1960,-760,3944,-1266,5955c200789,75118,200283,77167,199903,79227v-506,2061,-1013,4159,-1519,6270c197751,87609,197244,89720,196738,91907v-633,2187,-1140,4412,-1773,6700c194458,100895,193826,103260,193192,105661v-633,2415,-1266,4880,-1899,7409c190660,115598,190027,118177,189394,120807v-760,2642,-1393,5322,-2153,8065c186608,131615,185849,134409,185089,137254v-633,2844,-1393,5739,-2153,8672c182177,148872,181417,151855,180657,154889v-759,3022,-1519,6093,-2405,9204c177492,167203,176732,170350,175846,173536v-760,3173,-1646,6397,-2406,9633c172554,186405,171794,189680,170908,192979v-887,3287,-1646,6600,-2532,9937c167489,206253,166729,209603,165843,212966v-886,3375,-1773,6751,-2659,10139c162424,226493,161538,229894,160652,233295v-887,3400,-1773,6814,-2659,10214c157107,246923,156220,250336,155410,253736v-874,3401,-1735,6814,-2608,10203c151941,267339,151067,270727,150206,274115v-861,3376,-1722,6751,-2583,10114c146775,287579,145914,290929,145065,294267v-848,3337,-1696,6662,-2545,9974c141672,307553,140836,310853,139988,314140v-836,3287,-1671,6573,-2507,9835c136645,327237,135822,330498,134987,333735v-824,3249,-1646,6485,-2469,9709c131694,346668,130871,349878,130061,353077v-823,3211,-1646,6397,-2456,9583c126794,365845,125984,369031,125174,372192v-811,3173,-1608,6333,-2419,9481c121945,384834,121147,387981,120350,391116v-798,3136,-1608,6271,-2393,9393c117159,403632,116361,406957,115563,409852v-785,2895,-1582,5638,-2367,8028c112411,420281,111613,422127,110841,424226v-786,2111,-1570,4209,-2356,6283c107713,432595,106928,434668,106156,436728v-785,2074,-1558,4122,-2330,6170c103041,444933,102269,446968,101496,448991v-772,2023,-1545,4033,-2317,6030c98407,457031,97647,459016,96875,460989v-773,1972,-1532,3944,-2292,5891c93811,468826,93051,470761,92291,472682v-760,1922,-1506,3831,-2266,5727c89278,480293,88518,482176,87771,484035v-747,1858,-1494,3704,-2228,5524c84795,491380,84061,493187,83327,494970v-735,1795,-1469,3565,-2191,5310c80415,502024,79693,503756,78971,505475v-722,1707,-1431,3401,-2140,5083c76122,512226,75413,513882,74717,515526v-709,1630,-1406,3249,-2102,4854c71918,521973,71235,523553,70551,525121v-684,1555,-1367,3097,-2039,4627c67841,531265,67158,532769,66499,534261v-671,1479,-1329,2946,-1988,4387c63853,540102,63207,541530,62549,542934v-646,1415,-1292,2806,-1925,4171c59991,548471,59358,549823,58738,551151v-633,1327,-1254,2642,-1861,3931c56256,556372,55648,557636,55053,558888v-608,1239,-1203,2477,-1785,3678c52673,563755,52090,564930,51521,566068v-570,1125,-1140,2212,-1697,3262c49267,570379,48722,571390,48178,572351v-532,974,-1064,1897,-1583,2781c46076,576018,45570,576864,45076,577674v-507,796,-988,1555,-1456,2275c43138,580670,42683,581340,42227,581972v-443,632,-874,1213,-1304,1770c40505,584285,40100,584791,39707,585246v-392,468,-772,885,-1139,1264c38201,586877,37859,587218,37529,587509v-342,291,-658,544,-949,759c36276,588470,35997,588634,35731,588773v-278,127,-519,215,-759,265c34744,589089,34529,589102,34326,589076v-190,-25,-380,-88,-545,-189c33617,588786,33478,588647,33351,588470v-139,-177,-241,-380,-342,-632c32920,587597,32845,587319,32781,586991v-50,-316,-89,-671,-114,-1062c32655,585550,32642,585132,32667,584665v13,-481,51,-999,102,-1568c32819,582515,32895,581896,32984,581226v88,-670,190,-1391,329,-2162c33440,578293,33579,577484,33743,576612v165,-860,355,-1770,557,-2731c34503,572933,34731,571921,34972,570872v240,-1049,493,-2149,785,-3287c36035,566435,36326,565272,36643,564020v329,-1264,658,-2579,1026,-3982c38023,558635,38403,557156,38796,555601v392,-1568,810,-3199,1253,-4906c40480,548989,40935,547207,41416,545348v469,-1858,963,-3792,1482,-5803c43404,537548,43936,535462,44481,533313v557,-2149,1114,-4374,1709,-6662c46772,524363,47367,521998,47988,519571v620,-2427,1266,-4930,1912,-7484c50558,509534,51229,506904,51913,504211v684,-2680,1380,-5423,2102,-8230c54724,493175,55458,490305,56205,487385v747,-2920,1507,-5904,2279,-8925c59257,475438,60042,472354,60840,469231v797,-3123,1608,-6283,2418,-9494c64081,456538,64904,453289,65740,450015v835,-3274,1684,-6586,2532,-9924c69120,436754,69981,433391,70855,430003v861,-3388,1722,-6789,2596,-10215c74324,416375,75211,412936,76084,409498v874,-3439,1760,-6890,2634,-10341c79604,395705,80491,392254,81364,388803v874,-3439,1760,-6890,2634,-10328c84871,375048,85745,371623,86619,368209v874,-3413,1734,-6814,2608,-10202c90088,354632,90949,351256,91797,347919v861,-3350,1710,-6687,2558,-10000c95191,334607,96039,331320,96875,328046v823,-3262,1659,-6511,2482,-9747c100179,315075,101003,311864,101813,308678v810,-3185,1621,-6346,2418,-9481c105041,296049,105827,292927,106624,289829v785,-3110,1583,-6182,2355,-9241c109764,277528,110537,274495,111309,271473v773,-3009,1532,-6207,2292,-8988c114361,259704,115120,257087,115867,254786v747,-2314,1482,-4096,2229,-6106c118830,246657,119565,244659,120286,242688v735,-1985,1456,-3945,2165,-5879c123161,234862,123870,232940,124579,231057v696,-1896,1392,-3780,2076,-5626c127339,223586,128023,221765,128694,219970v671,-1795,1329,-3565,1975,-5310c131327,212928,131960,211222,132593,209540v634,-1669,1254,-3312,1862,-4917c135063,203017,135658,201437,136240,199907v582,-1530,1165,-3034,1722,-4500c138519,193953,139064,192524,139595,191146v532,-1378,1051,-2730,1558,-4020c141647,185824,142140,184560,142609,183346v468,-1213,937,-2389,1367,-3514c144419,178694,144850,177607,145255,176570v405,-1037,798,-2035,1178,-2983c146800,172626,147154,171728,147496,170869v342,-860,671,-1682,975,-2453c148775,167645,149066,166924,149332,166241v266,-669,520,-1301,760,-1883c150320,163764,150535,163233,150738,162740v190,-493,367,-936,532,-1328c151434,161020,151573,160667,151687,160363v127,-303,228,-556,317,-771c152080,159390,152156,159226,152194,159112v50,-114,76,-203,88,-215c152282,158897,152270,158947,152257,158998v-25,114,-76,291,-139,531c152054,159781,151979,160098,151877,160489v-101,392,-215,848,-354,1379c151383,162398,151231,162993,151067,163662v-178,671,-355,1404,-557,2200c150295,166659,150079,167518,149839,168454v-228,923,-481,1909,-747,2958c148813,172462,148535,173574,148243,174737v-303,1163,-620,2389,-937,3666c146977,179680,146635,181007,146281,182385v-355,1391,-709,2820,-1089,4299c144812,188163,144419,189705,144014,191273v-405,1580,-810,3198,-1241,4867c142356,197796,141912,199515,141469,201260v-443,1744,-899,3540,-1367,5360c139633,208453,139165,210312,138671,212208v-481,1896,-975,3843,-1481,5802c136696,219982,136177,221980,135670,224003v-519,2022,-1051,4083,-1582,6169c133556,232245,133024,234357,132480,236493v-545,2124,-1089,4286,-1647,6447c130276,245115,129719,247302,129162,249501v-570,2200,-1139,4425,-1697,6650c126896,258376,126326,260614,125756,262851v-582,2238,-1152,4488,-1722,6738c123452,271840,122882,274103,122300,276353v-570,2250,-1140,4488,-1710,6738c120008,285329,119438,287566,118881,289779v-570,2225,-1140,4437,-1697,6637c116627,298603,116070,300790,115513,302952v-545,2162,-1102,4310,-1634,6434c113335,311510,112791,313622,112259,315695v-532,2086,-1051,4134,-1570,6169c110169,323887,109663,325897,109157,327869v-507,1972,-1001,3906,-1482,5828c107181,335605,106700,337477,106232,339322v-469,1846,-925,3654,-1380,5424c104396,346516,103953,348260,103522,349954v-430,1694,-861,3350,-1266,4956c101838,356528,101446,358108,101053,359638v-392,1530,-772,3009,-1140,4463c99546,365542,99179,366945,98837,368298v-342,1352,-683,2667,-1000,3932c97508,373493,97204,374707,96913,375870v-304,1163,-595,2288,-861,3350c95786,380282,95520,381294,95279,382255v-253,973,-481,1883,-696,2743c94355,385857,94153,386666,93963,387425v-203,759,-380,1454,-545,2111c93253,390181,93101,390788,92962,391332v-139,543,-266,1036,-379,1491c92469,393253,92367,393645,92279,393986v-89,341,-152,620,-216,860c92000,395073,91962,395250,91924,395389v-25,114,-51,203,-63,228c91861,395630,91873,395579,91886,395541v13,-76,51,-202,101,-379c92025,394985,92089,394757,92152,394479v76,-278,165,-607,253,-986c92507,393114,92621,392684,92734,392204v127,-481,266,-1012,405,-1581c93291,390042,93443,389422,93621,388752v164,-669,354,-1390,544,-2136c94355,385857,94558,385048,94773,384201v215,-834,443,-1719,684,-2642c95697,380636,95938,379676,96191,378677v253,-999,519,-2036,785,-3098c97255,374517,97533,373418,97824,372280v292,-1125,583,-2288,887,-3477c99015,367602,99331,366389,99648,365137v316,-1239,633,-2515,975,-3805c100939,360043,101281,358728,101623,357400v329,-1327,684,-2667,1026,-4032c102990,352015,103345,350637,103699,349247v355,-1379,710,-2782,1077,-4185c105130,343658,105485,342243,105852,340827v355,-1416,722,-2845,1089,-4273c107308,335138,107675,333697,108030,332268v367,-1441,734,-2869,1101,-4311c109499,326516,109866,325075,110233,323647v367,-1442,734,-2883,1101,-4311c111702,317894,112069,316453,112436,315025v367,-1441,734,-2870,1101,-4311c113905,309285,114272,307844,114627,306415v367,-1428,734,-2869,1101,-4298c116095,300676,116462,299248,116830,297819v367,-1441,734,-2882,1101,-4324c118298,292054,118665,290613,119033,289172v367,-1454,734,-2895,1114,-4349c120514,283369,120881,281915,121261,280449v367,-1454,747,-2921,1114,-4387c122755,274583,123135,273117,123515,271625v367,-1479,747,-2958,1140,-4450c125034,265671,125414,264179,125794,262674v380,-1504,773,-3021,1165,-4538c127339,256619,127731,255102,128124,253572v380,-1530,772,-3059,1165,-4589c129681,247454,130074,245911,130466,244369v393,-1530,785,-3072,1178,-4614c132036,238225,132429,236682,132821,235140v393,-1529,785,-3072,1178,-4602c134391,229009,134771,227492,135164,225962v392,-1517,772,-3034,1165,-4538c136709,219920,137088,218415,137468,216936v380,-1492,760,-2971,1127,-4437c138975,211044,139342,209591,139709,208162v368,-1428,722,-2844,1089,-4247c141153,202511,141495,201133,141849,199768v342,-1365,697,-2705,1026,-4033c143217,194408,143558,193093,143888,191791v329,-1289,658,-2566,975,-3830c145179,186709,145496,185457,145812,184231v317,-1213,621,-2427,925,-3615c147040,179427,147344,178252,147636,177088v304,-1163,595,-2313,873,-3426c148800,172550,149079,171260,149358,170426v278,-822,557,-1201,835,-1770c150459,168087,150725,167531,150991,166987v266,-530,532,-1049,798,-1554c152042,164927,152295,164434,152561,163966v253,-468,506,-923,747,-1365c153561,162158,153814,161741,154055,161324v253,-405,494,-809,747,-1188c155043,159757,155283,159377,155524,159023v240,-366,494,-721,696,-1049c156473,157633,156727,157304,156980,156988v253,-316,506,-620,760,-910c157866,155787,158120,155496,158373,155230v253,-278,506,-543,759,-796c159386,154181,159512,153941,159765,153701v254,-240,507,-468,760,-683c160652,152803,160905,152601,161158,152399v253,-202,380,-392,633,-569c162045,151640,162298,151463,162424,151299v254,-164,507,-329,634,-481c163311,150654,163564,150502,163691,150363v253,-151,506,-290,633,-430c164577,149794,164704,149656,164957,149529v253,-126,380,-266,633,-392c165716,149011,165970,148884,166096,148758v254,-126,380,-240,633,-367c166856,148265,167109,148138,167236,148012v253,-126,380,-253,633,-380c167996,147506,168249,147380,168376,147241v253,-127,379,-266,506,-405c169135,146697,169262,146558,169515,146406v127,-139,253,-278,506,-429c170148,145825,170275,145673,170401,145521v254,-151,380,-303,507,-467c171161,144902,171288,144738,171414,144573v127,-151,254,-316,507,-480c172047,143929,172174,143764,172301,143600v126,-165,253,-329,379,-493c172807,142955,172934,142791,173060,142627v127,-152,254,-317,380,-455c173567,142020,173693,141868,173820,141729v127,-139,253,-266,253,-379c174200,141223,174326,141110,174453,141008v,-88,127,-189,127,-253c174706,140680,174706,140617,174833,140566v,-51,,-89,126,-101c174959,140452,174959,140452,174959,140465v,12,,50,,101c174959,140617,174959,140680,174959,140781v,101,,215,-126,391c174833,141337,174833,141552,174706,141792v,240,-126,531,-253,847c174453,142955,174326,143309,174200,143689v-127,391,-127,808,-253,1264c173820,145395,173693,145888,173567,146394v-127,506,-253,1049,-380,1605c172934,148568,172807,149150,172680,149756v-126,607,-253,1239,-506,1884c172047,152285,171921,152942,171668,153625v-127,670,-380,1365,-507,2060c171034,156394,170781,157102,170655,157822v-254,721,-380,1454,-634,2187c169895,160743,169642,161488,169515,162234v-253,746,-380,1492,-633,2250c168755,165230,168502,165989,168376,166735v-254,758,-380,1517,-634,2263c167616,169756,167362,170502,167236,171260v-253,746,-380,1492,-633,2238c166476,174244,166223,174977,166096,175723v-253,733,-380,1467,-633,2187c165337,178643,165083,179364,164957,180085v-253,720,-380,1428,-507,2136c164197,182929,164070,183637,163817,184332v-126,708,-253,1391,-506,2086c163184,187101,162931,187784,162804,188466v-126,670,-380,1340,-506,2010c162171,191146,161918,191804,161791,192448v-126,658,-380,1303,-506,1948c161158,195040,160905,195672,160778,196304v-126,632,-253,1252,-506,1871c160145,198794,160019,199401,159892,200008v-127,594,-380,1201,-506,1783c159259,202385,159132,202966,159006,203548v-253,581,-380,1150,-507,1719c158373,205823,158246,206392,158120,206936v-127,556,-254,1100,-507,1644c157486,209123,157360,209654,157233,210185v-126,518,-253,1037,-380,1555c156727,212258,156600,212777,156473,213282v-126,506,-253,1012,-379,1505c155954,215280,155840,215772,155714,216266v-127,493,-254,973,-380,1466c155220,218213,155093,218693,154967,219173v-127,481,-241,961,-367,1442c154473,221108,154346,221588,154232,222068v-126,494,-253,974,-380,1467c153726,224028,153599,224521,153473,225014v-127,493,-253,999,-380,1504c152966,227024,152827,227542,152700,228061v-139,518,-266,1049,-405,1592c152156,230184,152017,230728,151877,231297v-139,556,-291,1125,-443,1707c151295,233585,151143,234180,150978,234799v-152,607,-316,1239,-481,1883c150332,237327,150168,237997,149991,238680v-178,683,-355,1391,-545,2111c149269,241512,149079,242258,148876,243029v-190,771,-392,1555,-595,2364c148066,246189,147863,247024,147648,247871v-215,847,-443,1719,-671,2604c146749,251360,146521,252270,146281,253193v-228,923,-469,1871,-722,2844c145318,256998,145065,257984,144812,258995v-266,999,-519,2023,-785,3072c143748,263117,143483,264179,143204,265266v-279,1074,-557,2187,-848,3312c142077,269703,141773,270854,141482,272017v-304,1163,-595,2351,-912,3565c140266,276783,139950,278022,139633,279260v-316,1252,-645,2529,-975,3806c138329,284355,138000,285670,137658,286985v-329,1327,-684,2667,-1025,4020c136291,292358,135936,293736,135581,295113v-341,1391,-708,2782,-1063,4185c134163,300714,133796,302130,133429,303558v-367,1429,-734,2857,-1101,4311c131960,309311,131593,310764,131226,312218v-380,1454,-747,2921,-1127,4374c129732,318059,129352,319525,128985,320992v-380,1466,-747,2932,-1127,4412c127478,326870,127111,328324,126731,329790v-367,1467,-747,2934,-1114,4400c125237,335656,124870,337110,124490,338577v-367,1466,-735,2920,-1114,4374c123009,344417,122629,345871,122262,347337v-380,1454,-748,2921,-1115,4374c120767,353178,120400,354645,120020,356111v-379,1466,-747,2945,-1127,4425c118514,362015,118134,363494,117754,364985v-380,1480,-760,2971,-1140,4476c116235,370953,115842,372457,115462,373961v-380,1505,-772,3022,-1152,4539c113917,380030,113525,381546,113132,383076v-392,1542,-772,3072,-1177,4615c111562,389233,111170,390775,110777,392330v-392,1542,-797,3097,-1190,4652c109195,398537,108789,400105,108397,401672v-405,1555,-798,3123,-1203,4703c106789,407943,106384,409510,105991,411091v-405,1567,-810,3148,-1203,4715c104383,417387,103978,418967,103573,420534v-393,1568,-798,3148,-1190,4703c101977,426805,101572,428372,101180,429927v-393,1555,-785,3123,-1178,4640c99610,436084,99217,437790,98825,439042v-380,1252,-773,2048,-1152,3047c97293,443100,96913,444099,96533,445085v-367,973,-747,1959,-1114,2920c95051,448966,94697,449914,94330,450850v-355,948,-709,1871,-1064,2781c92924,454541,92570,455438,92228,456324v-342,885,-671,1757,-1000,2604c90899,459775,90569,460622,90253,461444v-317,809,-633,1618,-937,2401c89012,464629,88708,465401,88417,466146v-292,746,-583,1479,-861,2200c87277,469054,87011,469749,86745,470419v-266,670,-519,1328,-772,1960c85720,473023,85479,473630,85239,474225v-228,594,-456,1175,-684,1732c84340,476513,84125,477044,83922,477550v-203,518,-393,1011,-583,1491c83149,479509,82959,479964,82795,480406v-177,430,-342,848,-506,1252c82124,482062,81972,482442,81820,482821v-139,367,-291,721,-418,1062c81263,484224,81124,484553,80997,484869v-127,303,-240,607,-367,910c80516,486070,80402,486348,80288,486627v-114,277,-215,543,-329,808c79857,487701,79756,487954,79655,488207v-102,240,-203,493,-304,733c79262,489180,79161,489408,79073,489635v-102,228,-190,455,-279,670c78705,490532,78617,490748,78541,490950v-89,215,-178,417,-266,632c78199,491784,78123,491974,78034,492176v-76,190,-152,392,-240,582c77718,492947,77642,493124,77566,493314v-76,190,-152,366,-215,543c77275,494035,77198,494211,77135,494388v-76,165,-139,342,-215,506c76857,495059,76781,495223,76717,495387v-63,152,-126,316,-190,468c76464,495994,76401,496146,76350,496285v-63,139,-114,278,-165,417c76122,496828,76072,496942,76034,497056v-51,114,-102,227,-140,329c75856,497473,75818,497562,75780,497650v-25,76,-50,152,-76,202c75679,497915,75654,497966,75641,498004v-13,25,-25,50,-38,63c75603,498080,75603,498080,75603,498080v13,-26,13,-63,38,-127c75654,497903,75679,497814,75704,497713v26,-114,51,-240,89,-392c75831,497170,75882,497005,75932,496803v51,-189,102,-417,165,-657c76160,495893,76236,495628,76312,495324v76,-291,152,-620,241,-961c76641,494022,76743,493642,76831,493251v102,-380,216,-797,317,-1227c77262,491594,77376,491139,77502,490659v114,-468,241,-973,380,-1492c78009,488649,78148,488105,78300,487537v139,-569,291,-1164,443,-1783c78908,485147,79073,484503,79237,483832v177,-670,354,-1365,532,-2085c79959,481026,80149,480280,80339,479522v202,-772,405,-1568,607,-2390c81162,476310,81377,475464,81605,474591v215,-859,443,-1757,684,-2680c82516,471001,82757,470066,82997,469105v254,-961,494,-1947,760,-2946c84011,465148,84264,464136,84530,463087v265,-1037,544,-2098,823,-3186c85619,458827,85910,457727,86188,456602v291,-1126,583,-2263,874,-3426c87366,452013,87670,450824,87974,449623v303,-1213,620,-2439,937,-3704c89240,444668,89569,443391,89898,442076v329,-1315,671,-2642,1026,-4020c91278,436691,91633,435300,92000,433859v355,-1429,734,-2895,1114,-4387c93494,427968,93887,426438,94292,424871v392,-1568,810,-3161,1228,-4804c95925,418436,96356,416767,96799,415060v430,-1707,874,-3451,1329,-5221c98584,408057,99040,406249,99508,404403v481,-1846,963,-3729,1444,-5638c101446,396843,101939,394896,102446,392924v494,-1972,1013,-3982,1532,-6017c104497,384871,105029,382798,105561,380712v532,-2098,1076,-4210,1620,-6359c107726,372217,108283,370042,108840,367855v557,-2187,1127,-4412,1697,-6637c111107,358993,111676,356743,112259,354480v570,-2276,1152,-4551,1747,-6852c114589,345327,115183,343014,115766,340701v595,-2327,1190,-4665,1798,-7017c118159,331345,118754,328981,119362,326630v608,-2364,1203,-4741,1811,-7105c121780,317148,122388,314772,122996,312382v608,-2376,1215,-4753,1823,-7142c125427,302863,126035,300474,126642,298097v608,-2377,1216,-4753,1824,-7117c129061,288603,129669,286239,130276,283888v595,-2364,1191,-4716,1798,-7055c132669,274495,133265,272168,133847,269842v595,-2313,1190,-4614,1773,-6915c136202,260639,136784,258351,137367,256088v582,-2276,1152,-4526,1722,-6764c139659,247087,140228,244862,140798,242650v557,-2200,1114,-4400,1672,-6574c143027,233901,143571,231752,144128,229603v545,-2137,1077,-4248,1621,-6346c146281,221158,146813,219072,147332,217024v531,-2060,1051,-4083,1557,-6093c149396,208921,149902,206936,150408,204989v494,-1959,988,-4184,1469,-5790c152371,197594,152852,196595,153321,195344v468,-1252,937,-2453,1392,-3654c155169,190489,155612,189326,156056,188163v417,-1151,924,-2288,1304,-3388c157740,183650,158246,182563,158626,181501v380,-1075,886,-2124,1266,-3161c160272,177316,160652,176305,161032,175306v379,-986,759,-1960,1139,-2908c162551,171450,162931,170515,163311,169617v253,-910,633,-1808,1013,-2680c164704,166077,164957,165230,165337,164396v379,-834,633,-1644,1013,-2427c166603,161172,166856,160401,167236,159655v253,-746,633,-1479,886,-2199c168376,156747,168629,156052,168882,155370v380,-671,633,-1328,886,-1960c170021,152765,170275,152146,170528,151552v127,-595,380,-1176,633,-1732e" filled="f" strokeweight=".21069mm">
                  <v:stroke endcap="round"/>
                  <v:path arrowok="t" o:connecttype="custom" o:connectlocs="94,5324;353,4310;705,2931;1084,1768;1469,891;1798,302;2020,16;2106,73;2070,453;1913,1131;1658,2130;1375,3240;1108,4242;855,4896;625,5429;436,5799;333,5885;358,5676;519,5042;787,3992;1066,2898;1307,2147;1475,1709;1521,1595;1440,1913;1275,2562;1091,3279;960,3792;919,3955;970,3756;1080,3323;1201,2848;1328,2351;1448,1880;1540,1613;1618,1518;1684,1472;1734,1422;1747,1418;1700,1600;1638,1843;1585,2053;1542,2221;1494,2408;1415,2720;1301,3166;1177,3650;1048,4158;922,4563;833,4790;791,4896;765,4959;757,4977;787,4858;862,4566;981,4098;1158,3407;1356,2629;1533,1953;1663,1620" o:connectangles="0,0,0,0,0,0,0,0,0,0,0,0,0,0,0,0,0,0,0,0,0,0,0,0,0,0,0,0,0,0,0,0,0,0,0,0,0,0,0,0,0,0,0,0,0,0,0,0,0,0,0,0,0,0,0,0,0,0,0,0" textboxrect="0,0,210919,589102"/>
                </v:shape>
                <v:shape id="Shape 1037" o:spid="_x0000_s1051" style="position:absolute;left:14235;top:4234;width:2856;height:7213;visibility:visible;mso-wrap-style:square;v-text-anchor:top" coordsize="285560,72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lJXcMA&#10;AADeAAAADwAAAGRycy9kb3ducmV2LnhtbERP3WrCMBS+F3yHcATvNJ2I02qUMRQUNsWfBzg0Z023&#10;5qQk0XZvv1wMvPz4/lebztbiQT5UjhW8jDMQxIXTFZcKbtfdaA4iRGSNtWNS8EsBNut+b4W5di2f&#10;6XGJpUghHHJUYGJscilDYchiGLuGOHFfzluMCfpSao9tCre1nGTZTFqsODUYbOjdUPFzuVsF3/pD&#10;b9vGd4ep+TyE8+x4CnRUajjo3pYgInXxKf5377WC18l8kfamO+kK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lJXcMAAADeAAAADwAAAAAAAAAAAAAAAACYAgAAZHJzL2Rv&#10;d25yZXYueG1sUEsFBgAAAAAEAAQA9QAAAIgDAAAAAA==&#10;" path="m189204,180818v127,-594,380,-1176,633,-1732c190090,178529,190344,177986,190470,177480v253,-518,507,-1011,633,-1479c191356,175533,191483,175091,191610,174661v253,-417,380,-809,506,-1175c192243,173119,192496,172765,192623,172462v126,-317,126,-595,253,-848c193002,171362,193129,171147,193129,170957v127,-177,253,-329,253,-443c193382,170401,193509,170338,193509,170300v,-13,,,,12c193509,170350,193509,170452,193382,170603v,164,-126,380,-126,670c193129,171564,193129,171918,193002,172335v-126,417,-253,897,-379,1441c192496,174320,192369,174939,192116,175609v-126,683,-380,1416,-506,2225c191356,178643,191103,179515,190850,180451v-127,936,-380,1934,-760,3009c189837,184522,189584,185660,189331,186848v-380,1201,-634,2452,-1013,3780c187938,191943,187558,193333,187305,194775v-380,1453,-760,2958,-1267,4538c185659,200881,185279,202511,184899,204205v-507,1682,-886,3439,-1393,5247c183000,211260,182620,213118,182114,215040v-507,1921,-1014,3893,-1520,5916c180087,222979,179581,225052,178948,227176v-507,2124,-1013,4298,-1646,6523c176796,235911,176162,238174,175529,240488v-506,2301,-1139,4652,-1747,7041c173174,249918,172554,252358,171921,254824v-633,2465,-1266,4968,-1912,7509c169350,264874,168692,267453,168034,270070v-672,2604,-1343,5246,-2026,7914c165324,280651,164640,283356,163944,286087v-697,2731,-1406,5487,-2115,8281c161120,297149,160399,299968,159677,302813v-722,2844,-1456,5714,-2203,8609c156739,314316,155992,317237,155245,320182v-747,2946,-1507,5917,-2279,8900c152206,332079,151434,335100,150662,338134v-772,3047,-1558,6106,-2343,9191c147521,350409,146737,353519,145939,356655v-810,3135,-1608,6283,-2418,9468c142710,369296,141887,372495,141077,375706v-823,3211,-1646,6460,-2482,9709c137759,388664,136936,391938,136088,395212v-836,3287,-1671,6587,-2520,9899c132720,408423,131872,411748,131023,415086v-848,3324,-1709,6674,-2557,10012c127617,428448,126756,431798,125895,435148v-848,3350,-1709,6738,-2557,10050c122477,448523,121628,452291,120780,455059v-861,2769,-1709,4526,-2545,6764c117387,464060,116538,466286,115703,468485v-836,2200,-1672,4387,-2507,6561c112373,477208,111550,479357,110727,481468v-823,2124,-1634,4223,-2431,6283c107485,489825,106687,491860,105902,493870v-785,2010,-1570,3995,-2342,5942c102788,501759,102028,503680,101281,505564v-760,1883,-1494,3729,-2229,5537c98331,512909,97609,514691,96900,516423v-709,1732,-1393,3439,-2077,5095c94140,523174,93481,524792,92823,526373v-658,1580,-1292,3122,-1924,4614c90278,532491,89670,533945,89075,535361v-608,1416,-1190,2794,-1747,4134c86758,540835,86201,542124,85656,543389v-531,1264,-1063,2477,-1570,3666c83580,548243,83073,549394,82592,550506v-481,1112,-949,2187,-1405,3236c80731,554792,80288,555803,79857,556789v-430,973,-848,1922,-1253,2844c78199,560544,77806,561429,77426,562288v-380,860,-747,1681,-1114,2491c75958,565575,75616,566346,75274,567092v-329,733,-659,1454,-962,2149c73995,569924,73691,570594,73400,571226v-291,645,-570,1251,-836,1846c72286,573666,72033,574222,71779,574779v-253,543,-494,1061,-722,1554c70830,576839,70614,577307,70399,577762v-215,468,-418,898,-608,1315c69601,579481,69411,579873,69247,580253v-177,379,-342,732,-507,1061c68588,581643,68437,581959,68297,582263v-139,290,-266,569,-392,834c67791,583350,67677,583590,67576,583805v-102,228,-203,417,-279,607c67208,584589,67132,584753,67069,584892v-76,139,-127,253,-177,367c66841,585347,66803,585436,66778,585499v-25,51,-51,101,-63,114c66715,585625,66727,585613,66727,585613v13,-51,26,-127,64,-253c66816,585233,66866,585057,66917,584841v51,-215,127,-467,203,-771c67196,583780,67284,583426,67386,583034v88,-392,202,-822,329,-1302c67841,581251,67968,580720,68120,580151v139,-569,291,-1175,468,-1845c68753,577648,68930,576940,69120,576194v203,-758,405,-1555,621,-2389c69956,572958,70171,572073,70412,571150v240,-935,494,-1909,747,-2933c71425,567206,71691,566144,71969,565044v279,-1112,583,-2263,886,-3451c73159,560405,73476,559166,73805,557889v317,-1290,658,-2604,1013,-3982c75160,552529,75527,551113,75894,549659v380,-1466,760,-2983,1165,-4538c77452,543553,77869,541948,78287,540291v418,-1656,861,-3350,1304,-5107c80035,533427,80503,531619,80972,529773v468,-1858,962,-3754,1456,-5714c82934,522112,83441,520102,83960,518054v532,-2048,1063,-4159,1608,-6308c86125,509597,86682,507397,87252,505147v582,-2251,1165,-4551,1760,-6890c89620,495905,90227,493516,90848,491076v620,-2440,1253,-4930,1899,-7459c93393,481089,94051,478510,94722,475893v671,-2616,1355,-5284,2039,-7977c97444,465211,98154,462480,98850,459699v709,-2781,1431,-5588,2165,-8445c101737,448410,102471,445515,103218,442594v747,-2920,1507,-5878,2267,-8862c106244,430749,107017,427727,107789,424668v785,-3046,1570,-6131,2368,-9241c110942,412317,111752,409182,112563,406021v797,-3173,1620,-6359,2443,-9582c115817,393228,116652,389979,117488,386717v823,-3274,1671,-6561,2520,-9873c120843,373519,121704,370181,122565,366819v849,-3363,1722,-6751,2583,-10152c126022,353254,126896,349828,127782,346377v874,-3439,1760,-6916,2646,-10405c131327,332483,132213,328981,133113,325467v898,-3527,1810,-7408,2709,-10632c136734,311611,137645,308830,138557,306099v924,-2718,1849,-5057,2773,-7610c142254,295948,143179,293382,144116,290815v937,-2566,1873,-5158,2823,-7749c147889,280474,148838,277870,149801,275253v949,-2617,1912,-5246,2886,-7876c153650,264747,154625,262105,155600,259450v975,-2642,1962,-5297,2950,-7951c159537,248844,160525,246176,161525,243509v988,-2667,1988,-5335,3001,-7990c165527,232852,166527,230184,167540,227530v1013,-2668,2025,-5323,3039,-7965c171591,216910,172604,214268,173630,211639v1013,-2630,2026,-5259,3039,-7863c177682,201171,178695,198580,179708,196001v1013,-2579,2026,-5146,3038,-7699c183886,185761,184899,183232,185912,180729v1013,-2503,2026,-4981,3039,-7433c189964,170831,190977,168403,191990,165989v886,-2402,1899,-4779,2912,-7118c195915,156520,196928,154206,197940,151931v887,-2276,1900,-4526,2913,-6726c201739,142993,202752,140831,203638,138695v1013,-2124,1900,-4223,2912,-6271c207437,130364,208323,128354,209336,126382v886,-1973,1773,-3894,2659,-5791c212881,118708,213768,116862,214654,115067v760,-1808,1646,-3565,2532,-5284c217946,108063,218832,106382,219592,104751v760,-1631,1646,-3223,2406,-4766c222758,98430,223517,96926,224277,95459v759,-1466,1519,-2894,2152,-4285c227189,89783,227949,88443,228582,87128v760,-1302,1393,-2579,2026,-3818c231241,82084,231874,80883,232507,79720v633,-1163,1266,-2288,1899,-3375c235039,75257,235546,74195,236179,73172v633,-1024,1139,-2023,1646,-2984c238458,69227,238964,68305,239471,67407v506,-897,1013,-1757,1519,-2604c241370,63968,241877,63159,242383,62388v380,-784,886,-1530,1266,-2250c244156,59417,244536,58722,244915,58064v380,-669,760,-1302,1140,-1908c246435,55549,246688,54980,247068,54424v380,-544,633,-1062,1013,-1555c248334,52376,248587,51908,248840,51478v254,-430,507,-847,760,-1214c249854,49885,250107,49531,250233,49215v254,-316,380,-607,507,-859c250993,48090,251120,47863,251246,47673v127,-202,127,-367,254,-506c251626,47028,251626,46927,251753,46851v,-50,,-126,,-114c251753,46750,251753,46839,251753,46927v,152,-127,379,-253,683c251500,47913,251373,48305,251246,48785v-126,468,-253,1012,-380,1656c250613,51074,250487,51782,250233,52578v-126,796,-379,1681,-633,2642c249347,56168,249094,57205,248840,58330v-253,1112,-632,2301,-886,3565c247574,63159,247195,64499,246941,65915v-379,1403,-759,2895,-1139,4437c245295,71907,244915,73526,244536,75207v-507,1681,-887,3439,-1393,5246c242763,82261,242257,84132,241750,86054v-506,1921,-1013,3906,-1520,5942c239724,94031,239218,96129,238584,98266v-506,2136,-1012,4323,-1645,6561c236432,107052,235799,109327,235166,111654v-506,2313,-1140,4677,-1773,7079c232760,121122,232127,123562,231494,126040v-633,2465,-1266,4981,-1899,7522c228962,136103,228329,138682,227696,141286v-760,2605,-1393,5247,-2026,7914c224910,151868,224277,154573,223517,157291v-633,2731,-1393,5474,-2026,8255c220732,168328,219972,171121,219339,173953v-760,2819,-1520,5676,-2153,8546c216427,185369,215667,188264,214907,191172v-759,2920,-1519,5853,-2279,8811c211868,202928,211109,205899,210349,208895v-760,2984,-1519,5993,-2279,9027c207310,220943,206550,223990,205791,227049v-760,3059,-1646,6145,-2406,9242c202625,239388,201866,242498,200979,245620v-759,3135,-1519,6271,-2405,9431c197814,258199,197054,261372,196168,264558v-760,3173,-1646,6372,-2406,9583c192876,277352,192116,280563,191230,283799v-760,3224,-1646,6460,-2406,9709c187938,296757,187178,300006,186292,303268v-760,3261,-1646,6523,-2533,9797c183000,316326,182114,319613,181354,322888v-887,3261,-1773,6548,-2533,9823c177935,335972,177175,339247,176289,342521v-886,3261,-1659,6523,-2494,9785c172959,355555,172136,358804,171313,362040v-836,3236,-1659,6472,-2469,9684c168021,374935,167198,378146,166388,381331v-811,3186,-1621,7788,-2432,9507c163425,392001,162083,392140,161551,391685v-798,-695,-1583,-4778,-2381,-4993c158373,386464,157587,388651,156790,390345v-785,1694,-1583,4349,-2368,6511c153637,399018,152852,401179,152067,403316v-772,2136,-1557,4273,-2330,6384c148965,411811,148205,413910,147446,415996v-773,2073,-1520,4121,-2267,6157c144432,424175,143685,426185,142951,428170v-722,1972,-1444,3919,-2153,5840c140077,435920,139380,437803,138696,439649v-696,1845,-1367,3653,-2025,5423c135999,446842,135354,448574,134721,450268v-646,1682,-1267,3338,-1874,4943c132239,456817,131644,458384,131074,459914v-583,1530,-1152,3009,-1697,4450c128820,465805,128288,467208,127769,468561v-519,1353,-1025,2680,-1519,3944c125756,473782,125288,475021,124832,476209v-469,1189,-912,2339,-1342,3452c123059,480761,122654,481835,122249,482859v-393,1024,-772,1997,-1140,2945c120742,486740,120387,487638,120058,488497v-329,847,-658,1656,-949,2427c118805,491696,118514,492429,118248,493111v-266,683,-519,1328,-747,1922c117260,495640,117045,496196,116842,496715v-202,505,-392,986,-557,1415c116108,498560,115956,498952,115817,499306v-140,354,-266,670,-368,936c115335,500520,115247,500747,115171,500950v-76,202,-139,354,-190,480c114930,501544,114905,501632,114880,501683v-13,12,-13,50,-13,38c114880,501683,114905,501594,114930,501455v38,-139,89,-329,152,-581c115145,500633,115221,500330,115310,499989v89,-342,190,-746,304,-1188c115728,498345,115855,497852,115994,497309v139,-556,291,-1151,456,-1795c116614,494869,116792,494173,116981,493428v190,-746,393,-1543,608,-2377c117805,490217,118033,489332,118260,488396v241,-923,494,-1909,747,-2920c119273,484452,119539,483377,119830,482278v279,-1113,570,-2263,887,-3465c121021,477613,121337,476374,121666,475097v317,-1290,659,-2605,1013,-3982c123021,469749,123388,468346,123755,466892v368,-1454,748,-2945,1140,-4488c125288,460875,125693,459294,126111,457676v405,-1618,835,-3274,1266,-4968c127807,451001,128251,449257,128706,447487v456,-1783,925,-3616,1393,-5474c130580,440142,131061,438233,131568,436286v494,-1947,1000,-3944,1519,-5967c133606,428284,134138,426198,134683,424087v531,-2124,1088,-4286,1658,-6499c136898,415389,137468,413139,138063,410851v583,-2302,1178,-4640,1786,-7017c140456,401458,141077,399030,141697,396578v633,-2466,1266,-4969,1925,-7522c144268,386515,144926,383923,145597,381294v671,-2630,1355,-5298,2039,-8003c148332,370586,149028,367843,149737,365061v709,-2781,1431,-5600,2166,-8457c152624,353759,153371,350865,154106,347944v747,-2920,1506,-5878,2266,-8862c157132,336086,157904,333077,158689,330031v773,-3047,1558,-6132,2355,-9229c161829,317692,162627,314557,163438,311409v797,-3160,1620,-6334,2430,-9544c166691,298666,167514,295430,168337,292193v836,-3249,1672,-6523,2507,-9810c171680,279096,172528,275797,173377,272472v848,-3325,1646,-6663,2532,-10012c176796,259097,177682,255721,178568,252346v760,-3388,1646,-6789,2532,-10202c181987,238730,182873,234875,183759,231866v887,-3009,1773,-5284,2659,-7749c187305,221664,188191,219452,189077,217113v887,-2326,1773,-4665,2659,-6991c192623,207783,193509,205457,194395,203143v887,-2326,1773,-4652,2659,-6965c198067,193864,198954,191551,199840,189262v886,-2300,1772,-4601,2785,-6877c203512,180110,204398,177834,205284,175584v887,-2250,1899,-4501,2786,-6726c208956,166646,209842,164434,210729,162259v886,-2187,1899,-4361,2785,-6498c214401,153625,215287,151501,216173,149415v887,-2098,1773,-4159,2659,-6207c219719,141173,220605,139150,221491,137165v887,-1984,1773,-3944,2533,-5878c224910,129365,225796,127456,226682,125598v760,-1871,1647,-3704,2406,-5512c229975,118278,230734,116508,231621,114764v759,-1732,1646,-3439,2405,-5120c234786,107975,235546,106331,236306,104713v759,-1605,1519,-3185,2278,-4728c239344,98443,240104,96938,240864,95459v759,-1479,1393,-2920,2152,-4336c243776,89707,244409,88329,245169,86977v633,-1340,1266,-2655,2026,-3944c247828,81743,248461,80491,249094,79265v633,-1214,1266,-2415,1899,-3565c251626,74537,252259,73399,252766,72299v633,-1099,1266,-2161,1772,-3211c255171,68052,255678,67040,256184,66067v633,-986,1140,-1934,1646,-2857c258337,62287,258843,61389,259350,60530v506,-860,886,-1694,1393,-2503c261249,57217,261629,56446,262135,55688v380,-746,760,-1467,1267,-2162c263781,52831,264161,52173,264541,51541v380,-644,760,-1251,1013,-1820c265934,49139,266314,48583,266567,48065v380,-531,633,-1024,886,-1492c267833,46105,268087,45676,268340,45258v253,-417,379,-796,633,-1150c269226,43754,269353,43425,269606,43122v126,-304,380,-582,506,-822c270239,42047,270365,41820,270492,41630v127,-190,253,-354,380,-493c270872,40985,270999,40872,270999,40796v126,-89,126,-152,126,-177c271125,40606,271252,40581,271125,40593v,51,,152,,317c271125,41074,270999,41301,270872,41605v,291,-127,644,-253,1074c270492,43109,270365,43602,270239,44158v-127,557,-253,1176,-380,1859c269606,46712,269479,47458,269226,48280v-253,821,-380,1694,-633,2654c268340,51882,268087,52894,267833,53981v-380,1075,-633,2225,-886,3439c266567,58633,266314,59910,265934,61263v-380,1340,-760,2756,-1140,4235c264414,66977,264035,68519,263655,70125v-380,1618,-887,3287,-1267,5019c261882,76876,261502,78684,260996,80542v-507,1858,-1013,3780,-1520,5777c258970,88304,258463,90365,257957,92476v-506,2111,-1140,4298,-1646,6536c255678,101249,255171,103563,254538,105927v-633,2351,-1266,4779,-1899,7269c252006,115674,251373,118227,250740,120819v-633,2604,-1393,5259,-2026,7977c247954,131514,247321,134295,246562,137127v-760,2820,-1520,5714,-2280,8647c243649,148707,242890,151704,242003,154750v-759,3047,-1519,6131,-2279,9292c238838,167190,238078,170388,237192,173637v-760,3249,-1646,6561,-2532,9911c233900,186899,233013,190299,232127,193750v-886,3452,-1773,6941,-2659,10481c228582,207783,227569,211373,226682,215002v-886,3628,-1899,7307,-2785,11036c222884,229755,221998,233522,220985,237327v-1013,3806,-1899,7661,-2912,11542c217060,252750,216047,256682,215034,260639v-1013,3970,-2026,7964,-3039,11997c210982,276669,209842,280727,208830,284823v-1013,4109,-2026,8230,-3166,12389c204651,301371,203512,305568,202499,309778v-1140,4210,-2153,8458,-3292,12718c198194,326756,197054,331042,195915,335353v-1013,4311,-2153,8634,-3292,12983c191483,352672,190470,357046,189331,361421v-1140,4374,-2279,9190,-3419,13160c184772,378563,183759,384504,182620,385276v-1140,758,-2279,-6663,-3419,-6106c178062,379726,176922,385453,175782,388626v-1190,3161,-2342,6334,-3507,9507c171123,401319,169958,404517,168793,407703v-1177,3198,-2342,6397,-3520,9608c164096,420509,162918,423707,161741,426906v-1191,3198,-2368,6397,-3558,9570c157005,439662,155815,442835,154625,445995v-1178,3161,-2368,6321,-3558,9443c149877,458574,148699,461684,147509,464769v-1178,3097,-2368,6169,-3545,9215c142786,477018,141609,480040,140431,483036v-1165,2984,-2342,5954,-3507,8887c135746,494856,134581,497764,133429,500646v-1165,2883,-2330,5727,-3482,8546c128782,512011,127630,514793,126478,517548v-1140,2769,-2292,5487,-3444,8180c121894,528433,120755,531088,119615,533730v-1139,2630,-2279,5234,-3406,7800c115070,544097,113943,546638,112816,549141v-1127,2515,-2254,4981,-3381,7420c108321,559002,107207,561416,106092,563793v-1114,2376,-2228,4715,-3329,7029c101648,573122,100547,575398,99445,577648v-1102,2238,-2190,4450,-3279,6637c95077,586460,93988,588596,92899,590707v-1076,2111,-2153,4197,-3216,6233c88607,598988,87543,600998,86479,602970v-1063,1985,-2114,3932,-3165,5841c82263,610732,81225,612616,80187,614462v-1039,1845,-2077,3666,-3102,5448c76059,621705,75046,623463,74033,625182v-1013,1719,-2026,3413,-3013,5082c70019,631933,69019,633564,68031,635169v-975,1606,-1962,3173,-2925,4728c64132,641440,63169,642957,62220,644448v-963,1479,-1912,2946,-2849,4374c58434,650263,57509,651667,56585,653045v-924,1378,-1836,2731,-2735,4058c52938,658418,52052,659720,51166,660997v-886,1264,-1760,2515,-2621,3729c47684,665952,46823,667141,45987,668316v-848,1176,-1684,2314,-2507,3439c42657,672880,41847,673967,41049,675042v-797,1074,-1595,2111,-2367,3135c37897,679201,37137,680187,36377,681160v-760,974,-1494,1922,-2229,2845c33414,684928,32692,685825,31984,686698v-710,884,-1406,1731,-2090,2566c29210,690098,28527,690907,27868,691704v-658,796,-1304,1555,-1949,2313c25285,694763,24665,695484,24044,696192v-607,720,-1215,1403,-1797,2073c21652,698935,21069,699592,20512,700224v-570,632,-1127,1252,-1659,1846c18309,702664,17777,703246,17258,703815v-519,569,-1013,1112,-1507,1643c15257,705989,14776,706495,14308,707001v-469,493,-925,973,-1368,1441c12497,708909,12067,709364,11649,709794v-431,443,-836,860,-1229,1265c10028,711476,9636,711868,9268,712247v-367,379,-734,746,-1076,1100c7838,713701,7496,714029,7179,714358v-329,329,-645,645,-949,948c5926,715610,5634,715901,5356,716178v-291,279,-557,544,-810,797c4280,717228,4026,717468,3786,717708v-228,228,-456,443,-671,657c2887,718581,2684,718770,2494,718960v-202,190,-380,366,-557,531c1773,719655,1608,719820,1456,719958v-152,152,-291,279,-418,405c899,720489,785,720591,684,720704v-102,89,-203,177,-279,266c316,721046,240,721109,190,721160v-63,63,-101,101,-139,139c25,721324,,721349,,721349v,-12,13,-63,25,-114c51,721134,89,720982,152,720780v51,-215,114,-480,202,-809c443,719630,532,719238,658,718783v114,-455,241,-961,393,-1543c1203,716659,1368,716014,1545,715294v177,-708,379,-1479,595,-2327c2355,712121,2583,711210,2836,710224v254,-986,519,-2035,810,-3148c3925,705951,4229,704763,4558,703511v317,-1264,659,-2579,1013,-3982c5926,698126,6293,696672,6698,695130v380,-1530,798,-3135,1228,-4817c8344,688632,8800,686887,9256,685080v468,-1821,949,-3705,1443,-5664c11206,677456,11712,675434,12256,673335v532,-2098,1090,-4260,1659,-6485c14485,664612,15067,662311,15675,659935v608,-2364,1228,-4804,1861,-7320c18182,650112,18841,647533,19512,644891v671,-2643,1367,-5348,2076,-8129c22297,633981,23019,631136,23766,628216v747,-2908,1507,-5891,2279,-8938c26830,616231,27628,613109,28438,609923v811,-3186,1646,-6435,2482,-9747c31768,596864,32629,593476,33516,590024v873,-3450,1772,-6965,2696,-10543c37124,575891,38048,572250,38998,568534v950,-3717,1925,-7510,2900,-11353c42885,553325,43886,549406,44898,545424v1013,-3982,2052,-8028,3103,-12149c49051,529166,50115,524982,51191,520747v1089,-4235,2191,-8546,3305,-12907c55610,503465,56737,499040,57877,494553v1152,-4488,2304,-9027,3482,-13628c62536,476323,63727,471658,64929,466955v1203,-4715,2419,-9481,3647,-14298c69804,447853,71045,442986,72298,438069v1254,-4906,2520,-9874,3799,-14867c77363,418195,78655,413152,79959,408069v1291,-5082,2595,-10215,3912,-15360c85188,387552,86517,382356,87847,377134v1329,-5221,2672,-10467,4026,-15751c93215,356111,94570,350801,95925,345479v1355,-5322,2722,-10670,4090,-16030c101382,324089,102763,318450,104130,313331v1367,-5120,2747,-13590,4128,-14577c109638,297756,111018,304507,112398,307414v1393,2895,2785,8774,4178,8723c117982,316099,119387,310625,120805,307174v1418,-3451,2836,-7800,4267,-11719c126491,291548,127934,287617,129365,283698v1430,-3932,2874,-7851,4317,-11757c135126,268034,136557,264128,138000,260260v1443,-3869,2874,-7725,4305,-11543c143736,244900,145167,241107,146597,237353v1418,-3742,2837,-7446,4242,-11113c152244,222587,153637,218971,155030,215406v1393,-3552,2760,-7067,4128,-10518c160538,201437,161893,198036,163235,194699v1342,-3351,2684,-6625,4014,-9848c168565,181614,169882,178454,171186,175331v1304,-3110,2596,-6169,3837,-9165c176289,163157,177682,160211,178948,157316v1139,-2894,2406,-5726,3672,-8520c183886,146014,185152,143271,186292,140591v1266,-2680,2532,-5310,3672,-7888c191230,130123,192369,127595,193635,125117v1140,-2478,2280,-4905,3546,-7294c198320,115446,199460,113120,200600,110845v1139,-2288,2279,-4514,3418,-6701c205158,101957,206297,99833,207437,97735v1139,-2086,2279,-4121,3292,-6119c211868,89631,213008,87685,214021,85776v1013,-1897,2152,-3755,3165,-5575c218326,78393,219339,76623,220352,74891v1013,-1732,2026,-3413,3038,-5057c224404,68191,225416,66585,226429,65018v1013,-1568,2026,-3085,2913,-4577c230354,58950,231367,57496,232254,56080v1013,-1416,1899,-2794,2785,-4134c236052,50593,236939,49291,237825,48014v886,-1277,1899,-2516,2785,-3729c241497,43071,242383,41896,243143,40745v886,-1150,1772,-2263,2659,-3337c246688,36320,247448,35271,248334,34247v760,-1024,1646,-2023,2406,-2983c251500,30303,252259,29367,253146,28457v759,-910,1519,-1795,2279,-2642c256184,24955,256944,24133,257704,23325v633,-810,1393,-1581,2152,-2339c260489,20227,261249,19507,261882,18799v760,-708,1393,-1391,2026,-2048c264541,16081,265301,15449,265934,14829v633,-619,1266,-1214,1772,-1783c268340,12465,268973,11909,269606,11378v506,-531,1139,-1049,1646,-1543c271885,9342,272391,8862,272898,8407v506,-455,1139,-898,1646,-1315c274924,6675,275430,6271,275937,5891v506,-379,1013,-746,1392,-1100c277836,4450,278216,4121,278596,3805v379,-303,886,-594,1266,-872c280242,2655,280495,2402,280875,2162v380,-228,760,-443,1013,-645c282141,1315,282521,1138,282774,974v253,-152,506,-304,760,-418c283787,430,283913,329,284167,253v126,-88,380,-152,506,-190c284800,25,284926,,285053,v127,,253,13,253,51c285433,89,285433,152,285560,228v,75,,139,,278c285560,645,285560,822,285433,1050v,239,-127,493,-127,846c285180,2250,285053,2680,284926,3173v-126,506,-253,1087,-506,1732c284293,5550,284167,6271,283913,7067v-126,796,-379,1669,-633,2604c283027,10607,282774,11618,282521,12693v-254,1062,-633,2212,-886,3426c281255,17319,281001,18597,280621,19936v-379,1341,-633,2744,-1012,4223c279229,25625,278849,27155,278342,28761v-379,1593,-759,3261,-1266,4993c276696,35473,276190,37269,275810,39127v-506,1846,-1013,3767,-1519,5739c273784,46839,273278,48874,272771,50972v-633,2099,-1139,4261,-1646,6486c270492,59670,269859,61946,269353,64284v-634,2339,-1266,4728,-1900,7181c266820,73918,266187,76421,265554,78987v-633,2566,-1266,5196,-2026,7876c262895,89530,262135,92274,261502,95055v-759,2781,-1519,5613,-2152,8508c258590,106445,257830,109378,257071,112374v-760,2984,-1520,6018,-2279,9103c253905,124561,253146,127684,252386,130857v-886,3173,-1646,6397,-2532,9658c249094,143777,248208,147076,247321,150426v-886,3338,-1646,6739,-2532,10152c243902,164004,243016,167480,242130,170983v-886,3489,-1773,7028,-2786,10606c238458,185154,237572,188769,236685,192410v-1013,3628,-1899,7307,-2912,11012c232887,207113,231874,210855,230988,214610v-1013,3767,-1900,7559,-2913,11365c227062,229793,226050,233636,225163,237504v-1013,3856,-2026,7750,-3039,11656c221112,253079,220098,257011,219086,260955v-1013,3957,-2026,7926,-3039,11921c215034,276871,214021,280879,213008,284899v-1013,4020,-2026,8053,-3039,12098c208956,301042,207817,305101,206804,309159v-1013,4070,-2026,8141,-3039,12212c202625,325441,201612,329525,200600,333608v-1014,4084,-2153,8167,-3166,12238c196421,349929,195408,354000,194395,358070v-1139,4071,-2152,8142,-3165,12187c190217,374315,189204,378917,188191,382393v-1139,3490,-2153,8382,-3165,8774c184013,391571,183000,386793,181987,384783v-1013,-2010,-2026,-6144,-3039,-5689c177935,379549,176922,384707,175909,387526v-1013,2807,-2089,5626,-3115,8432c171769,398765,170743,401584,169718,404378v-1026,2794,-2039,5588,-3065,8369c165640,415515,164628,418284,163615,421040v-1013,2743,-2026,5474,-3027,8179c159588,431924,158601,434604,157613,437259v-988,2655,-1975,5297,-2950,7889c153688,447752,152726,450319,151763,452860v-949,2528,-1899,5044,-2836,7509e" filled="f" strokeweight=".21069mm">
                  <v:stroke endcap="round"/>
                  <v:path arrowok="t" o:connecttype="custom" o:connectlocs="1935,1703;1883,1906;1719,2548;1483,3473;1208,4550;948,5215;774,5622;687,5813;669,5848;729,5616;873,5051;1102,4154;1386,3061;1706,2196;2037,1387;2306,833;2471,544;2515,476;2418,860;2215,1655;1962,2645;1689,3717;1430,4281;1235,4796;1152,5009;1176,4910;1287,4475;1477,3733;1734,2725;2027,1824;2317,1148;2546,691;2684,453;2707,427;2610,805;2398,1640;2089,2848;1723,3981;1334,5006;962,5842;622,6444;342,6840;143,7070;31,7183;2,7207;79,6903;284,6099;614,4809;1041,3133;1509,2262;1937,1251;2294,604;2577,233;2774,48;2856,2;2796,242;2615,950;2338,2034;2006,3336;1667,4127" o:connectangles="0,0,0,0,0,0,0,0,0,0,0,0,0,0,0,0,0,0,0,0,0,0,0,0,0,0,0,0,0,0,0,0,0,0,0,0,0,0,0,0,0,0,0,0,0,0,0,0,0,0,0,0,0,0,0,0,0,0,0,0" textboxrect="0,0,285560,721349"/>
                </v:shape>
                <v:shape id="Shape 1038" o:spid="_x0000_s1052" style="position:absolute;left:14923;top:5050;width:1789;height:5535;visibility:visible;mso-wrap-style:square;v-text-anchor:top" coordsize="178923,55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ipscA&#10;AADeAAAADwAAAGRycy9kb3ducmV2LnhtbESPT2vCQBTE74V+h+UVvIhuKv0TU1epUkHEHhq9eHtk&#10;n9nQ7NuQXU389m5B6HGYmd8ws0Vva3Gh1leOFTyPExDEhdMVlwoO+/UoBeEDssbaMSm4kofF/PFh&#10;hpl2Hf/QJQ+liBD2GSowITSZlL4wZNGPXUMcvZNrLYYo21LqFrsIt7WcJMmbtFhxXDDY0MpQ8Zuf&#10;rQLsXsz363Z4OtJ+l+NXky710Ss1eOo/P0AE6sN/+N7eaAXvk3Q6hb8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aYqbHAAAA3gAAAA8AAAAAAAAAAAAAAAAAmAIAAGRy&#10;cy9kb3ducmV2LnhtbFBLBQYAAAAABAAEAPUAAACMAwAAAAA=&#10;" path="m82985,371294v-950,2528,-1899,5044,-2836,7509c79212,381281,78275,383708,77351,386123v-912,2402,-1824,4766,-2736,7105c73716,395566,72817,397867,71931,400143v-886,2275,-1760,4513,-2633,6725c68424,409080,67563,411268,66702,413417v-848,2149,-1697,4273,-2545,6371c63321,421887,62473,423947,61650,425983v-823,2035,-1646,4045,-2457,6030c58370,433998,57573,435944,56762,437879v-797,1921,-1595,3818,-2380,5689c53597,445439,52812,447284,52040,449118v-773,1820,-1545,3615,-2305,5385c48963,456285,48203,458030,47456,459749v-747,1732,-1494,3426,-2241,5095c44481,466525,43746,468169,43025,469787v-722,1631,-1444,3224,-2153,4791c40150,476159,39454,477701,38745,479230v-696,1518,-1380,3022,-2064,4489c35985,485198,35314,486651,34642,488080v-671,1416,-1342,2819,-2000,4210c31996,493668,31338,495020,30692,496348v-646,1340,-1279,2655,-1912,3944c28160,501581,27527,502846,26919,504084v-621,1252,-1229,2466,-1823,3667c24488,508952,23893,510127,23310,511291v-595,1150,-1165,2288,-1734,3400c21006,515791,20436,516878,19892,517953v-558,1062,-1102,2098,-1634,3123c17714,522100,17182,523098,16676,524072v-520,973,-1039,1921,-1533,2844c14650,527852,14156,528749,13675,529634v-481,872,-950,1732,-1406,2566c11813,533035,11370,533844,10940,534627v-444,784,-861,1543,-1279,2276c9256,537636,8851,538344,8458,539040v-392,682,-760,1352,-1127,1997c6964,541669,6609,542289,6268,542883v-342,594,-672,1163,-988,1706c4976,545133,4672,545651,4381,546144v-291,493,-570,974,-823,1416c3292,548003,3039,548432,2811,548824v-241,405,-456,772,-671,1113c1937,550291,1747,550607,1570,550910v-177,291,-342,569,-494,822c937,551972,798,552200,684,552390v-114,202,-228,379,-304,518c291,553060,215,553173,152,553274v-51,89,-89,165,-114,203c13,553502,,553553,,553540v13,-38,38,-126,63,-253c101,553148,152,552933,215,552680v76,-265,152,-581,253,-961c557,551340,671,550910,798,550417v126,-493,266,-1036,418,-1630c1368,548193,1532,547535,1709,546827v178,-695,380,-1454,583,-2250c2494,543780,2710,542921,2938,542036v228,-898,468,-1846,721,-2819c3913,538230,4166,537194,4444,536132v279,-1075,557,-2187,849,-3350c5596,531632,5900,530430,6217,529204v317,-1239,633,-2516,975,-3830c7521,524059,7863,522706,8218,521328v354,-1390,721,-2806,1088,-4273c9686,515601,10066,514110,10459,512580v379,-1517,785,-3085,1190,-4665c12054,506322,12459,504704,12890,503048v418,-1643,848,-3325,1279,-5031c14599,496310,15042,494578,15498,492821v443,-1758,899,-3540,1367,-5360c17321,485653,17790,483820,18271,481961v468,-1858,950,-3742,1443,-5638c20195,474414,20689,472492,21183,470545v494,-1946,1000,-3906,1507,-5891c23184,462682,23703,460672,24222,458650v506,-2011,1025,-4059,1557,-6107c26298,450483,26830,448409,27362,446324v532,-2086,1076,-4185,1608,-6296c29514,437904,30059,435768,30603,433631v545,-2149,1102,-4311,1659,-6473c32807,424984,33364,422797,33933,420597v558,-2200,1115,-4399,1684,-6624c36187,411761,36757,409535,37327,407298v570,-2238,1139,-4488,1722,-6738c39619,398297,40201,396034,40771,393771v582,-2276,1165,-4551,1747,-6839c43100,384644,43696,382343,44278,380042v595,-2301,1178,-4615,1773,-6928c46646,370788,47228,368462,47823,366136v596,-2326,1190,-4665,1786,-7004c50217,356793,50811,354455,51407,352103v595,-2339,1202,-4690,1798,-7054c53812,342698,54407,340346,55015,337982v595,-2351,1203,-4715,1811,-7079c57421,328538,58029,326162,58637,323798v594,-2364,1202,-4728,1810,-7105c61055,314329,61650,311965,62258,309588v607,-2364,1202,-4728,1810,-7092c64676,300120,65284,297755,65879,295404v608,-2364,1203,-4728,1810,-7079c68285,285960,68893,283609,69487,281270v596,-2351,1203,-4702,1798,-7029c71881,271903,72476,269564,73071,267238v595,-2326,1177,-4640,1772,-6953c75439,257971,76021,255670,76603,253382v583,-2288,1165,-4576,1748,-6852c78933,244268,79503,242005,80085,239754v570,-2250,1140,-4475,1710,-6700c82365,230829,82921,228617,83491,226417v558,-2200,1114,-4715,1672,-6561c85720,218010,86264,215495,86809,215317v557,-189,1101,2339,1646,3427c88999,219818,89544,222056,90088,221816v532,-228,1076,-2984,1633,-4476c92266,215848,92810,214344,93355,212853v544,-1493,1089,-2984,1633,-4476c95533,206885,96077,205393,96621,203914v545,-1479,1090,-2970,1634,-4437c98799,197998,99344,196531,99875,195065v545,-1454,1090,-2907,1621,-4349c102028,189275,102560,187834,103092,186418v519,-1416,1051,-2819,1570,-4223c105181,180805,105687,179427,106244,178062v507,-1365,1013,-2718,1520,-4058c108270,172676,108777,171349,109157,170059v506,-1302,1013,-2591,1519,-3856c111183,164927,111562,163675,112069,162449v506,-1226,886,-2440,1392,-3641c113968,157619,114348,156444,114854,155294v380,-1151,887,-2289,1267,-3389c116500,150793,117007,149706,117387,148644v380,-1062,759,-2111,1139,-3123c119033,144510,119413,143511,119792,142551v254,-974,634,-1910,1013,-2832c121185,138808,121565,137923,121818,137064v380,-872,760,-1707,1013,-2503c123211,133752,123464,132968,123718,132235v379,-759,633,-1467,886,-2150c124857,129403,125110,128745,125363,128126v254,-632,507,-1214,760,-1783c126250,125787,126503,125256,126756,124763v127,-493,380,-960,507,-1390c127390,122930,127643,122525,127769,122159v127,-379,254,-721,380,-1037c128276,120819,128402,120528,128402,120275v127,-252,254,-467,380,-670c128782,119416,128909,119264,128909,119125v,-126,127,-228,127,-304c129036,118758,129036,118708,129036,118695v,,,38,,76c129036,118847,129036,118961,128909,119125v,164,,379,-127,632c128782,120010,128656,120301,128529,120642v,341,-127,720,-253,1138c128149,122210,128023,122677,127896,123183v-127,506,-253,1049,-380,1631c127390,125408,127263,126028,127010,126697v-127,658,-380,1366,-507,2099c126250,129542,126123,130313,125870,131135v-127,809,-380,1656,-633,2553c124984,134574,124731,135496,124604,136457v-253,961,-507,1960,-760,2984c123464,140477,123211,141539,122958,142639v-253,1100,-507,2237,-887,3413c121818,147215,121439,148429,121185,149668v-380,1239,-633,2515,-1013,3830c119919,154813,119539,156153,119159,157544v-379,1390,-759,2806,-1139,4273c117640,163271,117260,164775,116880,166305v-380,1542,-759,3109,-1139,4715c115361,172626,114854,174269,114475,175951v-380,1681,-887,3387,-1267,5145c112702,182840,112195,184623,111815,186430v-506,1821,-1012,3667,-1392,5538c109916,193839,109410,195748,108903,197682v-506,1934,-1012,3894,-1519,5866c106877,205533,106371,207543,105890,209566v-519,2022,-1038,4083,-1570,6143c103788,217782,103256,219868,102725,221967v-532,2099,-1077,4223,-1621,6347c100559,230450,100015,232586,99458,234735v-545,2162,-1102,4324,-1646,6486c97255,243395,96697,245570,96140,247744v-557,2187,-1114,4374,-1671,6561c93912,256480,93355,258667,92798,260853v-557,2188,-1114,4375,-1672,6549c90569,269589,90012,271764,89455,273938v-557,2175,-1101,4349,-1659,6498c87252,282598,86695,284760,86150,286896v-544,2149,-1089,4286,-1633,6410c83973,295429,83441,297541,82896,299639v-531,2099,-1063,4185,-1595,6258c80782,307958,80250,310018,79731,312053v-519,2036,-1038,4059,-1545,6056c77680,320119,77173,322104,76667,324064v-507,1959,-1000,3906,-1482,5827c74691,331800,74210,333709,73729,335580v-481,1884,-950,3730,-1418,5563c71843,342976,71374,344784,70918,346566v-455,1795,-899,3553,-1342,5284c69133,353582,68690,355302,68259,356983v-430,1682,-848,3350,-1266,4981c66575,363595,66170,365213,65765,366793v-405,1580,-798,3135,-1190,4665c64182,372975,63803,374479,63423,375958v-368,1467,-748,2908,-1102,4324c61954,381698,61599,383165,61257,384428v-342,1278,-683,2479,-1012,3465c59915,388879,59599,389549,59282,390345v-316,797,-633,1568,-924,2314c58054,393404,57763,394138,57471,394846v-278,695,-556,1378,-835,2035c56370,397538,56104,398183,55851,398790v-253,619,-507,1214,-747,1782c54863,401141,54635,401698,54407,402229v-228,518,-443,1024,-658,1517c53547,404226,53344,404694,53141,405136v-190,443,-380,860,-557,1264c52394,406792,52230,407172,52065,407526v-165,353,-316,682,-468,986c51445,408815,51305,409106,51179,409371v-140,253,-254,493,-368,708c50697,410294,50596,410484,50495,410648v-89,165,-177,303,-253,430c50166,411192,50102,411280,50039,411344v-50,63,-101,113,-139,126c49874,411482,49849,411470,49824,411432v-13,-38,-13,-101,-13,-190c49811,411154,49837,411027,49862,410888v25,-151,63,-329,101,-531c50014,410155,50077,409927,50140,409662v64,-278,152,-582,241,-935c50470,408372,50571,407968,50685,407526v114,-443,240,-936,380,-1467c51191,405528,51343,404959,51495,404340v165,-632,330,-1290,519,-1997c52192,401634,52381,400888,52584,400105v203,-797,405,-1631,633,-2503c53445,396729,53673,395806,53914,394858v253,-961,506,-1959,772,-2996c54952,390813,55230,389738,55509,388626v291,-1125,582,-2288,886,-3477c56699,383948,57016,382709,57345,381445v316,-1277,658,-2591,1000,-3932c58687,376161,59042,374783,59409,373367v354,-1416,721,-2870,1101,-4362c60890,367526,61283,366009,61675,364455v393,-1555,798,-3136,1216,-4754c63296,358096,63727,356439,64144,354771v431,-1682,874,-3388,1317,-5120c65904,347919,66347,346149,66803,344354v456,-1795,924,-3603,1393,-5461c68677,337046,69146,335176,69639,333279v482,-1896,975,-3830,1469,-5777c71602,325555,72109,323570,72628,321573v506,-1998,1025,-4033,1544,-6081c74691,313444,75223,311371,75768,309272v531,-2111,1076,-4222,1620,-6371c77933,300752,78490,298590,79047,296390v557,-2187,1127,-4399,1697,-6624c81313,287528,81883,285265,82466,282990v582,-2276,1165,-4577,1760,-6890c84821,273774,85416,271435,86024,269071v595,-2352,1203,-4741,1823,-7143c88455,259526,89075,257112,89695,254672v621,-2440,1254,-4905,1887,-7370c92215,244824,92848,242320,93494,239818v633,-2516,1279,-5045,1925,-7598c96077,229679,96723,227113,97381,224533v659,-2579,1330,-5183,1988,-7787c100040,214129,100711,211500,101382,208857v684,-2629,1355,-5297,2039,-7964c104105,198226,104788,195545,105472,192853v646,-2680,1405,-5386,2039,-8104c108270,182044,108903,179326,109663,176595v633,-2730,1393,-5461,2026,-8204c112449,165647,113082,162904,113842,160148v633,-2743,1392,-5499,2025,-8255c116627,149137,117387,146381,118020,143625v760,-2756,1393,-5853,2152,-8255c120805,132968,121565,131135,122198,129213v760,-1934,1393,-3628,2153,-5436c124984,121982,125743,120200,126377,118417v759,-1783,1392,-3552,2152,-5310c129162,111350,129922,109606,130555,107874v760,-1732,1393,-3464,2026,-5171c133341,100997,133974,99302,134733,97621v633,-1682,1266,-3350,2026,-5006c137392,90959,138025,89328,138658,87710v760,-1618,1393,-3224,2026,-4804c141317,81326,141950,79758,142710,78216v633,-1530,1266,-3060,1900,-4564c145242,72160,145876,70681,146509,69227v506,-1466,1139,-2895,1772,-4311c148914,63513,149548,62122,150054,60757v633,-1365,1266,-2705,1773,-4020c152460,55422,152966,54133,153599,52856v507,-1264,1140,-2503,1646,-3730c155752,47913,156258,46712,156891,45549v507,-1176,1013,-2326,1520,-3451c158917,40973,159424,39873,159930,38798v507,-1075,1013,-2124,1393,-3160c161829,34613,162336,33602,162842,32616v380,-973,887,-1934,1266,-2870c164615,28798,164995,27888,165501,27003v380,-897,760,-1757,1140,-2604c167147,23552,167527,22730,167907,21921v380,-796,760,-1568,1139,-2326c169426,18836,169680,18103,170059,17395v380,-708,760,-1391,1013,-2060c171452,14677,171706,14032,172085,13413v254,-619,633,-1214,887,-1795c173225,11049,173478,10493,173731,9962v380,-544,633,-1049,887,-1543c174871,7926,174997,7459,175251,7016v253,-442,506,-872,633,-1277c176137,5335,176390,4943,176517,4589v253,-367,380,-708,507,-1024c177277,3249,177403,2946,177530,2667v126,-278,253,-531,380,-758c178036,1669,178163,1467,178290,1264v126,-190,126,-354,253,-506c178670,619,178670,493,178796,379v,-101,,-189,127,-240c178923,76,178923,25,178923,12v,-12,,-12,,c178923,38,178923,114,178923,215v,114,-127,265,-127,455c178796,872,178670,1112,178670,1391v-127,278,-254,606,-254,973c178290,2718,178163,3135,178036,3578v-126,442,-253,935,-380,1466c177530,5575,177403,6144,177277,6763v-127,607,-380,1252,-507,1947c176517,9393,176390,10126,176137,10897v-127,759,-380,1568,-506,2415c175377,14159,175124,15031,174871,15954v-253,923,-507,1884,-760,2882c173858,19822,173605,20859,173352,21934v-254,1061,-507,2174,-760,3325c172212,26396,171959,27572,171579,28786v-253,1226,-633,2477,-887,3754c170313,33830,170059,35157,169680,36510v-380,1365,-760,2756,-1140,4184c168287,42123,167907,43577,167527,45069v-380,1504,-886,3033,-1266,4588c165881,51212,165501,52805,165122,54436v-507,1618,-887,3274,-1267,4969c163349,61086,162969,62805,162462,64550v-379,1744,-886,3527,-1266,5322c160690,71680,160183,73513,159677,75371v-380,1858,-886,3742,-1393,5664c157778,82944,157271,84878,156765,86837v-507,1973,-1013,3957,-1520,5967c154739,94814,154232,96850,153726,98911v-506,2048,-1013,4133,-1646,6232c151573,107242,151067,109365,150560,111515v-633,2136,-1139,4310,-1646,6485c148281,120187,147775,122387,147142,124611v-507,2213,-1140,4451,-1646,6713c144863,133575,144356,135837,143723,138126v-633,2288,-1139,4589,-1773,6902c141317,147342,140811,149668,140178,152007v-633,2351,-1140,4702,-1773,7067c137772,161437,137139,163814,136506,166203v-507,2390,-1140,4779,-1773,7181c134100,175799,133467,178214,132834,180628v-633,2415,-1140,4842,-1772,7282c130428,190337,129795,192777,129162,195217v-633,2440,-1266,4892,-1899,7332c126630,205002,125997,207454,125363,209907v-632,2440,-1266,4892,-1772,7344c122958,219704,122325,222157,121692,224609v-633,2453,-1266,4893,-1900,7333c119159,234394,118526,236834,117893,239261v-633,2440,-1266,4868,-1899,7282c115488,248970,114854,251385,114221,253787v-633,2414,-1266,4804,-1899,7193c111815,263370,111183,265759,110549,268123v-633,2364,-1266,4728,-1772,7067c108144,277528,107511,279867,107004,282180v-633,2327,-1228,4628,-1811,6916c104611,291384,104029,293660,103459,295922v-583,2251,-1152,5702,-1722,6713c101294,303432,100483,301851,100053,301978v-570,164,-1127,619,-1671,1643c97824,304658,97267,306668,96723,308172v-557,1518,-1102,3022,-1646,4514c94545,314177,94001,315656,93456,317136v-532,1466,-1063,2932,-1595,4386c91329,322976,90810,324417,90278,325846v-519,1428,-1038,2844,-1545,4247c88214,331497,87708,332887,87201,334253v-506,1378,-1000,2730,-1494,4071c85213,339663,84732,340991,84251,342293v-481,1302,-950,2579,-1418,3856c82365,347413,81896,348664,81453,349891v-456,1226,-912,2440,-1355,3628c79667,354707,79224,355871,78806,357021v-430,1150,-848,2275,-1266,3388c77123,361521,76717,362609,76325,363670v-405,1075,-798,2124,-1178,3148c74755,367842,74375,368854,74008,369840v-367,986,-735,1947,-1089,2895c72564,373670,72223,374593,71881,375503v-342,898,-684,1783,-1001,2630c70551,378993,70235,379840,69931,380648v-317,810,-608,1606,-912,2377c68728,383796,68449,384542,68171,385263v-279,721,-545,1429,-798,2099c67107,388044,66854,388701,66613,389334v-240,632,-468,1239,-696,1820c65689,391748,65474,392304,65271,392848v-202,544,-405,1062,-595,1555c64486,394896,64309,395364,64132,395806v-165,443,-329,873,-494,1277c63486,397488,63347,397867,63207,398221v-139,354,-266,695,-392,999c62688,399536,62587,399826,62473,400092v-101,265,-190,518,-279,746c62106,401065,62030,401268,61954,401445v-64,177,-127,341,-190,480c61713,402064,61675,402178,61637,402279v-38,89,-76,164,-88,227c61523,402544,61511,402595,61511,402595v,13,,-13,12,-38c61536,402506,61549,402431,61574,402317v38,-101,63,-240,114,-417c61726,401736,61777,401533,61840,401306v63,-228,127,-493,203,-784c62118,400231,62194,399915,62283,399574v89,-354,190,-721,291,-1125c62675,398044,62777,397614,62903,397159v114,-455,241,-948,368,-1454c63397,395187,63537,394656,63676,394087v152,-556,304,-1151,456,-1770c64283,391698,64448,391053,64625,390396v165,-671,342,-1366,532,-2086c65335,387589,65537,386843,65727,386072v203,-771,405,-1568,608,-2389c66550,382861,66765,382002,66993,381129v215,-872,443,-1770,684,-2693c67917,377501,68158,376553,68411,375579v241,-973,494,-1972,760,-3008c69437,371547,69703,370497,69981,369423v266,-1075,545,-2175,836,-3300c71108,364998,71399,363848,71703,362684v292,-1175,595,-2364,912,-3577c72919,357893,73235,356654,73552,355390v329,-1252,646,-2528,987,-3830c74869,350257,75198,348943,75540,347615v342,-1340,696,-2692,1038,-4070c76933,342179,77287,340789,77642,339386v354,-1404,721,-2820,1089,-4261c79098,333697,79465,332243,79832,330789v380,-1466,760,-2933,1127,-4425c81339,324885,81731,323381,82111,321876v380,-1504,773,-3021,1165,-4551c83656,315795,84049,314266,84454,312724v392,-1543,785,-3098,1177,-4652c86036,306517,86429,304949,86834,303381v393,-1567,798,-3148,1203,-4728c88442,297073,88847,295492,89253,293912v405,-1593,810,-3186,1215,-4778c90873,287553,91278,285948,91684,284355v405,-1593,810,-3186,1228,-4779c93317,277971,93722,276378,94127,274785v405,-1593,810,-3186,1216,-4779c95748,268426,96153,266833,96558,265253v405,-1593,811,-3173,1216,-4753c98179,258932,98572,257352,98977,255784v405,-1567,797,-3122,1190,-4677c100572,249552,100965,247997,101357,246467v392,-1542,785,-3085,1178,-4602c102914,240336,103307,238819,103699,237315v380,-1518,760,-3010,1140,-4501c105219,231322,105599,229843,105966,228389v405,-1479,785,-2933,1165,-4374c107511,222574,107764,221133,108144,219717v379,-1416,759,-2832,1139,-4222c109663,214104,109916,212713,110296,211348v380,-1365,760,-2718,1013,-4058c111689,205962,112069,204635,112322,203333v380,-1315,760,-2605,1013,-3881c113715,198175,113968,196923,114348,195685v253,-1239,633,-2466,886,-3679c115614,190805,115867,189616,116121,188453v379,-1175,633,-2326,886,-3451c117387,183864,117640,182752,117893,181665v253,-1100,507,-2162,760,-3224c119033,177392,119286,176355,119539,175344v253,-1012,507,-1998,760,-2959c120552,171412,120805,170464,120932,169541v253,-923,507,-1821,760,-2705c121945,165963,122071,165103,122325,164282v253,-822,380,-1631,633,-2415c123085,161096,123338,160338,123464,159617v254,-733,380,-1429,633,-2098c124224,156849,124351,156204,124604,155584v127,-619,253,-1213,380,-1770c125110,153258,125237,152714,125363,152209v127,-493,254,-974,380,-1416c125870,150351,125997,149933,126123,149542v127,-393,127,-746,254,-1075c126503,148138,126503,147847,126630,147582v,-266,126,-506,126,-721c126883,146659,126883,146482,126883,146343v127,-152,127,-265,127,-354c127010,145913,127010,145850,127010,145837v,-12,,13,,13c127010,145888,127010,145964,127010,146052v,101,-127,228,-127,392c126883,146596,126756,146785,126756,147000v-126,228,-126,468,-253,746c126503,148024,126377,148328,126377,148669v-127,329,-254,696,-380,1087c125997,150148,125870,150566,125743,151021v-126,442,-253,922,-380,1428c125237,152955,125110,153486,124984,154042v-127,556,-380,1150,-507,1757c124351,156419,124224,157051,123971,157721v-127,670,-253,1365,-507,2086c123338,160515,123085,161260,122958,162032v-253,771,-507,1567,-633,2389c122071,165243,121818,166102,121692,166950e" filled="f" strokeweight=".21069mm">
                  <v:stroke endcap="round"/>
                  <v:path arrowok="t" o:connecttype="custom" o:connectlocs="616,4259;409,4745;233,5112;97,5369;16,5509;5,5517;62,5292;169,4874;306,4336;460,3731;622,3096;783,2465;933,2128;1078,1740;1198,1425;1272,1234;1289,1191;1252,1337;1169,1663;1043,2157;894,2739;752,3299;634,3759;551,4005;505,4106;504,4087;555,3886;655,3496;790,2964;954,2322;1138,1601;1326,1027;1500,608;1641,297;1737,100;1785,8;1780,36;1726,253;1624,645;1489,1180;1328,1806;1160,2465;1000,3019;857,3383;740,3698;659,3911;619,4014;620,4005;657,3860;726,3591;821,3218;929,2795;1037,2373;1133,1994;1209,1695;1257,1508;1270,1460;1245,1558" o:connectangles="0,0,0,0,0,0,0,0,0,0,0,0,0,0,0,0,0,0,0,0,0,0,0,0,0,0,0,0,0,0,0,0,0,0,0,0,0,0,0,0,0,0,0,0,0,0,0,0,0,0,0,0,0,0,0,0,0,0" textboxrect="0,0,178923,553553"/>
                </v:shape>
                <v:rect id="Rectangle 1039" o:spid="_x0000_s1053" style="position:absolute;left:12969;top:14647;width:2781;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5eMQA&#10;AADeAAAADwAAAGRycy9kb3ducmV2LnhtbESPzYrCMBSF94LvEK4wO011obYaRXREl44K6u7SXNti&#10;c1OajO349GYx4PJw/vjmy9aU4km1KywrGA4iEMSp1QVnCs6nbX8KwnlkjaVlUvBHDpaLbmeOibYN&#10;/9Dz6DMRRtglqCD3vkqkdGlOBt3AVsTBu9vaoA+yzqSusQnjppSjKBpLgwWHhxwrWueUPo6/RsFu&#10;Wq2ue/tqsvL7trscLvHmFHulvnrtagbCU+s/4f/2XiuYjOIoAAScg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O+XjEAAAA3gAAAA8AAAAAAAAAAAAAAAAAmAIAAGRycy9k&#10;b3ducmV2LnhtbFBLBQYAAAAABAAEAPUAAACJAwAAAAA=&#10;" filled="f" stroked="f">
                  <v:textbox inset="0,0,0,0">
                    <w:txbxContent>
                      <w:p w:rsidR="00D845B0" w:rsidRDefault="00D845B0" w:rsidP="00D845B0">
                        <w:r>
                          <w:rPr>
                            <w:sz w:val="18"/>
                          </w:rPr>
                          <w:t>-400</w:t>
                        </w:r>
                      </w:p>
                    </w:txbxContent>
                  </v:textbox>
                </v:rect>
                <v:rect id="Rectangle 1040" o:spid="_x0000_s1054" style="position:absolute;left:12969;top:10807;width:2781;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c48cA&#10;AADeAAAADwAAAGRycy9kb3ducmV2LnhtbESPQWvCQBSE7wX/w/KE3uomObQmuoagLXpsVVBvj+wz&#10;CWbfhuzWpP313UKhx2FmvmGW+WhacafeNZYVxLMIBHFpdcOVguPh7WkOwnlkja1lUvBFDvLV5GGJ&#10;mbYDf9B97ysRIOwyVFB732VSurImg25mO+LgXW1v0AfZV1L3OAS4aWUSRc/SYMNhocaO1jWVt/2n&#10;UbCdd8V5Z7+Hqn29bE/vp3RzSL1Sj9OxWIDwNPr/8F97pxW8JGkU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CXOPHAAAA3gAAAA8AAAAAAAAAAAAAAAAAmAIAAGRy&#10;cy9kb3ducmV2LnhtbFBLBQYAAAAABAAEAPUAAACMAwAAAAA=&#10;" filled="f" stroked="f">
                  <v:textbox inset="0,0,0,0">
                    <w:txbxContent>
                      <w:p w:rsidR="00D845B0" w:rsidRDefault="00D845B0" w:rsidP="00D845B0">
                        <w:r>
                          <w:rPr>
                            <w:sz w:val="18"/>
                          </w:rPr>
                          <w:t>-200</w:t>
                        </w:r>
                      </w:p>
                    </w:txbxContent>
                  </v:textbox>
                </v:rect>
                <v:rect id="Rectangle 1041" o:spid="_x0000_s1055" style="position:absolute;left:14492;top:6967;width:76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lMYA&#10;AADeAAAADwAAAGRycy9kb3ducmV2LnhtbESPQWvCQBSE74L/YXlCb7oxh2pSVxG16NGqYHt7ZF+T&#10;YPZtyK4m9de7BcHjMDPfMLNFZypxo8aVlhWMRxEI4szqknMFp+PncArCeWSNlWVS8EcOFvN+b4ap&#10;ti1/0e3gcxEg7FJUUHhfp1K6rCCDbmRr4uD92sagD7LJpW6wDXBTyTiK3qXBksNCgTWtCsouh6tR&#10;sJ3Wy++dvbd5tfnZnvfnZH1MvFJvg275AcJT51/hZ3unFUziJIrh/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ClMYAAADeAAAADwAAAAAAAAAAAAAAAACYAgAAZHJz&#10;L2Rvd25yZXYueG1sUEsFBgAAAAAEAAQA9QAAAIsDAAAAAA==&#10;" filled="f" stroked="f">
                  <v:textbox inset="0,0,0,0">
                    <w:txbxContent>
                      <w:p w:rsidR="00D845B0" w:rsidRDefault="00D845B0" w:rsidP="00D845B0">
                        <w:r>
                          <w:rPr>
                            <w:sz w:val="18"/>
                          </w:rPr>
                          <w:t>0</w:t>
                        </w:r>
                      </w:p>
                    </w:txbxContent>
                  </v:textbox>
                </v:rect>
                <v:rect id="Rectangle 1042" o:spid="_x0000_s1056" style="position:absolute;left:13349;top:3127;width:2275;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nD8cA&#10;AADeAAAADwAAAGRycy9kb3ducmV2LnhtbESPT2vCQBTE74LfYXmCN92o0JroKmJb9Fj/gHp7ZJ9J&#10;MPs2ZLcm9dO7hYLHYWZ+w8yXrSnFnWpXWFYwGkYgiFOrC84UHA9fgykI55E1lpZJwS85WC66nTkm&#10;2ja8o/veZyJA2CWoIPe+SqR0aU4G3dBWxMG72tqgD7LOpK6xCXBTynEUvUmDBYeFHCta55Te9j9G&#10;wWZarc5b+2iy8vOyOX2f4o9D7JXq99rVDISn1r/C/+2tVvA+jqMJ/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cZw/HAAAA3gAAAA8AAAAAAAAAAAAAAAAAmAIAAGRy&#10;cy9kb3ducmV2LnhtbFBLBQYAAAAABAAEAPUAAACMAwAAAAA=&#10;" filled="f" stroked="f">
                  <v:textbox inset="0,0,0,0">
                    <w:txbxContent>
                      <w:p w:rsidR="00D845B0" w:rsidRDefault="00D845B0" w:rsidP="00D845B0">
                        <w:r>
                          <w:rPr>
                            <w:sz w:val="18"/>
                          </w:rPr>
                          <w:t>200</w:t>
                        </w:r>
                      </w:p>
                    </w:txbxContent>
                  </v:textbox>
                </v:rect>
                <v:rect id="Rectangle 1044" o:spid="_x0000_s1057" style="position:absolute;left:4103;top:8310;width:2781;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e8cA&#10;AADeAAAADwAAAGRycy9kb3ducmV2LnhtbESPT2vCQBTE74LfYXmCN90o0proKmJb9Fj/gHp7ZJ9J&#10;MPs2ZLcm9dO7hYLHYWZ+w8yXrSnFnWpXWFYwGkYgiFOrC84UHA9fgykI55E1lpZJwS85WC66nTkm&#10;2ja8o/veZyJA2CWoIPe+SqR0aU4G3dBWxMG72tqgD7LOpK6xCXBTynEUvUmDBYeFHCta55Te9j9G&#10;wWZarc5b+2iy8vOyOX2f4o9D7JXq99rVDISn1r/C/+2tVvA+jqMJ/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1/3vHAAAA3gAAAA8AAAAAAAAAAAAAAAAAmAIAAGRy&#10;cy9kb3ducmV2LnhtbFBLBQYAAAAABAAEAPUAAACMAwAAAAA=&#10;" filled="f" stroked="f">
                  <v:textbox inset="0,0,0,0">
                    <w:txbxContent>
                      <w:p w:rsidR="00D845B0" w:rsidRDefault="00D845B0" w:rsidP="00D845B0">
                        <w:r>
                          <w:rPr>
                            <w:sz w:val="18"/>
                          </w:rPr>
                          <w:t>-200</w:t>
                        </w:r>
                      </w:p>
                    </w:txbxContent>
                  </v:textbox>
                </v:rect>
                <v:rect id="Rectangle 1045" o:spid="_x0000_s1058" style="position:absolute;left:9544;top:8310;width:2794;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a4McA&#10;AADeAAAADwAAAGRycy9kb3ducmV2LnhtbESPT2vCQBTE74LfYXmCN90o2JroKmJb9Fj/gHp7ZJ9J&#10;MPs2ZLcm9dO7hYLHYWZ+w8yXrSnFnWpXWFYwGkYgiFOrC84UHA9fgykI55E1lpZJwS85WC66nTkm&#10;2ja8o/veZyJA2CWoIPe+SqR0aU4G3dBWxMG72tqgD7LOpK6xCXBTynEUvUmDBYeFHCta55Te9j9G&#10;wWZarc5b+2iy8vOyOX2f4o9D7JXq99rVDISn1r/C/+2tVvA+jqMJ/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5WuDHAAAA3gAAAA8AAAAAAAAAAAAAAAAAmAIAAGRy&#10;cy9kb3ducmV2LnhtbFBLBQYAAAAABAAEAPUAAACMAwAAAAA=&#10;" filled="f" stroked="f">
                  <v:textbox inset="0,0,0,0">
                    <w:txbxContent>
                      <w:p w:rsidR="00D845B0" w:rsidRDefault="00D845B0" w:rsidP="00D845B0">
                        <w:r>
                          <w:rPr>
                            <w:sz w:val="18"/>
                          </w:rPr>
                          <w:t>-100</w:t>
                        </w:r>
                      </w:p>
                    </w:txbxContent>
                  </v:textbox>
                </v:rect>
                <v:rect id="Rectangle 1046" o:spid="_x0000_s1059" style="position:absolute;left:15748;top:8310;width:76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El8YA&#10;AADeAAAADwAAAGRycy9kb3ducmV2LnhtbESPQYvCMBSE74L/ITxhb5rqQW01irgrenRVUG+P5tkW&#10;m5fSRNv115uFhT0OM/MNM1+2phRPql1hWcFwEIEgTq0uOFNwOm76UxDOI2ssLZOCH3KwXHQ7c0y0&#10;bfibngefiQBhl6CC3PsqkdKlORl0A1sRB+9ma4M+yDqTusYmwE0pR1E0lgYLDgs5VrTOKb0fHkbB&#10;dlqtLjv7arLy67o978/x5zH2Sn302tUMhKfW/4f/2jutYDKKozH83glXQC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vEl8YAAADeAAAADwAAAAAAAAAAAAAAAACYAgAAZHJz&#10;L2Rvd25yZXYueG1sUEsFBgAAAAAEAAQA9QAAAIsDAAAAAA==&#10;" filled="f" stroked="f">
                  <v:textbox inset="0,0,0,0">
                    <w:txbxContent>
                      <w:p w:rsidR="00D845B0" w:rsidRDefault="00D845B0" w:rsidP="00D845B0">
                        <w:r>
                          <w:rPr>
                            <w:sz w:val="18"/>
                          </w:rPr>
                          <w:t>0</w:t>
                        </w:r>
                      </w:p>
                    </w:txbxContent>
                  </v:textbox>
                </v:rect>
                <v:rect id="Rectangle 1047" o:spid="_x0000_s1060" style="position:absolute;left:20621;top:8310;width:2284;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hDMcA&#10;AADeAAAADwAAAGRycy9kb3ducmV2LnhtbESPQWvCQBSE74L/YXlCb7oxh2qiawi2Eo+tFqy3R/Y1&#10;Cc2+DdnVpP313UKhx2FmvmG22WhacafeNZYVLBcRCOLS6oYrBW/nw3wNwnlkja1lUvBFDrLddLLF&#10;VNuBX+l+8pUIEHYpKqi971IpXVmTQbewHXHwPmxv0AfZV1L3OAS4aWUcRY/SYMNhocaO9jWVn6eb&#10;UVCsu/z9aL+Hqn2+FpeXS/J0TrxSD7Mx34DwNPr/8F/7qBWs4iRawe+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nYQzHAAAA3gAAAA8AAAAAAAAAAAAAAAAAmAIAAGRy&#10;cy9kb3ducmV2LnhtbFBLBQYAAAAABAAEAPUAAACMAwAAAAA=&#10;" filled="f" stroked="f">
                  <v:textbox inset="0,0,0,0">
                    <w:txbxContent>
                      <w:p w:rsidR="00D845B0" w:rsidRDefault="00D845B0" w:rsidP="00D845B0">
                        <w:r>
                          <w:rPr>
                            <w:sz w:val="18"/>
                          </w:rPr>
                          <w:t>100</w:t>
                        </w:r>
                      </w:p>
                    </w:txbxContent>
                  </v:textbox>
                </v:rect>
                <v:rect id="Rectangle 1048" o:spid="_x0000_s1061" style="position:absolute;left:26065;top:8310;width:2275;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1fsMA&#10;AADeAAAADwAAAGRycy9kb3ducmV2LnhtbERPTYvCMBC9C/6HMMLeNNWD2moU0RU9uiqot6EZ22Iz&#10;KU3Wdv315rDg8fG+58vWlOJJtSssKxgOIhDEqdUFZwrOp21/CsJ5ZI2lZVLwRw6Wi25njom2Df/Q&#10;8+gzEULYJagg975KpHRpTgbdwFbEgbvb2qAPsM6krrEJ4aaUoygaS4MFh4YcK1rnlD6Ov0bBblqt&#10;rnv7arLy+7a7HC7x5hR7pb567WoGwlPrP+J/914rmIziKOwNd8IV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j1fsMAAADeAAAADwAAAAAAAAAAAAAAAACYAgAAZHJzL2Rv&#10;d25yZXYueG1sUEsFBgAAAAAEAAQA9QAAAIgDAAAAAA==&#10;" filled="f" stroked="f">
                  <v:textbox inset="0,0,0,0">
                    <w:txbxContent>
                      <w:p w:rsidR="00D845B0" w:rsidRDefault="00D845B0" w:rsidP="00D845B0">
                        <w:r>
                          <w:rPr>
                            <w:sz w:val="18"/>
                          </w:rPr>
                          <w:t>200</w:t>
                        </w:r>
                      </w:p>
                    </w:txbxContent>
                  </v:textbox>
                </v:rect>
                <v:shape id="Shape 1050" o:spid="_x0000_s1062" style="position:absolute;left:31382;width:21728;height:15093;visibility:visible;mso-wrap-style:square;v-text-anchor:top" coordsize="2172750,150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j+8kA&#10;AADeAAAADwAAAGRycy9kb3ducmV2LnhtbESPT0sDMRTE74LfITyhN5tY6p+uTYsISxV7sNtSPD43&#10;z93Fzcs2Sbvbb28EweMwM79h5svBtuJEPjSONdyMFQji0pmGKw27bX79ACJEZIOtY9JwpgDLxeXF&#10;HDPjet7QqYiVSBAOGWqoY+wyKUNZk8Uwdh1x8r6ctxiT9JU0HvsEt62cKHUnLTacFmrs6Lmm8rs4&#10;Wg2H9835db0vV9Pi81bluZ++9bsPrUdXw9MjiEhD/A//tV+MhvvJTM3g9066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Sj+8kAAADeAAAADwAAAAAAAAAAAAAAAACYAgAA&#10;ZHJzL2Rvd25yZXYueG1sUEsFBgAAAAAEAAQA9QAAAI4DAAAAAA==&#10;" path="m,1509377r2172750,l2172750,,,,,1509377xe" filled="f" strokeweight=".21069mm">
                  <v:path arrowok="t" o:connecttype="custom" o:connectlocs="0,15093;21728,15093;21728,0;0,0;0,15093" o:connectangles="0,0,0,0,0" textboxrect="0,0,2172750,1509377"/>
                </v:shape>
                <v:shape id="Shape 1051" o:spid="_x0000_s1063" style="position:absolute;left:42246;width:0;height:15093;visibility:visible;mso-wrap-style:square;v-text-anchor:top" coordsize="0,1509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asYA&#10;AADeAAAADwAAAGRycy9kb3ducmV2LnhtbESPzWrCQBSF94W+w3CF7nSilMRGRymC2BK7aLT7a+aa&#10;BDN3wszUpG/fWRS6PJw/vvV2NJ24k/OtZQXzWQKCuLK65VrB+bSfLkH4gKyxs0wKfsjDdvP4sMZc&#10;24E/6V6GWsQR9jkqaELocyl91ZBBP7M9cfSu1hkMUbpaaodDHDedXCRJKg22HB8a7GnXUHUrv42C&#10;ZXYoni8fp+L97Mq03t38V++PSj1NxtcViEBj+A//td+0gmzxMo8AESei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PasYAAADeAAAADwAAAAAAAAAAAAAAAACYAgAAZHJz&#10;L2Rvd25yZXYueG1sUEsFBgAAAAAEAAQA9QAAAIsDAAAAAA==&#10;" path="m,1509351l,e" filled="f" strokeweight=".21069mm">
                  <v:stroke endcap="round"/>
                  <v:path arrowok="t" o:connecttype="custom" o:connectlocs="0,15093;0,0" o:connectangles="0,0" textboxrect="0,0,0,1509351"/>
                </v:shape>
                <v:shape id="Shape 1052" o:spid="_x0000_s1064" style="position:absolute;left:41942;top:15093;width:304;height:0;visibility:visible;mso-wrap-style:square;v-text-anchor:top" coordsize="30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JacgA&#10;AADeAAAADwAAAGRycy9kb3ducmV2LnhtbESPS2vDMBCE74X+B7GFXEIiOyVN6loOedCQW8mj9LpY&#10;W9u1tTKWkrj/vgoEehxm5hsmXfSmERfqXGVZQTyOQBDnVldcKDgd30dzEM4ja2wsk4JfcrDIHh9S&#10;TLS98p4uB1+IAGGXoILS+zaR0uUlGXRj2xIH79t2Bn2QXSF1h9cAN42cRNGLNFhxWCixpXVJeX04&#10;GwW1n0bPbvu545/ZZlh/fG3nq6lRavDUL99AeOr9f/je3mkFs8lrHMPtTrgCM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AlpyAAAAN4AAAAPAAAAAAAAAAAAAAAAAJgCAABk&#10;cnMvZG93bnJldi54bWxQSwUGAAAAAAQABAD1AAAAjQMAAAAA&#10;" path="m,l30388,e" filled="f" strokeweight=".21069mm">
                  <v:stroke endcap="round"/>
                  <v:path arrowok="t" o:connecttype="custom" o:connectlocs="0,0;304,0" o:connectangles="0,0" textboxrect="0,0,30388,0"/>
                </v:shape>
                <v:shape id="Shape 1053" o:spid="_x0000_s1065" style="position:absolute;left:41942;top:11301;width:304;height:0;visibility:visible;mso-wrap-style:square;v-text-anchor:top" coordsize="30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XHscA&#10;AADeAAAADwAAAGRycy9kb3ducmV2LnhtbESPQWvCQBSE74L/YXlCL1I3plg1ZiPaUvFWalt6fWSf&#10;SUz2bchuNf33XUHwOMzMN0y67k0jztS5yrKC6SQCQZxbXXGh4Ovz7XEBwnlkjY1lUvBHDtbZcJBi&#10;ou2FP+h88IUIEHYJKii9bxMpXV6SQTexLXHwjrYz6IPsCqk7vAS4aWQcRc/SYMVhocSWXkrK68Ov&#10;UVD7WfTkdt97Ps1fx/X7z26xnRmlHkb9ZgXCU+/v4Vt7rxXM4+U0huudcAV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Olx7HAAAA3gAAAA8AAAAAAAAAAAAAAAAAmAIAAGRy&#10;cy9kb3ducmV2LnhtbFBLBQYAAAAABAAEAPUAAACMAwAAAAA=&#10;" path="m,l30388,e" filled="f" strokeweight=".21069mm">
                  <v:stroke endcap="round"/>
                  <v:path arrowok="t" o:connecttype="custom" o:connectlocs="0,0;304,0" o:connectangles="0,0" textboxrect="0,0,30388,0"/>
                </v:shape>
                <v:shape id="Shape 1054" o:spid="_x0000_s1066" style="position:absolute;left:41942;top:7508;width:304;height:0;visibility:visible;mso-wrap-style:square;v-text-anchor:top" coordsize="30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yhccA&#10;AADeAAAADwAAAGRycy9kb3ducmV2LnhtbESPQWvCQBSE70L/w/IKXkqz0WBjU1epFcWb1Cq9PrKv&#10;SZrs25Ddavz3rlDwOMzMN8xs0ZtGnKhzlWUFoygGQZxbXXGh4PC1fp6CcB5ZY2OZFFzIwWL+MJhh&#10;pu2ZP+m094UIEHYZKii9bzMpXV6SQRfZljh4P7Yz6IPsCqk7PAe4aeQ4jl+kwYrDQoktfZSU1/s/&#10;o6D2kzhxm+OWf9PVU7373kyXE6PU8LF/fwPhqff38H97qxWk49dRArc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CMoXHAAAA3gAAAA8AAAAAAAAAAAAAAAAAmAIAAGRy&#10;cy9kb3ducmV2LnhtbFBLBQYAAAAABAAEAPUAAACMAwAAAAA=&#10;" path="m,l30388,e" filled="f" strokeweight=".21069mm">
                  <v:stroke endcap="round"/>
                  <v:path arrowok="t" o:connecttype="custom" o:connectlocs="0,0;304,0" o:connectangles="0,0" textboxrect="0,0,30388,0"/>
                </v:shape>
                <v:shape id="Shape 1055" o:spid="_x0000_s1067" style="position:absolute;left:41942;top:3716;width:304;height:0;visibility:visible;mso-wrap-style:square;v-text-anchor:top" coordsize="30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q8cgA&#10;AADeAAAADwAAAGRycy9kb3ducmV2LnhtbESPT2vCQBTE70K/w/IKvYhu4p9q06xilYq3Um3p9ZF9&#10;TWKyb0N21fTbu0LB4zAzv2HSZWdqcabWlZYVxMMIBHFmdcm5gq/D+2AOwnlkjbVlUvBHDpaLh16K&#10;ibYX/qTz3uciQNglqKDwvkmkdFlBBt3QNsTB+7WtQR9km0vd4iXATS1HUfQsDZYcFgpsaF1QVu1P&#10;RkHlp9HYbb93fJxt+tXHz3b+NjVKPT12q1cQnjp/D/+3d1rBbPQST+B2J1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6rxyAAAAN4AAAAPAAAAAAAAAAAAAAAAAJgCAABk&#10;cnMvZG93bnJldi54bWxQSwUGAAAAAAQABAD1AAAAjQMAAAAA&#10;" path="m,l30388,e" filled="f" strokeweight=".21069mm">
                  <v:stroke endcap="round"/>
                  <v:path arrowok="t" o:connecttype="custom" o:connectlocs="0,0;304,0" o:connectangles="0,0" textboxrect="0,0,30388,0"/>
                </v:shape>
                <v:shape id="Shape 1056" o:spid="_x0000_s1068" style="position:absolute;left:41942;width:304;height:0;visibility:visible;mso-wrap-style:square;v-text-anchor:top" coordsize="30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PascA&#10;AADeAAAADwAAAGRycy9kb3ducmV2LnhtbESPT2vCQBTE7wW/w/KEXkrdqKRqdJX+QfFWaiteH9ln&#10;EpN9G7LbJH57Vyj0OMzMb5jVpjeVaKlxhWUF41EEgji1uuBMwc/39nkOwnlkjZVlUnAlB5v14GGF&#10;ibYdf1F78JkIEHYJKsi9rxMpXZqTQTeyNXHwzrYx6INsMqkb7ALcVHISRS/SYMFhIcea3nNKy8Ov&#10;UVD6OJq63XHPl9nHU/l52s3fYqPU47B/XYLw1Pv/8F97rxXMJotxDPc74Qr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nD2rHAAAA3gAAAA8AAAAAAAAAAAAAAAAAmAIAAGRy&#10;cy9kb3ducmV2LnhtbFBLBQYAAAAABAAEAPUAAACMAwAAAAA=&#10;" path="m,l30388,e" filled="f" strokeweight=".21069mm">
                  <v:stroke endcap="round"/>
                  <v:path arrowok="t" o:connecttype="custom" o:connectlocs="0,0;304,0" o:connectangles="0,0" textboxrect="0,0,30388,0"/>
                </v:shape>
                <v:shape id="Shape 1057" o:spid="_x0000_s1069" style="position:absolute;left:31382;top:7508;width:21728;height:0;visibility:visible;mso-wrap-style:square;v-text-anchor:top" coordsize="2172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m2sYA&#10;AADeAAAADwAAAGRycy9kb3ducmV2LnhtbESPQWvCQBSE7wX/w/IEb3WjYGqiqwRByEFaqh709sg+&#10;k2D2bciuMf77bqHQ4zAz3zDr7WAa0VPnassKZtMIBHFhdc2lgvNp/74E4TyyxsYyKXiRg+1m9LbG&#10;VNsnf1N/9KUIEHYpKqi8b1MpXVGRQTe1LXHwbrYz6IPsSqk7fAa4aeQ8imJpsOawUGFLu4qK+/Fh&#10;FBz2fF30n/1XFmNyzvwlT063XKnJeMhWIDwN/j/81861go95Movh906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pm2sYAAADeAAAADwAAAAAAAAAAAAAAAACYAgAAZHJz&#10;L2Rvd25yZXYueG1sUEsFBgAAAAAEAAQA9QAAAIsDAAAAAA==&#10;" path="m,l2172749,e" filled="f" strokeweight=".21069mm">
                  <v:path arrowok="t" o:connecttype="custom" o:connectlocs="0,0;21728,0" o:connectangles="0,0" textboxrect="0,0,2172749,0"/>
                </v:shape>
                <v:shape id="Shape 1058" o:spid="_x0000_s1070" style="position:absolute;left:31382;top:7508;width:0;height:380;visibility:visible;mso-wrap-style:square;v-text-anchor:top" coordsize="0,3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e98cA&#10;AADeAAAADwAAAGRycy9kb3ducmV2LnhtbESPQWsCMRSE70L/Q3iF3jS7Hrp2NUqpKEVP2kLx9po8&#10;d5duXpYkddd/3xQEj8PMfMMsVoNtxYV8aBwryCcZCGLtTMOVgs+PzXgGIkRkg61jUnClAKvlw2iB&#10;pXE9H+hyjJVIEA4lKqhj7Eopg67JYpi4jjh5Z+ctxiR9JY3HPsFtK6dZ9iwtNpwWauzorSb9c/y1&#10;Cnq/9fuQb3e6aU/72Vl/r+NXodTT4/A6BxFpiPfwrf1uFBTTl7yA/zvp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hnvfHAAAA3gAAAA8AAAAAAAAAAAAAAAAAmAIAAGRy&#10;cy9kb3ducmV2LnhtbFBLBQYAAAAABAAEAPUAAACMAwAAAAA=&#10;" path="m,l,37924e" filled="f" strokeweight=".21069mm">
                  <v:path arrowok="t" o:connecttype="custom" o:connectlocs="0,0;0,380" o:connectangles="0,0" textboxrect="0,0,0,37924"/>
                </v:shape>
                <v:shape id="Shape 1059" o:spid="_x0000_s1071" style="position:absolute;left:36852;top:7508;width:0;height:380;visibility:visible;mso-wrap-style:square;v-text-anchor:top" coordsize="0,3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hcMA&#10;AADeAAAADwAAAGRycy9kb3ducmV2LnhtbERPz2vCMBS+D/wfwht4m2k9TK1GGY6J6GkqiLe35NmW&#10;NS8lyWz9781B2PHj+71Y9bYRN/KhdqwgH2UgiLUzNZcKTsevtymIEJENNo5JwZ0CrJaDlwUWxnX8&#10;TbdDLEUK4VCggirGtpAy6IoshpFriRN3dd5iTNCX0njsUrht5DjL3qXFmlNDhS2tK9K/hz+roPMb&#10;vw/5Zqfr5rKfXvXPZzxPlBq+9h9zEJH6+C9+urdGwWQ8y9PedCd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KhcMAAADeAAAADwAAAAAAAAAAAAAAAACYAgAAZHJzL2Rv&#10;d25yZXYueG1sUEsFBgAAAAAEAAQA9QAAAIgDAAAAAA==&#10;" path="m,l,37924e" filled="f" strokeweight=".21069mm">
                  <v:path arrowok="t" o:connecttype="custom" o:connectlocs="0,0;0,380" o:connectangles="0,0" textboxrect="0,0,0,37924"/>
                </v:shape>
                <v:shape id="Shape 1060" o:spid="_x0000_s1072" style="position:absolute;left:42246;top:7508;width:0;height:380;visibility:visible;mso-wrap-style:square;v-text-anchor:top" coordsize="0,3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vHsYA&#10;AADeAAAADwAAAGRycy9kb3ducmV2LnhtbESPQWsCMRSE7wX/Q3iCt5pdD1W3RhFLRfSkFaS31+S5&#10;u3TzsiSpu/77piD0OMzMN8xi1dtG3MiH2rGCfJyBINbO1FwqOH+8P89AhIhssHFMCu4UYLUcPC2w&#10;MK7jI91OsRQJwqFABVWMbSFl0BVZDGPXEifv6rzFmKQvpfHYJbht5CTLXqTFmtNChS1tKtLfpx+r&#10;oPNbfwj5dq/r5vMwu+qvt3iZKjUa9utXEJH6+B9+tHdGwXQyz+fwdy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KvHsYAAADeAAAADwAAAAAAAAAAAAAAAACYAgAAZHJz&#10;L2Rvd25yZXYueG1sUEsFBgAAAAAEAAQA9QAAAIsDAAAAAA==&#10;" path="m,l,37924e" filled="f" strokeweight=".21069mm">
                  <v:path arrowok="t" o:connecttype="custom" o:connectlocs="0,0;0,380" o:connectangles="0,0" textboxrect="0,0,0,37924"/>
                </v:shape>
                <v:shape id="Shape 1061" o:spid="_x0000_s1073" style="position:absolute;left:47716;top:7508;width:0;height:380;visibility:visible;mso-wrap-style:square;v-text-anchor:top" coordsize="0,3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MPsUA&#10;AADeAAAADwAAAGRycy9kb3ducmV2LnhtbESPzWoCMRSF9wXfIdyCu5pxFlVHoxRLRXRVFcTdbXKd&#10;GTq5GZLUGd/eLIQuD+ePb7HqbSNu5EPtWMF4lIEg1s7UXCo4Hb/epiBCRDbYOCYFdwqwWg5eFlgY&#10;1/E33Q6xFGmEQ4EKqhjbQsqgK7IYRq4lTt7VeYsxSV9K47FL47aReZa9S4s1p4cKW1pXpH8Pf1ZB&#10;5zd+H8abna6by3561T+f8TxRavjaf8xBROrjf/jZ3hoFk3yWJ4CEk1B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Mw+xQAAAN4AAAAPAAAAAAAAAAAAAAAAAJgCAABkcnMv&#10;ZG93bnJldi54bWxQSwUGAAAAAAQABAD1AAAAigMAAAAA&#10;" path="m,l,37924e" filled="f" strokeweight=".21069mm">
                  <v:path arrowok="t" o:connecttype="custom" o:connectlocs="0,0;0,380" o:connectangles="0,0" textboxrect="0,0,0,37924"/>
                </v:shape>
                <v:shape id="Shape 1062" o:spid="_x0000_s1074" style="position:absolute;left:53110;top:7508;width:0;height:380;visibility:visible;mso-wrap-style:square;v-text-anchor:top" coordsize="0,3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ppccA&#10;AADeAAAADwAAAGRycy9kb3ducmV2LnhtbESPQWsCMRSE74X+h/AK3mp291DtapTSUhE91Qri7Zk8&#10;dxc3L0uSuuu/bwoFj8PMfMPMl4NtxZV8aBwryMcZCGLtTMOVgv335/MURIjIBlvHpOBGAZaLx4c5&#10;lsb1/EXXXaxEgnAoUUEdY1dKGXRNFsPYdcTJOztvMSbpK2k89gluW1lk2Yu02HBaqLGj95r0Zfdj&#10;FfR+5bchX2100x6307M+fcTDRKnR0/A2AxFpiPfwf3ttFEyK1yKHvzvp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oaaXHAAAA3gAAAA8AAAAAAAAAAAAAAAAAmAIAAGRy&#10;cy9kb3ducmV2LnhtbFBLBQYAAAAABAAEAPUAAACMAwAAAAA=&#10;" path="m,l,37924e" filled="f" strokeweight=".21069mm">
                  <v:path arrowok="t" o:connecttype="custom" o:connectlocs="0,0;0,380" o:connectangles="0,0" textboxrect="0,0,0,37924"/>
                </v:shape>
                <v:shape id="Shape 1063" o:spid="_x0000_s1075" style="position:absolute;left:41981;top:3898;width:2799;height:4791;visibility:visible;mso-wrap-style:square;v-text-anchor:top" coordsize="279913,4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lWMYA&#10;AADeAAAADwAAAGRycy9kb3ducmV2LnhtbESPQWvCQBSE7wX/w/KEXopuDFg1uooKgngpRsXrI/tM&#10;QrJvY3ar6b/vCoUeh5n5hlmsOlOLB7WutKxgNIxAEGdWl5wrOJ92gykI55E11pZJwQ85WC17bwtM&#10;tH3ykR6pz0WAsEtQQeF9k0jpsoIMuqFtiIN3s61BH2SbS93iM8BNLeMo+pQGSw4LBTa0LSir0m+j&#10;YDuqDhs3pvK6/rpXTf6RXqJxqtR7v1vPQXjq/H/4r73XCibxLI7hdSd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wlWMYAAADeAAAADwAAAAAAAAAAAAAAAACYAgAAZHJz&#10;L2Rvd25yZXYueG1sUEsFBgAAAAAEAAQA9QAAAIsDAAAAAA==&#10;" path="m29211,363743v,,,-13,,-13c29211,363717,29211,363717,29211,363705v,-13,,-26,,-26c29211,363667,29211,363641,29211,363629v126,-13,126,-26,126,-38c29337,363565,29337,363553,29337,363527v,-12,,-38,,-63c29337,363451,29337,363426,29337,363401v,-25,,-51,,-76c29337,363300,29337,363262,29464,363237v,-25,,-51,,-89c29464,363123,29464,363085,29464,363060v,-38,,-76,,-114c29464,362921,29464,362883,29590,362845v,-38,,-76,,-114c29590,362693,29590,362643,29590,362605v,-38,,-89,127,-127c29717,362440,29717,362390,29717,362339v,-38,,-88,,-139c29717,362162,29844,362112,29844,362061v,-51,,-101,,-152c29844,361859,29844,361808,29844,361758v126,-63,126,-114,126,-165c29970,361543,29970,361480,29970,361429v127,-63,127,-114,127,-177c30097,361202,30097,361138,30097,361075v,-51,127,-114,127,-177c30224,360835,30224,360772,30224,360721v,-63,126,-126,126,-190c30350,360468,30350,360405,30350,360329v,-63,127,-126,127,-189c30477,360076,30477,360001,30477,359937v127,-63,127,-139,127,-202c30604,359659,30604,359596,30604,359520v126,-63,126,-139,126,-215c30730,359242,30730,359166,30857,359091v,-76,,-140,,-216c30857,358799,30983,358724,30983,358648v,-76,,-152,,-228c31110,358344,31110,358268,31110,358193v,-76,,-152,126,-228c31236,357889,31236,357813,31236,357738v,-76,127,-152,127,-240c31363,357422,31363,357346,31363,357270v127,-76,127,-152,127,-240c31490,356954,31616,356878,31616,356789v,-75,,-151,,-227c31743,356474,31743,356398,31743,356309v,-76,,-164,127,-240c31870,355981,31870,355905,31870,355816v126,-75,126,-164,126,-240c31996,355488,31996,355399,32123,355323v,-88,,-177,,-252c32250,354982,32250,354893,32250,354818v,-89,126,-165,126,-253c32376,354476,32376,354400,32376,354325v127,-89,127,-177,127,-253c32503,353996,32503,353907,32629,353832v,-89,,-165,,-241c32756,353516,32756,353427,32756,353351v,-76,,-152,126,-227c32882,353048,32882,352972,32882,352896v,-76,127,-152,127,-227c33009,352593,33009,352517,33009,352441v127,-76,127,-152,127,-228c33136,352138,33136,352074,33262,351999v,-76,,-152,,-215c33262,351708,33389,351632,33389,351569v,-76,,-139,,-215c33515,351278,33515,351215,33515,351151v,-75,,-138,,-214c33642,350874,33642,350810,33642,350734v,-63,,-126,127,-189c33769,350469,33769,350406,33769,350343v,-64,,-127,127,-190c33896,350077,33896,350014,33896,349951v,-63,,-127,126,-190c34022,349698,34022,349647,34022,349584v,-63,,-126,127,-189c34149,349331,34149,349281,34149,349217v,-63,,-113,126,-177c34275,348977,34275,348927,34275,348864v,-51,,-114,,-165c34402,348649,34402,348585,34402,348535v,-51,,-114,,-164c34402,348320,34529,348269,34529,348219v,-51,,-101,,-152c34529,348016,34529,347966,34655,347916v,-51,,-102,,-140c34655,347726,34655,347675,34655,347637v,-50,127,-101,127,-139c34782,347448,34782,347410,34782,347372v,-51,,-89,,-127c34782,347195,34908,347157,34908,347119v,-38,,-76,,-114c34908,346968,34908,346929,34908,346892v,-26,,-64,127,-102c35035,346752,35035,346727,35035,346702v,-38,,-63,,-89c35035,346588,35035,346563,35035,346537v,-25,,-50,,-63c35035,346449,35035,346437,35162,346424v,-13,,-38,,-38c35162,346373,35162,346361,35162,346348v,,,-13,,-13c35162,346335,35162,346323,35162,346323v,,,12,,12c35162,346335,35162,346335,35162,346348v,,,13,,13c35162,346373,35162,346386,35162,346399v,,,12,,25c35035,346437,35035,346449,35035,346462v,,,12,,25c35035,346487,35035,346499,35035,346499v,13,,13,,13c35035,346512,35035,346512,35035,346512v,,,-13,,-13c35035,346487,35035,346487,35035,346474v,-12,,-12,,-25c35035,346437,35162,346424,35162,346411v,-12,,-25,,-38c35162,346361,35162,346348,35162,346335v,-12,,-25,,-38c35162,346285,35162,346272,35162,346260v,-26,,-38,,-51c35162,346196,35162,346184,35162,346171v,-13,,-25,,-38c35162,346120,35162,346108,35162,346108v,-13,,-26,,-26c35162,346070,35162,346057,35288,346057v,,,-13,,-13c35288,346032,35288,346032,35288,346032v,,,,,c35288,346032,35288,346032,35288,346032v,,,,,c35288,346032,35288,346044,35288,346044v,13,,13,-126,26c35162,346082,35162,346095,35162,346108v,12,,25,,50c35162,346184,35162,346209,35162,346234v,26,,63,,101c35162,346361,35162,346411,35035,346449v,38,,76,,114c35035,346613,35035,346651,35035,346689v,38,,76,,114c34908,346828,34908,346854,34908,346879v,25,,38,,50c34908,346929,34908,346929,34908,346929v,-12,,-25,,-37c34908,346866,34908,346841,35035,346803v,-38,,-88,,-126c35035,346626,35035,346563,35035,346512v,-63,127,-126,127,-202c35162,346247,35162,346171,35162,346095v126,-76,126,-151,126,-227c35288,345792,35288,345703,35415,345627v,-88,,-177,,-252c35542,345286,35542,345198,35542,345109v,-89,126,-177,126,-265c35668,344755,35668,344667,35668,344578v127,-101,127,-189,127,-278c35795,344212,35921,344110,35921,344022v,-89,,-177,127,-266c36048,343668,36048,343579,36048,343491v127,-76,127,-164,127,-240c36175,343162,36175,343086,36301,343023v,-76,,-151,,-215c36301,342745,36428,342682,36428,342631v,-50,,-101,,-152c36428,342442,36428,342404,36428,342366v,-25,126,-51,126,-76c36554,342277,36554,342252,36554,342252v,-12,,-12,,-12c36554,342240,36554,342252,36554,342265v,12,,25,,50c36428,342341,36428,342366,36428,342391v,38,,63,,101c36428,342530,36428,342568,36428,342593v,38,,76,-127,114c36301,342732,36301,342771,36301,342796v,25,,38,,50c36301,342846,36301,342846,36301,342846v,-12,,-38,,-63c36301,342745,36428,342695,36428,342631v,-63,,-139,,-240c36554,342303,36554,342189,36554,342075v127,-126,127,-265,127,-417c36807,341506,36807,341342,36935,341178v,-177,126,-367,126,-557c37188,340432,37188,340242,37314,340040v,-202,127,-405,127,-607c37567,339218,37567,339016,37694,338814v,-215,127,-418,253,-620c37947,337992,38074,337790,38074,337588v126,-203,126,-393,253,-582c38327,336816,38454,336640,38454,336462v126,-177,126,-341,253,-505c38707,335805,38707,335653,38834,335502v,-140,,-266,126,-392c38960,334983,38960,334869,39087,334756v,-102,,-202,126,-291c39213,334377,39213,334288,39213,334212v,-75,127,-151,127,-215c39340,333921,39340,333858,39340,333782v127,-63,127,-138,127,-202c39467,333504,39467,333441,39467,333353v126,-76,126,-152,126,-240c39593,333037,39720,332936,39720,332847v,-89,,-190,126,-278c39846,332468,39846,332367,39846,332278v127,-101,127,-202,127,-291c39973,331886,40100,331785,40100,331696v,-88,,-176,127,-265c40227,331343,40227,331254,40227,331178v126,-76,126,-151,126,-215c40353,330900,40353,330837,40353,330774v127,-51,127,-102,127,-152c40480,330572,40480,330534,40480,330496v,-51,,-89,,-127c40606,330331,40606,330293,40606,330255v,-38,,-88,,-139c40606,330066,40606,330015,40733,329952v,-63,,-139,,-215c40733,329648,40860,329560,40860,329447v,-102,126,-216,126,-342c40986,328966,41113,328827,41113,328675v,-151,126,-316,126,-493c41366,328018,41366,327828,41492,327639v,-190,127,-392,127,-594c41746,326842,41746,326640,41872,326425v127,-215,127,-430,254,-644c42126,325565,42252,325338,42379,325123v,-215,127,-430,127,-657c42632,324251,42632,324036,42759,323821v126,-228,126,-443,253,-645c43012,322961,43138,322759,43138,322557v127,-203,127,-405,254,-594c43392,321786,43518,321596,43518,321432v127,-177,127,-329,254,-481c43772,320800,43772,320661,43898,320547v,-127,,-240,127,-341c44025,320117,44025,320029,44025,319965v127,-76,127,-126,127,-164c44152,319751,44152,319725,44152,319713v,-13,,-26,,-26c44152,319687,44152,319700,44152,319725v,13,,38,,64c44152,319826,44152,319851,44152,319889v-127,26,-127,64,-127,89c44025,320016,44025,320041,44025,320067v,25,,63,,75c44025,320168,44025,320193,44025,320206v,25,,38,,50c44025,320269,43898,320282,43898,320294v,13,,13,,26c43898,320320,43898,320320,43898,320320v,,,,,-13c43898,320307,43898,320294,43898,320282v127,-13,127,-26,127,-38c44025,320231,44025,320206,44025,320193v,-13,,-38,,-51c44025,320117,44025,320105,44025,320079v,-12,,-25,,-38c44025,320029,44025,320016,44025,320016v,-13,,-13,,-13c44025,320003,44025,320016,44025,320029v,12,,25,,50c44025,320105,44025,320142,44025,320180v,38,,89,-127,140c43898,320382,43898,320446,43898,320509v,76,-126,164,-126,253c43772,320863,43772,320964,43645,321090v,127,,254,-127,405c43518,321647,43392,321824,43392,322013v-127,177,-127,379,-254,607c43138,322848,43012,323100,42885,323366v,265,-126,556,-253,872c42506,324554,42379,324883,42252,325250v-126,353,-253,733,-380,1137c41746,326792,41619,327222,41492,327677v-126,455,-379,922,-506,1415c40860,329586,40606,330091,40480,330622v-253,531,-380,1074,-634,1631c39720,332796,39467,333378,39340,333947v-253,581,-380,1163,-633,1757c38580,336285,38327,336879,38074,337474v-127,594,-380,1188,-507,1782c37314,339850,37188,340444,36935,341039v-254,594,-381,1188,-634,1769c36175,343390,35921,343971,35795,344553v-253,581,-507,1150,-633,1719c34908,346841,34782,347410,34529,347966v-127,556,-380,1112,-507,1656c33769,350165,33642,350709,33515,351253v-253,531,-379,1062,-633,1580c32756,353364,32629,353882,32376,354388v-126,518,-380,1024,-506,1529c31743,356423,31490,356916,31363,357409v-127,506,-380,986,-506,1466c30730,359368,30604,359836,30350,360316v-126,468,-253,936,-380,1391c29717,362162,29590,362617,29464,363060v-127,455,-253,897,-506,1340c28831,364829,28704,365272,28578,365715v-127,429,-254,872,-507,1314c27944,367472,27818,367901,27666,368356v-152,443,-304,898,-456,1353c27058,370177,26894,370632,26729,371112v-152,468,-317,949,-481,1441c26083,373047,25906,373540,25741,374045v-177,506,-354,1024,-531,1555c25032,376118,24855,376662,24678,377193v-190,531,-367,1087,-557,1630c23931,379367,23754,379911,23564,380467v-190,543,-368,1100,-558,1643c22816,382654,22639,383198,22449,383741v-177,531,-354,1075,-544,1606c21728,385877,21550,386408,21373,386927v-177,518,-355,1036,-519,1554c20677,389000,20499,389505,20335,390011v-178,506,-342,999,-520,1504c19651,392008,19486,392502,19322,392995v-165,493,-342,986,-506,1479c18651,394954,18486,395447,18322,395940v-165,493,-330,986,-507,1479c17650,397899,17486,398392,17321,398898v-164,493,-342,986,-506,1479c16650,400870,16486,401363,16308,401869v-164,493,-329,986,-493,1479c15650,403828,15473,404321,15308,404814v-164,481,-316,961,-481,1429c14662,406723,14510,407191,14358,407646v-164,455,-316,897,-455,1327c13751,409416,13611,409833,13472,410237v-139,405,-266,809,-405,1189c12940,411805,12826,412171,12700,412525v-114,342,-241,683,-342,1012c12244,413865,12143,414181,12042,414485v-114,303,-203,594,-304,872c11636,415635,11548,415913,11459,416179v-89,265,-177,518,-253,758c11117,417177,11041,417418,10965,417645v-76,228,-152,443,-215,645c10674,418492,10611,418682,10547,418859v-63,189,-114,354,-164,505c10319,419529,10281,419668,10231,419807v-51,139,-89,265,-140,392c10053,420325,10016,420439,9978,420565v-39,114,-77,228,-127,341c9813,421033,9775,421159,9724,421286v-38,139,-88,278,-139,430c9534,421880,9471,422044,9408,422234v-64,189,-127,392,-203,606c9129,423056,9041,423296,8965,423549v-89,265,-178,531,-279,821c8585,424661,8484,424964,8370,425281v-102,328,-216,657,-342,1011c7914,426633,7787,427000,7673,427366v-127,380,-266,759,-392,1151c7154,428896,7015,429301,6876,429692v-140,405,-279,809,-406,1227c6331,431323,6191,431740,6052,432145v-139,417,-278,822,-417,1239c5495,433788,5356,434205,5217,434610v-139,404,-279,809,-418,1213c4672,436228,4533,436620,4394,437012v-127,392,-266,783,-393,1175c3875,438567,3748,438946,3621,439325v-126,367,-253,733,-380,1100c3128,440779,3001,441120,2887,441474v-114,341,-228,670,-342,999c2444,442789,2330,443118,2229,443421v-102,303,-203,607,-304,897c1824,444609,1735,444887,1646,445153v-101,265,-177,518,-266,758c1304,446164,1216,446392,1140,446619v-76,215,-140,430,-216,632c861,447441,798,447630,734,447807v-50,177,-113,342,-164,493c519,448452,469,448591,431,448718v-38,126,-76,240,-114,341c291,449147,253,449236,228,449299v-13,76,-38,126,-50,177c165,449514,152,449552,140,449577v-13,25,-13,38,-13,63c114,449653,114,449653,114,449666v,12,-13,12,-13,25c101,449691,101,449691,101,449704v-12,12,-12,12,-12,25c89,449742,76,449767,76,449780v-13,12,-13,38,-25,63c51,449855,38,449881,25,449906v,13,-12,38,-12,50c,449969,,449994,,449994v,,,13,,13c,449994,,449982,13,449969v,-25,12,-50,25,-76c51,449855,63,449805,76,449754v25,-50,38,-101,64,-177c165,449514,190,449438,215,449350v26,-89,64,-177,102,-279c342,448970,380,448857,431,448730v38,-126,88,-253,126,-404c608,448187,671,448035,722,447858v63,-164,114,-354,190,-544c975,447112,1051,446897,1127,446670v76,-228,152,-468,241,-721c1456,445696,1545,445431,1646,445153v89,-279,190,-569,291,-860c2026,444002,2140,443686,2241,443383v101,-303,203,-620,317,-936c2659,442132,2773,441815,2874,441487v114,-316,228,-632,329,-961c3318,440197,3431,439869,3546,439540v113,-329,215,-657,341,-999c4001,438200,4115,437859,4229,437505v114,-354,241,-708,367,-1062c4710,436076,4837,435722,4964,435356v126,-379,253,-746,379,-1126c5470,433851,5597,433472,5723,433093v127,-379,266,-759,393,-1138c6242,431588,6369,431209,6496,430830v126,-367,253,-733,367,-1087c6977,429389,7103,429035,7217,428706v114,-341,228,-670,329,-973c7648,427429,7749,427126,7838,426848v101,-278,190,-543,278,-784c8192,425812,8268,425584,8344,425369v76,-227,140,-417,203,-607c8610,424573,8674,424395,8737,424231v50,-164,101,-329,152,-467c8939,423612,8990,423460,9041,423321v50,-139,88,-278,139,-417c9230,422765,9281,422613,9332,422474v50,-152,101,-303,152,-468c9547,421829,9597,421665,9661,421475v63,-189,139,-391,215,-619c9952,420629,10028,420401,10117,420136v89,-266,190,-557,291,-860c10509,418960,10623,418631,10750,418277v114,-354,253,-733,392,-1138c11269,416735,11421,416305,11573,415850v152,-442,317,-923,481,-1416c12219,413954,12383,413436,12560,412917v178,-518,368,-1049,545,-1592c13282,410794,13472,410237,13662,409694v177,-531,367,-1088,544,-1619c14384,407545,14561,407014,14738,406495v178,-505,342,-1011,507,-1504c15410,404511,15574,404043,15726,403588v152,-455,304,-885,443,-1302c16308,401869,16447,401477,16574,401085v127,-379,254,-746,367,-1100c17068,399631,17182,399302,17296,398974v101,-329,215,-645,316,-961c17714,397710,17828,397406,17929,397116v89,-304,190,-582,291,-860c18309,395965,18398,395700,18486,395434v89,-253,178,-505,254,-733c18816,394461,18891,394233,18967,394031v64,-202,140,-392,190,-569c19221,393285,19271,393121,19322,392982v50,-139,88,-266,126,-367c19486,392502,19512,392413,19537,392337v25,-76,51,-139,63,-177c19613,392109,19626,392084,19638,392059v,-25,13,-38,13,-38c19651,392021,19651,392034,19638,392034v,12,-12,38,-12,63c19613,392122,19600,392147,19588,392185v,26,-13,64,-26,89c19550,392299,19537,392337,19537,392350v-13,25,-13,50,-13,50c19512,392400,19524,392388,19524,392375v13,-25,26,-63,51,-139c19600,392173,19626,392084,19664,391971v38,-127,88,-266,151,-456c19879,391339,19955,391123,20031,390884v88,-254,177,-531,291,-848c20424,389720,20550,389367,20677,388974v139,-392,278,-809,430,-1264c21259,387243,21436,386750,21614,386231v177,-518,367,-1087,557,-1668c22373,383981,22576,383362,22804,382730v215,-645,443,-1315,671,-2010c23716,380037,23956,379316,24197,378583v253,-733,506,-1491,772,-2263c25235,375537,25501,374740,25779,373919v279,-822,570,-1656,861,-2516c26932,370544,27223,369671,27527,368774v291,-898,671,-1821,924,-2756c28831,365082,29084,364122,29464,363148v253,-986,633,-1984,1013,-2996c30857,359128,31110,358092,31490,357030v380,-1062,760,-2149,1139,-3262c33009,352656,33389,351531,33769,350368v380,-1151,760,-2326,1139,-3527c35415,345653,35795,344426,36175,343188v379,-1239,886,-2491,1266,-3768c37947,338144,38327,336841,38834,335514v379,-1315,886,-2654,1266,-4020c40606,330129,41113,328751,41619,327335v380,-1416,887,-2857,1393,-4323c43518,321533,44025,320041,44531,318512v507,-1543,1140,-3098,1646,-4690c46684,312216,47190,310585,47823,308930v507,-1669,1140,-3363,1773,-5095c50103,302103,50736,300333,51369,298526v633,-1808,1139,-3654,1899,-5537c53901,291105,54534,289196,55167,287224v633,-1959,1393,-3969,2026,-6017c57953,279159,58586,277061,59346,274912v759,-2149,1519,-4337,2279,-6574c62384,266088,63144,263800,63904,261449v759,-2352,1646,-4753,2406,-7219c67196,251778,68082,249262,68842,246709v886,-2567,1772,-5196,2659,-7863c72514,236179,73400,233448,74287,230679v1012,-2768,1899,-5600,2912,-8457c78212,219353,79098,216445,80111,213500v1013,-2945,2025,-5929,3039,-8938c84162,201554,85175,198507,86315,195435v1013,-3072,2026,-6169,3166,-9279c90493,183047,91506,179912,92646,176764v1013,-3147,2152,-6308,3165,-9468c96824,164123,97964,160950,98977,157777v1139,-3173,2152,-6536,3292,-9506c103282,145287,104421,142380,105434,139889v1140,-2477,2153,-4386,3166,-6548c109739,131192,110752,129081,111765,126995v1139,-2086,2152,-4134,3166,-6156c115943,118829,116956,116844,117969,114910v1013,-1947,2026,-3856,3039,-5739c122021,107300,123034,105467,124047,103659v1013,-1807,1899,-3577,2912,-5322c127972,96605,128858,94899,129871,93230v887,-1681,1900,-3325,2786,-4930c133670,86682,134556,85102,135443,83559v1012,-1555,1899,-3071,2785,-4550c139114,77530,140001,76076,140887,74647v886,-1415,1773,-2806,2659,-4159c144432,69136,145192,67821,146078,66544v760,-1289,1646,-2528,2406,-3742c149244,61589,150130,60413,150890,59275v759,-1137,1519,-2237,2152,-3312c153802,54901,154562,53852,155195,52892v759,-961,1392,-1884,2152,-2718c157980,49327,158613,48543,159246,47835v633,-708,1267,-1353,1773,-1922c161652,45345,162159,44839,162792,44409v506,-430,1139,-784,1646,-1062c164944,43069,165577,42854,166084,42715v506,-126,1013,-189,1519,-189c168110,42538,168616,42614,169249,42766v507,139,1013,354,1520,619c171275,43651,171908,43979,172415,44359v633,366,1139,796,1772,1251c174694,46065,175327,46571,175960,47089v633,519,1266,1075,2026,1631c178619,49263,179379,49845,180012,50401v760,556,1519,1138,2279,1681c183177,52626,183937,53170,184823,53663v760,505,1646,986,2533,1428c188242,55534,189255,55938,190141,56292v1013,354,2026,670,3039,936c194193,57480,195206,57695,196219,57847v1139,164,2152,265,3292,303c200650,58201,201790,58188,202929,58125v1140,-76,2406,-202,3546,-379c207741,57569,208880,57329,210146,57038v1267,-291,2533,-645,3799,-1037c215211,55597,216477,55142,217870,54636v1266,-506,2532,-1062,3925,-1669c223061,52361,224454,51703,225720,50995v1393,-708,2786,-1466,4179,-2275c231165,47923,232558,47064,233950,46166v1393,-897,2786,-1845,4179,-2844c239522,42336,240914,41287,242307,40199v1393,-1087,2786,-2224,4052,-3387c247752,35636,249144,34423,250537,33184v1393,-1239,2660,-2516,4052,-3793c255855,28115,257122,26800,258388,25498v1266,-1302,2532,-2617,3798,-3906c263326,20302,264592,19013,265605,17761v1140,-1251,2279,-2490,3292,-3678c269910,12907,270796,11757,271682,10657v1013,-1087,1773,-2137,2533,-3110c274974,6561,275734,5600,276367,4791v507,-821,1140,-1542,1520,-2149c278393,2036,278773,1542,279026,1151v380,-392,507,-683,633,-860c279786,177,279913,,279913,63v,101,-127,430,-254,860c279406,1429,279153,2162,278900,3059v-380,898,-760,2023,-1140,3274c277380,7572,276874,9013,276367,10543v-506,1517,-1139,3198,-1646,4917c274088,17192,273455,19025,272822,20884v-633,1858,-1266,3779,-1899,5714c270290,28519,269530,30491,268897,32438v-633,1959,-1266,3931,-2026,5865c266238,40250,265605,42184,264972,44093v-633,1896,-1266,3792,-1899,5638c262439,51577,261806,53385,261173,55167v-506,1770,-1140,3514,-1773,5208c258894,62069,258261,63725,257754,65343v-506,1618,-1012,3186,-1646,4728c255602,71601,255096,73105,254589,74559v-380,1453,-886,2882,-1392,4260c252690,80197,252310,81537,251804,82852v-380,1314,-887,2591,-1267,3830c250158,87933,249651,89134,249271,90323v-380,1188,-759,2338,-1139,3476c247752,94924,247372,96036,246992,97111v-380,1087,-760,2136,-1013,3173c245599,101321,245220,102332,244840,103318v-254,999,-634,1959,-887,2920c243574,107186,243320,108122,242940,109045v-253,935,-633,1832,-886,2743c241674,112685,241421,113570,241168,114467v-380,898,-633,1783,-1013,2681c239902,118058,239649,118955,239268,119891v-253,935,-633,1883,-1012,2869c238002,123746,237622,124745,237243,125807v-380,1062,-760,2162,-1140,3325c235723,130295,235343,131508,234964,132810v-507,1290,-1014,2642,-1393,4096c233064,138347,232558,139864,231925,141469v-507,1619,-1140,3312,-1646,5108c229646,148372,229012,150255,228253,152240v-633,1997,-1266,4083,-2026,6270c225467,160697,224708,162998,223821,165400v-760,2401,-1646,4904,-2532,7521c220402,175538,219516,178269,218503,181100v-886,2832,-1899,5777,-2912,8811c214578,192958,213439,196118,212299,199354v-1013,3236,-2153,6587,-3292,10000c207868,212754,206601,216269,205461,219808v-1265,3540,-2532,7155,-3671,10796c200524,234232,199257,237910,197991,241602v-1266,3678,-2406,7382,-3671,11074c193053,256367,191787,260071,190521,263749v-1266,3679,-2532,7345,-3672,10986c185583,278363,184317,281978,183177,285543v-1266,3577,-2405,7117,-3672,10606c178365,299638,177226,303089,176087,306477v-1140,3401,-2279,6738,-3419,10025c171528,319789,170389,323024,169376,326198v-1140,3173,-2152,6282,-3166,9329c165197,338586,164185,341569,163172,344502v-1013,2933,-2026,5790,-2913,8609c159246,355930,158360,358686,157474,361404v-1013,2718,-1899,5372,-2786,8014c153802,372061,152915,374639,152029,377231v-886,2591,-1772,5157,-2532,7736c148611,387559,147724,390125,146838,392742v-886,2616,-1773,5233,-2659,7913c143166,403335,142280,406040,141393,408822v-1012,2768,-1899,5587,-2912,8482c137468,420199,136455,423144,135443,426178v-1014,3047,-2027,6144,-3166,9355c131264,438743,130125,442030,128985,445443v-1140,3401,-2406,6890,-3545,10506c124173,459564,122907,463280,121641,467136v-1393,3856,-2659,7812,-4052,11934e" filled="f" strokeweight=".21069mm">
                  <v:stroke endcap="round"/>
                  <v:path arrowok="t" o:connecttype="custom" o:connectlocs="295,3633;298,3619;305,3600;314,3575;322,3548;331,3522;339,3500;345,3481;350,3467;352,3464;352,3464;353,3461;350,3465;352,3463;360,3435;366,3423;366,3421;387,3360;397,3329;405,3304;419,3264;440,3202;440,3202;440,3201;434,3220;387,3357;324,3544;272,3697;214,3870;158,4034;115,4162;96,4217;61,4322;19,4443;1,4496;0,4500;11,4467;46,4365;83,4254;104,4193;157,4036;192,3935;195,3924;222,3846;315,3571;462,3138;688,2467;1023,1483;1354,836;1610,459;1800,504;2139,560;2584,255;2796,9;2612,552;2460,1003;2350,1328;2090,2094;1694,3262;1385,4173" o:connectangles="0,0,0,0,0,0,0,0,0,0,0,0,0,0,0,0,0,0,0,0,0,0,0,0,0,0,0,0,0,0,0,0,0,0,0,0,0,0,0,0,0,0,0,0,0,0,0,0,0,0,0,0,0,0,0,0,0,0,0,0" textboxrect="0,0,279913,479070"/>
                </v:shape>
                <v:shape id="Shape 1064" o:spid="_x0000_s1076" style="position:absolute;left:33550;top:2596;width:13430;height:10769;visibility:visible;mso-wrap-style:square;v-text-anchor:top" coordsize="1343015,107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SsYA&#10;AADeAAAADwAAAGRycy9kb3ducmV2LnhtbESPQWvCQBSE74X+h+UJ3urGSG2NWaWIQsVTk4LXR/aZ&#10;Dcm+DdlV47/vFgo9DjPzDZNvR9uJGw2+caxgPktAEFdON1wr+C4PL+8gfEDW2DkmBQ/ysN08P+WY&#10;aXfnL7oVoRYRwj5DBSaEPpPSV4Ys+pnriaN3cYPFEOVQSz3gPcJtJ9MkWUqLDccFgz3tDFVtcbUK&#10;Tk3b0dmXq7N+3ZnFvj9ei/Ko1HQyfqxBBBrDf/iv/akVvKWrdAG/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SsYAAADeAAAADwAAAAAAAAAAAAAAAACYAgAAZHJz&#10;L2Rvd25yZXYueG1sUEsFBgAAAAAEAAQA9QAAAIsDAAAAAA==&#10;" path="m964683,597329v-1393,3856,-2659,7812,-4052,11934c959239,613371,957719,617606,956327,622005v-1520,4399,-3039,8925,-4685,13628c949996,640335,948476,645189,946703,650221v-1646,5018,-3418,10214,-5317,15599c939613,671193,937714,676755,935814,682494v-2025,5752,-4051,12717,-6077,17812c927711,705400,925558,708965,923279,713061v-2152,4096,-4431,7863,-6837,11807c914163,728812,911757,732781,909225,736738v-2532,3957,-5065,7926,-7724,11870c898842,752553,896183,756496,893398,760403v-2786,3919,-5698,7812,-8737,11668c881749,775914,878710,779744,875545,783524v-3166,3780,-6407,7522,-9737,11200c862478,798402,859059,802043,855539,805608v-3520,3565,-7141,7079,-10851,10505c840966,819552,837154,822927,833255,826226v-3913,3300,-7927,6523,-12029,9671c817123,839045,812920,842129,808615,845125v-4292,3009,-8686,5941,-13181,8798c790952,856780,786368,859574,781696,862305v-4660,2717,-9433,5372,-14270,7976c762590,872873,757664,875401,752675,877891v-4988,2478,-10066,4893,-15194,7269c732353,887524,727162,889825,721920,892100v-5254,2276,-10560,4488,-15890,6687c700686,900987,695292,903136,689886,905273v-5419,2123,-10876,4222,-16346,6307c668070,913654,662575,915714,657054,917749v-5508,2036,-11041,4046,-16561,6043c634960,925777,629414,927749,623881,929696v-5533,1946,-11067,3880,-16587,5790c601773,937394,596253,939290,590757,941174v-5495,1871,-10977,3729,-16434,5575c568865,948594,563421,950415,558014,952210v-5406,1808,-10787,3590,-16131,5360c536540,959327,531222,961072,525942,962803v-5280,1732,-10522,3439,-15726,5133c505013,969630,499846,971311,494719,972980v-5116,1656,-10206,3312,-15245,4943c474435,979553,469433,981171,464482,982777v-4950,1605,-9863,3198,-14738,4778c444869,989135,440045,990703,435259,992270v-4786,1555,-9534,3098,-14244,4627c416317,998427,411645,999956,407023,1001461v-4634,1517,-9217,3021,-13750,4500c388727,1007452,384220,1008931,379763,1010398v-4457,1454,-8876,2908,-13257,4349c362125,1016188,357782,1017629,353490,1019032v-4305,1416,-8559,2819,-12776,4197c336498,1024620,332319,1025985,328179,1027350v-4141,1353,-8230,2693,-12294,4020c311820,1032697,307794,1034012,303818,1035314v-3989,1302,-7926,2592,-11839,3856c288067,1040447,284205,1041711,280368,1042962v-3836,1239,-7635,2465,-11395,3679c265212,1047842,261490,1049030,257792,1050181v-3697,1162,-7356,2287,-10990,3400c243168,1054681,239572,1055755,236002,1056805v-3571,1049,-7116,2060,-10636,3046c221859,1060824,218377,1061772,214907,1062683v-3456,910,-6888,1795,-10294,2629c201207,1066147,197827,1066943,194471,1067689v-3355,758,-6685,1479,-9990,2149c181189,1070508,177910,1071127,174656,1071709v-3254,581,-6483,1125,-9687,1605c161779,1073807,158601,1074250,155461,1074641v-3140,392,-6255,734,-9332,1024c143052,1075956,140013,1076196,137000,1076386v-3001,189,-5977,329,-8901,405c125174,1076866,122287,1076904,119438,1076866v-2836,-25,-5647,-113,-8395,-253c108283,1076474,105573,1076272,102915,1076007v-2659,-266,-5268,-582,-7838,-961c92519,1074654,90012,1074212,87556,1073693v-2469,-518,-4875,-1087,-7217,-1732c77984,1071317,75692,1070596,73463,1069812v-2241,-783,-4419,-1630,-6533,-2553c64803,1066336,62739,1065350,60738,1064301v-2000,-1050,-3950,-2175,-5824,-3350c53027,1059775,51191,1058536,49431,1057260v-1772,-1290,-3469,-2630,-5128,-3995c42645,1051900,41049,1050484,39505,1049068v-1558,-1416,-3039,-2870,-4483,-4311c33579,1043316,32174,1041850,30831,1040409v-1355,-1429,-2659,-2870,-3925,-4273c25640,1034733,24424,1033342,23247,1032002v-1190,-1352,-2330,-2680,-3431,-3957c18714,1026756,17650,1025517,16625,1024303v-1026,-1200,-2013,-2376,-2950,-3501c12725,1019664,11826,1018577,10978,1017503v-861,-1062,-1684,-2086,-2456,-3085c7749,1013407,7027,1012433,6356,1011472v-683,-960,-1316,-1896,-1887,-2831c3887,1007706,3356,1006783,2887,1005847v-469,-935,-899,-1858,-1253,-2793c1266,1002106,962,1001157,722,1000171v-241,-986,-431,-1972,-544,-3009c64,996126,,995102,26,993964v12,-1137,88,-2326,240,-3628c418,989021,633,987618,937,986101v291,-1504,659,-3122,1102,-4867c2482,979503,2988,977657,3584,975672v594,-1972,1266,-4032,2013,-6308c6344,967101,7167,964725,8078,962045v912,-2680,1900,-5587,2963,-8735c12105,950149,13257,946762,14485,943134v1228,-3629,2545,-7497,3938,-11605c19816,927420,21284,923072,22842,918483v1557,-4589,3191,-9418,4925,-14500c29489,898901,31287,893579,33186,887992v1887,-5600,3875,-11440,5939,-17534c41189,864353,43354,857994,45582,851395v2241,-6611,4558,-13476,6964,-20555c54952,823749,57446,816404,60004,808857v2558,-7547,5191,-15334,7888,-23298c70589,777595,73375,769416,76198,761073v2824,-8344,5723,-16877,8661,-25561c87796,726827,90797,717966,93849,708990v3039,-8975,6141,-18115,9268,-27343c106232,672431,109410,663064,112601,653647v3190,-9418,6419,-18937,9661,-28482c125490,615609,128757,605989,132024,596356v3254,-9633,6546,-19316,9813,-28974c145116,557711,148395,548028,151675,538370v3266,-9658,6546,-19746,9800,-28911c164729,500281,167970,490383,171199,483329v3216,-7053,6432,-11035,9598,-16206c183975,461953,187140,456960,190255,452320v3127,-4626,6242,-9013,9306,-12982c202626,435356,205677,431753,208678,428453v3001,-3299,5976,-6232,8913,-8886c220516,416899,223416,414573,226265,412500v2861,-2073,5672,-3830,8445,-5385c237483,405573,240218,404296,242890,403221v2684,-1074,5318,-1909,7888,-2566c253361,399985,255893,399543,258362,399252v2482,-291,4900,-392,7268,-354c267998,398923,270302,399125,272556,399454v2254,316,4444,784,6584,1378c281267,401413,283344,402134,285345,402956v2013,822,3963,1770,5836,2819c293055,406812,294879,407974,296626,409226v1747,1251,3431,2617,5052,4058c303286,414737,304831,416280,306300,417911v1481,1630,2874,3362,4203,5170c311833,424888,313086,426797,314264,428770v1177,1984,2279,4045,3292,6194c318581,437100,319531,439325,320392,441626v861,2300,1646,4690,2355,7142c323443,451221,324077,453761,324608,456366v545,2604,1001,5283,1381,8027c326368,467136,326660,469955,326875,472837v215,2882,341,5828,392,8849c327331,484708,327305,487767,327191,490952v-101,3173,-278,6460,-531,9810c326394,504125,326065,507563,325647,511065v-406,3501,-887,7079,-1444,10707c323646,525400,323013,529104,322317,532846v-697,3741,-1469,7547,-2305,11389c319177,548079,318277,551985,317315,555929v-975,3931,-2000,7913,-3089,11946c313137,571895,311972,575965,310769,580061v-1203,4109,-2469,8255,-3786,12427c305667,596659,304299,600856,302881,605116v-1418,4260,-2887,8508,-4394,12958c296980,622511,295423,627100,293840,631789v-1582,4678,-3216,9494,-4874,14386c287307,651068,285610,656074,283888,661143v-1709,5069,-3469,10239,-5229,15448c276886,681799,275101,687083,273290,692405v-1798,5309,-3621,10694,-5432,16067c266035,713844,264187,719268,262363,724665v-1835,5398,-3671,10822,-5482,16194c255058,746232,253234,751604,251436,756888v-1798,5297,-3570,10556,-5318,15726c244371,777772,242636,782879,240952,787860v-1696,4968,-3355,9873,-4963,14626c234381,807239,232798,811891,231279,816391v-1532,4500,-3013,8887,-4444,13097c225404,833710,224024,837780,222694,841687v-1316,3906,-2595,7660,-3798,11238c217680,856502,216528,859915,215426,863152v-1089,3223,-2127,6283,-3102,9165c211350,875186,210425,877891,209577,880407v-849,2515,-1646,4854,-2381,7003c206475,889559,205804,891531,205196,893327v-608,1782,-1153,3387,-1634,4816c203081,899571,202664,900810,202296,901872v-354,1074,-658,1959,-899,2667c201157,905247,200980,905791,200853,906145v-102,290,-190,556,-190,569c200663,906726,200739,906473,200815,906233v114,-329,291,-822,519,-1491c201562,904072,201840,903225,202182,902213v342,-1011,747,-2187,1203,-3552c203841,897308,204373,895779,204943,894085v582,-1706,1215,-3577,1911,-5625c207538,886399,208298,884174,209108,881772v823,-2402,1697,-4981,2621,-7724c212666,871293,213654,868373,214705,865275v1051,-3097,2165,-6371,3330,-9822c219200,852015,220428,848399,221707,844607v1291,-3793,2633,-7750,4026,-11883c227138,828590,228595,824292,230114,819817v1520,-4475,3090,-9115,4723,-13931c236458,801083,238154,796102,239902,790957v1734,-5145,3532,-10455,5381,-15903c247131,769593,249043,763967,250993,758216v1950,-5752,3951,-11668,6002,-17698c259033,734488,261135,728306,263262,722036v2128,-6283,4293,-12679,6496,-19164c271949,696387,274177,689788,276443,683139v2254,-6662,4533,-13413,6837,-20201c285585,656137,287927,649260,290270,642345v2342,-6915,4697,-13880,7065,-20883c299715,614458,302109,607404,304502,600338v2392,-7066,4811,-14184,7217,-21301c314137,571920,316555,564778,318974,557623v2418,-7143,4862,-14310,7281,-21478c328685,528990,331117,521810,333547,514655v2419,-7168,4850,-14348,7268,-21478c343247,486047,345665,477944,348083,471889v2418,-6055,4824,-10151,7230,-15043c357731,451954,360125,447188,362530,442523v2406,-4652,4812,-9190,7217,-13614c372153,424484,374559,420173,376965,415964v2418,-4210,4837,-8331,7255,-12300c386651,399707,389082,395839,391526,392198v2443,-3653,4912,-7142,7381,-10442c401389,378457,403883,375322,406390,372377v2520,-2959,5052,-5727,7610,-8319c416558,361454,419128,359040,421736,356789v2596,-2249,5217,-4310,7876,-6219c432258,348649,434942,346917,437640,345324v2709,-1593,5444,-3009,8204,-4311c448604,339711,451403,338561,454226,337524v2836,-1049,5698,-1947,8598,-2768c465710,333934,468648,333226,471624,332594v2963,-632,5976,-1163,9027,-1656c483703,330458,486792,330053,489932,329686v3140,-379,6318,-682,9547,-973c502720,328410,506000,328157,509330,327904v3343,-253,6723,-480,10180,-733c522954,326931,526449,326691,530006,326425v3558,-265,7180,-543,10852,-847c544530,325262,548252,324933,552051,324567v3786,-367,7635,-771,11534,-1226c567486,322898,571448,322405,575462,321862v4027,-544,8091,-1126,12219,-1783c591808,319422,595999,318714,600229,317930v4241,-784,8533,-1618,12876,-2541c617448,314466,621842,313480,626286,312419v4445,-1062,8952,-2188,13497,-3401c644342,307804,648938,306528,653585,305162v4659,-1352,9357,-2781,14105,-4298c672438,299360,677237,297767,682086,296111v4850,-1668,9737,-3401,14675,-5208c701712,289095,706701,287212,711728,285252v5026,-1959,10116,-3982,15232,-6080c732075,277073,737253,274912,742445,272687v5204,-2225,10458,-4513,15726,-6852c763450,263484,768756,261082,774099,258642v5331,-2440,10699,-4943,16080,-7458c795561,248655,800967,246089,806374,243510v5406,-2591,10838,-5208,16257,-7837c828051,233043,833495,230389,838914,227721v5420,-2667,10851,-5347,16258,-8027c860579,217001,865985,214309,871366,211604v5318,-2693,10763,-5398,16081,-8091c892765,200821,898082,198115,903400,195435v5318,-2692,10636,-5385,15828,-8052c924419,184703,929610,182036,934801,179394v5192,-2655,10383,-5310,15448,-7939c955313,168825,960378,166209,965443,163592v5064,-2604,10003,-5196,14941,-7787c985448,153226,990260,150660,995198,148093v4938,-2553,9749,-5107,14561,-7647c1014570,137905,1019255,135389,1024067,132873v4684,-2515,9369,-5031,14054,-7521c1042806,122861,1047364,120384,1052049,117919v4558,-2478,9117,-4931,13674,-7370c1070155,108109,1074714,105682,1079145,103267v4432,-2402,8863,-4803,13295,-7180c1096871,93711,1101176,91346,1105481,89008v4306,-2339,8610,-4652,12915,-6953c1122575,79767,1126880,77491,1131058,75241v4178,-2250,8230,-4475,12409,-6662c1147518,66380,1151570,64218,1155622,62082v4051,-2137,7977,-4260,11902,-6321c1171575,53688,1175374,51627,1179299,49681v3799,-1897,7597,-3793,11396,-5563c1194493,42349,1198165,40579,1201837,38936v3672,-1770,7344,-3287,10889,-4931c1216272,32488,1219817,30971,1223235,29581v3546,-1517,6964,-2908,10256,-4298c1236910,23892,1240202,22628,1243368,21364v3292,-1264,6457,-2528,9622,-3793c1256029,16434,1259195,15296,1262107,14158v3038,-1137,5951,-2275,8863,-3413c1273756,9734,1276541,8723,1279327,7711v2658,-885,5318,-1770,7850,-2528c1289709,4425,1292241,3666,1294647,3034v2406,-506,4685,-1011,6964,-1517c1303890,1138,1306043,758,1308069,506v2026,-253,4052,-379,5951,-379c1315793,,1317692,,1319337,127v1647,126,3292,379,4812,631c1325669,1011,1327061,1517,1328454,1896v1393,506,2659,1138,3799,1770c1333392,4298,1334405,5057,1335418,5815v1013,885,1899,1770,2659,2908c1338837,9734,1339597,10745,1340229,12009v507,1264,1013,2529,1520,3919c1342129,17445,1342382,18962,1342635,20605v254,1644,380,3287,380,5183c1343015,27811,1342889,29834,1342762,32235v-253,2402,-507,5183,-886,8217c1341496,43486,1340990,46773,1340356,50338v-633,3577,-1393,7446,-2152,11567c1337317,66013,1336431,70412,1335418,75039v-1140,4627,-2279,9519,-3545,14626c1330734,94772,1329341,100119,1327821,105669v-1393,5550,-3039,11327,-4685,17281c1321490,128891,1319717,135060,1317818,141381v-1772,6308,-3798,12831,-5824,19468c1309968,167498,1307816,174312,1305663,181252v-2279,6927,-4558,14019,-6964,21212c1296293,209657,1293888,216900,1291355,224409v-2532,7509,-5191,15195,-7850,23083c1280846,255393,1278061,263509,1275275,271802v-2786,8293,-5698,16775,-8610,25434c1263753,305883,1260714,314719,1257675,323695v-3039,8987,-6078,18140,-9243,27418c1245267,360405,1242101,369848,1238809,379418v-3292,9556,-6584,19265,-9876,29075c1225641,418302,1222222,428251,1218804,438276v-3292,10037,-6838,20188,-10256,30415c1205129,478905,1201584,489233,1198039,499637v-3546,10391,-7091,20871,-10636,31414c1183857,541593,1180185,552212,1176640,562894v-3672,10669,-7217,21402,-10889,32185c1162079,605862,1158407,617657,1154735,627593v-3798,9936,-7470,19644,-11142,27103c1139794,662167,1136123,666717,1132324,672381v-3672,5651,-7470,11061,-11269,16269c1117257,693846,1113458,698814,1109660,703580v-3799,4778,-7724,9329,-11522,13703c1094212,721657,1090414,725829,1086489,729836v-3925,4020,-7851,7838,-11902,11516c1070662,745043,1066737,748545,1062685,751933v-4052,3388,-8104,6624,-12155,9747c1046478,764789,1042299,767773,1038248,770667v-4179,2883,-8357,5638,-12535,8318c1021534,781665,1017356,784232,1013177,786722v-4178,2490,-8483,4892,-12788,7218c996211,796279,991906,798529,987601,800716v-4305,2199,-8610,4323,-12915,6396c970254,809186,965949,811233,961644,813155v-4431,1934,-8736,3792,-13168,5524c944171,820411,939740,822029,935308,823571v-4305,1543,-8737,2984,-13168,4349c917708,829285,913276,830562,908845,831788v-4432,1214,-8863,2364,-13295,3464c891119,836352,886687,837376,882129,838374v-4432,999,-8863,1935,-13346,2845c864314,842142,859831,843001,855349,843848v-4469,847,-8964,1656,-13434,2465c837433,847110,832951,847868,828468,848639v-4469,759,-8951,1492,-13408,2225c810590,851597,806133,852318,801676,853026v-4444,708,-8888,1403,-13307,2086c783950,855794,779531,856477,775137,857135v-4381,669,-8762,1327,-13117,1972c757664,859751,753334,860383,749016,861015v-4305,632,-8597,1252,-12864,1871c731885,863505,727643,864112,723427,864719v-4217,594,-8420,1201,-12586,1795c706676,867121,702535,867715,698420,868309v-4115,595,-8205,1188,-12269,1795c682099,870711,678060,871305,674059,871912v-4001,607,-7977,1214,-11915,1833c658206,874364,654294,874984,650407,875616v-3888,619,-7737,1251,-11548,1884c635036,878144,631249,878776,627489,879421v-3748,645,-7470,1290,-11155,1934c612637,882012,608990,882657,605369,883315v-3621,644,-7204,1289,-10749,1934c591074,885893,587567,886551,584085,887183v-3469,632,-6914,1277,-10307,1896c570385,889698,567017,890318,563699,890912v-3317,607,-6596,1188,-9838,1770c550633,893251,547429,893820,544276,894350v-3152,544,-6255,1075,-9319,1581c531881,896436,528855,896929,525879,897397v-2976,468,-5913,910,-8813,1340c514179,899167,511331,899584,508520,899976v-2799,379,-5559,746,-8281,1100c497529,901417,494845,901746,492224,902036v-2634,304,-5217,582,-7749,835c481943,903136,479448,903364,477005,903579v-2444,202,-4850,379,-7205,543c467458,904274,465153,904413,462887,904514v-2254,114,-4457,190,-6622,240c454099,904805,451998,904830,449934,904830v-2064,-12,-4077,-50,-6040,-113c441919,904653,440007,904565,438133,904438v-1861,-126,-3684,-290,-5457,-468c430903,903781,429169,903566,427485,903326v-1684,-240,-3317,-506,-4926,-797c420964,902251,419407,901935,417875,901619v-1520,-328,-3001,-670,-4458,-1024c411962,900241,410544,899875,409163,899508v-1393,-366,-2760,-746,-4089,-1125c403744,898017,402440,897637,401161,897270v-1292,-366,-2545,-732,-3773,-1087c396147,895829,394944,895476,393754,895147v-1203,-342,-2368,-657,-3520,-974c389094,893857,387967,893554,386853,893263v-1101,-290,-2190,-569,-3254,-834c382523,892151,381485,891898,380459,891645v-1026,-240,-2038,-480,-3026,-720c376458,890684,375496,890470,374559,890242v-950,-228,-1862,-455,-2748,-683c370912,889332,370039,889117,369203,888877v-836,-228,-1659,-468,-2444,-721c365974,887916,365227,887651,364493,887372v-722,-265,-1418,-556,-2077,-872c361745,886184,361112,885855,360530,885501v-595,-366,-1165,-745,-1684,-1150c358327,883934,357845,883491,357389,883011v-443,-468,-848,-973,-1228,-1530c355794,880938,355465,880356,355174,879737v-279,-619,-532,-1277,-747,-1972c354224,877070,354059,876324,353933,875540v-127,-784,-203,-1605,-241,-2490c353654,872177,353654,871293,353692,870294v51,-999,140,-2061,266,-3198c354085,865958,354262,864745,354477,863455v216,-1277,469,-2642,760,-4071c355541,857956,355883,856452,356263,854871v392,-1580,810,-3236,1291,-4980c358023,848146,358529,846326,359099,844430v557,-1909,1152,-3894,1810,-5980c361555,836377,362239,834215,362986,831966v734,-2264,1519,-4589,2342,-7042c366151,822472,367025,819918,367937,817225v911,-2705,1874,-5524,2874,-8482c371811,805798,372849,802726,373938,799528v1077,-3186,2203,-6510,3368,-9937c378459,786166,379661,782626,380902,778973v1241,-3654,2520,-7421,3824,-11276c386030,763829,387385,759859,388753,755801v1380,-4058,2785,-8217,4216,-12451c394412,739115,395881,734791,397375,730392v1482,-4399,3001,-8887,4546,-13438c403465,712403,405035,707777,406618,703087v1595,-4678,3204,-9431,4837,-14247c413076,684036,414734,679157,416406,674239v1658,-4930,3355,-9911,5052,-14942c423167,654279,424889,649197,426624,644064v1734,-5119,3494,-10290,5254,-15510c433651,623345,435436,618086,437234,612790v1786,-5297,3596,-10645,5420,-16017c444477,591388,446313,585977,448161,580529v1849,-5449,3710,-10935,5584,-16459c455606,558546,457493,552996,459380,547408v1899,-5587,3798,-11200,5723,-16850c467015,524907,468939,519231,470864,513530v1937,-5714,3887,-11453,5837,-17218c478651,490548,480613,484758,482588,478943v1976,-5815,3951,-11655,5939,-17534c490515,455544,492515,449653,494516,443737v2013,-5904,4026,-11845,6040,-17799c502581,419971,504607,413992,506633,408000v2039,-6005,4077,-12022,6116,-18065c514800,383905,516851,376915,518915,371782v2051,-5145,4115,-8874,6192,-12666c527171,355323,529247,352315,531336,349015v2076,-3299,4166,-6523,6268,-9683c539705,336172,541820,333087,543935,330066v2114,-3022,4241,-5980,6381,-8874c552456,318297,554608,315465,556761,312696v2165,-2768,4343,-5473,6521,-8128c565472,301926,567663,299335,569878,296794v2203,-2529,4432,-5006,6673,-7433c578792,286946,581034,284569,583300,282256v2266,-2313,4546,-4576,6837,-6788c592416,273255,594721,271094,597038,268983v2317,-2111,4647,-4172,6989,-6194c606357,260778,608712,258806,611080,256885v2355,-1921,4735,-3805,7116,-5638c620576,249414,622969,247619,625375,245862v2393,-1745,4798,-3464,7217,-5133c635010,239061,637429,237430,639859,235824v2432,-1592,4863,-3160,7307,-4677c649596,229618,652040,228126,654484,226672v2443,-1466,4900,-2895,7344,-4285c664284,220984,666728,219618,669184,218278v2444,-1340,4900,-2654,7344,-3931c678984,213057,681428,211793,683872,210567v2431,-1226,4862,-2440,7293,-3615c693583,205763,696002,204613,698395,203488v2406,-1138,4786,-2237,7153,-3325c707904,199089,710259,198027,712576,196990v2330,-1024,4621,-2035,6888,-3008c721730,192996,723984,192035,726187,191099v2203,-935,4381,-1845,6521,-2717c734848,187497,736950,186650,739013,185841v2064,-797,4077,-1568,6066,-2301c747054,182807,749004,182111,750903,181454v1886,-657,3748,-1277,5558,-1858c758272,179014,760032,178458,761754,177952v1722,-505,3406,-973,5039,-1390c768427,176132,770022,175740,771579,175386v1545,-354,3052,-670,4533,-948c777581,174160,779012,173932,780418,173730v1392,-215,2759,-379,4089,-505c785849,173086,787154,172984,788432,172908v1279,-63,2533,-101,3773,-113c793446,172782,794662,172795,795865,172832v1202,38,2393,102,3570,178c800626,173098,801790,173199,802955,173313v1152,126,2317,266,3469,417c807564,173882,808716,174059,809856,174236v1139,189,2279,379,3418,594c814414,175032,815553,175260,816680,175500v1140,228,2267,480,3394,733c821201,176486,822327,176764,823454,177042v1127,278,2254,582,3381,885c827962,178231,829089,178546,830203,178875v1127,329,2241,670,3355,1024c834673,180241,835787,180607,836901,180986v1102,380,2203,772,3305,1176c841308,182579,842396,183009,843485,183451v1077,443,2165,898,3229,1378c847778,185322,848841,185815,849892,186346v1038,531,2077,1075,3102,1644c854020,188571,855033,189165,856020,189810v988,632,1976,1289,2925,1985c859908,192490,860844,193223,861769,193994v911,771,1810,1581,2684,2440c865339,197281,866187,198166,867023,199101v836,936,1646,1897,2444,2908c870252,203020,870986,204082,871746,205169v760,1087,1520,2225,2279,3388c874658,209720,875418,210921,876051,212147v633,1226,1266,2491,1899,3793c878584,217229,879217,218556,879849,219909v634,1353,1140,2731,1773,4134c882129,225446,882762,226887,883269,228341v506,1466,1012,2945,1519,4462c885168,234320,885674,235862,886180,237430v380,1567,760,3173,1267,4804c887826,243852,888206,245508,888586,247189v254,1681,633,3401,1013,5132c889852,254053,890105,255823,890486,257606v253,1782,506,3590,759,5410c891372,264836,891625,266682,891878,268528v127,1858,380,3729,507,5587c892511,275986,892765,277857,892891,279728v127,1858,254,3729,380,5587c893271,287174,893398,289032,893525,290865v,1845,126,3679,126,5499c893778,298197,893778,300005,893778,301800v,1807,,3590,,5372c893778,308955,893778,310737,893778,312507v,1757,,3527,-127,5284c893651,319548,893525,321293,893525,323037v-127,1732,-127,3464,-254,5183c893145,329940,893018,331658,892891,333353v-126,1693,-253,3387,-380,5056c892385,340078,892258,341734,892005,343364v-127,1631,-253,3262,-507,4855c891372,349812,891119,351392,890992,352947v-253,1542,-380,3072,-633,4563c890105,359015,889979,360481,889726,361909v-254,1441,-507,2845,-633,4223c888840,367497,888586,368837,888333,370139v-253,1315,-380,2591,-633,3818c887447,375195,887194,376396,886940,377572v-253,1163,-506,2301,-760,3388c886054,382060,885801,383109,885548,384133v-254,1011,-507,1997,-760,2933c884661,388001,884408,388899,884155,389746v-253,846,-380,1643,-633,2389c883395,392881,883142,393576,883015,394221v-253,644,-380,1226,-506,1757c882255,396509,882129,396977,882002,397394v-126,404,-253,745,-380,1049c881496,398746,881496,399012,881369,399227v,215,-127,391,-127,505c881242,399821,881116,399909,881116,399909v,,126,-101,126,-189c881242,399593,881369,399391,881369,399125v127,-265,253,-593,380,-986c881876,397747,882129,397292,882255,396749v254,-544,507,-1163,760,-1871c883269,394170,883648,393374,883902,392489v379,-898,759,-1871,1139,-2933c885548,388494,885927,387331,886434,386092v506,-1239,1013,-2566,1519,-3982c888586,380695,889093,379190,889726,377610v633,-1580,1266,-3236,2026,-4981c892385,370898,893145,369077,893904,367193v760,-1883,1520,-3855,2279,-5878c897070,359280,897829,357181,898716,355020v886,-2162,1772,-4387,2658,-6662c902388,346070,903274,343731,904287,341342v1013,-2389,2026,-4829,3039,-7320c908338,331532,909478,328991,910491,326413v1139,-2567,2279,-5196,3419,-7851c915049,315907,916189,313215,917455,310497v1139,-2718,2406,-5474,3672,-8242c922266,299474,923533,296667,924925,293848v1267,-2819,2533,-5650,3925,-8507c930117,282496,931509,279627,932902,276757v1393,-2882,2786,-5764,4179,-8634c938473,265241,939866,262346,941386,259476v1392,-2882,2912,-5764,4431,-8621c947337,247985,948856,245128,950375,242284v1520,-2844,3039,-5688,4685,-8495c956580,230970,958226,228164,959745,225396v1646,-2782,3292,-5538,4938,-8268c966329,214397,967975,211680,969621,209000v1646,-2668,3292,-5335,5065,-7927c976332,198482,978105,195928,979877,193438v1646,-2503,3419,-4955,5192,-7357c986841,183679,988614,181328,990386,179027v1900,-2301,3672,-4564,5571,-6776c997730,170039,999629,167877,1001529,165753v1772,-2123,3672,-4209,5698,-6245c1009126,157473,1011025,155476,1013051,153504v1899,-1959,3925,-3881,5951,-5765c1021028,145843,1023053,143985,1025206,142165v2026,-1821,4178,-3616,6204,-5385c1033563,135010,1035715,133278,1037994,131559v2153,-1720,4432,-3401,6585,-5070c1046858,124821,1049137,123165,1051542,121547v2280,-1631,4685,-3249,7091,-4842c1060912,115112,1063318,113545,1065850,111977v2406,-1567,4938,-3110,7471,-4652c1075726,105783,1078259,104266,1080918,102749v2532,-1504,5064,-3009,7723,-4500c1091300,96744,1093959,95265,1096618,93799v2659,-1479,5318,-2946,7977,-4387c1107254,87959,1110040,86505,1112698,85076v2786,-1428,5572,-2844,8231,-4260c1123714,79413,1126500,78010,1129285,76632v2659,-1391,5445,-2768,8231,-4134c1140301,71146,1143087,69793,1145872,68453v2659,-1340,5445,-2655,8230,-3969c1156888,63169,1159673,61867,1162332,60577v2786,-1302,5572,-2578,8357,-3842c1173348,55470,1176134,54206,1178792,52967v2786,-1251,5445,-2490,8231,-3666c1189682,48037,1192467,46773,1195126,45635v2659,-1264,5318,-2402,8104,-3666c1205889,40832,1208548,39694,1211207,38430v2659,-1138,5318,-2276,7977,-3414c1221843,33879,1224375,32741,1227034,31603v2659,-1264,5318,-2275,7850,-3413c1237543,27053,1240076,25915,1242734,24777v2533,-1138,5191,-2275,7724,-3287e" filled="f" strokeweight=".21069mm">
                  <v:stroke endcap="round"/>
                  <v:path arrowok="t" o:connecttype="custom" o:connectlocs="9092,7367;7954,8539;6239,9297;4497,9876;3038,10353;1845,10698;876,10737;269,10361;7,10002;184,9315;938,7090;1996,4393;2853,4030;3260,4644;3108,5801;2569,7409;2096,8804;2034,8987;2399,7910;3117,5790;3915,3922;4806,3309;6002,3179;7582,2658;9348,1794;10924,961;12232,296;13140,1;13427,322;12987,2025;11980,4996;10746,7413;9353,8236;7884,8551;6504,8756;5350,8959;4499,9048;3974,8962;3645,8874;3540,8671;3739,7995;4215,6593;4826,4789;5503,3212;6254,2459;7055,2002;7716,1754;8133,1748;8499,1863;8779,2159;8919,2685;8933,3282;8869,3776;8812,3997;8897,3776;9211,3023;9696,2090;10314,1368;11127,851;12032,420" o:connectangles="0,0,0,0,0,0,0,0,0,0,0,0,0,0,0,0,0,0,0,0,0,0,0,0,0,0,0,0,0,0,0,0,0,0,0,0,0,0,0,0,0,0,0,0,0,0,0,0,0,0,0,0,0,0,0,0,0,0,0,0" textboxrect="0,0,1343015,1076904"/>
                </v:shape>
                <v:shape id="Shape 1065" o:spid="_x0000_s1077" style="position:absolute;left:33291;top:897;width:19263;height:13107;visibility:visible;mso-wrap-style:square;v-text-anchor:top" coordsize="1926327,1310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A/cUA&#10;AADeAAAADwAAAGRycy9kb3ducmV2LnhtbESPQWvCQBSE7wX/w/IEb7ppEE2jq4hSVApCtdDrI/tM&#10;QrNvw+42xn/vCoUeh5n5hlmue9OIjpyvLSt4nSQgiAuray4VfF3exxkIH5A1NpZJwZ08rFeDlyXm&#10;2t74k7pzKEWEsM9RQRVCm0vpi4oM+oltiaN3tc5giNKVUju8RbhpZJokM2mw5rhQYUvbioqf869R&#10;4LIN7o/fWbubNenpQnt38N2HUqNhv1mACNSH//Bf+6AVzNO3dAr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ED9xQAAAN4AAAAPAAAAAAAAAAAAAAAAAJgCAABkcnMv&#10;ZG93bnJldi54bWxQSwUGAAAAAAQABAD1AAAAigMAAAAA&#10;" path="m1268678,194677v2532,-1138,5191,-2276,7724,-3287c1279061,190252,1281593,189115,1284125,188103v2533,-1137,5065,-2149,7597,-3160c1294255,183805,1296787,182794,1299320,181783v2532,-1012,5064,-2023,7596,-2908c1309449,177864,1311981,176852,1314387,175968v2532,-1012,5065,-2023,7470,-2908c1324389,172175,1326795,171164,1329328,170279v2406,-885,4938,-1896,7344,-2781c1339077,166613,1341610,165728,1344015,164843v2406,-885,4938,-1770,7344,-2654c1353765,161304,1356170,160419,1358576,159660v2406,-884,4812,-1770,7217,-2654c1368199,156247,1370605,155362,1373010,154477v2406,-758,4685,-1643,7091,-2402c1382507,151191,1384913,150432,1387192,149674v2405,-885,4811,-1644,7090,-2276c1396688,146640,1399094,145881,1401373,145249v2405,-758,4685,-1390,7090,-2022c1410869,142594,1413148,141962,1415554,141457v2406,-632,4685,-1138,7091,-1644c1424924,139181,1427329,138676,1429735,138296v2279,-505,4685,-1011,7091,-1390c1439231,136527,1441511,136021,1443916,135768v2406,-379,4812,-758,7091,-1137c1453413,134378,1455818,133998,1458224,133746v2406,-253,4811,-506,7217,-759c1467847,132734,1470253,132481,1472658,132229v2406,-127,4812,-380,7217,-506c1482408,131597,1484814,131344,1487219,131217v2532,-126,4938,-253,7344,-379c1497095,130712,1499628,130585,1502034,130459v2532,,5064,-127,7596,-253c1512163,130080,1514695,129953,1517227,129827v2533,,5065,-127,7724,-253c1527483,129448,1530143,129321,1532675,129195v2659,-127,5191,-253,7850,-380c1543184,128689,1545843,128563,1548502,128310v2659,-127,5318,-379,7977,-632c1559264,127551,1561923,127298,1564582,127046v2786,-380,5445,-632,8104,-885c1575471,125781,1578130,125402,1580916,125023v2659,-379,5444,-758,8103,-1138c1591678,123506,1594464,123000,1597123,122495v2785,-506,5444,-1012,8103,-1517c1608012,120472,1610671,119840,1613330,119334v2785,-632,5445,-1264,8103,-1896c1624092,116806,1626751,116048,1629410,115289v2659,-632,5318,-1391,7977,-2149c1640046,112382,1642578,111497,1645237,110738v2659,-885,5191,-1643,7851,-2528c1655620,107325,1658279,106440,1660811,105555v2532,-1011,5065,-1896,7597,-2781c1670940,101763,1673473,100752,1676005,99867v2533,-1012,4938,-2023,7471,-3034c1685881,95821,1688414,94810,1690820,93673v2405,-1012,4811,-2023,7217,-3161c1700442,89374,1702848,88363,1705254,87225v2279,-1137,4685,-2275,7090,-3413c1714624,82674,1716903,81410,1719309,80273v2279,-1265,4558,-2402,6836,-3666c1728424,75342,1730577,74078,1732856,72814v2280,-1264,4432,-2528,6711,-3919c1741720,67631,1743999,66241,1746151,64977v2153,-1391,4305,-2782,6458,-4172c1754761,59414,1756913,58024,1758940,56633v2152,-1390,4304,-2907,6330,-4298c1767423,50945,1769449,49428,1771474,48037v2027,-1390,4052,-2654,6078,-4045c1779578,42728,1781604,41464,1783630,40199v1899,-1137,3925,-2401,5824,-3539c1791480,35522,1793379,34385,1795278,33247v2026,-1138,3926,-2276,5825,-3287c1803002,28949,1804775,27937,1806674,26926v1899,-1011,3799,-2022,5571,-3034c1814145,23007,1816044,21996,1817817,21111v1772,-1011,3671,-1896,5444,-2781c1825034,17445,1826933,16560,1828705,15675v1773,-885,3546,-1643,5318,-2528c1835796,12262,1837569,11504,1839341,10619v1773,-759,3545,-1517,5318,-2276c1846306,7458,1848078,6700,1849850,5941v1647,-758,3419,-1390,5065,-2022c1856562,3287,1858207,2655,1859853,2149v1646,-379,3293,-885,4938,-1138c1866438,632,1867957,379,1869476,253,1871122,126,1872642,,1874161,v1393,,2912,126,4432,253c1879985,506,1881378,758,1882771,1011v1393,380,2786,759,4051,1264c1888215,2781,1889482,3287,1890748,3919v1266,632,2406,1264,3672,2022c1895559,6700,1896699,7458,1897838,8343v1140,885,2280,1897,3293,2782c1902270,12136,1903283,13147,1904296,14285v1013,1011,2026,2149,2912,3413c1908221,18836,1909107,20100,1909994,21364v886,1138,1772,2528,2532,3792c1913412,26547,1914172,27811,1914932,29202v759,1390,1519,2781,2152,4298c1917844,34890,1918477,36407,1919110,37924v633,1517,1140,3034,1773,4551c1921389,44118,1921896,45635,1922402,47279v507,1643,886,3287,1266,4930c1924048,53852,1924428,55622,1924808,57392v253,1643,506,3413,759,5309c1925821,64471,1925947,66241,1926074,68137v127,1896,253,3792,253,5815c1926327,75848,1926327,77871,1926327,79893v-126,2149,-126,4298,-380,6574c1925821,88869,1925694,91144,1925441,93673v-253,2401,-633,4930,-1013,7584c1924175,103912,1923795,106567,1923288,109348v-506,2781,-886,5688,-1519,8722c1921263,120978,1920630,124012,1919996,127172v-633,3160,-1393,6321,-2152,9607c1917084,140193,1916325,143606,1915438,147019v-886,3540,-1772,7206,-2785,10871c1911640,161556,1910627,165349,1909614,169268v-1140,3919,-2280,7837,-3419,12009c1904929,185322,1903663,189494,1902397,193792v-1266,4424,-2659,8722,-4052,13273c1896952,211616,1895433,216167,1893914,220895v-1520,4702,-3040,9519,-4685,14411c1887583,240198,1885936,245141,1884164,250273v-1773,5133,-3546,10404,-5445,15827c1876947,271524,1875047,277111,1873148,282838v-2026,5726,-3925,11605,-6077,17622c1865045,306477,1863019,312633,1860866,318941v-2152,6296,-4304,12730,-6584,19291c1852130,344806,1849850,351505,1847571,358332v-2405,6814,-4685,13766,-7090,20833c1838075,386231,1835669,393424,1833137,400718v-2406,7294,-4938,14702,-7470,22211c1823134,430438,1820475,438061,1817943,445759v-2659,7699,-5318,15499,-7977,23374c1807307,477009,1804648,484986,1801863,493013v-2659,8027,-5445,16130,-8230,24297c1790847,525463,1788061,533693,1785276,541973v-2786,8267,-5571,18102,-8483,24954c1774007,573778,1771095,578431,1768309,583044v-2912,4615,-5698,7863,-8610,11580c1756787,598340,1753875,601918,1750963,605369v-2913,3451,-5825,6751,-8737,9949c1739314,618503,1736401,621562,1733489,624521v-2912,2945,-5824,5764,-8863,8495c1721714,635746,1718802,638363,1715763,640891v-2912,2516,-5824,4943,-8863,7282c1703988,650511,1700949,652762,1698037,654948v-3039,2175,-6078,4273,-8990,6309c1686008,663305,1683096,665264,1680057,667185v-3039,1909,-5951,3755,-8990,5562c1668028,674555,1665116,676300,1662077,678019v-3038,1719,-5951,3388,-8989,5031c1650049,684681,1647010,686286,1644098,687867v-3039,1592,-6078,3135,-9117,4677c1631943,694086,1629030,695603,1625992,697107v-3039,1517,-6078,3009,-9117,4513c1613836,703112,1610797,704604,1607759,706095v-3039,1492,-6078,2984,-9117,4488c1595603,712100,1592564,713605,1589526,715134v-3039,1517,-6204,3059,-9243,4614c1577244,721303,1574079,722871,1571039,724451v-3164,1580,-6204,3185,-9369,4803c1558631,730872,1555466,732503,1552300,734147v-3165,1643,-6204,3312,-9369,4980c1539765,740809,1536600,742490,1533434,744196v-3165,1707,-6457,3426,-9623,5158c1520646,751073,1517481,752818,1514189,754575v-3166,1757,-6458,3514,-9623,5296c1501274,761642,1497981,763436,1494816,765232v-3292,1795,-6584,3602,-9876,5410c1481648,772450,1478356,774283,1474938,776103v-3293,1833,-6585,3666,-10004,5499c1461516,783435,1458224,785281,1454805,787126v-3418,1846,-6837,3692,-10383,5537c1441004,794522,1437586,796367,1434040,798213v-3545,1846,-6964,3691,-10636,5524c1419859,805583,1416314,807416,1412768,809249v-3671,1833,-7343,3653,-11015,5473c1398207,816543,1394409,818350,1390737,820158v-3672,1808,-7471,3616,-11269,5411c1375670,827351,1371871,829146,1368073,830929v-3926,1782,-7724,3552,-11649,5322c1352499,838021,1348573,839777,1344648,841548v-4051,1757,-7976,3514,-12028,5271c1328568,848576,1324516,850321,1320338,852078v-4052,1744,-8230,3489,-12409,5246c1303751,859069,1299573,860813,1295268,862557v-4305,1758,-8484,3502,-12916,5259c1278048,869573,1273743,871318,1269311,873075v-4431,1757,-8863,3514,-13295,5284c1251585,880116,1247027,881886,1242468,883656v-4431,1769,-9116,3552,-13674,5334c1224235,890773,1219551,892555,1214866,894338v-4685,1782,-9370,3577,-14055,5372c1196127,901505,1191315,903300,1186504,905096v-4812,1794,-9623,3590,-14435,5385c1167258,912263,1162447,914058,1157635,915853v-4938,1783,-9750,3565,-14688,5348c1138136,922983,1133198,924753,1128386,926523v-4938,1769,-9876,3526,-14687,5284c1108761,933551,1103823,935308,1099011,937040v-4938,1732,-9876,3464,-14688,5183c1079386,943942,1074447,945662,1069636,947355v-4938,1707,-9749,3401,-14688,5082c1050137,954119,1045199,955787,1040387,957456v-4811,1656,-9622,3312,-14560,4955c1021015,964055,1016204,965698,1011392,967316v-4811,1631,-9623,3249,-14307,4855c992273,973776,987461,975382,982777,976974v-4812,1593,-9496,3173,-14308,4753c963784,983307,959099,984875,954288,986443v-4685,1567,-9370,3122,-14055,4677c935548,992688,930864,994230,926179,995785v-4685,1555,-9370,3109,-13928,4664c907566,1001992,902881,1003547,898196,1005101v-4608,1543,-9255,3097,-13889,4652c879660,1011321,875013,1012876,870366,1014443v-4660,1568,-9307,3135,-13953,4703c851753,1020726,847094,1022293,842434,1023886v-4659,1581,-9331,3173,-14004,4779c823745,1030270,819073,1031863,814376,1033481v-4685,1618,-9382,3236,-14080,4867c795599,1039979,790889,1041622,786166,1043265v-4723,1644,-9446,3300,-14182,4969c767249,1049902,762514,1051571,757765,1053252v-4748,1681,-9509,3375,-14269,5070c738735,1060028,733961,1061734,729188,1063454v-4774,1719,-9559,3438,-14346,5183c710044,1070368,705257,1072113,700458,1073858v-4798,1744,-9610,3501,-14421,5271c681226,1080886,676414,1082656,671602,1084426v-4811,1782,-9635,3552,-14446,5334c652331,1091530,647520,1093313,642696,1095095v-4812,1782,-9636,3565,-14447,5347c623424,1102225,618613,1104007,613802,1105790v-4812,1782,-9623,3552,-14422,5322c594581,1112881,589782,1114651,584996,1116408v-4786,1758,-9572,3515,-14346,5259c565877,1123412,561104,1125156,556356,1126875v-4749,1732,-9497,3451,-14220,5158c537401,1133740,532678,1135433,527981,1137115v-4698,1694,-9383,3363,-14055,5018c509267,1143802,504607,1145446,499986,1147076v-4634,1644,-9243,3262,-13840,4880c481550,1153561,476979,1155154,472421,1156747v-4545,1580,-9078,3160,-13586,4728c454328,1163030,449833,1164585,445376,1166114v-4470,1542,-8914,3072,-13333,4576c427624,1172207,423230,1173712,418862,1175204v-4368,1479,-8724,2957,-13041,4424c401490,1181094,397198,1182548,392918,1183989v-4267,1441,-8521,2870,-12750,4285c375951,1189690,371748,1191094,367569,1192484v-4178,1390,-8331,2781,-12458,4147c350982,1197996,346868,1199361,342790,1200714v-4077,1352,-8141,2680,-12180,4020c326584,1206061,322570,1207376,318569,1208690v-3989,1315,-7965,2617,-11915,3919c302704,1213911,298766,1215188,294853,1216477v-3912,1277,-7800,2554,-11687,3831c279292,1221572,275443,1222836,271594,1224087v-3837,1252,-7660,2503,-11459,3742c256324,1229068,252538,1230307,248777,1231533v-3773,1226,-7508,2453,-11243,3666c233811,1236413,230101,1237626,226417,1238827v-3698,1188,-7357,2390,-11003,3578c211780,1243580,208159,1244756,204575,1245932v-3596,1163,-7166,2326,-10699,3476c190331,1250558,186823,1251696,183342,1252834v-3482,1125,-6926,2250,-10345,3363c169578,1257296,166185,1258396,162842,1259483v-3342,1087,-6660,2162,-9927,3224c149636,1263769,146407,1264818,143216,1265842v-3190,1037,-6343,2048,-9445,3059c130682,1269900,127617,1270886,124616,1271859v-3000,961,-5963,1909,-8863,2844c112841,1275639,109992,1276562,107194,1277459v-2798,910,-5546,1783,-8243,2655c96267,1280973,93621,1281821,91050,1282655v-2583,821,-5115,1643,-7571,2427c81010,1285878,78591,1286662,76236,1287421v-2342,745,-4634,1491,-6875,2212c67120,1290353,64942,1291061,62828,1291744v-2128,695,-4192,1365,-6205,2022c54623,1294411,52673,1295056,50773,1295675v-1899,620,-3735,1227,-5520,1808c43468,1298065,41733,1298634,40062,1299177v-1672,556,-3293,1087,-4863,1593c33629,1301288,32123,1301781,30654,1302262v-1456,467,-2862,935,-4204,1377c25095,1304082,23804,1304499,22563,1304904v-1241,404,-2431,796,-3558,1162c17866,1306433,16789,1306787,15764,1307128v-1026,329,-1988,645,-2912,936c11940,1308355,11066,1308633,10256,1308873v-810,253,-1583,468,-2292,670c7255,1309745,6597,1309922,5976,1310074v-607,139,-1177,265,-1684,354c3773,1310529,3317,1310592,2899,1310617v-417,38,-784,38,-1114,13c1469,1310592,1190,1310529,950,1310428v-228,-114,-405,-253,-557,-430c253,1309808,152,1309581,89,1309303v-64,-266,-89,-518,-64,-961c38,1307912,101,1307394,190,1306711v76,-683,203,-1504,367,-2439c709,1303311,899,1302236,1127,1301023v215,-1214,468,-2554,760,-4033c2165,1295524,2469,1293918,2811,1292186v342,-1731,722,-3590,1114,-5587c4330,1284614,4748,1282490,5204,1280241v456,-2238,937,-4615,1456,-7105c7167,1270633,7711,1268016,8281,1265286v557,-2744,1152,-5600,1772,-8571c10674,1253744,11332,1250659,12004,1247461v670,-3185,1379,-6485,2101,-9873c14839,1234188,15599,1230686,16384,1227109v785,-3578,1596,-7256,2444,-10998c19664,1212356,20525,1208526,21423,1204632v900,-3893,1836,-7875,2786,-11895c25171,1188717,26159,1184621,27172,1180487v1026,-4146,2064,-8343,3153,-12578c31401,1163674,32515,1159389,33655,1155066v1152,-4324,2330,-8685,3532,-13084c38390,1137583,39631,1133146,40910,1128683v1266,-4475,2570,-8975,3900,-13501c46152,1110644,47532,1106081,48925,1101479v1405,-4602,2849,-9241,4317,-13905c54711,1082896,56205,1078194,57750,1073453v1532,-4741,3102,-9519,4710,-14335c64068,1054289,65702,1049485,67385,1044530v1672,-4956,3381,-9987,5129,-15145c74261,1024240,76034,1018982,77857,1013634v1811,-5360,3659,-10821,5546,-16370c85277,991702,87201,986051,89151,980299v1950,-5752,3938,-11605,5951,-17546c97115,956811,99154,950769,101230,944650v2077,-6131,4191,-12350,6318,-18646c109688,919709,111841,913325,114031,906865v2191,-6459,4407,-12995,6648,-19606c122920,880635,125199,873947,127478,867197v2292,-6763,4609,-13590,6951,-20479c136759,839815,139114,832863,141494,825834v2381,-7016,4787,-14108,7205,-21237c151118,797454,153561,790249,156018,783005v2456,-7256,4938,-14562,7419,-21907c165932,753740,168439,746346,170959,738900v2532,-7446,5064,-14943,7622,-22464c181126,708915,183696,701342,186267,693757v2570,-7585,5153,-15207,7736,-22830c196586,663305,199181,654266,201764,648009v2596,-6258,5192,-10215,7787,-14652c212134,628907,214730,625216,217300,621335v2583,-3881,5166,-7623,7737,-11238c227607,606469,230165,602980,232722,599617v2545,-3375,5090,-6611,7610,-9734c242851,586761,245371,583752,247853,580870v2495,-2895,4963,-5676,7407,-8343c257716,569859,260147,567293,262553,564828v2406,-2465,4787,-4829,7129,-7091c272037,555461,274367,553287,276658,551201v2292,-2098,4559,-4096,6787,-6017c285674,543262,287877,541417,290042,539647v2152,-1770,4292,-3464,6381,-5095c298525,532909,300589,531354,302615,529850v2039,-1505,4026,-2946,5976,-4336c310554,524111,312478,522783,314365,521494v1887,-1290,3735,-2516,5559,-3704c321747,516589,323532,515451,325292,514339v1747,-1113,3469,-2175,5166,-3211c332142,510104,333801,509105,335434,508144v1633,-948,3229,-1858,4799,-2743c341803,504529,343348,503695,344867,502886v1519,-809,3001,-1581,4469,-2327c350805,499826,352236,499106,353654,498423v1406,-695,2798,-1353,4153,-1984c359175,495807,360517,495200,361834,494618v1316,-581,2608,-1138,3887,-1681c366987,492406,368241,491888,369456,491407v1228,-493,2431,-960,3608,-1403c374242,489562,375395,489145,376521,488753v1127,-392,2229,-772,3318,-1113c380915,487286,381966,486970,382991,486667v1026,-291,2026,-569,3001,-822c386955,485592,387904,485377,388829,485175v911,-202,1810,-379,2671,-531c392361,484505,393197,484379,394007,484277v810,-88,1596,-164,2342,-202c397109,484025,397831,484012,398527,484025v697,12,1368,50,2014,114c401186,484202,401794,484303,402389,484429v583,127,1152,278,1684,468c404605,485074,405111,485289,405605,485542v481,252,937,531,1368,847c407403,486705,407808,487059,408188,487438v380,392,735,809,1064,1264c409594,489170,409897,489663,410189,490194v291,531,557,1099,798,1719c411240,492520,411468,493177,411683,493860v202,695,405,1416,582,2186c412443,496818,412607,497639,412747,498487v151,859,278,1744,405,2679c413265,502102,413367,503088,413468,504112v89,1011,165,2073,241,3186c413772,508397,413835,509548,413873,510723v51,1188,89,2427,102,3691c414000,515679,414013,516981,414013,518346v,1365,-13,2768,-38,4235c413949,524047,413911,525564,413861,527132v-51,1567,-114,3198,-190,4854c413595,533655,413493,535361,413392,537106v-101,1744,-228,3527,-354,5347c412898,544261,412747,546119,412582,548003v-165,1883,-342,3792,-545,5726c411847,555676,411619,557648,411392,559633v-241,1997,-481,4019,-760,6055c410366,567736,410075,569796,409758,571882v-304,2099,-633,4210,-975,6334c408429,580352,408062,582501,407682,584675v-393,2174,-798,4374,-1228,6586c406023,593473,405580,595699,405124,597961v-468,2250,-949,4513,-1456,6801c403161,607051,402642,609364,402111,611677v-545,2326,-1089,4665,-1659,7016c399882,621044,399287,623408,398692,625785v-595,2377,-1215,4766,-1836,7167c396223,635342,395590,637744,394944,640145v-646,2402,-1304,4804,-1963,7206c392323,649753,391652,652155,390981,654544v-684,2389,-1355,4778,-2038,7142c388259,664063,387562,666427,386879,668765v-684,2339,-1368,4678,-2064,6978c384131,678057,383447,680345,382763,682608v-696,2263,-1380,4513,-2051,6725c380029,691558,379357,693745,378687,695906v-684,2162,-1343,4311,-2001,6410c376027,704414,375369,706487,374723,708535v-645,2036,-1278,4033,-1912,6005c372178,716499,371558,718433,370950,720330v-607,1896,-1203,3741,-1798,5562c368570,727699,367987,729469,367418,731214v-557,1732,-1115,3413,-1659,5069c365215,737926,364683,739544,364163,741112v-519,1568,-1038,3084,-1532,4576c362138,747180,361644,748633,361162,750062v-481,1429,-962,2806,-1430,4197c359263,755649,358808,757015,358339,758392v-468,1379,-937,2744,-1405,4122c356465,763904,355997,765282,355516,766711v-481,1415,-963,2844,-1457,4310c353566,772488,353046,773980,352527,775509v-519,1530,-1050,3097,-1595,4715c350388,781830,349830,783486,349260,785180v-582,1706,-1177,3451,-1785,5233c346868,792208,346247,794054,345614,795950v-646,1896,-1304,3843,-1988,5841c342955,803788,342259,805836,341550,807934v-722,2099,-1444,4247,-2191,6460c338612,816594,337852,818843,337067,821157v-785,2301,-1582,4652,-2392,7054c333864,830600,333028,833052,332193,835530v-836,2491,-1697,5019,-2571,7572c328761,845656,327875,848260,326989,850890v-899,2629,-1798,5296,-2710,7976c323367,861546,322456,864264,321532,866994v-925,2731,-1862,5487,-2799,8243c317796,878005,316847,880799,315910,883593v-950,2793,-1900,5600,-2862,8419c312098,894831,311136,897650,310174,900482v-950,2831,-1925,5676,-2887,8520c306325,911859,305350,914703,304388,917573v-975,2857,-1938,5726,-2913,8608c300488,929063,299513,931946,298525,934853v-975,2895,-1962,5803,-2950,8723c294587,946496,293587,949416,292600,952362v-1001,2932,-2001,5878,-3001,8836c288598,964169,287586,967139,286572,970123v-1012,2983,-2025,5979,-3039,8988c282508,982119,281482,985141,280457,988187v-1038,3047,-2064,6093,-3115,9178c276304,1000449,275253,1003547,274189,1006669v-1051,3122,-2114,6257,-3190,9430c269922,1019272,268834,1022458,267745,1025694v-1090,3223,-2203,6472,-3318,9772c263313,1038753,262186,1042077,261046,1045440v-1139,3362,-2291,6763,-3456,10201c256425,1059080,255248,1062556,254057,1066071v-1190,3514,-2393,7079,-3621,10669c249220,1080343,247992,1083984,246739,1087662v-1241,3678,-2507,8710,-3786,11150c241750,1101125,240332,1101391,239104,1102301v-1305,973,-2621,1643,-3951,2351c233824,1105373,232482,1106005,231127,1106586v-1368,582,-2735,1100,-4115,1580c225619,1108634,224226,1109039,222821,1109418v-1405,366,-2836,695,-4267,973c217136,1110682,215692,1110922,214249,1111124v-1444,202,-2900,367,-4356,506c208437,1111756,206981,1111845,205525,1111908v-1456,63,-2925,76,-4368,63c199701,1111959,198244,1111921,196801,1111832v-1444,-76,-2887,-189,-4305,-328c191065,1111364,189635,1111175,188229,1110973v-1406,-203,-2798,-430,-4178,-696c182671,1110025,181290,1109734,179936,1109418v-1355,-303,-2698,-645,-4027,-999c174580,1108065,173275,1107698,171984,1107294v-1304,-392,-2583,-796,-3837,-1226c166881,1105638,165641,1105183,164412,1104728v-1228,-455,-2431,-936,-3633,-1416c159588,1102832,158410,1102326,157258,1101833v-1164,-506,-2304,-1024,-3418,-1542c152713,1099772,151611,1099241,150523,1098698v-1089,-531,-2153,-1075,-3204,-1618c146268,1096536,145230,1095980,144217,1095411v-1026,-556,-2026,-1125,-3001,-1694c140241,1093136,139279,1092567,138329,1091973v-937,-595,-1861,-1189,-2760,-1808c134670,1089558,133796,1088939,132948,1088307v-861,-632,-1697,-1277,-2507,-1947c129630,1085690,128846,1085020,128086,1084312v-760,-695,-1494,-1416,-2203,-2162c125186,1081405,124502,1080646,123844,1079862v-646,-784,-1266,-1592,-1861,-2427c121388,1076601,120831,1075729,120299,1074844v-545,-885,-1038,-1808,-1507,-2756c118324,1071140,117868,1070167,117463,1069155v-405,-998,-785,-2048,-1127,-3110c115981,1064971,115665,1063871,115386,1062746v-278,-1125,-544,-2288,-760,-3489c114398,1058068,114196,1056843,114031,1055591v-164,-1251,-291,-2541,-405,-3856c113525,1050408,113436,1049068,113386,1047690v-51,-1378,-76,-2781,-64,-4222c113322,1042027,113348,1040560,113411,1039068v63,-1504,139,-3034,253,-4588c113766,1032925,113905,1031332,114057,1029727v164,-1618,354,-3262,557,-4918c114829,1023141,115057,1021447,115323,1019740v253,-1719,532,-3464,835,-5221c116475,1012749,116804,1010967,117159,1009147v354,-1808,747,-3641,1152,-5500c118716,1001789,119147,999918,119602,998010v456,-1897,925,-3818,1431,-5765c121540,990311,122072,988339,122616,986354v557,-1985,1127,-3982,1735,-6005c124946,978327,125566,976279,126212,974218v658,-2060,1329,-4146,2026,-6244c128934,965875,129643,963802,130390,961603v747,-2187,1507,-4451,2305,-6776c133480,952501,134290,950099,135126,947634v835,-2465,1696,-4994,2570,-7585c138583,937445,139481,934790,140406,932072v911,-2718,1861,-5499,2823,-8331c144179,920910,145167,918015,146167,915070v1000,-2946,2013,-5955,3051,-8988c150244,903035,151295,899938,152359,896790v1063,-3135,2139,-6320,3241,-9557c156689,884010,157803,880736,158917,877424v1127,-3300,2267,-6662,3406,-10038c163475,863998,164640,860573,165805,857122v1177,-3464,2355,-6953,3558,-10480c170553,843115,171756,839563,172972,835973v1228,-3603,2443,-7219,3684,-10872c177897,821448,179151,817756,180404,814040v1266,-3717,2533,-7471,3811,-11263c185507,798997,186798,795179,188102,791336v1305,-3856,2621,-7737,3951,-11655c193382,775762,194712,771818,196067,767836v1354,-3982,2709,-8002,4089,-12060c201524,751731,202904,747521,204309,743526v1393,-3994,2799,-8697,4217,-11731c209944,728761,211375,727485,212818,725336v1431,-2162,2887,-4311,4356,-6473c218630,716714,220111,714565,221593,712416v1481,-2149,2988,-4298,4494,-6447c227594,703820,229114,701671,230646,699522v1532,-2137,3077,-4285,4634,-6422c236837,690964,238395,688827,239977,686703v1571,-2123,3153,-4247,4749,-6371c246321,678221,247929,676110,249550,674012v1608,-2099,3228,-4185,4849,-6271c256032,665668,257666,663608,259299,661560v1634,-2061,3267,-4096,4913,-6106c265845,653431,267491,651434,269125,649462v1633,-1984,3267,-3944,4887,-5878c275646,641650,277266,639728,278874,637845v1621,-1884,3216,-3755,4812,-5588c285268,630424,286851,628604,288408,626834v1558,-1782,3103,-3539,4622,-5259c294549,619856,296056,618162,297538,616506v1481,-1656,2950,-3287,4393,-4892c303375,610021,304793,608454,306186,606924v1392,-1542,2760,-3046,4102,-4513c311630,600932,312947,599491,314238,598088v1279,-1416,2545,-2794,3774,-4147c319252,592589,320455,591261,321633,589972v1165,-1302,2317,-2566,3431,-3805c326178,584928,327267,583714,328318,582526v1051,-1188,2077,-2351,3077,-3489c332382,577900,333345,576787,334269,575687v937,-1087,1836,-2162,2697,-3198c337827,571440,338663,570416,339460,569417v786,-999,1558,-1985,2280,-2933c342461,565524,343158,564576,343816,563716v646,-872,1279,-1681,1849,-2427c346247,560530,346779,559835,347285,559190v507,-645,963,-1239,1393,-1770c349096,556889,349476,556409,349818,555979v342,-430,646,-809,911,-1138c350982,554513,351211,554235,351388,554020v177,-228,329,-405,430,-531c351907,553375,351983,553274,352008,553249v13,,-25,63,-50,126c351907,553527,351818,553805,351692,554184v-127,367,-291,860,-494,1467c350995,556245,350755,556953,350476,557762v-266,796,-582,1719,-924,2730c349210,561504,348830,562616,348425,563830v-418,1201,-849,2515,-1330,3906c346627,569127,346120,570606,345589,572173v-532,1567,-1089,3223,-1672,4943c343335,578848,342714,580655,342081,582539v-632,1883,-1304,3843,-1987,5865c339397,590427,338688,592538,337954,594713v-735,2161,-1494,4411,-2280,6725c334890,603751,334079,606140,333244,608593v-836,2465,-1684,4993,-2571,7597c329787,618782,328888,621461,327951,624205v-924,2743,-1887,5562,-2862,8457c324114,635544,323114,638515,322088,641536v-1025,3034,-2089,6131,-3152,9304c317860,654000,316771,657237,315644,660536v-1114,3287,-2254,6649,-3419,10075c311073,674037,309883,677526,308692,681065v-1202,3527,-2418,7130,-3659,10783c303805,695489,302539,699193,301286,702922v-1267,3729,-2558,7522,-3837,11314c296158,718041,294853,721885,293536,725740v-1304,3856,-2608,7737,-3925,11617c288294,741239,286965,745144,285648,749038v-1317,3881,-2633,7774,-3938,11643c280394,764536,279090,768405,277798,772222v-1292,3805,-2583,7610,-3862,11352c272670,787316,271416,791033,270175,794686v-1227,3640,-2456,7243,-3646,10770c265339,808983,264149,812447,263009,815835v-1152,3388,-2266,6700,-3355,9911c258565,828969,257501,832104,256463,835138v-1025,3034,-2026,5980,-2975,8811c252525,846781,251601,849511,250715,852128v-887,2604,-1735,5120,-2545,7497c247359,862014,246587,864277,245865,866413v-721,2136,-1405,4159,-2051,6043c243181,874339,242586,876096,242041,877714v-544,1618,-1051,3097,-1506,4450c240079,883504,239661,884718,239306,885780v-367,1074,-683,1997,-949,2781c238091,889344,237875,889989,237698,890495v-164,505,-278,860,-354,1087c237306,891696,237243,891848,237255,891822v25,-63,101,-303,203,-594c237572,890887,237736,890419,237926,889825e" filled="f" strokeweight=".21069mm">
                  <v:stroke endcap="round"/>
                  <v:path arrowok="t" o:connecttype="custom" o:connectlocs="13440,1648;14226,1398;15020,1305;15890,1239;16760,999;17526,608;18178,211;18741,0;19125,252;19263,799;19062,1813;18475,3583;17597,5946;16621,6780;15616,7293;14548,7872;13326,8468;11865,9051;10258,9624;8704,10145;7148,10687;5563,11269;4058,11797;2716,12241;1529,12628;628,12918;129,13081;2,13068;141,12376;489,11015;1075,9260;1863,6938;2697,5578;3354,5082;3798,4877;4056,4856;4137,5073;4114,5597;3969,6330;3747,7086;3569,7625;3371,8212;3073,9090;2742,10067;2351,11047;1882,11110;1473,10971;1203,10749;1137,10345;1262,9743;1556,8873;1961,7679;2447,6804;2975,6165;3370,5725;3520,5533;3401,5884;3087,6811;2665,8055;2393,8858" o:connectangles="0,0,0,0,0,0,0,0,0,0,0,0,0,0,0,0,0,0,0,0,0,0,0,0,0,0,0,0,0,0,0,0,0,0,0,0,0,0,0,0,0,0,0,0,0,0,0,0,0,0,0,0,0,0,0,0,0,0,0,0" textboxrect="0,0,1926327,1310655"/>
                </v:shape>
                <v:shape id="Shape 1066" o:spid="_x0000_s1078" style="position:absolute;left:35665;top:2014;width:12717;height:9039;visibility:visible;mso-wrap-style:square;v-text-anchor:top" coordsize="1271666,9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fosgA&#10;AADeAAAADwAAAGRycy9kb3ducmV2LnhtbESPT2vCQBTE7wW/w/KE3urGWP+lrmItBaUgGD14fGRf&#10;k2D2bZrdavLt3YLQ4zAzv2EWq9ZU4kqNKy0rGA4iEMSZ1SXnCk7Hz5cZCOeRNVaWSUFHDlbL3tMC&#10;E21vfKBr6nMRIOwSVFB4XydSuqwgg25ga+LgfdvGoA+yyaVu8BbgppJxFE2kwZLDQoE1bQrKLumv&#10;UXD+2r7G45w/Nu+7y6Tdd93PaJQq9dxv128gPLX+P/xob7WCaTyPx/B3J1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QV+iyAAAAN4AAAAPAAAAAAAAAAAAAAAAAJgCAABk&#10;cnMvZG93bnJldi54bWxQSwUGAAAAAAQABAD1AAAAjQMAAAAA&#10;" path="m,779605v114,-341,279,-809,469,-1403c671,777620,912,776887,1190,776065v279,-821,608,-1770,950,-2794c2494,772248,2874,771123,3280,769934v405,-1188,835,-2465,1278,-3780c5002,764840,5483,763449,5951,762046v481,-1403,975,-2857,1469,-4323c7901,756269,8408,754777,8914,753311v494,-1479,1000,-2971,1507,-4437c10914,747408,11408,745941,11902,744500v481,-1441,975,-2870,1444,-4260c13814,738837,14282,737471,14738,736131v456,-1352,899,-2654,1330,-3931c16498,730910,16929,729672,17334,728458v405,-1214,810,-2402,1203,-3539c18929,723768,19309,722643,19676,721568v368,-1087,722,-2136,1064,-3160c21082,717384,21424,716385,21753,715425v329,-961,646,-1884,949,-2794c23006,711733,23298,710861,23589,710014v279,-847,557,-1668,835,-2465c24690,706765,24944,705995,25197,705261v253,-733,481,-1441,722,-2124c26146,702468,26362,701823,26564,701203v216,-619,418,-1201,608,-1757c27349,698903,27527,698384,27691,697904v165,-493,317,-936,456,-1353c28286,696147,28413,695768,28527,695426v114,-341,228,-645,317,-897c28932,694263,28996,694036,29059,693859v63,-177,114,-316,139,-418c29223,693378,29249,693302,29249,693302v,,-26,63,-38,127c29173,693517,29135,693644,29071,693821v-63,177,-139,404,-227,670c28755,694744,28654,695060,28540,695401v-114,354,-254,733,-393,1163c27995,696994,27843,697461,27666,697967v-177,506,-354,1062,-557,1643c26919,700192,26704,700812,26488,701469v-228,657,-455,1340,-709,2060c25539,704262,25273,705021,25007,705805v-266,783,-532,1605,-823,2452c23893,709104,23602,709976,23298,710886v-304,898,-621,1821,-950,2769c22032,714603,21702,715577,21360,716562v-329,986,-671,1998,-1025,3022c19993,720608,19638,721657,19284,722719v-355,1049,-722,2124,-1089,3211c17828,727017,17448,728129,17068,729242v-380,1112,-760,2237,-1140,3363c15549,733742,15156,734880,14764,736030v-380,1151,-773,2301,-1165,3464c13206,740644,12814,741807,12421,742958v-392,1150,-772,2300,-1165,3438c10864,747534,10484,748671,10104,749784v-380,1112,-747,2212,-1114,3287c8636,754133,8268,755195,7926,756206v-342,1011,-671,1997,-987,2933c6622,760074,6318,760971,6027,761831v-291,847,-557,1656,-810,2402c4951,764979,4723,765687,4495,766332v-215,632,-418,1226,-595,1757c3723,768607,3558,769075,3432,769492v-140,404,-266,758,-355,1049c2976,770819,2899,771047,2836,771224v-51,164,-88,278,-101,329c2735,771553,2735,771540,2735,771540v25,-63,63,-177,114,-342c2912,771022,2976,770806,3077,770529v89,-266,203,-595,329,-961c3533,769188,3672,768771,3837,768291v152,-468,329,-986,519,-1555c4546,766167,4761,765560,4989,764891v215,-658,456,-1366,709,-2112c5951,762033,6229,761237,6508,760403v279,-835,583,-1719,899,-2642c7711,756838,8040,755877,8382,754866v342,-1012,697,-2061,1076,-3160c9826,750618,10206,749481,10611,748305v405,-1188,810,-2402,1241,-3666c12282,743375,12725,742073,13181,740720v456,-1352,924,-2743,1418,-4172c15080,735120,15574,733641,16093,732124v507,-1517,1039,-3072,1583,-4677c18220,725854,18778,724210,19347,722529v570,-1681,1153,-3413,1747,-5170c21690,715602,22310,713794,22930,711961v621,-1846,1254,-3729,1912,-5638c25488,704402,26146,702455,26830,700457v671,-1984,1355,-4007,2052,-6068c29578,692342,30287,690243,31009,688132v709,-2124,1443,-4273,2177,-6447c33934,679511,34668,677311,35428,675086v747,-2238,1519,-4487,2291,-6750c38492,666060,39264,663760,40049,661446v773,-2313,1570,-4652,2368,-7003c43214,652092,44012,649728,44822,647351v811,-2389,1621,-4791,2444,-7193c48077,637744,48900,635317,49723,632889v823,-2439,1658,-4892,2494,-7344c53053,623080,53876,620614,54724,618137v836,-2478,1684,-4968,2533,-7471c58105,608163,58953,605660,59814,603132v849,-2516,1709,-5183,2570,-7598c63245,593120,64119,590806,64980,588645v874,-2175,1747,-4083,2621,-6119c68487,580478,69374,578443,70260,576408v899,-2048,1785,-4083,2697,-6131c73868,568229,74780,566168,75717,564108v924,-2073,1874,-4134,2824,-6220c79503,555803,80465,553704,81453,551580v975,-2111,1975,-4235,3001,-6384c85466,543047,86492,540873,87556,538699v1051,-2187,2127,-4399,3216,-6612c91873,529863,92988,527612,94127,525362v1140,-2263,2305,-4551,3482,-6839c98799,516222,100002,513896,101231,511596v1228,-2314,2481,-4627,3760,-6890c106270,502443,107574,500206,108891,497993v1329,-2212,2672,-4386,4052,-6548c114310,489284,115715,487160,117146,485049v1418,-2111,2875,-4197,4343,-6258c122971,476718,124465,474670,125997,472622v1532,-2035,3089,-4058,4672,-6068c132239,464545,133847,462535,135480,460537v1634,-1997,3293,-3982,4977,-5967c142153,452586,143863,450601,145597,448616v1735,-1984,3495,-3969,5293,-5966c152675,440665,154486,438680,156334,436683v1836,-1998,3697,-4007,5584,-6005c163818,428668,165729,426658,167667,424636v1937,-2023,3899,-4045,5900,-6081c175555,416520,177568,414485,179606,412437v2039,-2035,4103,-4096,6192,-6144c187887,404233,190002,402172,192142,400099v2140,-2061,4305,-4134,6495,-6207c200828,391819,203043,389733,205284,387660v2254,-2073,4521,-4172,6825,-6207c214401,379418,216731,377420,219085,375448v2356,-1972,4736,-3906,7155,-5815c228658,367724,231089,365841,233571,363995v2469,-1858,4976,-3678,7521,-5473c243637,356726,246207,354957,248815,353212v2609,-1744,5255,-3464,7927,-5170c259426,346348,262136,344679,264896,343023v2747,-1656,5546,-3287,8369,-4904c276101,336500,278976,334907,281875,333327v2912,-1580,5862,-3135,8851,-4690c293714,327095,296753,325565,299829,324048v3065,-1517,6179,-3033,9332,-4500c312314,318082,315505,316641,318746,315263v3229,-1391,6508,-2731,9825,-4020c331889,309941,335244,308677,338637,307450v3394,-1226,6825,-2414,10294,-3590c352401,302697,355908,301560,359454,300434v3545,-1125,7128,-2224,10749,-3311c373812,296023,377471,294948,381155,293861v3685,-1075,7420,-2149,11168,-3224c396084,289550,399870,288476,403694,287389v3823,-1100,7672,-2187,11559,-3300c419141,282977,423053,281852,426991,280701v3951,-1150,7913,-2313,11914,-3489c442907,276024,446933,274823,450985,273597v4052,-1214,8141,-2465,12244,-3729c467331,268604,471459,267302,475612,265999v4153,-1314,8331,-2642,12535,-3994c492351,260652,496567,259274,500821,257896v4242,-1390,8509,-2806,12802,-4222c517915,252246,522220,250804,526563,249351v4330,-1454,8685,-2933,13054,-4425c543998,243447,548391,241943,552810,240439v4407,-1517,8851,-3047,13295,-4577c570562,234320,575032,232778,579501,231223v4482,-1555,8990,-3122,13485,-4703c597493,224953,602014,223373,606534,221793v4507,-1580,9040,-3161,13561,-4741c624615,215459,629135,213879,633643,212299v4507,-1568,9015,-3148,13497,-4703c651635,206029,656105,204474,660612,202932v4432,-1543,8863,-3085,13295,-4602c678212,196813,682644,195309,686948,193830v4432,-1492,8737,-2958,13042,-4412c704295,187965,708473,186536,712652,185120v4305,-1416,8483,-2806,12535,-4184c729365,179570,733417,178218,737469,176890v4051,-1327,7977,-2642,12028,-3918c753423,171682,757348,170431,761146,169192v3798,-1239,7597,-2453,11396,-3641c776340,164350,780012,163187,783684,162037v3672,-1138,7217,-2263,10763,-3375c797992,157562,801537,156487,804956,155425v3545,-1061,6837,-2111,10256,-3135c818630,151267,821922,150268,825214,149282v3292,-986,6584,-1960,9750,-2920c838129,145414,841421,144478,844461,143555v3165,-923,6203,-1833,9369,-2717c856869,139953,859908,139080,862820,138221v3038,-860,5951,-1694,8863,-2516c874595,134883,877507,134074,880293,133291v2912,-784,5698,-1555,8483,-2301c891562,130244,894347,129511,897006,128803v2786,-721,5445,-1403,8104,-2086c907769,126047,910301,125390,912960,124758v2659,-645,5191,-1265,7724,-1859c923216,122305,925749,121724,928281,121167v2532,-568,5064,-1112,7470,-1630c938283,119006,940689,118500,943095,118020v2532,-493,4938,-961,7344,-1403c952845,116162,955250,115719,957656,115302v2406,-417,4685,-822,7091,-1214c967152,113697,969431,113317,971837,112950v2406,-379,4685,-733,7090,-1074c981207,111522,983486,111181,985891,110839v2280,-353,4685,-682,6964,-1024c995135,109474,997540,109146,999819,108804v2280,-341,4558,-720,6964,-973c1009062,107452,1011342,107072,1013621,106693v2279,-379,4558,-758,6837,-1138c1022737,105176,1025016,104797,1027295,104418v2279,-379,4432,-885,6711,-1265c1036285,102774,1038438,102269,1040590,101890v2279,-506,4432,-1012,6584,-1391c1049327,99993,1051353,99488,1053505,98982v2026,-506,4179,-1011,6078,-1517c1061609,97086,1063634,96580,1065534,96074v2026,-505,3925,-1011,5697,-1517c1073131,94052,1074903,93546,1076676,93040v1773,-505,3419,-884,5065,-1390c1083387,91144,1085033,90765,1086552,90259v1646,-505,3166,-885,4559,-1264c1092503,88490,1093896,88110,1095289,87731v1393,-379,2659,-758,3798,-1011c1100353,86340,1101493,85961,1102632,85708v1140,-252,2280,-631,3166,-884c1106811,84571,1107824,84444,1108710,84191v886,-252,1646,-379,2406,-505c1111876,83559,1112635,83433,1113268,83307v633,-127,1267,-127,1773,-127c1115547,83180,1116054,83180,1116434,83180v506,,886,127,1139,127c1117827,83433,1118079,83559,1118333,83812v126,127,253,379,380,632c1118713,84697,1118713,84824,1118713,85203v-127,505,-127,1011,-380,1770c1118207,87605,1118079,88490,1117700,89501v-253,885,-507,2022,-886,3287c1116434,94052,1116054,95442,1115547,97086v-506,1517,-1012,3160,-1646,5056c1113395,103912,1112762,105935,1112002,107957v-633,2149,-1393,4387,-2152,6763c1109090,117097,1108330,119600,1107444,122242v-886,2642,-1773,5423,-2785,8331c1103772,133467,1102759,136501,1101619,139662v-1012,3160,-2025,6447,-3165,9860c1097314,152922,1096048,156462,1094909,160115v-1266,3654,-2533,7434,-3798,11314c1089844,175323,1088451,179330,1087059,183439v-1393,4108,-2786,8343,-4179,12666c1081361,200429,1079842,204866,1078322,209391v-1519,4526,-3039,9153,-4685,13868c1072118,227974,1070472,232791,1068826,237670v-1646,4892,-3292,9860,-5065,14917c1062115,257656,1060342,262801,1058570,268035v-1773,5233,-3672,10555,-5445,15953c1051353,289386,1049453,294860,1047554,300422v-1899,5549,-3799,11175,-5698,16876c1039957,322999,1037931,328776,1035905,334617v-1899,5840,-3925,11756,-5950,17736c1027928,358319,1025903,364362,1023877,370455v-2153,6093,-4178,12250,-6331,18457c1015520,395118,1013367,401388,1011215,407696v-2153,6309,-4305,12667,-6457,19076c1002605,433169,1000326,439616,998174,446101v-2153,6485,-4432,13020,-6584,19581c989310,472230,987031,478829,984879,485453v-2280,6612,-4559,13274,-6838,19936c975889,512051,973610,518738,971331,525438v-2280,6700,-4559,13425,-6838,20150c962214,552301,959935,559039,957656,565764v-2279,6725,-4558,13463,-6838,20201c948539,592690,946260,599428,943981,606140v-2279,6725,-4558,13451,-6837,20163c934865,633016,932586,640626,930306,646416v-2279,5790,-4557,10682,-6837,14626c921190,664986,918911,667173,916758,670080v-2279,2908,-4557,5702,-6837,8419c907642,681217,905363,683834,903084,686375v-2279,2554,-4558,5006,-6838,7408c893968,696185,891688,698498,889409,700774v-2279,2262,-4558,4462,-6837,6624c880293,709547,877887,711658,875608,713706v-2279,2060,-4558,4058,-6964,6030c866365,721695,863959,723616,861680,725487v-2279,1884,-4685,3717,-6964,5512c852310,732794,850031,734551,847626,736270v-2280,1719,-4685,3388,-7091,5032c838256,742945,835850,744550,833571,746118v-2406,1567,-4685,3084,-7090,4589c824201,752186,821796,753640,819517,755068v-2280,1416,-4685,2794,-6964,4134c810273,760542,807868,761857,805589,763121v-2279,1276,-4558,2515,-6964,3716c796346,768038,794067,769201,791787,770326v-2279,1138,-4558,2225,-6710,3287c782798,774688,780519,775711,778239,776710v-2152,999,-4431,1960,-6710,2895c769376,780540,767097,781438,764944,782310v-2152,872,-4431,1719,-6583,2529c756208,785635,754056,786419,751903,787164v-2152,746,-4305,1454,-6457,2124c743420,789971,741267,790616,739241,791222v-2152,607,-4178,1189,-6330,1720c730884,793473,728859,793978,726833,794446v-2026,455,-4052,885,-5951,1264c718856,796102,716830,796443,714931,796747v-1899,303,-3799,568,-5698,796c707334,797758,705435,797935,703535,798074v-1899,139,-3671,227,-5444,278c696318,798403,694419,798403,692773,798365v-1773,-38,-3545,-114,-5191,-240c685809,797985,684163,797821,682517,797594v-1646,-228,-3292,-493,-4811,-822c676060,796456,674540,796089,673021,795660v-1520,-418,-3039,-898,-4432,-1417c667070,793713,665677,793131,664284,792499v-1393,-632,-2786,-1315,-4052,-2060c658890,789693,657599,788896,656345,788037v-1253,-860,-2469,-1770,-3646,-2731c651508,784346,650369,783322,649267,782247v-1114,-1087,-2177,-2212,-3216,-3400c645026,777658,644038,776419,643088,775130v-962,-1290,-1874,-2629,-2747,-4020c639480,769719,638644,768278,637859,766799v-797,-1491,-1545,-3021,-2241,-4601c634909,760630,634250,759012,633630,757356v-620,-1656,-1203,-3350,-1734,-5082c631363,750543,630882,748773,630427,746978v-443,-1796,-836,-3641,-1191,-5512c628882,739595,628566,737699,628299,735765v-266,-1935,-481,-3907,-658,-5904c627464,727864,627337,725829,627261,723755v-88,-2073,-126,-4159,-114,-6308c627173,715298,627223,713099,627337,710861v114,-2250,266,-4551,481,-6889c628021,701620,628274,699231,628578,696779v317,-2440,671,-4930,1076,-7471c630060,686767,630515,684175,631022,681533v494,-2654,1051,-5334,1658,-8090c633288,670700,633947,667906,634643,665062v709,-2845,1456,-5739,2267,-8685c637707,653419,638556,650423,639454,647364v900,-3059,1849,-6169,2837,-9342c643291,634849,644329,631625,645418,628338v1089,-3299,2229,-6573,3419,-10062c650014,614787,651242,611146,652521,607392v1279,-3767,2596,-7674,3963,-11706c657852,591666,659270,587494,660739,583209v1393,-4298,2912,-8723,4431,-13274c666816,565397,668336,560720,669982,555916v1646,-4791,3292,-9721,4938,-14765c676692,536107,678465,530937,680238,525640v1773,-5297,3672,-10707,5445,-16244c687582,503859,689481,498196,691507,492419v1899,-5777,3925,-11681,5951,-17711c699484,468678,701636,462535,703788,456264v2027,-6283,4306,-12679,6458,-19202c712525,430527,714678,423877,717083,417089v2280,-6801,4559,-13716,6964,-20770c726453,389253,728859,382060,731391,374740v2406,-7332,4938,-14803,7597,-22400c741520,344755,744179,337019,746839,329168v2658,-7837,5317,-15814,8103,-23866c757601,297236,760387,288134,763172,280828v2786,-7307,5698,-13931,8484,-19342c774441,256076,777353,252600,780139,248352v2912,-4248,5824,-8356,8610,-12325c791661,232045,794573,228214,797485,224523v2786,-3704,5698,-7256,8610,-10682c808881,210415,811793,207141,814579,203981v2912,-3160,5697,-6194,8483,-9102c825974,191972,828760,189178,831545,186498v2786,-2680,5571,-5246,8231,-7711c842561,176322,845220,173958,848006,171682v2658,-2275,5318,-4450,7976,-6535c858641,163048,861300,161038,863833,159104v2659,-1934,5191,-3780,7724,-5575c874089,151747,876621,150028,879153,148372v2406,-1656,4938,-3236,7344,-4779c888903,142064,891308,140585,893714,139156v2279,-1428,4685,-2794,6964,-4108c902957,133733,905237,132481,907516,131281v2278,-1201,4431,-2352,6584,-3452c916379,126717,918531,125655,920557,124619v2153,-1037,4305,-2023,6331,-2996c928914,120649,931066,119714,932966,118804v2025,-923,4051,-1808,5951,-2680c940942,115251,942842,114404,944741,113570v1899,-834,3798,-1656,5571,-2465c952211,110308,953984,109512,955757,108741v1773,-784,3545,-1542,5318,-2301c962721,105682,964493,104923,966139,104165v1646,-759,3292,-1391,4939,-2149c972723,101257,974369,100625,976015,99993v1520,-758,3039,-1390,4685,-2022c982220,97339,983739,96707,985258,96074v1520,-632,3039,-1264,4432,-1896c991209,93546,992602,93040,994122,92408v1392,-505,2785,-1137,4178,-1643c999819,90133,1001212,89627,1002605,88995v1266,-505,2659,-1011,4052,-1517c1008050,86846,1009442,86340,1010835,85835v1266,-506,2659,-1011,4052,-1517c1016153,83812,1017546,83307,1018938,82801v1267,-506,2660,-1011,4052,-1390c1024383,80905,1025649,80526,1027042,80020v1393,-379,2785,-885,4178,-1264c1032487,78376,1033879,77997,1035272,77618v1519,-379,2912,-758,4305,-1138c1040970,76101,1042363,75848,1043882,75469v1393,-379,2913,-632,4305,-1011c1049707,74205,1051226,73826,1052745,73573v1393,-253,2913,-632,4558,-885c1058823,72435,1060342,72182,1061862,71803v1646,-253,3165,-506,4811,-758c1068193,70665,1069839,70412,1071485,70160v1646,-253,3292,-632,4938,-885c1078069,68895,1079842,68643,1081487,68263v1773,-252,3419,-632,5192,-1011c1088451,66873,1090224,66494,1091997,66115v1772,-380,3545,-759,5317,-1265c1099087,64471,1100860,63965,1102759,63460v1773,-506,3672,-1011,5444,-1517c1110103,61437,1112002,60805,1113775,60299v1899,-632,3798,-1264,5697,-1896c1121372,57771,1123271,57139,1125171,56507v1899,-758,3798,-1391,5697,-2149c1132767,53726,1134666,52967,1136566,52209v1899,-759,3799,-1643,5698,-2402c1144290,49049,1146189,48164,1148088,47405v1899,-885,3799,-1770,5824,-2528c1155812,43992,1157711,43107,1159610,42222v2026,-885,3926,-1770,5825,-2654c1167334,38809,1169360,37924,1171259,37039v1899,-758,3798,-1643,5825,-2402c1178983,33753,1180882,32994,1182781,32109v1899,-758,3799,-1517,5698,-2275c1190378,28949,1192277,28190,1194177,27432v1899,-759,3798,-1517,5697,-2276c1201647,24524,1203546,23766,1205319,23008v1899,-633,3672,-1391,5445,-2023c1212536,20226,1214309,19594,1216081,18836v1773,-632,3546,-1264,5192,-1897c1222919,16308,1224565,15675,1226211,15043v1646,-632,3292,-1137,4811,-1769c1232541,12641,1234061,12136,1235580,11630v1520,-632,2913,-1138,4432,-1643c1241405,9481,1242797,8975,1244064,8470v1393,-506,2659,-885,3925,-1391c1249255,6574,1250521,6194,1251661,5815v1139,-379,2279,-758,3292,-1138c1256093,4298,1257106,3919,1258118,3666v887,-379,1899,-632,2786,-885c1261664,2528,1262550,2275,1263309,2023v760,-253,1520,-506,2153,-632c1266222,1138,1266729,1012,1267361,885v507,-127,1013,-253,1520,-379c1269387,379,1269767,253,1270020,253v380,-126,760,-126,887,-253c1271160,,1271413,,1271540,v126,,126,,126,127c1271666,127,1271666,379,1271540,632v-127,380,-254,885,-507,1517c1270780,2781,1270527,3666,1270147,4677v-254,1138,-760,2402,-1266,3793c1268501,9860,1267868,11504,1267361,13274v-632,1769,-1266,3792,-2025,5941c1264576,21364,1263816,23639,1262930,26168v-886,2528,-1773,5309,-2786,8090c1259258,37166,1258118,40199,1257106,43486v-1140,3161,-2280,6574,-3546,10240c1252421,57265,1251154,61058,1249761,64977v-1265,3918,-2658,7964,-4178,12262c1244190,81411,1242671,85835,1241152,90512v-1520,4551,-3166,9228,-4812,14158c1234694,109538,1232921,114581,1231149,119764v-1646,5183,-3545,10518,-5318,15979c1223932,141204,1222032,146817,1220133,152543v-2026,5727,-3925,11580,-5951,17559c1212156,176069,1210004,182162,1207978,188369v-2153,6194,-4305,12502,-6457,18899c1199368,213677,1197215,220187,1194936,226761v-2279,6586,-4431,13273,-6837,20024c1185820,253535,1183541,260361,1181262,267251v-2406,6889,-4685,13855,-7091,20871c1171765,295138,1169360,302217,1166954,309321v-2406,7117,-4811,14285,-7217,21491c1157205,338005,1154799,345248,1152267,352517v-2407,7256,-4939,14563,-7344,21882c1142390,381706,1139985,389050,1137452,396408v-2532,7345,-4938,14714,-7470,22097c1127449,425875,1124917,433257,1122511,440653v-2532,7382,-5064,14777,-7596,22159c1112382,470195,1109976,477590,1107444,484973v-2532,7383,-5065,14752,-7470,22135c1097441,514478,1094909,521835,1092503,529193v-2532,7357,-5064,14701,-7470,22033c1082500,558558,1079968,565878,1077563,573197v-2533,7307,-4939,14601,-7471,21882c1067686,602361,1065154,610009,1062748,616885v-2532,6877,-4938,13881,-7344,19481c1052872,641966,1050466,645897,1048060,650474v-2532,4588,-4938,9038,-7343,13374c1038311,668184,1035905,672393,1033373,676489v-2406,4109,-4811,8078,-7217,11959c1023623,692316,1021218,696084,1018812,699737v-2406,3653,-4938,7206,-7344,10656c1009062,713844,1006530,717195,1004124,720456v-2532,3261,-4938,6422,-7343,9494c994248,733022,991843,735992,989310,738900v-2532,2895,-4938,5701,-7470,8432c979434,750062,976902,752704,974369,755270v-2405,2579,-4938,5070,-7470,7497c964366,765181,961961,767533,959429,769820v-2533,2276,-5065,4488,-7598,6637c949299,778606,946767,780692,944361,782727v-2532,2023,-5064,3982,-7597,5904c934232,790540,931699,792398,929167,794206v-2532,1807,-4938,3552,-7470,5258c919164,801184,916632,802840,914100,804458v-2406,1618,-4938,3185,-7471,4715c904097,810703,901691,812194,899159,813648v-2533,1467,-4938,2870,-7471,4260c889283,819286,886750,820639,884345,821953v-2406,1315,-4939,2604,-7344,3856c874595,827060,872189,828287,869784,829488v-2406,1200,-4812,2364,-7218,3514c860161,834140,857755,835265,855476,836352v-2406,1100,-4685,2174,-7091,3224c846106,840612,843827,841649,841548,842647v-2279,1012,-4558,1998,-6837,2958c832432,846579,830152,847527,828000,848450v-2279,935,-4432,1845,-6711,2743c819137,852090,816984,852975,814832,853835v-2153,860,-4305,1719,-6458,2553c806222,857223,804196,858045,802043,858853v-2152,822,-4178,1619,-6330,2403c793687,862039,791661,862810,789508,863581v-2025,759,-4051,1517,-6077,2251c781405,866577,779379,867311,777353,868031v-2025,721,-3925,1429,-5951,2124c769376,870850,767477,871546,765451,872228v-2026,670,-3925,1353,-5824,2010c757601,874895,755702,875540,753676,876185v-1899,644,-3799,1264,-5698,1896c746079,878700,744179,879307,742280,879901v-1899,607,-3798,1201,-5697,1783c734683,882265,732784,882834,730884,883390v-1772,569,-3671,1113,-5570,1656c723541,885590,721642,886121,719869,886639v-1899,519,-3672,1024,-5445,1530c712652,888662,710879,889155,709107,889635v-1900,480,-3546,948,-5319,1403c702016,891506,700243,891949,698597,892391v-1772,443,-3418,872,-5064,1289c691760,894098,690114,894502,688468,894907v-1520,391,-3165,783,-4812,1163c682011,896449,680491,896815,678972,897182v-1646,354,-3166,708,-4685,1037c672767,898560,671375,898889,669855,899205v-1519,316,-2912,619,-4305,910c664158,900393,662765,900671,661372,900937v-1393,265,-2747,505,-4064,733c655991,901910,654699,902125,653433,902314v-1266,203,-2494,393,-3710,557c648507,903022,647330,903174,646165,903301v-1165,126,-2291,240,-3393,328c641657,903718,640581,903794,639530,903844v-1051,51,-2076,76,-3064,89c635466,903945,634491,903945,633554,903920v-950,-25,-1861,-76,-2748,-139c629920,903718,629059,903642,628223,903541v-835,-102,-1645,-215,-2418,-354c625020,903048,624273,902896,623539,902732v-722,-165,-1418,-342,-2102,-544c620766,901998,620120,901784,619487,901569v-620,-228,-1228,-455,-1798,-696c617107,900621,616550,900368,616018,900115v-532,-266,-1038,-531,-1533,-809c614004,899028,613536,898750,613080,898459v-443,-278,-874,-569,-1279,-860c611396,897308,611003,897005,610624,896714v-367,-290,-734,-581,-1076,-872c609206,895539,608889,895248,608573,894970v-317,-291,-621,-569,-900,-847c607382,893845,607104,893579,606838,893314v-266,-266,-532,-518,-772,-771c605812,892303,605572,892050,605344,891822v-228,-227,-456,-455,-671,-657c604457,890950,604255,890748,604052,890558v-202,-189,-392,-367,-582,-544c603280,889850,603103,889686,602926,889534v-178,-139,-342,-278,-507,-405c602254,889003,602102,888890,601950,888776v-139,-102,-291,-190,-417,-279c601393,888409,601279,888333,601153,888270v-114,-63,-216,-127,-317,-177c600735,888055,600646,888017,600558,887979v-76,-25,-152,-50,-216,-63c600279,887904,600216,887891,600178,887891v-51,-13,-89,-13,-114,c600039,887891,600026,887916,600013,887916v,,13,-25,13,-38c600039,887840,600064,887764,600102,887676v25,-101,76,-228,127,-379c600279,887145,600342,886968,600406,886766v76,-203,152,-443,240,-696c600722,885818,600823,885539,600925,885236v101,-304,215,-632,329,-986c601381,883909,601495,883542,601634,883150v127,-391,266,-809,418,-1239c602204,881481,602356,881026,602508,880546v164,-468,329,-961,506,-1466c603179,878562,603369,878043,603546,877487v190,-544,380,-1113,582,-1694c604318,875211,604521,874617,604736,873998v203,-607,418,-1239,633,-1884c605584,871470,605812,870812,606040,870142v228,-670,456,-1340,684,-2035c606965,867424,607205,866717,607433,866021v240,-708,481,-1416,722,-2124c608395,863177,608649,862469,608889,861749v241,-709,481,-1429,722,-2137c609852,858904,610092,858196,610333,857501v227,-708,468,-1391,696,-2073c611257,854745,611485,854063,611713,853405v228,-670,443,-1315,658,-1959c612586,850814,612802,850181,613017,849575v203,-619,405,-1214,608,-1795c613815,847198,614017,846629,614194,846060v190,-556,380,-1099,557,-1630c614941,843899,615119,843368,615283,842862v178,-518,355,-1024,519,-1517c615967,840840,616132,840359,616296,839866v165,-493,330,-973,494,-1454c616955,837932,617119,837452,617284,836959v164,-481,329,-961,493,-1467c617955,834999,618120,834506,618297,834001v165,-506,342,-1024,519,-1555c618993,831928,619170,831384,619360,830840v190,-556,380,-1112,570,-1694c620133,828577,620323,827983,620538,827389v202,-606,405,-1226,620,-1871c621373,824886,621601,824229,621830,823559v227,-670,455,-1365,696,-2073c622766,820778,623020,820045,623273,819299v253,-746,519,-1517,785,-2314c624324,816189,624602,815380,624881,814546v279,-835,570,-1682,873,-2566c626046,811107,626350,810197,626666,809274v317,-923,633,-1858,962,-2831c627958,805469,628299,804483,628641,803472v342,-1024,697,-2061,1064,-3135c630060,799262,630439,798175,630819,797050v380,-1125,772,-2288,1165,-3476e" filled="f" strokeweight=".21069mm">
                  <v:stroke endcap="round"/>
                  <v:path arrowok="t" o:connecttype="custom" o:connectlocs="119,7445;244,7075;292,6933;242,7082;124,7429;31,7705;65,7604;211,7173;448,6473;730,5702;1089,4980;1619,4307;2336,3640;3286,3112;4510,2736;5930,2265;7375,1769;8539,1408;9431,1180;10205,1055;10866,903;11176,833;11075,1222;10638,2526;9982,4461;9235,6610;8476,7362;7715,7796;7036,7980;6527,7853;6283,7357;6369,6563;6803,5256;7550,3053;8480,1717;9269,1216;9853,961;10312,788;10815,683;11423,498;12054,230;12550,47;12716,6;12456,772;11813,2672;11000,5071;10188,6997;9368,7886;8555,8363;7835,8658;7199,8866;6656,9001;6282,9035;6096,8958;6020,8887;6002,8873;6048,8740;6124,8514;6183,8340;6258,8119" o:connectangles="0,0,0,0,0,0,0,0,0,0,0,0,0,0,0,0,0,0,0,0,0,0,0,0,0,0,0,0,0,0,0,0,0,0,0,0,0,0,0,0,0,0,0,0,0,0,0,0,0,0,0,0,0,0,0,0,0,0,0,0" textboxrect="0,0,1271666,903945"/>
                </v:shape>
                <v:shape id="Shape 1067" o:spid="_x0000_s1079" style="position:absolute;left:39701;top:4405;width:4006;height:6132;visibility:visible;mso-wrap-style:square;v-text-anchor:top" coordsize="400667,61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KQ8YA&#10;AADeAAAADwAAAGRycy9kb3ducmV2LnhtbESPT2vCQBDF7wW/wzKCt7ppkFijq7SFUK9qoR6H7JjE&#10;ZmfT7OZPv70rCD0+3rzfm7fZjaYWPbWusqzgZR6BIM6trrhQ8HXKnl9BOI+ssbZMCv7IwW47edpg&#10;qu3AB+qPvhABwi5FBaX3TSqly0sy6Oa2IQ7exbYGfZBtIXWLQ4CbWsZRlEiDFYeGEhv6KCn/OXYm&#10;vBG9n7sV//YZfX8uh6td4CnZKzWbjm9rEJ5G/3/8SO+1gmW8ihO4zwkM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SKQ8YAAADeAAAADwAAAAAAAAAAAAAAAACYAgAAZHJz&#10;L2Rvd25yZXYueG1sUEsFBgAAAAAEAAQA9QAAAIsDAAAAAA==&#10;" path="m227290,557938v380,-1125,772,-2287,1165,-3476c228860,553274,229278,552061,229696,550821v431,-1251,861,-2540,1304,-3855c231443,545651,231899,544311,232368,542933v468,-1378,949,-2793,1443,-4234c234292,537245,234798,535766,235305,534261v519,-1517,1038,-3059,1570,-4626c237407,528055,237964,526449,238509,524806v557,-1644,1126,-3312,1696,-5006c240788,518106,241370,516374,241965,514617v595,-1758,1203,-3540,1811,-5335c244384,507474,245004,505641,245637,503783v633,-1845,1266,-3729,1912,-5613c248182,496274,248828,494365,249486,492431v659,-1921,1317,-3868,1975,-5827c252120,484644,252791,482672,253462,480700v671,-1985,1342,-3969,2026,-5967c256197,472736,256830,470726,257463,468716v760,-2023,1393,-4033,2153,-6055c260249,460638,261008,458603,261641,456580v634,-2035,1393,-4058,2026,-6093c264427,448452,265060,446417,265820,444381v633,-2035,1393,-4070,2026,-6105c268479,436240,269239,434205,269872,432170v759,-2035,1392,-4071,2152,-6093c272657,424042,273417,422006,274050,419984v633,-2036,1393,-4071,2026,-6094c276835,411868,277469,409832,278228,407810v634,-2036,1267,-4058,2026,-6081c280888,399694,281647,397671,282280,395636v760,-2035,1393,-4070,2026,-6118c285066,387470,285699,385422,286458,383361v633,-2060,1393,-4133,2153,-6232c289244,375043,290004,372932,290763,370809v634,-2124,1393,-4260,2153,-6422c293676,362213,294309,360038,295068,357826v760,-2212,1520,-4450,2279,-6713c298107,348851,298867,346563,299753,344236v760,-2313,1520,-4664,2406,-7053c302919,334806,303678,332392,304565,329939v886,-2452,1646,-4930,2532,-7458c307984,319965,308743,317412,309630,314833v886,-2592,1772,-5221,2658,-7876c313301,304290,314187,301597,315074,298867v886,-2731,1899,-5499,2786,-8318c318872,287743,319886,284898,320772,282016v1013,-2882,2026,-5803,3038,-8761c324823,270310,325836,267314,326849,264280v1013,-3021,2026,-6081,3039,-9178c331028,252018,332041,248883,333054,245735v1139,-3147,2152,-6333,3292,-9544c337358,232993,338498,229757,339638,226508v1139,-3249,2152,-6523,3292,-9797c344069,213437,345209,210137,346222,206838v1139,-3287,2279,-6587,3418,-9886c350780,193665,351920,190366,352932,187092v1140,-3274,2280,-6536,3419,-9785c357364,174071,358504,170835,359516,167637v1140,-3198,2153,-6384,3292,-9532c363822,154970,364961,151848,365974,148776v1013,-3072,2026,-6106,3039,-9102c370026,136691,371039,133733,372052,130838v1012,-2895,1899,-5752,2912,-8546c375850,119499,376863,116755,377749,114063v887,-2680,1773,-5310,2659,-7876c381295,103621,382055,101118,382941,98691v759,-2440,1646,-4816,2406,-7105c386106,89286,386866,87061,387626,84912v759,-2136,1393,-4210,2025,-6207c390411,76720,391044,74811,391677,72991v634,-1820,1140,-3552,1773,-5196c393957,66152,394463,64344,394969,63131v507,-1214,1013,-1820,1393,-2617c396868,59718,397248,59010,397628,58365v380,-657,633,-1239,1013,-1770c398895,56077,399148,55622,399401,55230v253,-392,380,-721,633,-999c400160,53966,400287,53764,400414,53625v126,-127,126,-228,253,-241c400667,53372,400667,53448,400667,53498v-127,127,-127,329,-253,632c400287,54434,400160,54825,400034,55331v-253,493,-380,1100,-633,1795c399148,57821,398895,58631,398641,59528v-380,898,-759,1896,-1013,2996c397248,63624,396742,64825,396362,66127v-506,1302,-886,2705,-1393,4209c394463,71828,393830,73434,393323,75128v-633,1693,-1266,3501,-1899,5397c390791,82409,390158,84406,389398,86492v-633,2098,-1393,4285,-2152,6574c386486,95341,385600,97730,384840,100208v-886,2478,-1773,5044,-2659,7711c381295,110586,380282,113355,379395,116212v-1012,2844,-2025,5802,-3038,8836c375344,128095,374331,131230,373191,134453v-1139,3224,-2152,6536,-3419,9937c368633,147790,367493,151279,366227,154844v-1139,3577,-2405,7231,-3672,10960c361289,169546,360023,173363,358630,177257v-1266,3894,-2659,7876,-3925,11921c353312,193223,351920,197344,350400,201541v-1393,4197,-2786,8470,-4305,12806c344702,218695,343183,223107,341664,227582v-1520,4463,-3039,9014,-4685,13615c335459,245798,333813,250463,332294,255191v-1646,4715,-3292,9506,-4938,14335c325710,274368,324064,279260,322418,284203v-1646,4930,-3292,9923,-5065,14967c315707,304202,313934,309283,312162,314416v-1646,5120,-3419,10290,-5192,15498c305198,335122,303425,340368,301653,345653v-1773,5271,-3672,10593,-5445,15928c294436,366928,292536,372301,290763,377711v-1899,5398,-3672,10834,-5571,16282c283420,399442,281520,404928,279621,410427v-1772,5499,-3672,11010,-5571,16547c272151,432511,270251,438073,268352,443635v-1899,5563,-3672,11150,-5571,16750c260882,465973,258983,471586,257083,477198v-1962,5626,-3874,11251,-5774,16889c249398,499713,247486,505818,245561,511014v-1912,5196,-3824,10404,-5748,14259c237901,529116,235976,531227,234052,534072v-1925,2844,-3849,5587,-5774,8242c226341,544969,224416,547522,222479,550000v-1937,2478,-3887,4854,-5837,7155c214704,559456,212755,561668,210792,563804v-1962,2137,-3925,4185,-5888,6157c202942,571933,200966,573829,198991,575649v-1988,1808,-3963,3552,-5950,5221c191052,582539,189064,584131,187064,585648v-1988,1530,-3988,2971,-5976,4362c179087,591388,177086,592702,175086,593954v-2000,1252,-4001,2427,-5989,3539c167096,598619,165109,599668,163121,600654v-2001,998,-3988,1921,-5964,2781c155182,604307,153207,605103,151244,605849v-1962,746,-3912,1429,-5862,2061c143432,608530,141507,609098,139583,609616v-1925,506,-3837,961,-5723,1366c131961,611386,130086,611740,128225,612031v-1861,291,-3710,531,-5520,720c120881,612941,119071,613068,117298,613156v-1785,76,-3545,114,-5267,88c110296,613232,108587,613156,106916,613042v-1684,-126,-3343,-291,-4964,-505c100331,612322,98736,612056,97166,611740v-1557,-303,-3090,-657,-4596,-1062c91075,610274,89607,609819,88176,609326v-1431,-493,-2836,-1024,-4191,-1618c82618,607126,81288,606494,80009,605824v-1291,-683,-2545,-1403,-3760,-2162c75033,602904,73856,602095,72716,601248v-1139,-847,-2241,-1745,-3317,-2680c68335,597633,67309,596659,66322,595635v-988,-1024,-1950,-2086,-2862,-3185c62549,591350,61675,590212,60827,589036v-836,-1188,-1646,-2402,-2419,-3665c57649,584119,56914,582817,56218,581489v-709,-1327,-1367,-2692,-2001,-4083c53584,576003,52989,574575,52419,573121v-569,-1466,-1101,-2946,-1595,-4463c50317,567154,49836,565612,49393,564057v-443,-1555,-848,-3148,-1241,-4740c47760,557711,47405,556093,47076,554462v-342,-1631,-645,-3286,-924,-4955c45861,547851,45608,546169,45367,544488v-228,-1694,-443,-3388,-633,-5082c44544,537700,44379,535993,44240,534274v-139,-1706,-266,-3426,-367,-5132c43759,527422,43683,525703,43607,523997v-64,-1720,-114,-3439,-139,-5145c43442,517158,43430,515451,43430,513757v,-1694,12,-3388,50,-5069c43505,507007,43556,505325,43619,503669v64,-1668,140,-3324,228,-4955c43936,497070,44037,495440,44139,493834v114,-1618,240,-3223,380,-4803c44645,487450,44797,485883,44949,484341v152,-1555,316,-3085,494,-4602c45620,478222,45798,476731,45988,475252v189,-1479,392,-2946,607,-4387c46798,469424,47013,468008,47241,466605v228,-1416,456,-2794,696,-4172c48178,461055,48431,459703,48684,458363v254,-1340,520,-2655,785,-3970c49748,453091,50026,451789,50305,450512v291,-1276,582,-2540,874,-3805c51483,445456,51786,444217,52103,442991v316,-1226,633,-2440,950,-3641c53382,438149,53711,436961,54053,435785v329,-1163,671,-2326,1025,-3476c55420,431159,55775,430021,56129,428896v355,-1125,709,-2225,1076,-3337c57573,424459,57940,423397,58320,422297v367,-1100,747,-2212,1127,-3337c59827,417835,60219,416709,60599,415559v392,-1138,772,-2288,1165,-3438c62156,410957,62549,409795,62954,408619v393,-1163,798,-2339,1190,-3527c64549,403916,64955,402728,65347,401540v405,-1188,811,-2390,1216,-3578c66968,396761,67373,395560,67778,394372v418,-1201,823,-2402,1228,-3603c69412,389568,69817,388367,70222,387167v405,-1201,823,-2402,1228,-3603c71855,382363,72260,381174,72666,379974v405,-1201,810,-2390,1202,-3578c74273,375208,74679,374019,75084,372832v392,-1176,798,-2365,1203,-3540c76679,368116,77072,366940,77477,365777v392,-1162,785,-2326,1178,-3476c79047,361151,79427,360001,79820,358863v379,-1138,759,-2263,1139,-3388c81339,354350,81719,353237,82098,352137v368,-1099,735,-2187,1102,-3274c83567,347789,83934,346714,84289,345665v354,-1062,709,-2111,1064,-3135c85694,341506,86036,340495,86378,339496v342,-986,671,-1959,988,-2920c87695,335628,88011,334692,88316,333782v303,-910,607,-1795,898,-2655c89506,330268,89797,329421,90063,328612v278,-809,544,-1593,810,-2351c91126,325502,91367,324769,91607,324061v241,-708,469,-1378,697,-2035c92519,321381,92734,320761,92937,320167v203,-594,393,-1162,570,-1693c93684,317943,93861,317437,94013,316969v165,-467,317,-910,443,-1315c94595,315250,94722,314871,94836,314542v114,-341,216,-645,304,-910c95229,313379,95317,313139,95381,312949v63,-189,114,-341,152,-467c95571,312368,95596,312292,95621,312241v,,,-12,,c95609,312267,95583,312343,95545,312456v-38,114,-88,266,-152,455c95330,313101,95241,313341,95153,313606v-89,279,-203,582,-317,948c94709,314909,94583,315301,94431,315743v-152,442,-317,923,-494,1454c93760,317728,93570,318296,93355,318916v-203,607,-431,1264,-671,1972c92443,321596,92190,322342,91924,323126v-266,796,-545,1630,-849,2503c90784,326513,90468,327436,90139,328397v-329,973,-671,1985,-1026,3034c88759,332493,88379,333592,87999,334730v-393,1138,-798,2326,-1203,3552c86378,339509,85948,340785,85504,342100v-455,1315,-911,2667,-1380,4058c83643,347561,83162,348990,82656,350469v-494,1479,-1013,3008,-1545,4563c80592,356587,80047,358192,79490,359823v-557,1631,-1127,3312,-1697,5019c77211,366549,76616,368306,76008,370088v-595,1770,-1215,3590,-1836,5436c73539,377370,72906,379253,72260,381174v-645,1910,-1304,3856,-1975,5816c69614,388962,68943,390959,68259,392981v-696,2023,-1393,4071,-2089,6144c65474,401186,64765,403284,64043,405383v-709,2111,-1431,4235,-2153,6384c61156,413903,60434,416065,59687,418239v-734,2175,-1468,4361,-2216,6548c56724,426987,55978,429187,55230,431398v-747,2213,-1494,4425,-2253,6637c52229,440248,51483,442473,50723,444685v-747,2225,-1494,4437,-2241,6649c47735,453534,46987,455746,46241,457933v-748,2199,-1482,4386,-2229,6561c43278,466668,42543,468830,41821,470991v-734,2150,-1456,4286,-2177,6410c38922,479524,38213,481635,37504,483721v-709,2086,-1418,4159,-2114,6207c34693,491989,34009,494024,33325,496034v-683,2010,-1354,4007,-2025,5979c30629,503973,29970,505932,29312,507866v-646,1922,-1292,3831,-1937,5714c26741,515464,26108,517335,25488,519180v-633,1833,-1241,3654,-1849,5448c23032,526424,22424,528193,21842,529938v-596,1745,-1178,3464,-1761,5170c19512,536802,18942,538471,18385,540114v-557,1644,-1102,3540,-1646,4830c16207,546233,15675,546941,15156,547876v-519,935,-1025,1808,-1532,2642c13130,551352,12636,552149,12168,552882v-482,746,-950,1441,-1405,2073c10307,555600,9863,556194,9433,556738v-443,556,-861,1049,-1266,1492c7749,558685,7357,559076,6977,559430v-393,354,-760,658,-1115,898c5495,560581,5153,560783,4824,560935v-329,139,-646,240,-937,278c3583,561263,3305,561251,3039,561187v-266,-63,-519,-177,-747,-341c2051,560669,1836,560454,1633,560176v-190,-278,-380,-619,-532,-998c937,558786,785,558343,658,557850v-126,-493,-240,-1049,-329,-1656c241,555587,177,554930,114,554222,63,553514,25,552756,13,551934,,551125,,550265,25,549342v13,-922,51,-1896,114,-2920c203,545386,279,544299,367,543173v102,-1125,216,-2313,342,-3539c848,538408,1000,537131,1165,535816v177,-1314,367,-2680,569,-4083c1937,530330,2165,528889,2406,527410v240,-1479,506,-2996,785,-4551c3469,521304,3773,519711,4090,518093v316,-1618,645,-3274,1000,-4955c5432,511444,5799,509737,6191,507993v380,-1732,786,-3502,1204,-5285c7825,500914,8255,499106,8711,497273v443,-1821,924,-3679,1406,-5550c10598,489865,11104,487969,11611,486073v519,-1897,1051,-3806,1595,-5727c13751,478412,14308,476478,14877,474531v570,-1947,1165,-3893,1760,-5853c17233,466706,17853,464746,18473,462774v621,-1971,1254,-3956,1900,-5941c21018,454861,21677,452876,22348,450879v671,-1997,1355,-3982,2051,-6017c25083,442814,25792,440741,26501,438642v709,-2098,1431,-4235,2165,-6396c29401,430084,30147,427884,30895,425659v759,-2224,1519,-4475,2291,-6750c33959,416621,34744,414308,35541,411969v785,-2339,1596,-4703,2406,-7092c38758,402475,39581,400048,40416,397596v823,-2453,1672,-4930,2520,-7446c43784,387647,44645,385106,45519,382540v861,-2566,1747,-5170,2633,-7787c49039,372123,49938,369469,50849,366789v912,-2680,1824,-5385,2761,-8116c54534,355930,55471,353161,56421,350380v936,-2793,1899,-5613,2861,-8457c60244,339079,61219,336209,62194,333315v988,-2896,1975,-5816,2976,-8748c66158,321621,67170,318650,68183,315667v1013,-2996,2026,-6004,3052,-9026c72273,303607,73299,300548,74337,297476v1051,-3071,2089,-6156,3152,-9266c78541,285100,79604,281965,80668,278830v1063,-3148,2140,-6308,3216,-9481c84960,266176,86036,262978,87125,259780v1076,-3211,2178,-6422,3267,-9658c91481,246898,92582,243649,93684,240400v1101,-3248,2216,-6522,3317,-9797c98115,227330,99230,224043,100344,220756v1114,-3287,2241,-6599,3355,-9898c104826,207545,105940,204234,107067,200921v1127,-3324,2254,-6649,3381,-9974c111575,187623,112702,184286,113842,180948v1126,-3337,2253,-6675,3393,-10012c118361,167599,119501,163566,120628,160912v1140,-2668,2266,-4058,3406,-5929c125173,153099,126300,151405,127440,149635v1139,-1756,2279,-3514,3419,-5245c132011,142658,133150,140938,134303,139232v1139,-1707,2291,-3388,3444,-5070c138899,132481,140051,130813,141203,129169v1165,-1656,2330,-3299,3495,-4930c145863,122621,147028,121003,148193,119397v1177,-1605,2355,-3198,3532,-4778c152903,113026,154093,111459,155270,109904v1191,-1568,2381,-3110,3571,-4652c160031,103710,161234,102180,162437,100663v1190,-1504,2393,-3021,3596,-4513c167236,94658,168451,93179,169654,91713v1216,-1467,2419,-2933,3634,-4374c174504,85885,175719,84457,176935,83028v1203,-1416,2431,-2819,3646,-4222c181797,77415,183012,76038,184228,74660v1228,-1366,2444,-2718,3659,-4058c189103,69262,190331,67935,191546,66620v1216,-1315,2444,-2604,3660,-3894c196421,61450,197636,60173,198852,58921v1216,-1251,2418,-2478,3634,-3704c203689,54004,204904,52803,206107,51627v1190,-1175,2393,-2339,3584,-3476c210881,47001,212058,45888,213236,44788v1177,-1100,2342,-2174,3507,-3236c217895,40503,219047,39466,220187,38455v1127,-1012,2254,-1998,3368,-2958c224669,34523,225771,33588,226847,32665v1089,-910,2153,-1808,3204,-2680c231101,29113,232140,28266,233165,27444v1013,-822,2014,-1618,2988,-2389c237141,24271,238103,23526,239040,22792v950,-720,1874,-1428,2773,-2111c242712,19986,243599,19329,244460,18684v873,-645,1709,-1264,2532,-1871c247815,16219,248613,15637,249398,15068v785,-556,1544,-1099,2279,-1630c252424,12919,253145,12414,253842,11921v696,-481,1368,-961,1975,-1403c256577,10062,257210,9620,257843,9203v506,-417,1140,-822,1773,-1201c260122,7610,260755,7231,261262,6877v506,-354,1013,-696,1519,-1024c263287,5524,263794,5221,264301,4918v379,-291,886,-582,1266,-848c266073,3792,266453,3540,266833,3299v380,-240,760,-467,1139,-682c268352,2389,268732,2187,268986,1997v379,-189,632,-366,886,-531c270251,1302,270505,1150,270758,1024v253,-139,506,-266,760,-379c271644,543,271897,442,272151,354v127,-76,253,-152,506,-202c272784,101,272910,63,273037,38v127,-25,253,-38,253,-25c273417,13,273417,38,273543,76v,38,,88,127,164c273670,316,273670,379,273543,518v,127,,316,,544c273417,1277,273417,1555,273290,1858v-126,316,-253,683,-380,1087c272784,3337,272657,3780,272531,4273v-127,480,-253,1011,-507,1580c271897,6422,271644,7029,271391,7673v-127,645,-380,1328,-633,2048c270505,10442,270251,11188,269998,11984v-253,784,-506,1618,-886,2478c268859,15334,268479,16231,268226,17167v-254,935,-633,1896,-1013,2895c266959,21048,266579,22072,266200,23121v-380,1049,-760,2124,-1140,3211c264807,27432,264427,28544,264047,29682v-506,1125,-886,2288,-1266,3451c262401,34308,262021,35497,261641,36698v-379,1188,-886,2414,-1266,3628c259995,41552,259489,42791,259109,44030v-379,1251,-886,2503,-1266,3767c257463,49048,256957,50325,256577,51589v-507,1264,-886,2541,-1317,3818c254829,56684,254399,57973,253956,59250v-431,1277,-861,2566,-1292,3843c252221,64370,251791,65659,251360,66936v-430,1264,-861,2541,-1291,3817c249638,72018,249208,73294,248777,74559v-430,1251,-861,2515,-1279,3767c247068,79577,246650,80829,246219,82080v-417,1252,-835,2491,-1253,3729c244535,87061,244118,88287,243700,89526v-418,1239,-836,2465,-1254,3691c242029,94456,241610,95682,241205,96908v-417,1227,-835,2453,-1253,3679c239534,101813,239129,103027,238711,104253v-418,1226,-836,2453,-1241,3666c237053,109145,236635,110372,236229,111585v-417,1226,-835,2440,-1240,3653c234571,116452,234166,117666,233761,118879v-418,1201,-824,2402,-1229,3603c232127,123683,231722,124884,231317,126072v-406,1188,-811,2377,-1203,3565c229709,130813,229303,131988,228911,133164v-392,1163,-785,2339,-1178,3489c227341,137816,226949,138966,226556,140104v-380,1150,-772,2276,-1152,3413c225024,144642,224644,145755,224264,146867v-367,1113,-747,2212,-1114,3299c222783,151254,222416,152328,222061,153390v-367,1075,-722,2124,-1076,3173c220630,157600,220276,158636,219934,159660v-342,1012,-684,2023,-1026,3009c218579,163668,218237,164641,217921,165602v-330,973,-659,1921,-975,2869c216629,169407,216313,170330,216009,171252v-317,910,-621,1808,-925,2706c214781,174842,214489,175715,214198,176575v-291,872,-582,1718,-861,2553c213046,179962,212767,180784,212501,181593v-278,809,-544,1593,-810,2376c211425,184741,211172,185512,210919,186258v-254,745,-507,1466,-747,2186c209931,189152,209703,189861,209463,190543v-228,683,-456,1353,-671,1997c208564,193198,208349,193830,208133,194462v-202,619,-418,1238,-620,1833c207310,196889,207120,197483,206918,198052v-190,582,-380,1138,-570,1694c206158,200302,205968,200846,205791,201389v-190,531,-367,1062,-545,1593c205069,203500,204892,204019,204714,204537v-164,518,-342,1037,-519,1555c204018,206597,203853,207103,203676,207621v-177,506,-342,1024,-519,1530c202980,209669,202803,210188,202638,210706v-177,518,-355,1037,-532,1567c201916,212804,201739,213335,201562,213879v-190,531,-380,1087,-570,1644c200802,216091,200612,216647,200422,217241v-202,582,-405,1176,-607,1796c199599,219643,199384,220275,199169,220920v-216,645,-444,1315,-671,1997c198270,223600,198029,224296,197776,225016v-241,721,-494,1454,-747,2212c196776,227987,196510,228771,196244,229567v-279,796,-557,1605,-836,2452c195130,232854,194838,233713,194535,234586v-292,884,-596,1782,-912,2692c193319,238188,193003,239124,192673,240085v-316,948,-658,1921,-987,2920c191344,243991,191002,245015,190660,246038v-355,1037,-709,2086,-1076,3148c189229,250261,188862,251348,188482,252448v-367,1099,-747,2224,-1140,3362c186963,256948,186570,258098,186178,259274v-405,1163,-811,2351,-1216,3565c184557,264040,184139,265266,183721,266505v-417,1239,-848,2503,-1278,3767c182012,271549,181569,272838,181126,274140v-444,1315,-887,2630,-1342,3970c179328,279450,178872,280815,178403,282180v-468,1378,-937,2769,-1405,4172c176517,287755,176036,289184,175542,290625v-481,1441,-975,2894,-1482,4361c173567,296465,173060,297957,172554,299461v-519,1504,-1026,3034,-1558,4576c170477,305567,169958,307122,169414,308702v-532,1567,-1064,3160,-1608,4753c167261,315060,166717,316678,166160,318309v-557,1631,-1115,3287,-1672,4943c163918,324908,163361,326589,162792,328271v-570,1681,-1153,3375,-1722,5082c160487,335046,159905,336766,159322,338485v-582,1719,-1165,3451,-1747,5170c156980,345387,156397,347119,155815,348851v-595,1731,-1178,3464,-1760,5182c153472,355766,152890,357485,152308,359204v-583,1707,-1165,3413,-1735,5120c149990,366018,149421,367712,148851,369380v-570,1681,-1127,3350,-1697,4994c146597,376030,146040,377660,145496,379278v-545,1619,-1089,3211,-1621,4792c143343,385650,142811,387204,142292,388734v-519,1542,-1038,3047,-1532,4539c140254,394764,139760,396230,139266,397659v-481,1441,-962,2857,-1431,4235c137367,403284,136898,404637,136455,405977v-456,1327,-899,2629,-1329,3893c134695,411147,134277,412386,133872,413587v-418,1214,-810,2389,-1203,3539c132290,418264,131909,419377,131542,420451v-367,1075,-721,2111,-1050,3123c130137,424585,129808,425559,129491,426494v-316,935,-620,1833,-912,2693c128288,430059,128010,430880,127744,431664v-266,784,-519,1530,-760,2237c126744,434610,126516,435280,126313,435899v-215,632,-418,1213,-607,1757c125528,438200,125351,438705,125199,439160v-152,455,-291,873,-418,1252c124654,440779,124540,441107,124439,441398v-88,291,-177,531,-240,733c124135,442321,124072,442485,124034,442586v-25,114,-63,190,-63,215c123971,442814,123971,442776,123984,442751v25,-64,63,-165,101,-304c124135,442308,124199,442119,124275,441891v76,-215,164,-480,265,-784c124642,440804,124756,440463,124895,440083v126,-379,266,-796,418,-1238c125465,438390,125630,437909,125807,437391v164,-518,354,-1062,557,-1644c126554,435166,126769,434559,126984,433914v216,-632,443,-1302,671,-1997c127896,431234,128136,430514,128377,429781v254,-734,507,-1492,772,-2263c129415,426747,129681,425963,129947,425166v266,-809,545,-1617,823,-2439c131049,421918,131327,421083,131606,420249v291,-834,570,-1669,861,-2503c132745,416899,133036,416052,133315,415218v291,-847,570,-1682,861,-2516c134455,411855,134733,411021,135024,410199v279,-834,558,-1656,824,-2465c136126,406925,136392,406129,136670,405345v266,-784,520,-1568,786,-2326c137709,402260,137962,401515,138202,400781v254,-720,494,-1441,735,-2124c139165,397962,139393,397280,139621,396635v215,-645,430,-1277,633,-1883c140456,394145,140659,393563,140849,393007v190,-557,367,-1100,544,-1606c141558,390896,141722,390415,141874,389960v153,-455,305,-885,444,-1276c142444,388279,142571,387912,142685,387571v114,-354,228,-657,329,-948c143103,386345,143191,386080,143267,385864v76,-227,139,-429,203,-594c143520,385106,143571,384967,143609,384866v25,-114,63,-190,76,-228c143685,384613,143698,384575,143698,384588v,13,-13,50,-38,113c143634,384777,143609,384866,143558,384992v-38,114,-88,266,-139,430c143356,385599,143292,385801,143216,386016v-76,215,-164,468,-253,733c142875,387015,142773,387306,142672,387622v-114,316,-228,657,-342,1011c142204,389000,142077,389379,141937,389783v-138,405,-278,822,-430,1277c141355,391502,141191,391970,141026,392463v-164,493,-342,999,-519,1542c140330,394536,140140,395093,139950,395662v-203,581,-405,1175,-608,1795c139127,398063,138912,398708,138696,399366v-227,657,-456,1327,-696,2022c137772,402083,137519,402804,137278,403550v-253,733,-506,1492,-772,2262c136240,406596,135974,407393,135696,408215v-279,808,-558,1643,-849,2503c134556,411577,134252,412449,133948,413347v-304,885,-608,1795,-924,2730c132707,417013,132391,417961,132062,418934v-330,974,-672,1960,-1013,2958c130707,422904,130365,423928,130010,424964v-342,1037,-709,2086,-1063,3161c128579,429187,128212,430274,127845,431373v-380,1100,-759,2225,-1139,3350c126326,435861,125933,436999,125541,438162v-393,1150,-785,2326,-1190,3514c123946,442864,123540,444053,123135,445266v-405,1201,-823,2427,-1241,3654c121476,450146,121059,451384,120641,452636v-431,1252,-861,2503,-1279,3780c118932,457680,118488,458957,118058,460234v-431,1277,-874,2566,-1304,3868c116310,465391,115867,466693,115424,468008v-443,1302,-886,2617,-1329,3931c113652,473254,113196,474569,112752,475884v-443,1327,-886,2642,-1342,3956c110967,481155,110524,482457,110081,483759v-431,1302,-874,2604,-1304,3881c108333,488929,107903,490194,107485,491458v-430,1251,-848,2490,-1266,3704c105814,496375,105396,497576,105003,498752v-392,1163,-785,2300,-1152,3413c103472,503277,103104,504352,102762,505389v-354,1036,-696,2047,-1025,2995c101420,509345,101104,510268,100812,511128v-291,859,-569,1681,-835,2452c99724,514339,99483,515059,99255,515717v-228,657,-430,1264,-608,1794c98457,518055,98293,518548,98153,518978v-151,417,-266,784,-367,1087c97672,520369,97596,520609,97533,520786v-51,177,-101,290,-114,341c97419,521140,97432,521102,97444,521076v26,-88,76,-227,152,-442c97660,520419,97761,520141,97875,519787v114,-354,253,-759,418,-1239c98457,518068,98647,517511,98850,516905v215,-619,443,-1302,696,-2048c99800,514111,100078,513289,100369,512417v304,-885,621,-1833,963,-2844c101673,508574,102041,507487,102433,506349v380,-1138,798,-2338,1229,-3615e" filled="f" strokeweight=".21069mm">
                  <v:stroke endcap="round"/>
                  <v:path arrowok="t" o:connecttype="custom" o:connectlocs="2419,5146;2636,4504;2864,3833;3122,3069;3462,2068;3803,1062;3993,552;3949,703;3662,1548;3173,2991;2570,4771;1930,5808;1282,6120;762,6036;494,5640;435,5086;487,4583;594,4189;727,3799;853,3425;940,3169;948,3145;855,3421;662,3991;418,4709;201,5350;48,5609;1,5464;87,4972;287,4322;564,3503;904,2501;1274,1496;1660,961;2061,516;2418,207;2643,49;2732,0;2700,120;2578,478;2437,895;2301,1296;2179,1656;2088,1925;2026,2107;1954,2320;1837,2665;1678,3134;1488,3693;1326,4171;1244,4413;1263,4357;1350,4102;1423,3886;1432,3860;1380,4013;1278,4313;1141,4719;1008,5111;983,5185" o:connectangles="0,0,0,0,0,0,0,0,0,0,0,0,0,0,0,0,0,0,0,0,0,0,0,0,0,0,0,0,0,0,0,0,0,0,0,0,0,0,0,0,0,0,0,0,0,0,0,0,0,0,0,0,0,0,0,0,0,0,0,0" textboxrect="0,0,400667,613270"/>
                </v:shape>
                <v:shape id="Shape 1068" o:spid="_x0000_s1080" style="position:absolute;left:40594;top:4282;width:2302;height:6568;visibility:visible;mso-wrap-style:square;v-text-anchor:top" coordsize="230190,65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zgsgA&#10;AADeAAAADwAAAGRycy9kb3ducmV2LnhtbESP0WrCQBRE3wv9h+UW+lLqxhBqja5ipYUUhJLUD7hm&#10;r0kwezfsrhr/vlso9HGYmTPMcj2aXlzI+c6ygukkAUFcW91xo2D//fH8CsIHZI29ZVJwIw/r1f3d&#10;EnNtr1zSpQqNiBD2OSpoQxhyKX3dkkE/sQNx9I7WGQxRukZqh9cIN71Mk+RFGuw4LrQ40Lal+lSd&#10;jQJXfGXF7unzfMjK92rbZafy9rZX6vFh3CxABBrDf/ivXWgFs3SezuD3Tr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FHOCyAAAAN4AAAAPAAAAAAAAAAAAAAAAAJgCAABk&#10;cnMvZG93bnJldi54bWxQSwUGAAAAAAQABAD1AAAAjQMAAAAA&#10;" path="m13117,518586v380,-1138,798,-2338,1229,-3615c14763,513707,15219,512366,15700,510976v469,-1403,963,-2869,1482,-4399c17701,505047,18245,503455,18802,501811v557,-1656,1140,-3375,1748,-5145c21145,494884,21765,493051,22411,491155v646,-1897,1304,-3856,1988,-5879c25083,483266,25792,481193,26513,479069v709,-2124,1457,-4310,2216,-6548c29489,470283,30261,467995,31046,465657v798,-2339,1608,-4728,2431,-7155c34300,456062,35149,453572,36010,451043v861,-2541,1734,-5119,2621,-7736c39517,440677,40429,438010,41340,435305v925,-2718,1849,-5461,2798,-8255c45088,424256,46050,421412,47025,418542v975,-2869,1963,-5789,2963,-8735c50988,406849,52001,403866,53015,400845v1025,-3022,2063,-6081,3114,-9165c57167,388595,58231,385473,59294,382312v1077,-3148,2153,-6333,3242,-9544c63625,369570,64714,366321,65828,363060v1102,-3262,2216,-6561,3343,-9873c70298,349875,71424,346525,72564,343162v1140,-3350,2292,-6738,3444,-10138c77160,329611,78325,326185,79490,322746v1165,-3438,2330,-6889,3507,-10365c84175,308917,85353,305427,86543,301939v1190,-3502,2380,-7016,3570,-10531c91303,287894,92494,284367,93697,280827v1202,-3526,2392,-7079,3596,-10618c98495,266669,99698,263117,100901,259565v1203,-3552,2406,-7105,3621,-10669c105725,245344,106928,241791,108131,238226v1203,-3552,2418,-7104,3621,-10669c112955,224005,114158,220452,115360,216900v1203,-3552,2406,-7104,3609,-10656c120172,202704,121375,199152,122578,195612v1203,-3540,2405,-7079,3596,-10619c127377,181466,128567,177927,129770,174413v1190,-3527,2380,-7041,3570,-10556c134531,160355,135721,156841,136898,153352v1190,-3489,2368,-6978,3545,-10454c141621,139421,142799,135945,143976,132494v1165,-3451,2330,-7193,3495,-10328c148636,119031,149788,116212,150940,113709v1152,-2503,2305,-4412,3444,-6561c155524,104986,156651,102875,157790,100789v1127,-2073,2241,-4121,3355,-6118c162259,92661,163374,90702,164475,88767v1102,-1934,2153,-3830,3292,-5676c168780,81233,169920,79413,170933,77631v1139,-1783,2153,-3540,3292,-5247c175238,70678,176251,69009,177264,67366v1013,-1631,2026,-3237,3039,-4804c181315,60995,182328,59477,183342,57973v1012,-1492,1899,-2945,2912,-4374c187266,52183,188153,50793,189166,49440v886,-1365,1772,-2680,2785,-3982c192838,44169,193724,42917,194610,41691v887,-1239,1773,-2427,2659,-3603c198155,36925,198915,35788,199802,34675v886,-1100,1645,-2187,2532,-3236c203094,30390,203853,29366,204739,28380v760,-999,1520,-1972,2280,-2908c207778,24537,208538,23614,209298,22729v633,-885,1393,-1744,2026,-2579c212083,19303,212716,18494,213476,17723v633,-784,1266,-1542,1900,-2275c216009,14715,216642,14007,217275,13324v506,-683,1139,-1327,1646,-1960c219554,10732,220060,10126,220567,9544v506,-581,1013,-1138,1519,-1656c222593,7357,223099,6852,223479,6371v507,-480,886,-923,1266,-1352c225125,4589,225505,4184,225885,3805v379,-379,759,-733,1013,-1049c227278,2427,227531,2111,227784,1833v253,-278,506,-531,760,-759c228797,834,228924,619,229177,455v126,-152,253,-278,380,-341c229683,38,229810,,229936,25v127,13,127,76,254,177c230190,303,230190,442,230190,657v,203,,455,,809c230063,1820,230063,2250,229936,2756v,505,-126,1100,-253,1757c229557,5183,229430,5929,229303,6738v-253,821,-379,1706,-632,2667c228544,10366,228290,11415,228037,12515v-253,1112,-506,2288,-759,3539c227024,17293,226644,18608,226391,19999v-253,1378,-633,2831,-1013,4336c225125,25852,224745,27419,224365,29050v-379,1630,-759,3337,-1266,5082c222719,35876,222340,37697,221833,39555v-380,1858,-886,3767,-1266,5726c220060,47241,219554,49263,219047,51311v-506,2061,-1013,4172,-1519,6308c217022,59768,216388,61955,215882,64180v-633,2225,-1140,4488,-1773,6789c213603,73269,212970,75608,212337,77972v-634,2376,-1267,4778,-1899,7205c209804,87604,209171,90070,208538,92560v-760,2478,-1392,4993,-2152,7534c205753,102635,204993,105201,204360,107793v-760,2591,-1520,5208,-2279,7838c201321,118260,200561,120915,199802,123594v-760,2680,-1647,5373,-2406,8091c196636,134390,195750,137133,194990,139877v-886,2755,-1772,5524,-2659,8305c191572,150976,190685,153769,189799,156589v-886,2818,-1900,5650,-2786,8507c186127,167941,185241,170797,184228,173667v-886,2870,-1900,5764,-2786,8659c180429,185221,179416,188116,178403,191036v-886,2920,-1899,5853,-2912,8824c174478,202830,173465,205839,172452,208861v-1013,3021,-2152,6067,-3165,9126c168274,221059,167261,224144,166172,227254v-1051,3097,-2102,6219,-3165,9354c161943,239743,160879,242891,159803,246038v-1063,3161,-2140,6334,-3216,9507c155511,258718,154435,261891,153358,265076v-1076,3186,-2165,6372,-3241,9557c149041,277819,147952,281005,146876,284203v-1077,3185,-2165,6371,-3242,9544c142558,296933,141482,300106,140405,303279v-1076,3185,-2152,6346,-3228,9519c136113,315958,135037,319131,133973,322278v-1076,3161,-2140,6321,-3216,9469c129694,334895,128630,338030,127567,341165v-1064,3135,-2127,6270,-3178,9392c123325,353680,122274,356802,121210,359912v-1051,3097,-2101,6207,-3152,9291c117019,372300,115969,375385,114930,378457v-1051,3084,-2089,6144,-3128,9203c110777,390719,109739,393778,108713,396812v-1038,3034,-2064,6068,-3089,9089c104611,408910,103585,411918,102572,414915v-1013,2996,-2025,5979,-3026,8949c98533,426835,97533,429793,96533,432739v-1001,2945,-1988,5878,-2976,8798c92557,444445,91582,447352,90594,450247v-975,2895,-1950,5777,-2925,8647c86695,461751,85732,464608,84770,467452v-962,2844,-1925,5663,-2874,8482c80933,478753,79984,481559,79034,484353v-937,2781,-1886,5562,-2823,8331c75274,495452,74349,498208,73413,500951v-925,2743,-1849,5474,-2774,8192c69715,511861,68804,514566,67879,517272v-911,2692,-1823,5384,-2722,8052c64245,528004,63347,530671,62447,533313v-899,2655,-1798,5297,-2696,7939c58864,543882,57978,546511,57091,549115v-886,2617,-1772,5221,-2646,7812c53559,559519,52685,562098,51824,564664v-874,2566,-1747,5132,-2608,7673c48355,574891,47494,577419,46646,579947v-861,2516,-1710,5032,-2558,7522c43240,589972,42404,592450,41568,594914v-836,2478,-1671,4931,-2494,7371c38238,604712,37428,607151,36605,609541v-811,2376,-1621,5220,-2419,7054c33389,618415,32591,619224,31806,620501v-785,1277,-1570,2540,-2342,3780c28691,625507,27932,626720,27172,627909v-760,1188,-1507,2351,-2254,3501c24184,632548,23449,633660,22727,634760v-721,1087,-1443,2162,-2139,3211c19891,639008,19195,640032,18524,641017v-684,986,-1342,1960,-2001,2883c15877,644810,15244,645670,14624,646491v-620,822,-1228,1581,-1823,2301c12218,649513,11649,650182,11092,650802v-558,620,-1090,1188,-1608,1719c8977,653040,8470,653507,8002,653937v-481,430,-937,796,-1380,1125c6191,655391,5773,655669,5381,655896v-405,241,-772,417,-1127,557c3900,656592,3570,656680,3266,656731v-316,50,-607,50,-860,12c2139,656706,1886,656617,1671,656491v-228,-140,-430,-304,-607,-519c886,655757,734,655505,595,655201v-127,-291,-241,-632,-329,-1011c177,653798,114,653381,63,652913,25,652458,,651965,,651409v,-556,25,-1163,63,-1846c114,648893,177,648135,266,647326v101,-809,202,-1682,342,-2630c747,643761,899,642762,1076,641700v177,-1074,380,-2199,595,-3375c1899,637137,2139,635898,2406,634609v265,-1303,544,-2655,860,-4071c3570,629135,3900,627668,4242,626151v354,-1517,721,-3097,1113,-4715c5748,619818,6166,618137,6596,616417v431,-1719,887,-3501,1355,-5321c8420,609275,8913,607417,9433,605508v519,-1909,1051,-3868,1608,-5866c11585,597645,12155,595610,12750,593524v595,-2073,1203,-4197,1836,-6359c15219,585016,15865,582817,16536,580579v671,-2225,1355,-4500,2064,-6801c19309,571465,20031,569126,20778,566762v734,-2376,1506,-4778,2279,-7218c23829,557104,24627,554639,25450,552136v810,-2490,1646,-5031,2494,-7585c28780,541998,29654,539419,30527,536802v874,-2604,1773,-5233,2685,-7913c34110,526209,35035,523491,35972,520735v937,-2756,1886,-5562,2849,-8381c39770,509522,40745,506653,41733,503758v975,-2882,1962,-5815,2963,-8761c45696,492052,46709,489081,47722,486085v1013,-2983,2026,-6005,3051,-9026c51799,474025,52837,470979,53875,467932v1026,-3059,2077,-6131,3115,-9203c58028,455657,59079,452573,60118,449488v1050,-3084,2101,-6181,3153,-9278c64308,437125,65360,434028,66411,430931v1050,-3097,2101,-6207,3152,-9291c70614,418542,71665,415445,72703,412348v1051,-3084,2102,-6181,3140,-9266c76895,399998,77945,396913,78984,393829v1051,-3085,2089,-6157,3127,-9228c83149,381529,84200,378457,85238,375398v1039,-3072,2064,-6131,3102,-9178c89379,363161,90405,360114,91442,357080v1026,-3046,2065,-6080,3090,-9114c95558,344932,96583,341911,97609,338889v1013,-3008,2038,-6017,3052,-9013c101673,326880,102686,323897,103687,320926v1012,-2971,2013,-5929,3013,-8862c107688,309132,108688,306199,109663,303304v988,-2895,1962,-5777,2925,-8634c113563,291813,114525,288981,115475,286188v949,-2807,1886,-5588,2810,-8331c119223,275114,120134,272396,121046,269716v911,-2680,1810,-5322,2697,-7939c124629,259160,125503,256582,126364,254041v861,-2541,1709,-5044,2544,-7510c129744,244067,130567,241639,131378,239250v810,-2389,1608,-4740,2393,-7054c134543,229896,135315,227620,136075,225395v747,-2212,1482,-4399,2216,-6535c139013,216723,139722,214625,140418,212577v684,-2048,1368,-4045,2026,-6005c143115,204613,143761,202704,144394,200846v633,-1871,1253,-3692,1849,-5461c146838,193615,147433,191883,147990,190214v570,-1681,1127,-3299,1659,-4879c150180,183755,150699,182225,151206,180746v494,-1479,988,-2908,1456,-4285c153131,175083,153574,173743,154004,172466v443,-1277,861,-2503,1254,-3679c155663,167599,156043,166474,156410,165400v367,-1075,709,-2099,1038,-3085c157777,161342,158094,160419,158385,159546v304,-884,582,-1706,849,-2477c159487,156297,159740,155565,159968,154894v228,-670,430,-1289,620,-1858c160791,152480,160955,151962,161120,151494v152,-455,291,-860,418,-1226c161652,149914,161753,149610,161842,149358v88,-241,152,-443,202,-595c162095,148624,162120,148523,162133,148485v13,-12,,13,,38c162108,148573,162070,148687,162019,148852v-63,164,-127,379,-215,645c161715,149749,161601,150066,161475,150432v-114,354,-254,771,-406,1226c160905,152114,160740,152619,160550,153175v-190,544,-392,1150,-607,1795c159727,155615,159487,156310,159234,157044v-241,733,-507,1516,-786,2338c158170,160204,157866,161076,157562,161986v-304,910,-633,1859,-962,2845c156258,165817,155916,166853,155549,167915v-355,1062,-734,2162,-1114,3299c154055,172339,153662,173503,153257,174703v-405,1189,-823,2415,-1253,3666c151586,179621,151155,180897,150712,182200v-443,1302,-886,2629,-1342,3969c148914,187509,148446,188874,147977,190252v-456,1378,-937,2769,-1405,4172c146091,195827,145609,197256,145128,198671v-481,1429,-975,2870,-1456,4298c143178,204410,142697,205852,142203,207293v-493,1454,-974,2895,-1468,4348c140241,213083,139747,214536,139266,215978v-494,1428,-975,2869,-1456,4297c137316,221717,136835,223133,136354,224548v-481,1416,-950,2832,-1431,4223c134455,230174,133986,231551,133517,232930v-468,1377,-924,2730,-1379,4083c131682,238353,131226,239693,130783,241007v-444,1315,-887,2617,-1317,3894c129023,246190,128592,247454,128174,248706v-430,1239,-848,2478,-1253,3691c126503,253611,126098,254812,125705,256000v-405,1175,-798,2339,-1190,3489c124135,260627,123743,261752,123375,262864v-379,1113,-746,2200,-1114,3262c121907,267200,121552,268250,121198,269286v-355,1024,-697,2035,-1026,3034c119830,273319,119501,274292,119172,275253v-317,960,-646,1896,-950,2819c117906,278995,117602,279905,117298,280789v-304,898,-595,1771,-886,2630c116120,284266,115829,285113,115550,285935v-278,822,-544,1630,-823,2414c114462,289146,114209,289917,113943,290675v-254,759,-507,1504,-748,2238c112942,293633,112702,294354,112461,295049v-228,695,-469,1378,-684,2035c111549,297754,111334,298399,111119,299031v-215,632,-430,1239,-633,1846c110283,301471,110093,302053,109903,302609v-190,568,-379,1112,-557,1643c109169,304770,108992,305289,108827,305782v-165,493,-329,960,-481,1428c108194,307665,108042,308108,107890,308537v-139,417,-278,835,-417,1227c107346,310156,107219,310535,107093,310902v-127,366,-241,707,-355,1048c106624,312279,106510,312608,106409,312911v-102,304,-203,594,-291,873c106016,314062,105928,314315,105852,314567v-89,253,-165,493,-253,721c105522,315515,105459,315730,105383,315945v-76,215,-139,417,-203,607c105104,316754,105041,316944,104978,317121v-63,189,-114,366,-177,556c104737,317854,104674,318031,104623,318195v-63,177,-126,354,-177,519c104383,318891,104320,319055,104269,319232v-63,177,-114,341,-177,518c104041,319915,103978,320092,103915,320268v-51,165,-114,342,-178,519c103687,320964,103623,321141,103560,321318v-63,190,-127,366,-177,543c103319,322038,103256,322228,103193,322405v-64,177,-127,366,-178,544c102952,323126,102889,323302,102826,323492v-64,177,-114,354,-178,518c102585,324188,102534,324364,102471,324529v-51,164,-114,328,-164,493c102256,325186,102192,325338,102142,325489v-51,165,-102,304,-152,455c101952,326084,101901,326223,101850,326349v-38,126,-76,253,-114,367c101686,326829,101660,326943,101622,327044v-37,102,-63,190,-101,278c101496,327398,101471,327474,101445,327537v-12,76,-38,127,-50,178c101382,327765,101369,327803,101357,327828v-13,25,-26,51,-26,63c101331,327891,101331,327904,101331,327904v,-13,,-25,13,-51c101357,327828,101369,327803,101382,327765v13,-50,25,-101,51,-152c101445,327550,101471,327487,101496,327411v25,-63,51,-152,76,-227c101610,327095,101635,326994,101673,326905v26,-101,63,-202,101,-316c101812,326475,101850,326362,101889,326248v37,-126,88,-253,139,-392c102066,325717,102117,325578,102167,325426v51,-152,114,-316,165,-480c102395,324769,102446,324592,102522,324402v63,-189,126,-379,190,-594c102788,323606,102863,323378,102939,323151v76,-228,152,-468,241,-721c103269,322190,103357,321925,103446,321647v89,-266,190,-557,291,-860c103839,320496,103953,320180,104054,319851v114,-328,228,-670,354,-1024c104522,318474,104649,318107,104775,317728v127,-380,266,-771,405,-1189c105320,316135,105459,315705,105611,315263v152,-430,304,-885,469,-1353c106232,313430,106396,312950,106561,312456v177,-506,354,-1024,532,-1554c107270,310371,107460,309827,107650,309271v190,-557,379,-1138,582,-1720c108422,306957,108624,306363,108840,305744v202,-607,418,-1239,633,-1884c109701,303215,109916,302571,110144,301901v228,-670,456,-1353,697,-2048c111068,299170,111309,298462,111549,297742v241,-708,494,-1441,748,-2174c112537,294822,112790,294063,113056,293305v253,-759,519,-1543,785,-2326c114107,290182,114386,289386,114664,288577v266,-822,557,-1644,836,-2491c115779,285252,116070,284405,116361,283533v291,-860,595,-1732,899,-2630c117564,280019,117868,279121,118171,278211v317,-923,621,-1846,938,-2781c119438,274481,119754,273533,120083,272573v330,-974,659,-1947,1001,-2933c121413,268641,121755,267643,122096,266619v342,-1012,697,-2036,1052,-3085c123489,262498,123857,261448,124211,260386v367,-1074,722,-2149,1102,-3223c125680,256076,126047,254976,126427,253864v367,-1100,747,-2225,1127,-3350c127946,249389,128326,248251,128719,247100v379,-1137,772,-2300,1165,-3451c130276,242486,130681,241311,131074,240135v405,-1176,797,-2541,1202,-3552c132682,235572,133087,234851,133492,234054v405,-796,811,-1491,1228,-2237c135125,231058,135531,230313,135949,229567v405,-746,810,-1492,1215,-2238c137569,226596,137975,225850,138380,225130v405,-733,810,-1454,1203,-2175c139988,222248,140380,221540,140773,220844v380,-695,772,-1378,1152,-2048c142305,218127,142685,217457,143052,216824v367,-645,734,-1276,1089,-1896c144495,214321,144837,213714,145192,213133v341,-581,671,-1150,1000,-1706c146521,210870,146838,210339,147154,209809v317,-519,621,-1024,912,-1530c148370,207786,148661,207306,148939,206838v279,-468,558,-923,824,-1378c150041,205005,150294,204575,150560,204133v253,-430,507,-847,747,-1277c151548,202438,151788,202021,152029,201604v228,-417,455,-834,684,-1251c152941,199935,153169,199531,153384,199101v215,-417,430,-847,645,-1277c154245,197395,154460,196965,154675,196523v203,-443,405,-898,621,-1353c155498,194702,155701,194234,155904,193754v202,-481,417,-986,620,-1479c156726,191782,156929,191289,157132,190796v189,-493,392,-986,595,-1479c157929,188824,158132,188331,158335,187838v202,-493,405,-986,620,-1479c159157,185866,159360,185373,159563,184880v202,-506,405,-999,620,-1492c160386,182882,160588,182389,160803,181884v203,-506,418,-999,621,-1505c161639,179874,161854,179368,162057,178862v215,-505,430,-1011,646,-1517c162906,176840,163121,176334,163336,175816v215,-506,430,-1012,645,-1517c164197,173780,164412,173275,164627,172769v216,-518,431,-1024,646,-1529c165488,170721,165703,170216,165919,169710v215,-506,431,-1024,709,-1530c166755,167675,167008,167169,167261,166676v126,-506,380,-1011,633,-1517c168021,164666,168274,164161,168527,163668v253,-493,380,-986,633,-1467c169414,161708,169540,161228,169794,160747v126,-480,379,-960,632,-1428c170553,158839,170806,158371,171059,157916v127,-468,380,-923,507,-1365c171819,156096,171946,155653,172199,155223v127,-442,380,-872,506,-1289c172959,153504,173086,153099,173339,152695v126,-405,253,-809,506,-1188c173972,151127,174098,150748,174351,150382v127,-367,254,-709,380,-1050c174985,148991,175111,148662,175238,148346v126,-316,253,-607,380,-897c175744,147170,175871,146893,175998,146640v126,-253,253,-481,253,-708c176378,145717,176504,145515,176504,145338v127,-177,253,-342,253,-481c176884,144718,176884,144592,176884,144491v127,-102,127,-177,127,-228c177011,144213,177137,144175,177137,144162v,,,25,,63c177011,144276,177011,144339,177011,144478v,126,-127,303,-127,556c176757,145274,176757,145590,176631,145957v-127,379,-253,809,-253,1289c176251,147739,176124,148283,175998,148890v-127,607,-254,1276,-380,1985c175364,151595,175238,152379,175111,153213v-253,822,-380,1707,-633,2655c174351,156803,174098,157789,173845,158826v-127,1049,-380,2136,-633,3274c172959,163238,172705,164414,172452,165640v-253,1226,-506,2502,-759,3805c171439,170759,171059,172112,170806,173503v-253,1390,-633,2818,-886,4272c169540,179229,169160,180721,168907,182251v-380,1516,-760,3071,-1140,4651c167514,188470,167134,190075,166755,191706v-418,1618,-811,3274,-1203,4930c165147,198305,164741,199986,164323,201693v-417,1694,-835,3400,-1266,5132c162614,208544,162184,210276,161728,212021v-443,1744,-899,3502,-1368,5271c159892,219049,159424,220819,158942,222589v-481,1770,-962,3539,-1456,5322c156992,229681,156499,231463,155992,233245v-507,1771,-1013,3553,-1532,5323c153941,240337,153422,242120,152890,243877v-519,1770,-1051,3539,-1595,5297c150763,250943,150218,252700,149661,254458v-544,1744,-1101,3501,-1658,5246c147433,261461,146876,263205,146293,264950v-569,1745,-1152,3476,-1734,5234c143963,271928,143368,273672,142761,275455v-595,1770,-1203,3578,-1824,5398c140317,282686,139684,284531,139051,286402v-633,1859,-1266,3755,-1912,5676c136480,293987,135822,295921,135163,297881v-658,1959,-1329,3931,-2013,5941c132480,305820,131783,307842,131099,309890v-696,2036,-1393,4096,-2101,6182c128301,318145,127579,320243,126870,322367v-721,2111,-1444,4235,-2165,6384c123971,330900,123236,333061,122502,335249v-735,2174,-1481,4373,-2229,6573c119526,344034,118767,346259,118007,348484v-747,2238,-1520,4488,-2279,6738c114968,357485,114196,359747,113423,362023v-772,2275,-1545,4564,-2317,6852c110334,371163,109549,373451,108777,375751v-786,2301,-1570,4602,-2343,6903c105649,384967,104864,387268,104092,389581v-785,2301,-1570,4602,-2343,6902c100964,398784,100179,401085,99407,403385v-773,2289,-1558,4577,-2330,6865c96305,412525,95532,414801,94773,417063v-773,2263,-1532,4526,-2292,6763c91721,426077,90962,428314,90202,430526v-747,2226,-1494,4425,-2241,6624c87226,439338,86479,441512,85745,443673v-722,2162,-1456,4311,-2178,6435c82845,452232,82136,454330,81427,456429v-709,2085,-1405,4159,-2102,6206c78629,464683,77945,466719,77262,468729v-684,2010,-1355,3994,-2026,5966c74564,476667,73906,478614,73261,480548v-659,1922,-1305,3831,-1951,5727c70677,488158,70045,490017,69424,491862v-633,1846,-1254,3666,-1861,5474c66955,499144,66347,500926,65752,502683v-595,1770,-1190,3502,-1773,5234c63397,509636,62814,511355,62245,513037v-583,1694,-1140,3362,-1710,5018c59979,519724,59421,521355,58877,522985v-557,1631,-1102,3236,-1646,4842c56686,529432,56155,531013,55610,532593v-532,1580,-1064,3135,-1583,4690c53496,538838,52976,540392,52457,541922v-531,1542,-1038,3059,-1557,4576c50393,548015,49874,549507,49380,550999v-506,1491,-1012,2983,-1506,4449c47367,556914,46873,558369,46393,559810v-495,1441,-976,2882,-1457,4297c44455,565523,43974,566939,43505,568330v-468,1390,-937,2768,-1405,4134c41644,573829,41176,575182,40720,576521v-443,1340,-899,2668,-1342,3970c38934,581793,38504,583095,38061,584372v-431,1276,-849,2528,-1279,3767c36364,589378,35947,590604,35541,591805v-405,1201,-810,2389,-1203,3552c33946,596520,33553,597671,33186,598783v-379,1125,-759,2212,-1114,3286c31705,603144,31350,604193,31008,605205v-354,1024,-683,2085,-1013,2983c29666,609073,29350,609920,29046,610577v-304,657,-608,1037,-899,1530c27868,612600,27590,613080,27324,613535v-266,455,-519,885,-760,1302c26311,615254,26083,615647,25855,616026v-215,379,-431,733,-633,1074c25019,617429,24829,617745,24652,618048v-177,304,-342,582,-494,835c23994,619135,23854,619376,23728,619603v-140,215,-253,417,-355,594c23259,620374,23158,620526,23082,620665v-88,139,-152,253,-215,354c22816,621107,22766,621183,22727,621247v-25,50,-50,88,-63,101c22664,621348,22677,621322,22677,621310v25,-51,50,-139,89,-266c22816,620918,22867,620754,22943,620564v63,-202,139,-443,240,-721c23272,619565,23373,619249,23500,618908v114,-354,240,-746,392,-1163c24032,617328,24184,616860,24361,616367v165,-493,342,-1024,532,-1593c25083,614218,25285,613637,25500,612979v215,-657,444,-1365,684,-2136c26425,610072,26678,609224,26944,608352v266,-872,544,-1782,823,-2743c28058,604648,28362,603650,28666,602613v316,-1037,633,-2124,975,-3249c29970,598252,30325,597076,30679,595875v367,-1201,735,-2452,1127,-3729c32186,590857,32591,589530,32996,588164v418,-1378,836,-2781,1279,-4235c34718,582475,35161,580984,35630,579454v468,-1529,950,-3110,1443,-4728c37567,573108,38074,571452,38605,569745v520,-1693,1064,-3450,1621,-5233c40783,562717,41353,560897,41948,559013v582,-1871,1190,-3780,1798,-5739c44366,551314,45000,549317,45658,547282v646,-2035,1317,-4121,1988,-6232c48330,538926,49026,536777,49748,534577v709,-2187,1430,-4424,2178,-6687c52660,525627,53420,523327,54192,521000v772,-2325,1557,-4689,2355,-7091c57345,511520,58168,509093,58991,506653v823,-2453,1671,-4918,2519,-7433c62359,496704,63220,494150,64106,491559v874,-2579,1760,-5196,2659,-7851c67664,481054,68576,478374,69487,475656v925,-2705,1849,-5448,2799,-8217c73223,464658,74172,461864,75122,459033v962,-2819,1924,-5676,2899,-8546c78996,447618,79984,444710,80971,441803v988,-2920,1988,-5866,2989,-8812c84960,430033,85973,427050,86986,424067v1013,-2996,2026,-6005,3051,-9026c91063,412019,92089,408986,93127,405939v1025,-3047,2063,-6118,3102,-9178c97280,393690,98318,390605,99369,387521v1038,-3085,2089,-6182,3140,-9279c103560,375145,104611,372047,105662,368938v1051,-3110,2114,-6233,3165,-9342c109891,356473,110942,353364,112005,350241v1051,-3122,2115,-6245,3165,-9367c116234,337751,117298,334616,118349,331494v1063,-3122,2114,-6244,3178,-9367c122591,319005,123641,315882,124705,312772v1051,-3122,2102,-6232,3165,-9342c128921,300320,129972,297223,131023,294126v1038,-3097,2089,-6181,3128,-9253c135201,281788,136240,278729,137278,275670v1026,-3059,2064,-6093,3089,-9127c141393,263509,142419,260500,143432,257492v1025,-2996,2038,-5980,3039,-8950c147471,245571,148471,242613,149472,239680v987,-2933,1975,-5840,2962,-8735c153409,228050,154384,225168,155359,222311v962,-2857,1924,-5689,2887,-8508c159195,210997,160145,208190,161082,205422v937,-2768,1874,-5525,2798,-8242c164805,194449,165716,191744,166628,189064v886,-2680,1773,-5335,2659,-7964c170173,178471,171059,175866,171946,173275v886,-2579,1772,-5145,2659,-7673c175491,163061,176251,160558,177137,158067v886,-2490,1646,-4955,2533,-7395c180429,148245,181315,145831,182075,143441v887,-2389,1646,-4753,2406,-7092c185241,134011,186127,131710,186887,129422v759,-2275,1519,-4538,2279,-6763c189926,120434,190685,118247,191318,116086e" filled="f" strokeweight=".21069mm">
                  <v:stroke endcap="round"/>
                  <v:path arrowok="t" o:connecttype="custom" o:connectlocs="310,4657;625,3728;1009,2596;1404,1429;1773,674;2070,255;2259,38;2297,45;2191,513;1974,1317;1662,2273;1308,3318;965,4328;652,5253;366,6096;128,6488;6,6552;42,6262;231,5596;539,4679;883,3662;1211,2697;1462,1954;1600,1549;1611,1517;1507,1822;1349,2288;1212,2693;1118,2971;1064,3129;1041,3198;1021,3255;1013,3279;1025,3244;1061,3139;1131,2933;1232,2635;1360,2296;1481,2083;1559,1938;1627,1774;1698,1608;1756,1475;1766,1460;1699,1778;1560,2333;1371,2921;1134,3620;880,4372;658,5027;479,5555;332,5988;242,6189;235,6189;318,5922;498,5346;780,4505;1120,3503;1465,2485;1771,1581" o:connectangles="0,0,0,0,0,0,0,0,0,0,0,0,0,0,0,0,0,0,0,0,0,0,0,0,0,0,0,0,0,0,0,0,0,0,0,0,0,0,0,0,0,0,0,0,0,0,0,0,0,0,0,0,0,0,0,0,0,0,0,0" textboxrect="0,0,230190,656781"/>
                </v:shape>
                <v:shape id="Shape 1069" o:spid="_x0000_s1081" style="position:absolute;left:40266;top:3901;width:3262;height:7504;visibility:visible;mso-wrap-style:square;v-text-anchor:top" coordsize="326128,75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cKcEA&#10;AADeAAAADwAAAGRycy9kb3ducmV2LnhtbERPzYrCMBC+C75DmAVvmlpw1+0aRQTFywpb9wGGZtqU&#10;NpPaRK1vbw6Cx4/vf7UZbCtu1PvasYL5LAFBXDhdc6Xg/7yfLkH4gKyxdUwKHuRhsx6PVphpd+c/&#10;uuWhEjGEfYYKTAhdJqUvDFn0M9cRR650vcUQYV9J3eM9httWpknyKS3WHBsMdrQzVDT51SqQZWoO&#10;v/nidGkW5fw8eD4dGlZq8jFsf0AEGsJb/HIftYKv9DuNe+OdeAX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jXCnBAAAA3gAAAA8AAAAAAAAAAAAAAAAAmAIAAGRycy9kb3du&#10;cmV2LnhtbFBLBQYAAAAABAAEAPUAAACGAwAAAAA=&#10;" path="m221922,160760v760,-2225,1519,-4412,2152,-6573c224834,152025,225594,149901,226227,147803v760,-2086,1519,-4147,2152,-6169c229012,139624,229772,137639,230405,135705v633,-1947,1266,-3843,1899,-5689c232938,128171,233571,126363,234204,124606v506,-1757,1139,-3464,1646,-5120c236483,117830,236989,116225,237496,114670v506,-1542,1013,-3047,1519,-4475c239522,108754,240028,107274,240408,106036v506,-1239,886,-2427,1266,-3300c242181,101877,242560,101422,242940,100815v254,-607,634,-1176,1013,-1707c244206,98577,244586,98072,244839,97617v254,-455,507,-885,760,-1277c245852,95948,246106,95607,246232,95278v254,-316,380,-594,634,-847c246992,94191,247119,93976,247245,93799v127,-164,127,-304,253,-405c247498,93293,247625,93217,247625,93192v,-12,,13,,38c247498,93319,247498,93457,247372,93685v,228,-127,519,-253,872c246992,94924,246866,95354,246739,95847v-253,505,-380,1074,-633,1706c245852,98198,245726,98893,245346,99677v-253,771,-507,1606,-760,2516c244206,103090,243953,104064,243574,105100v-380,1024,-760,2124,-1140,3287c242054,109538,241674,110764,241167,112040v-379,1277,-886,2617,-1265,4008c239395,117451,238889,118905,238382,120409v-506,1517,-1013,3084,-1646,4703c236230,126729,235723,128398,235090,130130v-633,1732,-1140,3514,-1772,5347c232684,137310,232051,139194,231291,141128v-633,1934,-1265,3932,-1899,5967c228633,149130,227873,151228,227240,153365v-760,2149,-1520,4336,-2279,6573c224201,162189,223441,164477,222682,166815v-887,2339,-1647,4716,-2406,7155c219390,176410,218503,178888,217743,181416v-886,2529,-1772,5107,-2658,7737c214198,191769,213312,194449,212426,197155v-1013,2717,-1900,5486,-2912,8280c208627,208241,207614,211085,206601,213980v-886,2895,-1899,5815,-2912,8799c202676,225737,201663,228758,200650,231804v-1013,3047,-2114,6144,-3165,9267c196421,244180,195358,247341,194269,250539v-1077,3186,-2166,6409,-3267,9671c189888,263458,188786,266745,187659,270057v-1127,3312,-2254,6649,-3393,10012c183126,283419,181987,286807,180822,290207v-1152,3401,-2305,6827,-3469,10265c176188,303898,175023,307349,173845,310813v-1177,3451,-2342,6927,-3520,10391c169148,324681,167970,328157,166780,331646v-1177,3476,-2355,6953,-3533,10429c162070,345564,160893,349040,159715,352504v-1178,3477,-2355,6940,-3520,10391c155017,366359,153853,369798,152688,373236v-1165,3438,-2330,6864,-3482,10277c148053,386914,146901,390315,145749,393702v-1140,3375,-2279,6738,-3419,10088c141191,407140,140064,410465,138950,413777v-1127,3312,-2241,6611,-3356,9886c134493,426936,133391,430185,132290,433422v-1102,3235,-2191,6447,-3267,9645c127934,446253,126858,449438,125794,452586v-1064,3160,-2127,6283,-3191,9405c121552,465101,120502,468198,119463,471270v-1051,3084,-2076,6144,-3114,9177c115323,483481,114297,486502,113285,489498v-1014,3009,-2026,5980,-3039,8951c109245,501407,108245,504352,107257,507285v-987,2920,-1975,5827,-2963,8722c103320,518890,102345,521759,101382,524616v-962,2844,-1924,5676,-2874,8482c97558,535918,96609,538699,95672,541480v-949,2768,-1874,5524,-2798,8255c91949,552465,91025,555170,90113,557863v-911,2693,-1810,5360,-2709,8002c86505,568507,85619,571136,84732,573741v-874,2591,-1760,5170,-2621,7736c81250,584031,80389,586559,79541,589062v-849,2515,-1697,4993,-2533,7458c76186,598973,75350,601413,74540,603814v-824,2415,-1621,4804,-2419,7143c71324,613308,70538,616051,69753,617872v-772,1820,-1544,2704,-2304,4020c66689,623206,65942,624483,65208,625747v-734,1264,-1469,2515,-2191,3729c62296,630690,61587,631891,60890,633066v-696,1176,-1380,2326,-2064,3451c58155,637643,57484,638742,56826,639830v-646,1074,-1291,2136,-1925,3173c54268,644039,53648,645050,53040,646036v-608,987,-1190,1947,-1773,2883c50685,649867,50115,650777,49558,651662v-557,885,-1089,1757,-1621,2591c47418,655100,46899,655909,46405,656693v-493,796,-975,1555,-1443,2301c44493,659727,44050,660435,43607,661130v-431,683,-848,1353,-1253,1985c41948,663760,41556,664366,41189,664961v-367,581,-722,1150,-1064,1681c39783,667185,39467,667703,39163,668196v-317,481,-596,949,-874,1391c38023,670017,37770,670434,37529,670801v-240,379,-455,733,-658,1049c36668,672166,36491,672457,36326,672710v-164,265,-316,493,-443,695c35757,673595,35656,673771,35567,673898v-89,139,-152,253,-203,329c35326,674290,35289,674353,35289,674353v-13,,12,-63,37,-126c35364,674126,35415,673974,35491,673746v76,-227,165,-506,291,-860c35896,672545,36035,672128,36200,671660v152,-480,342,-1011,544,-1618c36947,669448,37175,668778,37416,668058v240,-721,519,-1517,797,-2364c38504,664847,38808,663949,39137,662976v330,-961,671,-1998,1039,-3072c40543,658817,40935,657666,41341,656465v405,-1200,835,-2465,1291,-3779c43075,651371,43544,649993,44025,648565v481,-1442,987,-2921,1507,-4463c46063,642547,46608,640955,47165,639299v557,-1644,1139,-3363,1735,-5120c49495,632422,50115,630601,50748,628743v621,-1871,1279,-3792,1950,-5764c53356,621006,54040,618984,54749,616911v709,-2073,1431,-4197,2165,-6384c57649,608352,58408,606128,59181,603840v772,-2276,1557,-4615,2368,-6991c62359,594459,63182,592032,64018,589555v848,-2478,1697,-5006,2570,-7585c67462,579391,68361,576775,69260,574094v911,-2667,1823,-5385,2773,-8153c72970,563172,73919,560353,74894,557496v962,-2857,1950,-5764,2950,-8722c78844,545816,79858,542820,80896,539773v1038,-3046,2076,-6144,3152,-9291c85112,527347,86189,524161,87277,520925v1102,-3224,2216,-6498,3330,-9822c91734,507778,92874,504415,94038,501002v1153,-3401,2318,-6852,3508,-10353c98723,487147,99926,483608,101142,480030v1215,-3577,2444,-7205,3684,-10871c106067,465493,107321,461788,108600,458047v1266,-3742,2544,-7535,3836,-11352c113740,442877,115044,439009,116361,435115v1329,-3893,2659,-7825,4001,-11794c121705,419364,123059,415357,124427,411337v1367,-4032,2735,-8090,4128,-12174c129935,395080,131327,390959,132733,386825v1405,-4133,2811,-8292,4229,-12464c138367,370189,139798,365992,141216,361783v1431,-4209,2862,-8432,4293,-12654c146939,344894,148383,340659,149813,336424v1431,-4235,2875,-8470,4306,-12717c155562,319472,156993,315237,158436,311003v1431,-4235,2862,-8470,4292,-12680c164159,294101,165590,289892,167008,285695v1418,-4197,2836,-8382,4254,-12553c172681,268970,174086,264824,175479,260690v1405,-4134,2798,-8242,4191,-12338c181050,244256,182430,240186,183797,236153v1368,-4045,2735,-8078,4090,-12060c189242,220099,190584,216129,191926,212185v1330,-3944,2659,-7850,3976,-11731c197219,196573,198523,192718,199764,188900v1393,-3818,2659,-7610,3925,-11377c204955,173768,206222,170052,207487,166348v1267,-3692,2406,-7345,3673,-10973c212426,151747,213565,148157,214831,144605v1140,-3540,2406,-7674,3546,-10493c219643,131293,220782,129789,221922,127703v1140,-2086,2279,-4121,3419,-6106c226480,119600,227619,117666,228633,115782v1139,-1896,2278,-3729,3292,-5524c233064,108463,234077,106706,235217,104999v1013,-1694,2026,-3363,3039,-4968c239395,98413,240408,96833,241421,95316v1013,-1530,1899,-3021,2912,-4463c245346,89412,246232,88009,247245,86644v887,-1353,1899,-2680,2786,-3957c250917,81410,251804,80171,252690,78983v886,-1201,1772,-2351,2659,-3464c256235,74394,256995,73320,257881,72283v760,-1024,1519,-2022,2279,-2983c260920,68352,261680,67429,262439,66557v760,-885,1520,-1719,2153,-2528c265352,63232,265985,62474,266618,61740v633,-733,1266,-1415,1899,-2073c269150,59010,269656,58391,270290,57809v506,-594,1012,-1138,1646,-1656c272442,55635,272948,55154,273328,54699v507,-455,1013,-872,1393,-1264c275101,53056,275608,52702,275987,52373v380,-329,760,-632,1013,-897c277380,51210,277760,50970,278013,50755v253,-215,633,-392,887,-544c279153,50047,279406,49921,279533,49820v253,-102,506,-177,633,-240c280292,49529,280546,49504,280672,49504v127,,254,12,254,63c281052,49605,281179,49668,281179,49756v126,89,126,203,126,342c281432,50224,281432,50363,281305,50553v,202,,430,,708c281179,51552,281179,51868,281052,52247v,366,-126,771,-253,1226c280672,53928,280546,54421,280419,54952v-127,531,-253,1112,-507,1719c279786,57291,279533,57935,279406,58631v-253,682,-506,1415,-760,2174c278393,61563,278140,62360,277887,63194v-254,822,-507,1694,-760,2592c276747,66683,276494,67619,276114,68580v-253,973,-633,1959,-1013,2995c274848,72612,274468,73674,274088,74786v-380,1100,-760,2250,-1140,3439c272442,79413,272062,80626,271683,81891v-507,1264,-887,2566,-1393,3906c269910,87137,269403,88515,268897,89918v-507,1416,-887,2857,-1393,4349c266998,95746,266491,97263,265858,98818v-506,1554,-1013,3147,-1519,4765c263706,105214,263199,106870,262566,108577v-506,1694,-1139,3413,-1773,5183c260287,115517,259654,117312,259021,119145v-633,1833,-1267,3691,-1899,5587c256488,126628,255855,128550,255222,130509v-760,1960,-1393,3957,-2026,5967c252437,138499,251804,140559,251044,142632v-633,2086,-1393,4197,-2153,6334c248132,151115,247498,153276,246739,155476v-760,2200,-1519,4437,-2279,6687c243700,164426,242940,166702,242181,169015v-887,2313,-1646,4652,-2406,7016c238889,178395,238129,180797,237369,183211v-886,2414,-1646,4854,-2532,7320c233950,192996,233191,195486,232304,197989v-886,2515,-1772,5044,-2532,7597c228886,208140,227999,210719,227113,213310v-886,2592,-1772,5196,-2659,7825c223568,223752,222682,226394,221795,229049v-886,2654,-1772,5322,-2785,7989c218123,239718,217237,242411,216351,245103v-887,2693,-1900,5398,-2786,8103c212679,255924,211793,258630,210779,261348v-886,2717,-1772,5435,-2658,8153c207108,272206,206222,274924,205335,277642v-886,2705,-1899,5411,-2785,8116c201663,288451,200777,291143,199764,293823v-848,2693,-1760,5360,-2659,8027c196193,304518,195294,307172,194408,309802v-899,2642,-1785,5271,-2672,7875c190850,320294,189976,322885,189103,325464v-874,2579,-1748,5133,-2609,7674c185634,335679,184785,338207,183937,340710v-849,2490,-1684,4968,-2520,7433c180581,350595,179758,353035,178935,355437v-810,2414,-1620,4804,-2418,7168c175707,364968,174922,367307,174137,369620v-786,2314,-1558,4602,-2330,6865c171035,378747,170275,380998,169528,383210v-747,2212,-1494,4399,-2229,6561c166565,391945,165843,394081,165134,396192v-722,2112,-1431,4198,-2127,6258c162311,404511,161614,406546,160930,408556v-671,2010,-1342,3995,-2013,5954c158259,416469,157600,418391,156955,420300v-646,1909,-1279,3792,-1912,5638c154422,427796,153802,429629,153181,431437v-607,1795,-1215,3577,-1810,5334c150788,438516,150193,440248,149623,441942v-582,1706,-1152,3387,-1709,5031c147357,448616,146813,450247,146268,451840v-544,1593,-1076,3160,-1595,4703c144154,458085,143635,459602,143128,461094v-494,1479,-1000,2945,-1482,4373c141165,466896,140684,468299,140216,469677v-456,1378,-924,2731,-1368,4045c138405,475037,137962,476326,137544,477590v-430,1265,-848,2491,-1253,3691c135886,482483,135480,483658,135100,484796v-392,1138,-759,2250,-1126,3325c133607,489183,133252,490232,132910,491230v-342,1012,-671,1985,-987,2933c131606,495098,131302,496009,131011,496869v-304,872,-583,1706,-861,2515c129884,500180,129631,500939,129377,501672v-240,721,-481,1404,-696,2061c128466,504377,128250,504984,128060,505553v-190,569,-367,1100,-531,1580c127364,507626,127212,508081,127073,508486v-139,404,-266,771,-367,1087c126592,509889,126503,510167,126415,510407v-76,228,-140,418,-190,569c126174,511115,126149,511216,126123,511267v,25,-12,38,-12,38c126123,511267,126161,511179,126199,511052v38,-127,102,-303,178,-518c126453,510306,126541,510041,126655,509725v102,-317,228,-683,367,-1100c127162,508220,127314,507753,127491,507247v164,-506,354,-1062,569,-1669c128263,504972,128479,504314,128719,503619v241,-695,494,-1454,760,-2250c129745,500572,130036,499738,130340,498840v304,-884,620,-1832,949,-2819c131631,495035,131973,494011,132340,492937v367,-1087,747,-2212,1140,-3375c133885,488386,134290,487173,134720,485908v431,-1251,874,-2566,1330,-3918c136506,480637,136975,479246,137468,477805v494,-1441,988,-2932,1507,-4462c139494,471813,140026,470246,140583,468628v544,-1606,1102,-3275,1684,-4968c142837,461953,143432,460221,144027,458439v608,-1783,1228,-3616,1861,-5474c146509,451107,147155,449211,147813,447276v658,-1934,1329,-3906,2000,-5916c150497,439350,151193,437315,151890,435242v709,-2073,1418,-4185,2140,-6308c154751,426797,155486,424636,156233,422449v734,-2187,1481,-4399,2241,-6637c159234,413574,160006,411312,160779,409023v772,-2275,1557,-4588,2342,-6901c163906,399795,164704,397444,165502,395080v797,-2351,1607,-4740,2418,-7130c168730,385549,169553,383134,170376,380720v823,-2428,1646,-4867,2482,-7320c173681,370948,174516,368495,175352,366018v836,-2465,1671,-4943,2520,-7433c178720,356094,179556,353604,180404,351101v849,-2490,1697,-5006,2558,-7509c183810,341076,184659,338574,185507,336058v861,-2516,1709,-5044,2557,-7560c188925,325982,189774,323467,190635,320939v848,-2516,1709,-5044,2557,-7560c194053,310864,194902,308348,195750,305820v861,-2516,1709,-5032,2558,-7547c199169,295757,200017,293254,200903,290738v760,-2502,1647,-5005,2533,-7508c204195,280739,205082,278236,205968,275746v886,-2478,1646,-4968,2532,-7446c209260,265823,210146,263357,211033,260905v760,-2465,1646,-4918,2406,-7357c214325,251108,215085,248681,215971,246254v760,-2415,1646,-4817,2406,-7206c219136,236659,220023,234269,220782,231918v760,-2364,1646,-4715,2406,-7041c223948,222551,224708,220238,225594,217949v760,-2288,1519,-4550,2279,-6801c228633,208898,229392,206673,230152,204474v759,-2212,1393,-4387,2152,-6536c233064,195776,233824,193653,234457,191542v760,-2099,1393,-4184,2153,-6232c237243,183262,238002,181239,238635,179254v633,-1997,1393,-3956,2026,-5890c241294,171429,241927,169495,242560,167662v634,-1833,1267,-3792,1900,-5309c245093,160836,245599,159812,246232,158586v634,-1226,1140,-2402,1773,-3565c248512,153871,249144,152746,249651,151658v507,-1087,1013,-2136,1519,-3147c251804,147487,252310,146501,252690,145553v506,-961,1013,-1871,1519,-2756c254589,141912,255096,141065,255602,140256v380,-822,760,-1593,1266,-2339c257248,137171,257628,136463,258008,135793v380,-669,760,-1302,1139,-1908c259527,133278,259780,132722,260160,132191v380,-531,633,-1024,886,-1479c261427,130257,261680,129839,261933,129460v253,-392,506,-733,760,-1049c262946,128095,263072,127829,263326,127589v253,-253,380,-455,633,-632c264085,126793,264212,126654,264339,126553v126,-101,253,-165,379,-190c264845,126325,264972,126325,264972,126363v126,38,126,114,253,228c265225,126692,265225,126831,265225,127008v127,177,127,379,,644c265225,127905,265225,128209,265225,128563v-127,341,-127,733,-253,1175c264845,130181,264845,130661,264718,131192v-126,518,-253,1100,-506,1706c264085,133518,263959,134175,263706,134883v-127,708,-380,1454,-507,2250c262946,137930,262693,138764,262439,139649v-253,885,-506,1808,-759,2781c261427,143404,261046,144415,260793,145477v-379,1049,-633,2149,-1013,3299c259400,149914,259021,151102,258641,152328v-380,1227,-760,2503,-1266,3818c256995,157448,256615,158813,256108,160204v-506,1390,-886,2832,-1393,4298c254209,165981,253703,167498,253196,169053v-506,1555,-1013,3135,-1646,4778c251044,175462,250411,177131,249904,178863v-633,1719,-1266,3489,-1899,5309c247498,185979,246866,187838,246232,189747v-759,1896,-1393,3855,-2026,5840c243574,197572,242814,199607,242181,201680v-760,2073,-1520,4197,-2153,6346c239268,210175,238509,212375,237749,214600v-760,2237,-1519,4513,-2279,6813c234710,223714,233824,226065,233064,228442v-760,2376,-1646,4791,-2406,7231c229772,238125,228886,240603,228126,243119v-886,2502,-1772,5056,-2659,7622c224581,253320,223694,255924,222808,258554v-886,2629,-1773,5297,-2659,7989c219263,269236,218250,271954,217363,274697v-886,2743,-1899,5524,-2785,8330c213565,285821,212679,288653,211666,291497v-887,2857,-1899,5739,-2912,8634c207741,303038,206728,305959,205842,308917v-1013,2945,-2027,5916,-3039,8912c201790,320825,200777,323846,199637,326880v-975,3047,-2013,6106,-3064,9190c195535,339168,194484,342265,193420,345400v-1063,3135,-2127,6282,-3203,9455c189141,358029,188052,361227,186963,364437v-1089,3212,-2178,6461,-3292,9709c182569,377408,181455,380682,180341,383981v-1114,3300,-2241,6611,-3368,9949c175846,397267,174706,400617,173554,403992v-1139,3376,-2292,6764,-3444,10177c168958,417582,167793,421008,166628,424446v-1164,3451,-2342,6902,-3520,10391c161931,438301,160741,441803,159563,445304v-1190,3515,-2393,7029,-3583,10569c154777,459399,153574,462952,152371,466504v-1203,3552,-2418,7130,-3621,10707c147534,480788,146319,484379,145103,487969v-1228,3603,-2443,7205,-3672,10808c140216,502393,138988,506008,137759,509624v-1228,3615,-2456,7243,-3684,10871c132847,524111,131618,527739,130390,531367v-1228,3615,-2456,7243,-3684,10858c125478,545841,124262,549456,123034,553072v-1228,3603,-2444,7218,-3659,10808c118147,567470,116931,571061,115728,574638v-1216,3578,-2418,7142,-3634,10695c110891,588885,109701,592424,108498,595951v-1190,3515,-2380,7029,-3558,10518c103750,609958,102573,613434,101408,616873v-1165,3451,-2330,6889,-3482,10290c96774,630563,95621,634406,94482,637314v-1140,2895,-2267,5107,-3381,7243c89974,646681,88860,648286,87758,650094v-1101,1808,-2203,3578,-3279,5309c83390,657136,82314,658830,81238,660498v-1077,1669,-2140,3299,-3191,4892c76996,666983,75945,668551,74907,670080v-1039,1543,-2064,3034,-3090,4513c70792,676060,69779,677501,68778,678917v-1000,1403,-2000,2793,-2987,4146c64803,684416,63815,685730,62853,687032v-975,1302,-1937,2567,-2900,3818c59003,692089,58054,693302,57117,694491v-937,1201,-1861,2363,-2773,3501c53420,699143,52508,700255,51609,701342v-899,1100,-1785,2162,-2671,3211c48064,705602,47190,706613,46329,707625v-861,999,-1722,1972,-2557,2933c42923,711519,42087,712454,41265,713377v-823,910,-1646,1808,-2457,2693c38010,716954,37213,717814,36415,718648v-785,847,-1570,1669,-2329,2478c33313,721922,32553,722719,31794,723490v-747,771,-1494,1517,-2229,2263c28831,726486,28109,727206,27400,727915v-709,707,-1418,1390,-2114,2073c24602,730658,23918,731315,23247,731947v-671,645,-1329,1277,-1988,1883c20613,734437,19980,735032,19347,735613v-620,569,-1241,1138,-1836,1681c16904,737850,16321,738381,15739,738900v-570,518,-1140,1024,-1697,1504c13498,740897,12953,741365,12434,741833v-519,455,-1039,897,-1532,1327c10408,743577,9927,743994,9458,744386v-468,392,-924,758,-1355,1112c7660,745840,7243,746181,6838,746485v-406,316,-798,606,-1165,885c5305,747635,4951,747888,4609,748128v-342,240,-658,455,-962,657c3343,748988,3052,749164,2786,749329v-266,152,-519,303,-747,430c1811,749885,1595,749986,1405,750075v-190,88,-367,164,-519,215c734,750340,608,750378,494,750403v-114,13,-215,13,-291,c140,750378,76,750340,51,750290v-38,-51,-51,-102,-38,-215c13,749961,38,749822,89,749607v51,-215,114,-481,215,-796c393,748482,494,748115,633,747685v127,-429,279,-922,443,-1453c1253,745688,1443,745094,1659,744449v215,-644,443,-1340,696,-2098c2608,741592,2887,740783,3178,739924v304,-873,621,-1808,950,-2794c4469,736131,4824,735082,5204,733970v367,-1113,772,-2288,1190,-3527c6812,729204,7255,727902,7724,726536v455,-1365,937,-2793,1443,-4285c9674,720760,10206,719192,10750,717574v557,-1618,1127,-3312,1722,-5057c13067,710760,13688,708940,14320,707056v646,-1896,1305,-3843,1988,-5878c16992,699155,17714,697069,18436,694895v734,-2162,1494,-4399,2279,-6700c21499,685895,22297,683518,23133,681065v823,-2439,1671,-4955,2558,-7546c26564,670927,27463,668272,28387,665542v925,-2718,1875,-5524,2849,-8394c32212,654279,33199,651346,34225,648350v1012,-3009,2051,-6081,3115,-9229c38403,635986,39492,632788,40606,629514v1102,-3274,2229,-6611,3381,-9999c45139,616114,46317,612651,47507,609136v1190,-3527,2405,-7104,3646,-10745c52382,594751,53635,591047,54914,587304v1266,-3754,2558,-7559,3862,-11427c60080,572021,61409,568115,62752,564146v1342,-3957,2709,-7964,4076,-12022c68209,548066,69602,543958,71007,539811v1393,-4134,2823,-8331,4254,-12553c76692,523036,78136,518776,79592,514478v1456,-4298,2925,-8634,4406,-12995c85467,497134,86961,492735,88455,488323v1494,-4412,3001,-8862,4508,-13312c94482,470549,96001,466061,97520,461561v1532,-4500,3065,-9026,4597,-13564c103662,443471,105194,438921,106738,434357v1545,-4551,3103,-9115,4647,-13691c112930,416090,114487,411514,116045,406925v1544,-4589,3102,-9178,4659,-13766c122262,388570,123819,383981,125376,379392v1558,-4589,3103,-9177,4660,-13766c131593,361037,133151,356461,134695,351885v1558,-4576,3102,-9152,4647,-13716c140887,333605,142432,329042,143976,324503v1545,-4550,3077,-9101,4622,-13627c150130,306338,151662,301812,153194,297299v1532,-4513,3052,-9013,4584,-13500c159297,279298,160817,274823,162323,270348v1520,-4462,3026,-8925,4533,-13362c168363,252537,169869,248112,171364,243687v1506,-4424,2988,-8823,4482,-13222c177340,226078,178822,221692,180303,217330v1481,-4361,2950,-8723,4419,-13058c186191,199936,187659,195612,189116,191302v1468,-4299,2912,-8596,4368,-12869c194927,174160,196371,169900,197814,165665v1431,-4235,2836,-8950,4229,-12667c203562,149282,204955,146260,206348,143366v1393,-2908,2786,-5247,4178,-7787c211919,133038,213312,130560,214705,128120v1393,-2440,2785,-4841,4178,-7180c220276,118601,221669,116301,223062,114050v1266,-2237,2658,-4449,4051,-6598c228506,105290,229772,103191,231165,101118v1266,-2060,2659,-4083,3925,-6055c236483,93091,237749,91157,239142,89273v1266,-1896,2532,-3742,3925,-5537c244333,81929,245599,80171,246866,78452v1266,-1719,2532,-3400,3798,-5031c251930,71778,253196,70185,254462,68630v1267,-1555,2406,-3072,3672,-4564c259400,62587,260540,61146,261807,59743v1139,-1403,2278,-2781,3545,-4108c266491,54295,267631,52993,268770,51729v1140,-1277,2279,-2504,3419,-3704c273202,46824,274341,45648,275481,44510v1013,-1137,2152,-2250,3165,-3337c279659,40098,280799,39049,281811,38025v1014,-1024,2027,-2010,3040,-2983c285864,34068,286876,33133,287763,32210v1013,-910,1899,-1808,2912,-2667c291561,28671,292448,27824,293334,27015v1013,-822,1899,-1631,2659,-2402c296879,23842,297766,23083,298652,22350v760,-733,1646,-1441,2406,-2137c301817,19531,302577,18848,303463,18204v760,-658,1393,-1277,2153,-1896c306376,15701,307135,15106,307768,14525v760,-569,1393,-1125,2026,-1656c310427,12325,311060,11807,311693,11301v634,-493,1267,-986,1773,-1441c314099,9393,314732,8937,315239,8508v506,-430,1013,-835,1519,-1239c317264,6877,317771,6498,318277,6131v380,-367,887,-708,1267,-1036c320050,4753,320430,4437,320810,4146v380,-303,760,-581,1139,-847c322203,3034,322583,2781,322836,2554v380,-241,633,-455,886,-658c323975,1694,324229,1517,324482,1340v126,-164,380,-316,506,-455c325241,746,325368,620,325495,518v126,-101,253,-189,380,-265c325875,177,326001,114,326001,76v127,-38,127,-76,127,-76c326128,,326128,51,326128,101v,101,-127,253,-127,468c325875,796,325748,1075,325621,1416v-126,341,-253,746,-380,1213c325115,3097,324862,3628,324735,4222v-253,582,-506,1239,-633,1947c323848,6890,323595,7661,323216,8495v-254,822,-507,1719,-887,2680c322076,12123,321696,13134,321316,14209v-380,1075,-760,2212,-1139,3413c319797,18810,319291,20074,318911,21389v-507,1302,-887,2680,-1393,4109c317011,26926,316505,28418,315999,29973v-507,1542,-1140,3147,-1647,4816c313846,36445,313213,38164,312580,39934v-633,1782,-1140,3615,-1900,5499c310047,47317,309414,49251,308781,51248v-633,1997,-1393,4045,-2152,6144c305996,59490,305236,61652,304476,63852v-760,2199,-1519,4462,-2279,6763c301437,72915,300678,75267,299791,77669v-759,2401,-1646,4841,-2405,7331c296499,87491,295613,90032,294727,92611v-887,2579,-1773,5208,-2659,7875c291181,103141,290295,105846,289282,108602v-886,2743,-1772,5524,-2786,8343c285484,119777,284597,122634,283584,125529v-1012,2895,-2026,5840,-2912,8798c279659,137298,278646,140306,277507,143340v-1013,3034,-2026,6106,-3039,9203c273328,155653,272316,158788,271302,161948v-1139,3161,-2152,6346,-3292,9570c266871,174729,265858,177978,264718,181252v-1139,3274,-2279,6561,-3418,9885c260287,194462,259147,197812,258008,201175v-1140,3375,-2406,6763,-3546,10176c253323,214764,252183,218203,251044,221654v-1140,3450,-2406,6927,-3546,10429c246359,235572,245093,239086,243953,242613v-1266,3527,-2406,7079,-3672,10631c239142,256809,237876,260386,236610,263977v-1140,3590,-2406,7193,-3546,10808c231798,278388,230532,282029,229266,285657v-1140,3640,-2406,7294,-3672,10947c224328,300258,223188,303923,221922,307602v-1266,3666,-2532,7357,-3799,11036c216857,322329,215591,326020,214325,329724v-1140,3692,-2406,7408,-3672,11112c209387,344540,208121,348257,206854,351973v-1266,3717,-2532,7433,-3798,11150c201790,366840,200523,370556,199258,374285v-1229,3717,-2495,7433,-3748,11150e" filled="f" strokeweight=".21069mm">
                  <v:stroke endcap="round"/>
                  <v:path arrowok="t" o:connecttype="custom" o:connectlocs="2405,1060;2477,932;2384,1204;2151,1891;1809,2902;1424,4038;1073,5073;770,5965;531,6460;383,6696;362,6716;489,6342;749,5575;1125,4467;1585,3110;2037,1775;2415,953;2686,597;2807,495;2787,608;2659,988;2445,1622;2164,2451;1865,3331;1610,4085;1417,4655;1294,5017;1264,5105;1347,4859;1541,4289;1804,3511;2085,2683;2345,1915;2543,1428;2644,1266;2633,1371;2500,1789;2255,2507;1935,3454;1560,4559;1158,5746;781,6654;463,7076;213,7338;46,7481;3,7488;108,7176;373,6391;796,5145;1301,3656;1803,2173;2272,1074;2688,517;3011,202;3209,41;3261,6;3161,300;2921,1005;2581,2012;2182,3186" o:connectangles="0,0,0,0,0,0,0,0,0,0,0,0,0,0,0,0,0,0,0,0,0,0,0,0,0,0,0,0,0,0,0,0,0,0,0,0,0,0,0,0,0,0,0,0,0,0,0,0,0,0,0,0,0,0,0,0,0,0,0,0" textboxrect="0,0,326128,750416"/>
                </v:shape>
                <v:shape id="Shape 1070" o:spid="_x0000_s1082" style="position:absolute;left:40736;top:4503;width:2429;height:6543;visibility:visible;mso-wrap-style:square;v-text-anchor:top" coordsize="242965,65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xwsgA&#10;AADeAAAADwAAAGRycy9kb3ducmV2LnhtbESPQWvCQBSE74L/YXlCb3VjCtpEV6kWpVCkqEHw9sg+&#10;k9Ds2zS71fjv3ULB4zAz3zCzRWdqcaHWVZYVjIYRCOLc6ooLBdlh/fwKwnlkjbVlUnAjB4t5vzfD&#10;VNsr7+iy94UIEHYpKii9b1IpXV6SQTe0DXHwzrY16INsC6lbvAa4qWUcRWNpsOKwUGJDq5Ly7/2v&#10;UbB++TEjN3nPMrf9PC2Pm81XMo6Vehp0b1MQnjr/CP+3P7SCSZzECfzdC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F7HCyAAAAN4AAAAPAAAAAAAAAAAAAAAAAJgCAABk&#10;cnMvZG93bnJldi54bWxQSwUGAAAAAAQABAD1AAAAjQMAAAAA&#10;" path="m152308,314150v-1229,3717,-2495,7433,-3748,11150c147293,329029,146028,332746,144774,336450v-1254,3716,-2520,7433,-3773,11137c139747,351290,138493,354994,137240,358698v-1253,3704,-2507,7396,-3761,11087c132226,373476,130985,377155,129732,380833v-1241,3679,-2482,7345,-3723,11011c124768,395497,123527,399150,122287,402791v-1228,3641,-2457,7269,-3685,10897c117374,417304,116146,420919,114930,424522v-1228,3603,-2443,7193,-3659,10783c110055,438895,108840,442473,107637,446037v-1216,3565,-2418,7130,-3621,10682c102813,460259,101610,463811,100420,467338v-1203,3527,-2393,7041,-3583,10543c95659,481383,94469,484872,93291,488348v-1177,3476,-2355,6940,-3520,10391c88607,502178,87442,505616,86289,509017v-1164,3413,-2304,6813,-3456,10189c81693,522581,80554,525943,79427,529281v-1140,3325,-2254,6978,-3368,9936c74932,542187,73830,544703,72729,547054v-1102,2352,-2191,4210,-3280,6270c68361,555372,67284,557382,66208,559354v-1064,1985,-2127,3919,-3191,5815c61966,567078,60915,568949,59877,570782v-1038,1821,-2076,3628,-3102,5386c55749,577937,54736,579657,53723,581351v-1012,1693,-2013,3362,-3001,4980c49735,587962,48747,589555,47773,591122v-975,1555,-1938,3085,-2887,4576c43936,597190,42987,598644,42062,600072v-937,1429,-1849,2819,-2760,4185c38390,605609,37504,606937,36618,608226v-887,1289,-1748,2553,-2609,3780c33161,613232,32313,614433,31490,615596v-836,1163,-1646,2288,-2444,3400c28235,620096,27450,621158,26678,622207v-772,1037,-1519,2048,-2266,3022c23677,626215,22943,627163,22234,628085v-709,923,-1393,1808,-2077,2680c19474,631625,18815,632472,18169,633281v-645,809,-1279,1593,-1886,2352c15663,636391,15067,637124,14485,637832v-583,708,-1140,1391,-1697,2048c12244,640537,11712,641169,11193,641776v-507,607,-1013,1188,-1482,1757c9230,644089,8762,644620,8318,645139v-443,518,-873,1011,-1278,1479c6622,647085,6229,647528,5862,647945v-379,430,-734,834,-1076,1213c4444,649538,4128,649892,3824,650220v-304,342,-583,658,-849,948c2710,651459,2456,651737,2229,651990v-229,253,-444,481,-634,683c1393,652888,1215,653077,1064,653242v-165,177,-304,328,-418,455c519,653823,418,653937,329,654026v-89,88,-165,151,-215,214c63,654291,25,654316,12,654329v-12,12,-12,,,-13c25,654266,50,654165,101,654026v51,-152,114,-342,203,-595c380,653191,481,652900,595,652572v114,-342,253,-721,393,-1150c1127,650992,1291,650524,1469,650006v164,-506,354,-1062,556,-1656c2229,647755,2444,647123,2672,646453v227,-682,468,-1390,721,-2136c3646,643571,3912,642787,4191,641965v278,-821,570,-1668,861,-2553c5355,638515,5673,637605,5989,636644v329,-948,658,-1935,1013,-2959c7344,632674,7698,631625,8065,630551v355,-1075,735,-2187,1127,-3325c9572,626088,9965,624912,10370,623712v418,-1189,823,-2415,1253,-3679c12054,618782,12485,617492,12928,616177v443,-1314,898,-2654,1367,-4032c14763,610767,15232,609376,15726,607935v481,-1428,975,-2882,1481,-4374c17714,602069,18220,600553,18752,599010v519,-1542,1051,-3122,1595,-4715c20892,592690,21449,591059,22006,589403v557,-1656,1139,-3337,1709,-5056c24298,582627,24893,580883,25488,579113v608,-1770,1215,-3578,1836,-5411c27944,571882,28577,570011,29223,568127v633,-1896,1279,-3804,1950,-5751c31831,560429,32490,558457,33174,556447v683,-2010,1367,-4033,2063,-6093c35934,548293,36643,546195,37364,544084v722,-2112,1444,-4260,2179,-6435c40277,535475,41024,533275,41783,531051v748,-2225,1520,-4475,2292,-6764c44848,521999,45632,519699,46418,517360v797,-2339,1595,-4690,2405,-7080c49634,507891,50457,505477,51280,503037v823,-2452,1659,-4917,2507,-7395c54635,493152,55483,490624,56345,488095v860,-2541,1721,-5107,2608,-7698c59827,477805,60713,475201,61599,472572v899,-2643,1798,-5297,2710,-7977c65208,461915,66132,459222,67044,456504v924,-2718,1861,-5461,2785,-8217c70766,445532,71703,442763,72653,439969v949,-2793,1899,-5600,2861,-8431c76464,428719,77426,425874,78401,423018v962,-2858,1938,-5727,2912,-8609c82288,411526,83276,408632,84263,405724v988,-2920,1976,-5840,2963,-8760c88227,394031,89214,391085,90227,388127v1000,-2945,2001,-5916,3001,-8887c94241,376270,95254,373299,96267,370303v1013,-2984,2026,-5979,3039,-8975c100319,358319,101344,355310,102370,352302v1013,-3022,2038,-6043,3064,-9064c106459,340216,107485,337183,108524,334149v1025,-3034,2051,-6068,3076,-9115c112638,322001,113664,318954,114702,315907v1026,-3034,2064,-6080,3090,-9127c118830,303734,119855,300687,120894,297653v1025,-3046,2051,-6093,3089,-9140c125009,285479,126047,282446,127073,279412v1025,-3034,2051,-6068,3076,-9089c131175,267301,132201,264280,133214,261271v1025,-3021,2038,-6017,3064,-9013c137291,249262,138304,246279,139304,243308v1013,-2971,2013,-5941,3014,-8887c143318,231476,144305,228543,145293,225635v988,-2920,1975,-5815,2950,-8697c149218,214056,150193,211186,151155,208342v963,-2844,1912,-5663,2925,-8470c154967,197079,155980,194297,156866,191542v886,-2756,1899,-5487,2786,-8192c160537,180645,161424,177952,162310,175310v887,-2655,1773,-5284,2659,-7875c165856,164843,166742,162289,167628,159761v887,-2528,1646,-5018,2533,-7471c171047,149825,171807,147411,172566,145021v887,-2376,1646,-4727,2406,-7028c175732,135679,176492,133417,177251,131192v760,-2225,1519,-4412,2279,-6561c180290,122494,180923,120383,181683,118323v633,-2061,1393,-4071,2026,-6043c184341,110308,184975,108387,185734,106503v634,-1883,1140,-3716,1773,-5511c188140,99197,188773,97452,189280,95758v633,-1694,1139,-3350,1772,-4943c191559,89210,192065,87655,192572,86151v506,-1505,1013,-2958,1519,-4374c194471,80374,194978,79021,195484,77719v380,-1315,760,-2566,1266,-3767c197130,72751,197510,71512,197889,70488v381,-1011,761,-1909,1014,-2655c199282,67088,199662,66582,199916,66000v253,-581,633,-1112,886,-1630c201055,63864,201309,63396,201562,62941v253,-442,380,-847,633,-1226c202448,61336,202574,60994,202701,60678v253,-316,380,-594,507,-847c203334,59591,203461,59364,203588,59187v126,-190,126,-342,253,-468c203841,58593,203967,58504,203967,58441v,-51,,-101,,-101c203967,58352,203967,58415,203967,58491v,102,-126,266,-126,468c203714,59162,203714,59414,203588,59730v-127,304,-254,670,-380,1075c203081,61209,202954,61677,202701,62183v-127,518,-380,1074,-506,1681c201942,64471,201688,65128,201435,65836v-253,708,-507,1466,-760,2276c200422,68908,200169,69767,199789,70652v-253,898,-507,1846,-886,2832c198523,74457,198270,75494,197889,76569v-379,1074,-759,2186,-1139,3349c196370,81069,195864,82270,195484,83509v-380,1239,-887,2528,-1266,3843c193711,88679,193332,90032,192825,91435v-506,1403,-1013,2831,-1519,4311c190799,97212,190293,98729,189786,100271v-506,1555,-1013,3135,-1646,4753c187634,106642,187127,108298,186494,109980v-506,1681,-1139,3400,-1773,5145c184215,116869,183582,118652,182949,120459v-633,1821,-1266,3654,-1900,5525c180417,127855,179784,129763,179150,131685v-633,1934,-1266,3881,-2026,5866c176492,139535,175858,141545,175099,143580v-634,2023,-1393,4083,-2026,6169c172313,151823,171680,153921,170920,156057v-759,2124,-1519,4260,-2152,6435c168008,164654,167248,166840,166489,169052v-760,2200,-1520,4425,-2279,6663c163450,177965,162690,180215,161930,182490v-759,2276,-1519,4576,-2278,6878c158892,191668,158005,193994,157245,196320v-759,2339,-1519,4690,-2405,7054c154080,205725,153320,208102,152434,210491v-785,2377,-1595,4778,-2406,7180c149206,220086,148382,222500,147572,224927v-823,2428,-1658,4855,-2482,7307c144267,234674,143432,237126,142596,239579v-836,2465,-1671,4930,-2507,7395c139254,249439,138418,251917,137582,254395v-848,2477,-1684,4955,-2532,7445c134214,264318,133366,266808,132530,269299v-848,2490,-1684,4980,-2533,7458c129149,279247,128314,281738,127465,284228v-836,2491,-1684,4968,-2520,7458c124097,294164,123261,296654,122413,299132v-836,2465,-1671,4943,-2507,7421c119071,309018,118235,311483,117399,313948v-836,2452,-1671,4905,-2494,7357c114069,323757,113246,326197,112411,328637v-824,2440,-1646,4867,-2470,7294c109119,338346,108308,340773,107485,343175v-810,2402,-1621,4803,-2431,7193c104244,352757,103433,355133,102636,357497v-810,2364,-1608,4728,-2393,7067c99445,366915,98647,369254,97862,371567v-785,2326,-1570,4627,-2342,6928c94735,380783,93962,383071,93203,385333v-773,2264,-1532,4513,-2292,6738c90164,394296,89417,396508,88670,398708v-747,2187,-1482,4374,-2216,6523c85720,407393,84998,409529,84289,411640v-722,2112,-1431,4210,-2127,6283c81452,419984,80756,422032,80073,424067v-684,2022,-1368,4020,-2026,5992c77376,432031,76717,433990,76059,435912v-646,1921,-1292,3817,-1925,5675c73501,443459,72881,445291,72273,447099v-621,1808,-1216,3578,-1811,5322c69867,454166,69285,455885,68715,457566v-570,1682,-1127,3338,-1671,4956c66487,464127,65955,465720,65436,467262v-532,1555,-1052,3072,-1545,4551c63385,473292,62903,474733,62422,476149v-481,1403,-937,2768,-1393,4109c60573,481585,60143,482874,59713,484138v-431,1252,-836,2465,-1241,3641c58079,488955,57686,490093,57319,491192v-367,1100,-734,2162,-1076,3173c55901,495389,55572,496363,55256,497298v-317,923,-621,1820,-912,2680c54053,500825,53787,501634,53521,502405v-253,771,-506,1492,-734,2174c52559,505262,52331,505907,52128,506501v-202,594,-392,1150,-557,1669c51394,508688,51229,509156,51090,509573v-140,430,-279,809,-393,1150c50583,511065,50482,511355,50406,511608v-89,253,-164,455,-215,620c50140,512392,50102,512506,50077,512582v-13,38,-38,88,-38,75c50052,512645,50077,512569,50115,512468v38,-102,89,-253,152,-455c50330,511810,50419,511570,50520,511279v89,-290,202,-632,342,-1011c50988,509889,51128,509459,51293,508991v164,-480,329,-998,531,-1567c52014,506868,52217,506248,52445,505591v215,-657,456,-1366,709,-2111c53407,502734,53673,501938,53964,501103v278,-847,582,-1732,899,-2655c55180,497513,55509,496539,55851,495516v354,-1024,709,-2086,1089,-3199c57319,491205,57712,490042,58117,488841v405,-1201,836,-2452,1266,-3742c59827,483797,60282,482457,60751,481079v468,-1390,949,-2819,1456,-4285c62701,475315,63220,473798,63739,472243v531,-1555,1076,-3160,1633,-4804c65929,465783,66499,464102,67094,462370v582,-1732,1178,-3502,1798,-5322c69513,455228,70133,453369,70779,451473v645,-1896,1304,-3830,1975,-5815c73425,443686,74109,441663,74805,439603v697,-2061,1406,-4159,2128,-6283c77654,431184,78401,429009,79148,426810v747,-2212,1507,-4450,2279,-6726c82187,417809,82972,415496,83770,413157v797,-2339,1595,-4728,2418,-7129c86999,403613,87834,401173,88670,398708v835,-2478,1684,-4968,2545,-7496c92063,388671,92937,386118,93811,383539v873,-2592,1760,-5196,2646,-7825c97356,373071,98255,370417,99166,367724v912,-2680,1824,-5385,2748,-8103c102838,356891,103775,354147,104712,351379v937,-2768,1874,-5550,2824,-8343c108486,340229,109448,337410,110397,334578v962,-2831,1938,-5688,2900,-8545c114272,323163,115247,320294,116222,317399v975,-2882,1962,-5790,2950,-8697c120159,305794,121147,302874,122147,299941v988,-2933,1988,-5865,2976,-8811c126123,288185,127123,285227,128124,282269v1013,-2959,2013,-5916,3013,-8887c132150,270424,133150,267440,134163,264470v1013,-2971,2014,-5954,3026,-8925c138202,252561,139203,249578,140215,246607v1014,-2983,2027,-5966,3027,-8937c144255,234686,145268,231703,146281,228733v1000,-2971,2013,-5955,3013,-8913c150307,216850,151307,213879,152308,210921v1012,-2958,2026,-5916,3038,-8862c156359,199114,157372,196168,158259,193235v1013,-2932,2025,-5852,3038,-8773c162310,181555,163197,178647,164210,175753v1012,-2895,2026,-5790,2912,-8660c168135,164224,169148,161354,170034,158510v1013,-2844,2026,-5689,2912,-8508c173959,147183,174846,144377,175858,141583v887,-2794,1900,-5575,2786,-8331c179530,130497,180543,127753,181430,125023v886,-2718,1772,-5423,2785,-8116c185102,114227,185988,111560,186874,108905v887,-2642,1773,-5271,2659,-7863c190419,98438,191306,95847,192192,93293v886,-2554,1773,-5082,2532,-7597c195611,83193,196497,80715,197257,78250v886,-2453,1646,-5019,2532,-7281c200549,68706,201309,66455,202195,64673v759,-1782,1519,-2958,2279,-4399c205234,58833,206120,57429,206753,56039v760,-1378,1519,-2718,2279,-4045c209792,50666,210551,49377,211184,48113v760,-1264,1520,-2503,2153,-3717c214097,43183,214730,41994,215490,40831v632,-1150,1266,-2288,1899,-3400c218148,36331,218782,35244,219415,34195v633,-1062,1266,-2099,1899,-3097c221820,30086,222453,29113,223086,28165v634,-948,1140,-1884,1773,-2781c225366,24486,225999,23614,226505,22767v507,-834,1013,-1656,1520,-2453c228658,19518,229164,18747,229670,18014v380,-746,887,-1467,1393,-2162c231570,15157,231950,14487,232456,13842v380,-645,886,-1264,1266,-1858c234102,11390,234609,10821,234989,10265v380,-544,759,-1075,1139,-1568c236381,8191,236761,7711,237141,7256v253,-455,633,-897,886,-1302c238407,5537,238661,5145,238914,4778v380,-366,633,-708,886,-1036c240053,3413,240180,3110,240433,2832v253,-279,507,-544,633,-784c241319,1808,241446,1593,241573,1403v253,-202,380,-379,506,-531c242206,720,242333,581,242459,468v127,-114,127,-203,253,-278c242712,114,242839,63,242839,38v126,-26,126,-38,126,-38c242965,12,242965,50,242965,101v,76,,177,-126,329c242839,581,242712,771,242712,1011v-126,228,-253,481,-253,797c242333,2111,242206,2465,242079,2857v-126,392,-253,834,-506,1314c241446,4639,241319,5157,241066,5726v-126,557,-380,1164,-633,1808c240306,8166,240053,8849,239800,9582v-253,720,-506,1479,-760,2288c238787,12667,238407,13501,238154,14386v-253,872,-633,1795,-886,2743c236888,18090,236508,19076,236255,20112v-380,1024,-760,2086,-1140,3186c234735,24398,234355,25535,233976,26711v-380,1176,-760,2377,-1267,3628c232330,31578,231950,32855,231443,34169v-380,1302,-886,2655,-1393,4033c229670,39567,229164,40983,228658,42424v-507,1441,-1013,2921,-1520,4437c226632,48366,226125,49908,225619,51476v-633,1567,-1140,3172,-1646,4803c223340,57923,222833,59579,222200,61273v-506,1706,-1139,3425,-1646,5182c219921,68213,219288,69995,218655,71815v-633,1821,-1266,3654,-1899,5537c216122,79223,215490,81132,214857,83066v-634,1934,-1267,3894,-2027,5891c212198,90942,211565,92964,210805,95012v-633,2048,-1393,4134,-2153,6232c208019,103356,207259,105492,206500,107654v-633,2149,-1393,4348,-2153,6560c203588,116427,202828,118677,202068,120940v-759,2263,-1519,4563,-2406,6877c198903,130142,198143,132481,197257,134858v-760,2364,-1520,4766,-2406,7180c194091,144452,193205,146893,192445,149358v-886,2465,-1773,4955,-2532,7458c189026,159319,188140,161847,187254,164401v-760,2553,-1646,5119,-2533,7711c183835,174691,182949,177295,182063,179924v-887,2617,-1773,5259,-2659,7927c178517,190505,177504,193172,176618,195865v-886,2680,-1772,5385,-2786,8103c172946,206673,172060,209404,171173,212147v-1012,2743,-1899,5486,-2785,8255c167375,223158,166489,225926,165476,228707v-886,2781,-1900,5562,-2786,8356c161677,239869,160791,242663,159778,245470v-886,2806,-1899,5625,-2786,8444c155980,256720,155093,259552,154080,262371v-886,2819,-1899,5651,-2849,8470c150269,273672,149307,276504,148357,279323v-962,2832,-1924,5663,-2874,8483c144521,290637,143558,293456,142609,296275v-963,2832,-1912,5651,-2862,8457c138785,307551,137835,310358,136885,313164v-949,2794,-1899,5600,-2848,8394c133100,324339,132150,327133,131213,329901v-937,2781,-1874,5550,-2811,8306c127465,340963,126528,343718,125604,346449v-924,2743,-1849,5473,-2773,8191c121907,357358,120995,360063,120083,362756v-911,2693,-1823,5373,-2734,8040c116449,373463,115551,376118,114652,378760v-887,2642,-1786,5259,-2672,7876c111106,389240,110220,391831,109346,394410v-873,2579,-1747,5145,-2608,7686c105877,404650,105029,407178,104168,409681v-849,2516,-1697,5006,-2532,7483c100800,419629,99964,422094,99141,424522v-823,2440,-1646,4854,-2456,7243c95874,434167,95077,436531,94279,438895v-798,2351,-1596,4677,-2368,6991c91126,448186,90354,450474,89581,452737v-772,2263,-1531,4501,-2279,6726c86555,461675,85808,463862,85074,466024v-735,2174,-1456,4310,-2178,6421c82187,474569,81478,476655,80782,478715v-709,2061,-1393,4096,-2077,6106c78034,486818,77363,488803,76705,490750v-672,1947,-1317,3868,-1963,5751c74109,498398,73476,500256,72855,502076v-620,1834,-1228,3628,-1823,5398c70437,509231,69842,510976,69272,512670v-582,1694,-1140,3362,-1697,5006c67018,519307,66474,520899,65942,522467v-519,1568,-1038,3097,-1545,4589c63891,528548,63397,530001,62916,531430v-494,1415,-962,2806,-1418,4159c61042,536928,60599,538244,60168,539520v-430,1264,-848,2503,-1253,3704c58510,544413,58117,545575,57737,546700v-380,1113,-747,2200,-1101,3237c56281,550973,55952,551985,55623,552945v-329,961,-646,1884,-937,2769c54382,556586,54090,557559,53825,558230v-266,669,-532,1023,-772,1491c52812,560189,52571,560619,52356,561023v-215,405,-418,784,-608,1138c51558,562515,51368,562844,51204,563159v-165,304,-317,582,-444,835c50621,564247,50495,564474,50381,564689v-114,202,-215,379,-304,544c50001,565385,49925,565523,49862,565624v-63,114,-101,190,-139,254c49697,565928,49672,565979,49672,565979v-13,12,,-26,13,-51c49710,565865,49748,565764,49786,565624v50,-138,114,-315,177,-531c50039,564879,50128,564626,50229,564335v101,-303,215,-632,342,-998c50685,562957,50824,562553,50976,562110v152,-455,317,-935,494,-1466c51647,560126,51837,559557,52039,558962v203,-594,418,-1225,659,-1908c52913,556384,53154,555676,53407,554930v253,-746,519,-1530,797,-2339c54483,551769,54774,550923,55078,550025v291,-885,608,-1808,937,-2768c56345,546296,56674,545297,57028,544273v342,-1024,709,-2098,1076,-3185c58484,539988,58864,538850,59257,537687v392,-1163,797,-2364,1215,-3603c60890,532845,61321,531582,61764,530279v443,-1289,899,-2629,1355,-3994c63587,524920,64055,523529,64536,522100v495,-1428,988,-2894,1495,-4386c66537,516222,67044,514705,67575,513150v519,-1554,1064,-3135,1608,-4753c69728,506792,70285,505148,70855,503480v557,-1669,1139,-3376,1722,-5095c73159,496653,73754,494909,74362,493127v608,-1783,1216,-3591,1836,-5424c76819,485870,77451,484012,78085,482128v645,-1883,1291,-3792,1937,-5726c80680,474468,81338,472521,82010,470536v671,-1972,1355,-3969,2038,-5992c84732,462522,85429,460474,86125,458413v696,-2073,1405,-4146,2115,-6257c88961,450057,89683,447934,90405,445797v721,-2149,1456,-4311,2190,-6485c93329,437138,94076,434951,94823,432739v748,-2200,1507,-4425,2267,-6662c97849,423839,98609,421576,99382,419314v759,-2263,1532,-4539,2317,-6840c102471,410187,103243,407886,104029,405572v784,-2313,1582,-4639,2367,-6965c107194,396268,107979,393917,108777,391566v797,-2351,1595,-4703,2405,-7079c111980,382123,112790,379746,113588,377370v810,-2390,1621,-4779,2431,-7168c116829,367812,117640,365411,118463,363009v810,-2402,1620,-4804,2444,-7218c121717,353389,122540,350974,123363,348560v810,-2414,1633,-4842,2456,-7256c126629,338889,127453,336462,128276,334047v823,-2414,1633,-4841,2456,-7255c131555,324377,132378,321963,133188,319548v823,-2415,1634,-4829,2457,-7243c136455,309903,137278,307488,138088,305086v811,-2401,1634,-4791,2444,-7193c141343,295504,142153,293115,142951,290738v810,-2376,1620,-4753,2418,-7117c146167,281257,146964,278893,147762,276555v798,-2352,1596,-4690,2380,-7029c150927,267200,151712,264887,152561,262574v759,-2314,1899,-5752,2279,-6903e" filled="f" strokeweight=".21069mm">
                  <v:stroke endcap="round"/>
                  <v:path arrowok="t" o:connecttype="custom" o:connectlocs="1223,4028;897,4987;599,5707;340,6120;145,6378;30,6511;1,6540;51,6394;157,6079;312,5623;513,5030;755,4315;1023,3523;1301,2703;1568,1915;1795,1246;1954,777;2032,598;2026,622;1942,873;1791,1317;1596,1894;1375,2544;1149,3213;932,3853;741,4416;597,4841;516,5081;505,5112;569,4923;708,4514;912,3912;1162,3174;1432,2377;1700,1585;1947,857;2154,408;2310,159;2404,28;2428,4;2381,144;2271,469;2107,950;1899,1568;1654,2287;1397,3047;1146,3787;919,4459;728,5020;589,5432;512,5631;499,5651;551,5500;660,5177;820,4705;1017,4124;1233,3485;1453,2836" o:connectangles="0,0,0,0,0,0,0,0,0,0,0,0,0,0,0,0,0,0,0,0,0,0,0,0,0,0,0,0,0,0,0,0,0,0,0,0,0,0,0,0,0,0,0,0,0,0,0,0,0,0,0,0,0,0,0,0,0,0" textboxrect="0,0,242965,654341"/>
                </v:shape>
                <v:rect id="Rectangle 1071" o:spid="_x0000_s1083" style="position:absolute;left:39245;top:14491;width:2780;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zxcUA&#10;AADeAAAADwAAAGRycy9kb3ducmV2LnhtbESPy4rCMBSG98K8QzgD7jQdBbXVKOIFXY4XcGZ3aI5t&#10;meakNNFWn36yEFz+/De+2aI1pbhT7QrLCr76EQji1OqCMwXn07Y3AeE8ssbSMil4kIPF/KMzw0Tb&#10;hg90P/pMhBF2CSrIva8SKV2ak0HXtxVx8K62NuiDrDOpa2zCuCnlIIpG0mDB4SHHilY5pX/Hm1Gw&#10;m1TLn719Nlm5+d1dvi/x+hR7pbqf7XIKwlPr3+FXe68VjAfxM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jPFxQAAAN4AAAAPAAAAAAAAAAAAAAAAAJgCAABkcnMv&#10;ZG93bnJldi54bWxQSwUGAAAAAAQABAD1AAAAigMAAAAA&#10;" filled="f" stroked="f">
                  <v:textbox inset="0,0,0,0">
                    <w:txbxContent>
                      <w:p w:rsidR="00D845B0" w:rsidRDefault="00D845B0" w:rsidP="00D845B0">
                        <w:r>
                          <w:rPr>
                            <w:sz w:val="18"/>
                          </w:rPr>
                          <w:t>-400</w:t>
                        </w:r>
                      </w:p>
                    </w:txbxContent>
                  </v:textbox>
                </v:rect>
                <v:rect id="Rectangle 1072" o:spid="_x0000_s1084" style="position:absolute;left:39245;top:10683;width:278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WXsgA&#10;AADeAAAADwAAAGRycy9kb3ducmV2LnhtbESPT2vCQBTE7wW/w/KE3upGC62JboLYFj3WP6DeHtln&#10;Esy+DdmtSf30bqHgcZiZ3zDzrDe1uFLrKssKxqMIBHFudcWFgv3u62UKwnlkjbVlUvBLDrJ08DTH&#10;RNuON3Td+kIECLsEFZTeN4mULi/JoBvZhjh4Z9sa9EG2hdQtdgFuajmJojdpsOKwUGJDy5Lyy/bH&#10;KFhNm8VxbW9dUX+eVofvQ/yxi71Sz8N+MQPhqfeP8H97rRW8T+LX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LpZeyAAAAN4AAAAPAAAAAAAAAAAAAAAAAJgCAABk&#10;cnMvZG93bnJldi54bWxQSwUGAAAAAAQABAD1AAAAjQMAAAAA&#10;" filled="f" stroked="f">
                  <v:textbox inset="0,0,0,0">
                    <w:txbxContent>
                      <w:p w:rsidR="00D845B0" w:rsidRDefault="00D845B0" w:rsidP="00D845B0">
                        <w:r>
                          <w:rPr>
                            <w:sz w:val="18"/>
                          </w:rPr>
                          <w:t>-200</w:t>
                        </w:r>
                      </w:p>
                    </w:txbxContent>
                  </v:textbox>
                </v:rect>
                <v:rect id="Rectangle 1073" o:spid="_x0000_s1085" style="position:absolute;left:40768;top:6881;width:76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IKccA&#10;AADeAAAADwAAAGRycy9kb3ducmV2LnhtbESPQWvCQBSE7wX/w/IEb3VjhNZEVxFb0WOrgnp7ZJ9J&#10;MPs2ZFeT+uvdQqHHYWa+YWaLzlTiTo0rLSsYDSMQxJnVJecKDvv16wSE88gaK8uk4IccLOa9lxmm&#10;2rb8Tfedz0WAsEtRQeF9nUrpsoIMuqGtiYN3sY1BH2STS91gG+CmknEUvUmDJYeFAmtaFZRddzej&#10;YDOpl6etfbR59XneHL+Oycc+8UoN+t1yCsJT5//Df+2tVvAeJ+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8CCnHAAAA3gAAAA8AAAAAAAAAAAAAAAAAmAIAAGRy&#10;cy9kb3ducmV2LnhtbFBLBQYAAAAABAAEAPUAAACMAwAAAAA=&#10;" filled="f" stroked="f">
                  <v:textbox inset="0,0,0,0">
                    <w:txbxContent>
                      <w:p w:rsidR="00D845B0" w:rsidRDefault="00D845B0" w:rsidP="00D845B0">
                        <w:r>
                          <w:rPr>
                            <w:sz w:val="18"/>
                          </w:rPr>
                          <w:t>0</w:t>
                        </w:r>
                      </w:p>
                    </w:txbxContent>
                  </v:textbox>
                </v:rect>
                <v:rect id="Rectangle 1074" o:spid="_x0000_s1086" style="position:absolute;left:39625;top:3079;width:2276;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tsscA&#10;AADeAAAADwAAAGRycy9kb3ducmV2LnhtbESPQWvCQBSE7wX/w/KE3upGhWpSVxGtJMeqBdvbI/ua&#10;BLNvQ3Y1qb/eLQg9DjPzDbNY9aYWV2pdZVnBeBSBIM6trrhQ8HncvcxBOI+ssbZMCn7JwWo5eFpg&#10;om3He7oefCEChF2CCkrvm0RKl5dk0I1sQxy8H9sa9EG2hdQtdgFuajmJoldpsOKwUGJDm5Ly8+Fi&#10;FKTzZv2V2VtX1O/f6enjFG+PsVfqediv30B46v1/+NHOtILZJJ5O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rbLHAAAA3gAAAA8AAAAAAAAAAAAAAAAAmAIAAGRy&#10;cy9kb3ducmV2LnhtbFBLBQYAAAAABAAEAPUAAACMAwAAAAA=&#10;" filled="f" stroked="f">
                  <v:textbox inset="0,0,0,0">
                    <w:txbxContent>
                      <w:p w:rsidR="00D845B0" w:rsidRDefault="00D845B0" w:rsidP="00D845B0">
                        <w:r>
                          <w:rPr>
                            <w:sz w:val="18"/>
                          </w:rPr>
                          <w:t>200</w:t>
                        </w:r>
                      </w:p>
                    </w:txbxContent>
                  </v:textbox>
                </v:rect>
                <v:rect id="Rectangle 1076" o:spid="_x0000_s1087" style="position:absolute;left:30379;top:8224;width:2781;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1xsgA&#10;AADeAAAADwAAAGRycy9kb3ducmV2LnhtbESPW2vCQBSE34X+h+UIvunGC9akriJe0EerBdu3Q/Y0&#10;Cc2eDdnVRH99tyD0cZiZb5j5sjWluFHtCssKhoMIBHFqdcGZgo/zrj8D4TyyxtIyKbiTg+XipTPH&#10;RNuG3+l28pkIEHYJKsi9rxIpXZqTQTewFXHwvm1t0AdZZ1LX2AS4KeUoiqbSYMFhIceK1jmlP6er&#10;UbCfVavPg300Wbn92l+Ol3hzjr1SvW67egPhqfX/4Wf7oBW8juLx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TXGyAAAAN4AAAAPAAAAAAAAAAAAAAAAAJgCAABk&#10;cnMvZG93bnJldi54bWxQSwUGAAAAAAQABAD1AAAAjQMAAAAA&#10;" filled="f" stroked="f">
                  <v:textbox inset="0,0,0,0">
                    <w:txbxContent>
                      <w:p w:rsidR="00D845B0" w:rsidRDefault="00D845B0" w:rsidP="00D845B0">
                        <w:r>
                          <w:rPr>
                            <w:sz w:val="18"/>
                          </w:rPr>
                          <w:t>-200</w:t>
                        </w:r>
                      </w:p>
                    </w:txbxContent>
                  </v:textbox>
                </v:rect>
                <v:rect id="Rectangle 1077" o:spid="_x0000_s1088" style="position:absolute;left:35820;top:8224;width:2794;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QXccA&#10;AADeAAAADwAAAGRycy9kb3ducmV2LnhtbESPT2vCQBTE70K/w/IEb7pR0ZrUVcQ/6NFqwfb2yL4m&#10;odm3Ibua6KfvFoQeh5n5DTNftqYUN6pdYVnBcBCBIE6tLjhT8HHe9WcgnEfWWFomBXdysFy8dOaY&#10;aNvwO91OPhMBwi5BBbn3VSKlS3My6Aa2Ig7et60N+iDrTOoamwA3pRxF0VQaLDgs5FjROqf053Q1&#10;CvazavV5sI8mK7df+8vxEm/OsVeq121XbyA8tf4//GwftILXUTye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VkF3HAAAA3gAAAA8AAAAAAAAAAAAAAAAAmAIAAGRy&#10;cy9kb3ducmV2LnhtbFBLBQYAAAAABAAEAPUAAACMAwAAAAA=&#10;" filled="f" stroked="f">
                  <v:textbox inset="0,0,0,0">
                    <w:txbxContent>
                      <w:p w:rsidR="00D845B0" w:rsidRDefault="00D845B0" w:rsidP="00D845B0">
                        <w:r>
                          <w:rPr>
                            <w:sz w:val="18"/>
                          </w:rPr>
                          <w:t>-100</w:t>
                        </w:r>
                      </w:p>
                    </w:txbxContent>
                  </v:textbox>
                </v:rect>
                <v:rect id="Rectangle 1078" o:spid="_x0000_s1089" style="position:absolute;left:42025;top:8224;width:762;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OKscA&#10;AADeAAAADwAAAGRycy9kb3ducmV2LnhtbESPQWvCQBSE70L/w/IKvemmCmpiNiKtRY9VC+rtkX0m&#10;odm3Ibs1qb/eLQg9DjPzDZMue1OLK7WusqzgdRSBIM6trrhQ8HX4GM5BOI+ssbZMCn7JwTJ7GqSY&#10;aNvxjq57X4gAYZeggtL7JpHS5SUZdCPbEAfvYluDPsi2kLrFLsBNLcdRNJUGKw4LJTb0VlL+vf8x&#10;CjbzZnXa2ltX1Ovz5vh5jN8PsVfq5blfLUB46v1/+NHeagWzcTyZ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DirHAAAA3gAAAA8AAAAAAAAAAAAAAAAAmAIAAGRy&#10;cy9kb3ducmV2LnhtbFBLBQYAAAAABAAEAPUAAACMAwAAAAA=&#10;" filled="f" stroked="f">
                  <v:textbox inset="0,0,0,0">
                    <w:txbxContent>
                      <w:p w:rsidR="00D845B0" w:rsidRDefault="00D845B0" w:rsidP="00D845B0">
                        <w:r>
                          <w:rPr>
                            <w:sz w:val="18"/>
                          </w:rPr>
                          <w:t>0</w:t>
                        </w:r>
                      </w:p>
                    </w:txbxContent>
                  </v:textbox>
                </v:rect>
                <v:rect id="Rectangle 1079" o:spid="_x0000_s1090" style="position:absolute;left:46897;top:8224;width:2284;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rsccA&#10;AADeAAAADwAAAGRycy9kb3ducmV2LnhtbESPT2vCQBTE70K/w/IK3nRTBU1SV5FW0aP/wPb2yL4m&#10;odm3Ibua6KfvFgSPw8z8hpktOlOJKzWutKzgbRiBIM6sLjlXcDquBzEI55E1VpZJwY0cLOYvvRmm&#10;2ra8p+vB5yJA2KWooPC+TqV0WUEG3dDWxMH7sY1BH2STS91gG+CmkqMomkiDJYeFAmv6KCj7PVyM&#10;gk1cL7+29t7m1ep7c96dk89j4pXqv3bLdxCeOv8MP9pbrWA6Ss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Lq7HHAAAA3gAAAA8AAAAAAAAAAAAAAAAAmAIAAGRy&#10;cy9kb3ducmV2LnhtbFBLBQYAAAAABAAEAPUAAACMAwAAAAA=&#10;" filled="f" stroked="f">
                  <v:textbox inset="0,0,0,0">
                    <w:txbxContent>
                      <w:p w:rsidR="00D845B0" w:rsidRDefault="00D845B0" w:rsidP="00D845B0">
                        <w:r>
                          <w:rPr>
                            <w:sz w:val="18"/>
                          </w:rPr>
                          <w:t>100</w:t>
                        </w:r>
                      </w:p>
                    </w:txbxContent>
                  </v:textbox>
                </v:rect>
                <v:rect id="Rectangle 1080" o:spid="_x0000_s1091" style="position:absolute;left:52341;top:8224;width:2276;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w8QA&#10;AADeAAAADwAAAGRycy9kb3ducmV2LnhtbERPy4rCMBTdC/MP4Q6403QU1FajiA90OT7Amd2lubZl&#10;mpvSRFv9+slCcHk479miNaW4U+0Kywq++hEI4tTqgjMF59O2NwHhPLLG0jIpeJCDxfyjM8NE24YP&#10;dD/6TIQQdgkqyL2vEildmpNB17cVceCutjboA6wzqWtsQrgp5SCKRtJgwaEhx4pWOaV/x5tRsJtU&#10;y5+9fTZZufndXb4v8foUe6W6n+1yCsJT69/il3uvFYwH8TD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P8PEAAAA3gAAAA8AAAAAAAAAAAAAAAAAmAIAAGRycy9k&#10;b3ducmV2LnhtbFBLBQYAAAAABAAEAPUAAACJAwAAAAA=&#10;" filled="f" stroked="f">
                  <v:textbox inset="0,0,0,0">
                    <w:txbxContent>
                      <w:p w:rsidR="00D845B0" w:rsidRDefault="00D845B0" w:rsidP="00D845B0">
                        <w:r>
                          <w:rPr>
                            <w:sz w:val="18"/>
                          </w:rPr>
                          <w:t>200</w:t>
                        </w:r>
                      </w:p>
                    </w:txbxContent>
                  </v:textbox>
                </v:rect>
                <w10:anchorlock/>
              </v:group>
            </w:pict>
          </mc:Fallback>
        </mc:AlternateContent>
      </w:r>
    </w:p>
    <w:p w:rsidR="00D845B0" w:rsidRPr="00D845B0" w:rsidRDefault="00D845B0" w:rsidP="00D845B0">
      <w:pPr>
        <w:widowControl w:val="0"/>
        <w:tabs>
          <w:tab w:val="center" w:pos="682"/>
          <w:tab w:val="center" w:pos="5055"/>
        </w:tabs>
        <w:spacing w:after="0" w:line="240" w:lineRule="auto"/>
        <w:jc w:val="both"/>
        <w:rPr>
          <w:rFonts w:eastAsia="Times New Roman"/>
          <w:snapToGrid w:val="0"/>
          <w:color w:val="000000"/>
          <w:szCs w:val="24"/>
          <w:lang w:val="en-US"/>
        </w:rPr>
      </w:pPr>
      <w:r w:rsidRPr="00D845B0">
        <w:rPr>
          <w:rFonts w:ascii="Calibri" w:eastAsia="Calibri" w:hAnsi="Calibri" w:cs="Calibri"/>
          <w:snapToGrid w:val="0"/>
          <w:color w:val="000000"/>
          <w:szCs w:val="24"/>
          <w:lang w:val="en-US"/>
        </w:rPr>
        <w:tab/>
      </w:r>
      <w:r w:rsidRPr="00D845B0">
        <w:rPr>
          <w:rFonts w:eastAsia="Times New Roman"/>
          <w:snapToGrid w:val="0"/>
          <w:color w:val="000000"/>
          <w:szCs w:val="24"/>
          <w:lang w:val="en-US"/>
        </w:rPr>
        <w:t xml:space="preserve"> </w:t>
      </w:r>
      <w:r w:rsidRPr="00D845B0">
        <w:rPr>
          <w:rFonts w:eastAsia="Times New Roman"/>
          <w:snapToGrid w:val="0"/>
          <w:color w:val="000000"/>
          <w:szCs w:val="24"/>
          <w:lang w:val="en-US"/>
        </w:rPr>
        <w:tab/>
      </w:r>
      <w:r w:rsidRPr="00D845B0">
        <w:rPr>
          <w:rFonts w:eastAsia="Times New Roman"/>
          <w:b/>
          <w:snapToGrid w:val="0"/>
          <w:color w:val="000000"/>
          <w:sz w:val="20"/>
          <w:szCs w:val="24"/>
          <w:lang w:val="en-US"/>
        </w:rPr>
        <w:t>Isolator Displacement (mm)</w:t>
      </w:r>
      <w:r w:rsidRPr="00D845B0">
        <w:rPr>
          <w:rFonts w:eastAsia="Times New Roman"/>
          <w:b/>
          <w:snapToGrid w:val="0"/>
          <w:color w:val="000000"/>
          <w:szCs w:val="24"/>
          <w:lang w:val="en-US"/>
        </w:rPr>
        <w:t xml:space="preserve"> </w:t>
      </w:r>
    </w:p>
    <w:p w:rsidR="00D845B0" w:rsidRPr="00D845B0" w:rsidRDefault="00D845B0" w:rsidP="00D845B0">
      <w:pPr>
        <w:widowControl w:val="0"/>
        <w:tabs>
          <w:tab w:val="center" w:pos="682"/>
          <w:tab w:val="center" w:pos="3008"/>
          <w:tab w:val="center" w:pos="7146"/>
        </w:tabs>
        <w:spacing w:after="0" w:line="240" w:lineRule="auto"/>
        <w:jc w:val="both"/>
        <w:rPr>
          <w:rFonts w:eastAsia="Times New Roman"/>
          <w:snapToGrid w:val="0"/>
          <w:color w:val="000000"/>
          <w:szCs w:val="24"/>
          <w:lang w:val="en-US"/>
        </w:rPr>
      </w:pPr>
      <w:r w:rsidRPr="00D845B0">
        <w:rPr>
          <w:rFonts w:ascii="Calibri" w:eastAsia="Calibri" w:hAnsi="Calibri" w:cs="Calibri"/>
          <w:snapToGrid w:val="0"/>
          <w:color w:val="000000"/>
          <w:szCs w:val="24"/>
          <w:lang w:val="en-US"/>
        </w:rPr>
        <w:tab/>
      </w:r>
      <w:r w:rsidRPr="00D845B0">
        <w:rPr>
          <w:rFonts w:eastAsia="Times New Roman"/>
          <w:snapToGrid w:val="0"/>
          <w:color w:val="000000"/>
          <w:szCs w:val="24"/>
          <w:lang w:val="en-US"/>
        </w:rPr>
        <w:t xml:space="preserve"> </w:t>
      </w:r>
      <w:r w:rsidRPr="00D845B0">
        <w:rPr>
          <w:rFonts w:eastAsia="Times New Roman"/>
          <w:snapToGrid w:val="0"/>
          <w:color w:val="000000"/>
          <w:szCs w:val="24"/>
          <w:lang w:val="en-US"/>
        </w:rPr>
        <w:tab/>
      </w:r>
      <w:r w:rsidRPr="00D845B0">
        <w:rPr>
          <w:rFonts w:eastAsia="Times New Roman"/>
          <w:b/>
          <w:snapToGrid w:val="0"/>
          <w:color w:val="000000"/>
          <w:sz w:val="20"/>
          <w:szCs w:val="24"/>
          <w:lang w:val="en-US"/>
        </w:rPr>
        <w:t xml:space="preserve">a) </w:t>
      </w:r>
      <w:r w:rsidRPr="00D845B0">
        <w:rPr>
          <w:rFonts w:eastAsia="Times New Roman"/>
          <w:b/>
          <w:snapToGrid w:val="0"/>
          <w:color w:val="000000"/>
          <w:sz w:val="20"/>
          <w:szCs w:val="24"/>
          <w:lang w:val="en-US"/>
        </w:rPr>
        <w:tab/>
        <w:t xml:space="preserve">b)  </w:t>
      </w:r>
    </w:p>
    <w:p w:rsidR="00D845B0" w:rsidRPr="00D845B0" w:rsidRDefault="00D845B0" w:rsidP="00D845B0">
      <w:pPr>
        <w:widowControl w:val="0"/>
        <w:spacing w:after="0" w:line="240" w:lineRule="auto"/>
        <w:jc w:val="center"/>
        <w:rPr>
          <w:rFonts w:eastAsia="Times New Roman"/>
          <w:snapToGrid w:val="0"/>
          <w:color w:val="000000"/>
          <w:lang w:val="en-US"/>
        </w:rPr>
      </w:pPr>
    </w:p>
    <w:p w:rsidR="00D845B0" w:rsidRPr="00D845B0" w:rsidRDefault="00D845B0" w:rsidP="00D845B0">
      <w:pPr>
        <w:widowControl w:val="0"/>
        <w:spacing w:after="0" w:line="240" w:lineRule="auto"/>
        <w:jc w:val="center"/>
        <w:rPr>
          <w:rFonts w:eastAsia="Times New Roman"/>
          <w:snapToGrid w:val="0"/>
          <w:sz w:val="20"/>
          <w:szCs w:val="24"/>
          <w:lang w:val="en-US"/>
        </w:rPr>
      </w:pPr>
      <w:r w:rsidRPr="00D845B0">
        <w:rPr>
          <w:rFonts w:eastAsia="Times New Roman"/>
          <w:snapToGrid w:val="0"/>
          <w:sz w:val="20"/>
          <w:szCs w:val="24"/>
          <w:lang w:val="en-US"/>
        </w:rPr>
        <w:t xml:space="preserve">Figure 2. Bilinear force-displacement curves of LRBs for a) Deteriorating, b) Non-deteriorating idealizations. </w:t>
      </w:r>
    </w:p>
    <w:p w:rsidR="00D845B0" w:rsidRPr="00D845B0" w:rsidRDefault="00D845B0" w:rsidP="00D845B0">
      <w:pPr>
        <w:widowControl w:val="0"/>
        <w:spacing w:after="0" w:line="240" w:lineRule="auto"/>
        <w:jc w:val="center"/>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Apart from non-deteriorating representation, in order to employ the deteriorating force-displacement curve, geometric properties of LRBs needs to be considered. Thus, in the iterative method for design of isolator units also involves the stability checks considering geometric properties. In order to perform parametric analyses, Q/W ratios are selected to be 0.09, 0.105, 0.120, 0.135 and isolation periods are 2.25s, 2.50s, 2.75s, 3.00s. The rationale for using such values for Q/W ratio and isolation period (T</w:t>
      </w:r>
      <w:r w:rsidRPr="00D845B0">
        <w:rPr>
          <w:rFonts w:eastAsia="Times New Roman"/>
          <w:snapToGrid w:val="0"/>
          <w:color w:val="000000"/>
          <w:szCs w:val="24"/>
          <w:vertAlign w:val="subscript"/>
          <w:lang w:val="en-US"/>
        </w:rPr>
        <w:t>iso</w:t>
      </w:r>
      <w:r w:rsidRPr="00D845B0">
        <w:rPr>
          <w:rFonts w:eastAsia="Times New Roman"/>
          <w:snapToGrid w:val="0"/>
          <w:color w:val="000000"/>
          <w:szCs w:val="24"/>
          <w:lang w:val="en-US"/>
        </w:rPr>
        <w:t xml:space="preserve">) is the suggestion of Dicleli (2006) for design of seismically isolated structures in case of near-fault conditions. Table 1 presents the characteristics of LRBs used in the analyses. In Table 1, </w:t>
      </w:r>
      <w:r w:rsidRPr="00D845B0">
        <w:rPr>
          <w:rFonts w:eastAsia="Times New Roman"/>
          <w:i/>
          <w:snapToGrid w:val="0"/>
          <w:color w:val="000000"/>
          <w:szCs w:val="24"/>
          <w:lang w:val="en-US"/>
        </w:rPr>
        <w:t>n</w:t>
      </w:r>
      <w:r w:rsidRPr="00D845B0">
        <w:rPr>
          <w:rFonts w:eastAsia="Times New Roman"/>
          <w:snapToGrid w:val="0"/>
          <w:color w:val="000000"/>
          <w:szCs w:val="24"/>
          <w:lang w:val="en-US"/>
        </w:rPr>
        <w:t xml:space="preserve"> stands for total number of rubber plates and </w:t>
      </w:r>
      <w:r w:rsidRPr="00D845B0">
        <w:rPr>
          <w:rFonts w:eastAsia="Times New Roman"/>
          <w:i/>
          <w:snapToGrid w:val="0"/>
          <w:color w:val="000000"/>
          <w:szCs w:val="24"/>
          <w:lang w:val="en-US"/>
        </w:rPr>
        <w:t>a</w:t>
      </w:r>
      <w:r w:rsidRPr="00D845B0">
        <w:rPr>
          <w:rFonts w:eastAsia="Times New Roman"/>
          <w:snapToGrid w:val="0"/>
          <w:color w:val="000000"/>
          <w:szCs w:val="24"/>
          <w:lang w:val="en-US"/>
        </w:rPr>
        <w:t xml:space="preserve"> represents the radius of lead core. The yield displacement, </w:t>
      </w:r>
      <w:r w:rsidRPr="00D845B0">
        <w:rPr>
          <w:rFonts w:eastAsia="Times New Roman"/>
          <w:i/>
          <w:snapToGrid w:val="0"/>
          <w:color w:val="000000"/>
          <w:szCs w:val="24"/>
          <w:lang w:val="en-US"/>
        </w:rPr>
        <w:t>D</w:t>
      </w:r>
      <w:r w:rsidRPr="00D845B0">
        <w:rPr>
          <w:rFonts w:eastAsia="Times New Roman"/>
          <w:i/>
          <w:snapToGrid w:val="0"/>
          <w:color w:val="000000"/>
          <w:szCs w:val="24"/>
          <w:vertAlign w:val="subscript"/>
          <w:lang w:val="en-US"/>
        </w:rPr>
        <w:t>y</w:t>
      </w:r>
      <w:r w:rsidRPr="00D845B0">
        <w:rPr>
          <w:rFonts w:eastAsia="Times New Roman"/>
          <w:i/>
          <w:snapToGrid w:val="0"/>
          <w:color w:val="000000"/>
          <w:szCs w:val="24"/>
          <w:lang w:val="en-US"/>
        </w:rPr>
        <w:t>,</w:t>
      </w:r>
      <w:r w:rsidRPr="00D845B0">
        <w:rPr>
          <w:rFonts w:eastAsia="Times New Roman"/>
          <w:snapToGrid w:val="0"/>
          <w:color w:val="000000"/>
          <w:szCs w:val="24"/>
          <w:lang w:val="en-US"/>
        </w:rPr>
        <w:t xml:space="preserve"> of both deteriorating and non-deteriorating curves is taken 25mm and each rubber plate and steel plate thickness was chosen as 7mm and 3mm, respectively. The height of the isolator, </w:t>
      </w:r>
      <w:r w:rsidRPr="00D845B0">
        <w:rPr>
          <w:rFonts w:eastAsia="Times New Roman"/>
          <w:i/>
          <w:snapToGrid w:val="0"/>
          <w:color w:val="000000"/>
          <w:szCs w:val="24"/>
          <w:lang w:val="en-US"/>
        </w:rPr>
        <w:t>h</w:t>
      </w:r>
      <w:r w:rsidRPr="00D845B0">
        <w:rPr>
          <w:rFonts w:eastAsia="Times New Roman"/>
          <w:i/>
          <w:snapToGrid w:val="0"/>
          <w:color w:val="000000"/>
          <w:szCs w:val="24"/>
          <w:vertAlign w:val="subscript"/>
          <w:lang w:val="en-US"/>
        </w:rPr>
        <w:t>L</w:t>
      </w:r>
      <w:r w:rsidRPr="00D845B0">
        <w:rPr>
          <w:rFonts w:eastAsia="Times New Roman"/>
          <w:snapToGrid w:val="0"/>
          <w:color w:val="000000"/>
          <w:szCs w:val="24"/>
          <w:lang w:val="en-US"/>
        </w:rPr>
        <w:t xml:space="preserve"> is equal to (</w:t>
      </w:r>
      <w:r w:rsidRPr="00D845B0">
        <w:rPr>
          <w:rFonts w:eastAsia="Times New Roman"/>
          <w:i/>
          <w:snapToGrid w:val="0"/>
          <w:color w:val="000000"/>
          <w:szCs w:val="24"/>
          <w:lang w:val="en-US"/>
        </w:rPr>
        <w:t>n</w:t>
      </w:r>
      <w:r w:rsidRPr="00D845B0">
        <w:rPr>
          <w:rFonts w:eastAsia="Times New Roman"/>
          <w:snapToGrid w:val="0"/>
          <w:color w:val="000000"/>
          <w:szCs w:val="24"/>
          <w:lang w:val="en-US"/>
        </w:rPr>
        <w:t>x7+(</w:t>
      </w:r>
      <w:r w:rsidRPr="00D845B0">
        <w:rPr>
          <w:rFonts w:eastAsia="Times New Roman"/>
          <w:i/>
          <w:snapToGrid w:val="0"/>
          <w:color w:val="000000"/>
          <w:szCs w:val="24"/>
          <w:lang w:val="en-US"/>
        </w:rPr>
        <w:t>n</w:t>
      </w:r>
      <w:r w:rsidRPr="00D845B0">
        <w:rPr>
          <w:rFonts w:eastAsia="Times New Roman"/>
          <w:snapToGrid w:val="0"/>
          <w:color w:val="000000"/>
          <w:szCs w:val="24"/>
          <w:lang w:val="en-US"/>
        </w:rPr>
        <w:t xml:space="preserve">-1)x3) equation.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widowControl w:val="0"/>
        <w:spacing w:after="0" w:line="240" w:lineRule="auto"/>
        <w:jc w:val="center"/>
        <w:rPr>
          <w:rFonts w:eastAsia="Times New Roman"/>
          <w:snapToGrid w:val="0"/>
          <w:sz w:val="20"/>
          <w:szCs w:val="24"/>
          <w:lang w:val="en-US"/>
        </w:rPr>
      </w:pPr>
      <w:r w:rsidRPr="00D845B0">
        <w:rPr>
          <w:rFonts w:eastAsia="Times New Roman"/>
          <w:snapToGrid w:val="0"/>
          <w:sz w:val="20"/>
          <w:szCs w:val="24"/>
          <w:lang w:val="en-US"/>
        </w:rPr>
        <w:t xml:space="preserve">Table 1. Properties of Lead Rubber Bearings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tbl>
      <w:tblPr>
        <w:tblStyle w:val="TableGrid2"/>
        <w:tblW w:w="9602" w:type="dxa"/>
        <w:tblInd w:w="0" w:type="dxa"/>
        <w:tblCellMar>
          <w:top w:w="26" w:type="dxa"/>
        </w:tblCellMar>
        <w:tblLook w:val="04A0" w:firstRow="1" w:lastRow="0" w:firstColumn="1" w:lastColumn="0" w:noHBand="0" w:noVBand="1"/>
      </w:tblPr>
      <w:tblGrid>
        <w:gridCol w:w="5557"/>
        <w:gridCol w:w="1354"/>
        <w:gridCol w:w="884"/>
        <w:gridCol w:w="998"/>
        <w:gridCol w:w="809"/>
      </w:tblGrid>
      <w:tr w:rsidR="00D845B0" w:rsidRPr="00D845B0" w:rsidTr="00FF6B28">
        <w:trPr>
          <w:trHeight w:val="584"/>
        </w:trPr>
        <w:tc>
          <w:tcPr>
            <w:tcW w:w="5557" w:type="dxa"/>
            <w:tcBorders>
              <w:top w:val="single" w:sz="4" w:space="0" w:color="000000"/>
              <w:left w:val="nil"/>
              <w:bottom w:val="single" w:sz="4" w:space="0" w:color="000000"/>
              <w:right w:val="nil"/>
            </w:tcBorders>
          </w:tcPr>
          <w:p w:rsidR="00D845B0" w:rsidRPr="00D845B0" w:rsidRDefault="00D845B0" w:rsidP="00D845B0">
            <w:pPr>
              <w:widowControl w:val="0"/>
              <w:tabs>
                <w:tab w:val="center" w:pos="483"/>
                <w:tab w:val="center" w:pos="1983"/>
                <w:tab w:val="center" w:pos="3842"/>
              </w:tabs>
              <w:spacing w:line="200" w:lineRule="exact"/>
              <w:jc w:val="both"/>
              <w:rPr>
                <w:rFonts w:eastAsia="Times New Roman"/>
                <w:snapToGrid w:val="0"/>
                <w:color w:val="000000"/>
                <w:szCs w:val="24"/>
                <w:lang w:val="en-US"/>
              </w:rPr>
            </w:pPr>
            <w:r w:rsidRPr="00D845B0">
              <w:rPr>
                <w:rFonts w:eastAsia="Times New Roman"/>
                <w:snapToGrid w:val="0"/>
                <w:color w:val="000000"/>
                <w:szCs w:val="24"/>
                <w:lang w:val="en-US"/>
              </w:rPr>
              <w:tab/>
            </w:r>
            <w:r w:rsidRPr="00D845B0">
              <w:rPr>
                <w:rFonts w:eastAsia="Times New Roman"/>
                <w:snapToGrid w:val="0"/>
                <w:color w:val="000000"/>
                <w:szCs w:val="24"/>
                <w:lang w:val="en-US"/>
              </w:rPr>
              <w:tab/>
              <w:t>F</w:t>
            </w:r>
            <w:r w:rsidRPr="00D845B0">
              <w:rPr>
                <w:rFonts w:eastAsia="Times New Roman"/>
                <w:snapToGrid w:val="0"/>
                <w:color w:val="000000"/>
                <w:sz w:val="14"/>
                <w:szCs w:val="24"/>
                <w:lang w:val="en-US"/>
              </w:rPr>
              <w:t>y</w:t>
            </w:r>
            <w:r w:rsidRPr="00D845B0">
              <w:rPr>
                <w:rFonts w:eastAsia="Times New Roman"/>
                <w:snapToGrid w:val="0"/>
                <w:color w:val="000000"/>
                <w:szCs w:val="24"/>
                <w:lang w:val="en-US"/>
              </w:rPr>
              <w:t xml:space="preserve"> (kN)</w:t>
            </w:r>
            <w:r w:rsidRPr="00D845B0">
              <w:rPr>
                <w:rFonts w:eastAsia="Times New Roman"/>
                <w:snapToGrid w:val="0"/>
                <w:color w:val="000000"/>
                <w:szCs w:val="24"/>
                <w:lang w:val="en-US"/>
              </w:rPr>
              <w:tab/>
              <w:t>k</w:t>
            </w:r>
            <w:r w:rsidRPr="00D845B0">
              <w:rPr>
                <w:rFonts w:eastAsia="Times New Roman"/>
                <w:snapToGrid w:val="0"/>
                <w:color w:val="000000"/>
                <w:szCs w:val="24"/>
                <w:vertAlign w:val="subscript"/>
                <w:lang w:val="en-US"/>
              </w:rPr>
              <w:t>e</w:t>
            </w:r>
            <w:r w:rsidRPr="00D845B0">
              <w:rPr>
                <w:rFonts w:eastAsia="Times New Roman"/>
                <w:snapToGrid w:val="0"/>
                <w:color w:val="000000"/>
                <w:szCs w:val="24"/>
                <w:lang w:val="en-US"/>
              </w:rPr>
              <w:t xml:space="preserve"> (N/mm)</w:t>
            </w:r>
          </w:p>
          <w:p w:rsidR="00D845B0" w:rsidRPr="00D845B0" w:rsidRDefault="00D845B0" w:rsidP="00D845B0">
            <w:pPr>
              <w:widowControl w:val="0"/>
              <w:tabs>
                <w:tab w:val="center" w:pos="483"/>
                <w:tab w:val="center" w:pos="1983"/>
                <w:tab w:val="center" w:pos="3842"/>
              </w:tabs>
              <w:spacing w:line="200" w:lineRule="exact"/>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r w:rsidRPr="00D845B0">
              <w:rPr>
                <w:rFonts w:eastAsia="Calibri" w:cs="Calibri"/>
                <w:snapToGrid w:val="0"/>
                <w:color w:val="000000"/>
                <w:szCs w:val="24"/>
                <w:lang w:val="en-US"/>
              </w:rPr>
              <w:tab/>
            </w:r>
            <w:r w:rsidRPr="00D845B0">
              <w:rPr>
                <w:rFonts w:eastAsia="Times New Roman"/>
                <w:snapToGrid w:val="0"/>
                <w:color w:val="000000"/>
                <w:szCs w:val="24"/>
                <w:lang w:val="en-US"/>
              </w:rPr>
              <w:t>n</w:t>
            </w:r>
          </w:p>
          <w:p w:rsidR="00D845B0" w:rsidRPr="00D845B0" w:rsidRDefault="00D845B0" w:rsidP="00D845B0">
            <w:pPr>
              <w:widowControl w:val="0"/>
              <w:tabs>
                <w:tab w:val="center" w:pos="1344"/>
                <w:tab w:val="center" w:pos="2302"/>
                <w:tab w:val="center" w:pos="3363"/>
                <w:tab w:val="center" w:pos="4323"/>
                <w:tab w:val="right" w:pos="5557"/>
              </w:tabs>
              <w:spacing w:line="200" w:lineRule="exact"/>
              <w:jc w:val="both"/>
              <w:rPr>
                <w:rFonts w:eastAsia="Times New Roman"/>
                <w:snapToGrid w:val="0"/>
                <w:color w:val="000000"/>
                <w:szCs w:val="24"/>
                <w:lang w:val="en-US"/>
              </w:rPr>
            </w:pPr>
            <w:r w:rsidRPr="00D845B0">
              <w:rPr>
                <w:rFonts w:eastAsia="Calibri" w:cs="Calibri"/>
                <w:snapToGrid w:val="0"/>
                <w:color w:val="000000"/>
                <w:szCs w:val="24"/>
                <w:lang w:val="en-US"/>
              </w:rPr>
              <w:tab/>
            </w:r>
            <w:r w:rsidRPr="00D845B0">
              <w:rPr>
                <w:rFonts w:eastAsia="Times New Roman"/>
                <w:snapToGrid w:val="0"/>
                <w:color w:val="000000"/>
                <w:szCs w:val="24"/>
                <w:lang w:val="en-US"/>
              </w:rPr>
              <w:t xml:space="preserve">LB </w:t>
            </w:r>
            <w:r w:rsidRPr="00D845B0">
              <w:rPr>
                <w:rFonts w:eastAsia="Times New Roman"/>
                <w:snapToGrid w:val="0"/>
                <w:color w:val="000000"/>
                <w:szCs w:val="24"/>
                <w:lang w:val="en-US"/>
              </w:rPr>
              <w:tab/>
              <w:t xml:space="preserve">Temp </w:t>
            </w:r>
            <w:r w:rsidRPr="00D845B0">
              <w:rPr>
                <w:rFonts w:eastAsia="Times New Roman"/>
                <w:snapToGrid w:val="0"/>
                <w:color w:val="000000"/>
                <w:szCs w:val="24"/>
                <w:lang w:val="en-US"/>
              </w:rPr>
              <w:tab/>
              <w:t xml:space="preserve">LB </w:t>
            </w:r>
            <w:r w:rsidRPr="00D845B0">
              <w:rPr>
                <w:rFonts w:eastAsia="Times New Roman"/>
                <w:snapToGrid w:val="0"/>
                <w:color w:val="000000"/>
                <w:szCs w:val="24"/>
                <w:lang w:val="en-US"/>
              </w:rPr>
              <w:tab/>
              <w:t xml:space="preserve">Temp </w:t>
            </w:r>
            <w:r w:rsidRPr="00D845B0">
              <w:rPr>
                <w:rFonts w:eastAsia="Times New Roman"/>
                <w:snapToGrid w:val="0"/>
                <w:color w:val="000000"/>
                <w:szCs w:val="24"/>
                <w:lang w:val="en-US"/>
              </w:rPr>
              <w:tab/>
              <w:t xml:space="preserve">LB </w:t>
            </w:r>
          </w:p>
        </w:tc>
        <w:tc>
          <w:tcPr>
            <w:tcW w:w="1354" w:type="dxa"/>
            <w:tcBorders>
              <w:top w:val="single" w:sz="4" w:space="0" w:color="000000"/>
              <w:left w:val="nil"/>
              <w:bottom w:val="single" w:sz="4" w:space="0" w:color="000000"/>
              <w:right w:val="nil"/>
            </w:tcBorders>
          </w:tcPr>
          <w:p w:rsidR="00D845B0" w:rsidRPr="00D845B0" w:rsidRDefault="00D845B0" w:rsidP="00D845B0">
            <w:pPr>
              <w:widowControl w:val="0"/>
              <w:spacing w:line="200" w:lineRule="exact"/>
              <w:jc w:val="both"/>
              <w:rPr>
                <w:rFonts w:eastAsia="Times New Roman"/>
                <w:snapToGrid w:val="0"/>
                <w:color w:val="000000"/>
                <w:szCs w:val="24"/>
                <w:vertAlign w:val="subscript"/>
                <w:lang w:val="en-US"/>
              </w:rPr>
            </w:pPr>
            <w:r w:rsidRPr="00D845B0">
              <w:rPr>
                <w:rFonts w:eastAsia="Times New Roman"/>
                <w:snapToGrid w:val="0"/>
                <w:color w:val="000000"/>
                <w:szCs w:val="24"/>
                <w:lang w:val="en-US"/>
              </w:rPr>
              <w:t>k</w:t>
            </w:r>
            <w:r w:rsidRPr="00D845B0">
              <w:rPr>
                <w:rFonts w:eastAsia="Times New Roman"/>
                <w:snapToGrid w:val="0"/>
                <w:color w:val="000000"/>
                <w:szCs w:val="24"/>
                <w:vertAlign w:val="subscript"/>
                <w:lang w:val="en-US"/>
              </w:rPr>
              <w:t>d</w:t>
            </w:r>
            <w:r w:rsidRPr="00D845B0">
              <w:rPr>
                <w:rFonts w:eastAsia="Times New Roman"/>
                <w:snapToGrid w:val="0"/>
                <w:color w:val="000000"/>
                <w:szCs w:val="24"/>
                <w:lang w:val="en-US"/>
              </w:rPr>
              <w:t>/k</w:t>
            </w:r>
            <w:r w:rsidRPr="00D845B0">
              <w:rPr>
                <w:rFonts w:eastAsia="Times New Roman"/>
                <w:snapToGrid w:val="0"/>
                <w:color w:val="000000"/>
                <w:szCs w:val="24"/>
                <w:vertAlign w:val="subscript"/>
                <w:lang w:val="en-US"/>
              </w:rPr>
              <w:t>e</w:t>
            </w:r>
          </w:p>
          <w:p w:rsidR="00D845B0" w:rsidRPr="00D845B0" w:rsidRDefault="00D845B0" w:rsidP="00D845B0">
            <w:pPr>
              <w:widowControl w:val="0"/>
              <w:spacing w:line="200" w:lineRule="exact"/>
              <w:jc w:val="center"/>
              <w:rPr>
                <w:rFonts w:eastAsia="Times New Roman"/>
                <w:snapToGrid w:val="0"/>
                <w:color w:val="000000"/>
                <w:szCs w:val="24"/>
                <w:lang w:val="en-US"/>
              </w:rPr>
            </w:pPr>
          </w:p>
          <w:p w:rsidR="00D845B0" w:rsidRPr="00D845B0" w:rsidRDefault="00D845B0" w:rsidP="00D845B0">
            <w:pPr>
              <w:widowControl w:val="0"/>
              <w:spacing w:line="200" w:lineRule="exact"/>
              <w:jc w:val="center"/>
              <w:rPr>
                <w:rFonts w:eastAsia="Times New Roman"/>
                <w:snapToGrid w:val="0"/>
                <w:color w:val="000000"/>
                <w:szCs w:val="24"/>
                <w:lang w:val="en-US"/>
              </w:rPr>
            </w:pPr>
            <w:r w:rsidRPr="00D845B0">
              <w:rPr>
                <w:rFonts w:eastAsia="Times New Roman"/>
                <w:snapToGrid w:val="0"/>
                <w:color w:val="000000"/>
                <w:szCs w:val="24"/>
                <w:lang w:val="en-US"/>
              </w:rPr>
              <w:t>Temp</w:t>
            </w:r>
          </w:p>
        </w:tc>
        <w:tc>
          <w:tcPr>
            <w:tcW w:w="884" w:type="dxa"/>
            <w:tcBorders>
              <w:top w:val="single" w:sz="4" w:space="0" w:color="000000"/>
              <w:left w:val="nil"/>
              <w:bottom w:val="single" w:sz="4" w:space="0" w:color="000000"/>
              <w:right w:val="nil"/>
            </w:tcBorders>
          </w:tcPr>
          <w:p w:rsidR="00D845B0" w:rsidRPr="00D845B0" w:rsidRDefault="00D845B0" w:rsidP="00D845B0">
            <w:pPr>
              <w:widowControl w:val="0"/>
              <w:spacing w:line="200" w:lineRule="exact"/>
              <w:jc w:val="both"/>
              <w:rPr>
                <w:rFonts w:eastAsia="Times New Roman"/>
                <w:snapToGrid w:val="0"/>
                <w:color w:val="000000"/>
                <w:szCs w:val="24"/>
                <w:lang w:val="en-US"/>
              </w:rPr>
            </w:pPr>
            <w:r w:rsidRPr="00D845B0">
              <w:rPr>
                <w:rFonts w:eastAsia="Times New Roman"/>
                <w:snapToGrid w:val="0"/>
                <w:color w:val="000000"/>
                <w:szCs w:val="24"/>
                <w:lang w:val="en-US"/>
              </w:rPr>
              <w:t>T</w:t>
            </w:r>
            <w:r w:rsidRPr="00D845B0">
              <w:rPr>
                <w:rFonts w:eastAsia="Times New Roman"/>
                <w:snapToGrid w:val="0"/>
                <w:color w:val="000000"/>
                <w:szCs w:val="24"/>
                <w:vertAlign w:val="subscript"/>
                <w:lang w:val="en-US"/>
              </w:rPr>
              <w:t>iso</w:t>
            </w:r>
            <w:r w:rsidRPr="00D845B0">
              <w:rPr>
                <w:rFonts w:eastAsia="Times New Roman"/>
                <w:snapToGrid w:val="0"/>
                <w:color w:val="000000"/>
                <w:szCs w:val="24"/>
                <w:lang w:val="en-US"/>
              </w:rPr>
              <w:t xml:space="preserve"> (s)</w:t>
            </w:r>
          </w:p>
        </w:tc>
        <w:tc>
          <w:tcPr>
            <w:tcW w:w="998" w:type="dxa"/>
            <w:tcBorders>
              <w:top w:val="single" w:sz="4" w:space="0" w:color="000000"/>
              <w:left w:val="nil"/>
              <w:bottom w:val="single" w:sz="4" w:space="0" w:color="000000"/>
              <w:right w:val="nil"/>
            </w:tcBorders>
          </w:tcPr>
          <w:p w:rsidR="00D845B0" w:rsidRPr="00D845B0" w:rsidRDefault="00D845B0" w:rsidP="00D845B0">
            <w:pPr>
              <w:widowControl w:val="0"/>
              <w:spacing w:line="200" w:lineRule="exact"/>
              <w:jc w:val="both"/>
              <w:rPr>
                <w:rFonts w:eastAsia="Times New Roman"/>
                <w:snapToGrid w:val="0"/>
                <w:color w:val="000000"/>
                <w:szCs w:val="24"/>
                <w:lang w:val="en-US"/>
              </w:rPr>
            </w:pPr>
            <w:r w:rsidRPr="00D845B0">
              <w:rPr>
                <w:rFonts w:eastAsia="Times New Roman"/>
                <w:snapToGrid w:val="0"/>
                <w:color w:val="000000"/>
                <w:szCs w:val="24"/>
                <w:lang w:val="en-US"/>
              </w:rPr>
              <w:t>h</w:t>
            </w:r>
            <w:r w:rsidRPr="00D845B0">
              <w:rPr>
                <w:rFonts w:eastAsia="Times New Roman"/>
                <w:snapToGrid w:val="0"/>
                <w:color w:val="000000"/>
                <w:szCs w:val="24"/>
                <w:vertAlign w:val="subscript"/>
                <w:lang w:val="en-US"/>
              </w:rPr>
              <w:t>L</w:t>
            </w:r>
            <w:r w:rsidRPr="00D845B0">
              <w:rPr>
                <w:rFonts w:eastAsia="Times New Roman"/>
                <w:snapToGrid w:val="0"/>
                <w:color w:val="000000"/>
                <w:szCs w:val="24"/>
                <w:lang w:val="en-US"/>
              </w:rPr>
              <w:t xml:space="preserve"> (mm)</w:t>
            </w:r>
          </w:p>
        </w:tc>
        <w:tc>
          <w:tcPr>
            <w:tcW w:w="809" w:type="dxa"/>
            <w:tcBorders>
              <w:top w:val="single" w:sz="4" w:space="0" w:color="000000"/>
              <w:left w:val="nil"/>
              <w:bottom w:val="single" w:sz="4" w:space="0" w:color="000000"/>
              <w:right w:val="nil"/>
            </w:tcBorders>
          </w:tcPr>
          <w:p w:rsidR="00D845B0" w:rsidRPr="00D845B0" w:rsidRDefault="00D845B0" w:rsidP="00D845B0">
            <w:pPr>
              <w:widowControl w:val="0"/>
              <w:spacing w:line="200" w:lineRule="exact"/>
              <w:jc w:val="both"/>
              <w:rPr>
                <w:rFonts w:eastAsia="Times New Roman"/>
                <w:snapToGrid w:val="0"/>
                <w:color w:val="000000"/>
                <w:szCs w:val="24"/>
                <w:lang w:val="en-US"/>
              </w:rPr>
            </w:pPr>
            <w:r w:rsidRPr="00D845B0">
              <w:rPr>
                <w:rFonts w:eastAsia="Times New Roman"/>
                <w:snapToGrid w:val="0"/>
                <w:color w:val="000000"/>
                <w:szCs w:val="24"/>
                <w:lang w:val="en-US"/>
              </w:rPr>
              <w:t>t</w:t>
            </w:r>
            <w:r w:rsidRPr="00D845B0">
              <w:rPr>
                <w:rFonts w:eastAsia="Times New Roman"/>
                <w:snapToGrid w:val="0"/>
                <w:color w:val="000000"/>
                <w:szCs w:val="24"/>
                <w:vertAlign w:val="subscript"/>
                <w:lang w:val="en-US"/>
              </w:rPr>
              <w:t>s</w:t>
            </w:r>
            <w:r w:rsidRPr="00D845B0">
              <w:rPr>
                <w:rFonts w:eastAsia="Times New Roman"/>
                <w:snapToGrid w:val="0"/>
                <w:color w:val="000000"/>
                <w:szCs w:val="24"/>
                <w:lang w:val="en-US"/>
              </w:rPr>
              <w:t xml:space="preserve"> (mm)</w:t>
            </w:r>
          </w:p>
        </w:tc>
      </w:tr>
      <w:tr w:rsidR="00D845B0" w:rsidRPr="00D845B0" w:rsidTr="00FF6B28">
        <w:trPr>
          <w:trHeight w:val="304"/>
        </w:trPr>
        <w:tc>
          <w:tcPr>
            <w:tcW w:w="5557" w:type="dxa"/>
            <w:tcBorders>
              <w:top w:val="single" w:sz="4" w:space="0" w:color="000000"/>
              <w:left w:val="nil"/>
              <w:bottom w:val="nil"/>
              <w:right w:val="nil"/>
            </w:tcBorders>
            <w:shd w:val="clear" w:color="auto" w:fill="FCE4D6"/>
          </w:tcPr>
          <w:p w:rsidR="00D845B0" w:rsidRPr="00D845B0" w:rsidRDefault="00D845B0" w:rsidP="00D845B0">
            <w:pPr>
              <w:widowControl w:val="0"/>
              <w:ind w:left="72"/>
              <w:jc w:val="both"/>
              <w:rPr>
                <w:rFonts w:eastAsia="Times New Roman"/>
                <w:snapToGrid w:val="0"/>
                <w:color w:val="000000"/>
                <w:szCs w:val="24"/>
                <w:lang w:val="en-US"/>
              </w:rPr>
            </w:pPr>
            <w:r w:rsidRPr="00D845B0">
              <w:rPr>
                <w:rFonts w:eastAsia="Times New Roman"/>
                <w:snapToGrid w:val="0"/>
                <w:color w:val="000000"/>
                <w:szCs w:val="24"/>
                <w:lang w:val="en-US"/>
              </w:rPr>
              <w:t>Q/W=0.09; α=77.5mm; Q</w:t>
            </w:r>
            <w:r w:rsidRPr="00D845B0">
              <w:rPr>
                <w:rFonts w:eastAsia="Times New Roman"/>
                <w:snapToGrid w:val="0"/>
                <w:color w:val="000000"/>
                <w:szCs w:val="24"/>
                <w:vertAlign w:val="subscript"/>
                <w:lang w:val="en-US"/>
              </w:rPr>
              <w:t>low</w:t>
            </w:r>
            <w:r w:rsidRPr="00D845B0">
              <w:rPr>
                <w:rFonts w:eastAsia="Times New Roman"/>
                <w:snapToGrid w:val="0"/>
                <w:color w:val="000000"/>
                <w:szCs w:val="24"/>
                <w:lang w:val="en-US"/>
              </w:rPr>
              <w:t>=187.7 kN, Q</w:t>
            </w:r>
            <w:r w:rsidRPr="00D845B0">
              <w:rPr>
                <w:rFonts w:eastAsia="Times New Roman"/>
                <w:snapToGrid w:val="0"/>
                <w:color w:val="000000"/>
                <w:szCs w:val="24"/>
                <w:vertAlign w:val="subscript"/>
                <w:lang w:val="en-US"/>
              </w:rPr>
              <w:t>temp</w:t>
            </w:r>
            <w:r w:rsidRPr="00D845B0">
              <w:rPr>
                <w:rFonts w:eastAsia="Times New Roman"/>
                <w:snapToGrid w:val="0"/>
                <w:color w:val="000000"/>
                <w:szCs w:val="24"/>
                <w:lang w:val="en-US"/>
              </w:rPr>
              <w:t xml:space="preserve">=254.7 kN </w:t>
            </w:r>
          </w:p>
        </w:tc>
        <w:tc>
          <w:tcPr>
            <w:tcW w:w="1354" w:type="dxa"/>
            <w:tcBorders>
              <w:top w:val="single" w:sz="4" w:space="0" w:color="000000"/>
              <w:left w:val="nil"/>
              <w:bottom w:val="nil"/>
              <w:right w:val="nil"/>
            </w:tcBorders>
            <w:shd w:val="clear" w:color="auto" w:fill="FCE4D6"/>
          </w:tcPr>
          <w:p w:rsidR="00D845B0" w:rsidRPr="00D845B0" w:rsidRDefault="00D845B0" w:rsidP="00D845B0">
            <w:pPr>
              <w:widowControl w:val="0"/>
              <w:jc w:val="both"/>
              <w:rPr>
                <w:rFonts w:eastAsia="Times New Roman"/>
                <w:snapToGrid w:val="0"/>
                <w:color w:val="000000"/>
                <w:szCs w:val="24"/>
                <w:lang w:val="en-US"/>
              </w:rPr>
            </w:pPr>
          </w:p>
        </w:tc>
        <w:tc>
          <w:tcPr>
            <w:tcW w:w="884" w:type="dxa"/>
            <w:tcBorders>
              <w:top w:val="single" w:sz="4" w:space="0" w:color="000000"/>
              <w:left w:val="nil"/>
              <w:bottom w:val="nil"/>
              <w:right w:val="nil"/>
            </w:tcBorders>
            <w:shd w:val="clear" w:color="auto" w:fill="FCE4D6"/>
          </w:tcPr>
          <w:p w:rsidR="00D845B0" w:rsidRPr="00D845B0" w:rsidRDefault="00D845B0" w:rsidP="00D845B0">
            <w:pPr>
              <w:widowControl w:val="0"/>
              <w:jc w:val="both"/>
              <w:rPr>
                <w:rFonts w:eastAsia="Times New Roman"/>
                <w:snapToGrid w:val="0"/>
                <w:color w:val="000000"/>
                <w:szCs w:val="24"/>
                <w:lang w:val="en-US"/>
              </w:rPr>
            </w:pPr>
          </w:p>
        </w:tc>
        <w:tc>
          <w:tcPr>
            <w:tcW w:w="998" w:type="dxa"/>
            <w:tcBorders>
              <w:top w:val="single" w:sz="4" w:space="0" w:color="000000"/>
              <w:left w:val="nil"/>
              <w:bottom w:val="nil"/>
              <w:right w:val="nil"/>
            </w:tcBorders>
            <w:shd w:val="clear" w:color="auto" w:fill="FCE4D6"/>
          </w:tcPr>
          <w:p w:rsidR="00D845B0" w:rsidRPr="00D845B0" w:rsidRDefault="00D845B0" w:rsidP="00D845B0">
            <w:pPr>
              <w:widowControl w:val="0"/>
              <w:jc w:val="both"/>
              <w:rPr>
                <w:rFonts w:eastAsia="Times New Roman"/>
                <w:snapToGrid w:val="0"/>
                <w:color w:val="000000"/>
                <w:szCs w:val="24"/>
                <w:lang w:val="en-US"/>
              </w:rPr>
            </w:pPr>
          </w:p>
        </w:tc>
        <w:tc>
          <w:tcPr>
            <w:tcW w:w="809" w:type="dxa"/>
            <w:tcBorders>
              <w:top w:val="single" w:sz="4" w:space="0" w:color="000000"/>
              <w:left w:val="nil"/>
              <w:bottom w:val="nil"/>
              <w:right w:val="nil"/>
            </w:tcBorders>
            <w:shd w:val="clear" w:color="auto" w:fill="FCE4D6"/>
          </w:tcPr>
          <w:p w:rsidR="00D845B0" w:rsidRPr="00D845B0" w:rsidRDefault="00D845B0" w:rsidP="00D845B0">
            <w:pPr>
              <w:widowControl w:val="0"/>
              <w:jc w:val="both"/>
              <w:rPr>
                <w:rFonts w:eastAsia="Times New Roman"/>
                <w:snapToGrid w:val="0"/>
                <w:color w:val="000000"/>
                <w:szCs w:val="24"/>
                <w:lang w:val="en-US"/>
              </w:rPr>
            </w:pPr>
          </w:p>
        </w:tc>
      </w:tr>
      <w:tr w:rsidR="00D845B0" w:rsidRPr="00D845B0" w:rsidTr="00FF6B28">
        <w:trPr>
          <w:trHeight w:val="300"/>
        </w:trPr>
        <w:tc>
          <w:tcPr>
            <w:tcW w:w="5557" w:type="dxa"/>
            <w:tcBorders>
              <w:top w:val="nil"/>
              <w:left w:val="nil"/>
              <w:bottom w:val="nil"/>
              <w:right w:val="nil"/>
            </w:tcBorders>
          </w:tcPr>
          <w:p w:rsidR="00D845B0" w:rsidRPr="00D845B0" w:rsidRDefault="00D845B0" w:rsidP="00D845B0">
            <w:pPr>
              <w:widowControl w:val="0"/>
              <w:tabs>
                <w:tab w:val="center" w:pos="483"/>
                <w:tab w:val="center" w:pos="1344"/>
                <w:tab w:val="center" w:pos="2302"/>
                <w:tab w:val="center" w:pos="3365"/>
                <w:tab w:val="center" w:pos="4325"/>
                <w:tab w:val="right" w:pos="5557"/>
              </w:tabs>
              <w:jc w:val="both"/>
              <w:rPr>
                <w:rFonts w:eastAsia="Times New Roman"/>
                <w:snapToGrid w:val="0"/>
                <w:color w:val="000000"/>
                <w:szCs w:val="24"/>
                <w:lang w:val="en-US"/>
              </w:rPr>
            </w:pPr>
            <w:r w:rsidRPr="00D845B0">
              <w:rPr>
                <w:rFonts w:eastAsia="Calibri" w:cs="Calibri"/>
                <w:snapToGrid w:val="0"/>
                <w:color w:val="000000"/>
                <w:szCs w:val="24"/>
                <w:lang w:val="en-US"/>
              </w:rPr>
              <w:tab/>
            </w:r>
            <w:r w:rsidRPr="00D845B0">
              <w:rPr>
                <w:rFonts w:eastAsia="Times New Roman"/>
                <w:snapToGrid w:val="0"/>
                <w:color w:val="000000"/>
                <w:szCs w:val="24"/>
                <w:lang w:val="en-US"/>
              </w:rPr>
              <w:t xml:space="preserve">41 </w:t>
            </w:r>
            <w:r w:rsidRPr="00D845B0">
              <w:rPr>
                <w:rFonts w:eastAsia="Times New Roman"/>
                <w:snapToGrid w:val="0"/>
                <w:color w:val="000000"/>
                <w:szCs w:val="24"/>
                <w:lang w:val="en-US"/>
              </w:rPr>
              <w:tab/>
              <w:t xml:space="preserve">212 </w:t>
            </w:r>
            <w:r w:rsidRPr="00D845B0">
              <w:rPr>
                <w:rFonts w:eastAsia="Times New Roman"/>
                <w:snapToGrid w:val="0"/>
                <w:color w:val="000000"/>
                <w:szCs w:val="24"/>
                <w:lang w:val="en-US"/>
              </w:rPr>
              <w:tab/>
              <w:t xml:space="preserve">278 </w:t>
            </w:r>
            <w:r w:rsidRPr="00D845B0">
              <w:rPr>
                <w:rFonts w:eastAsia="Times New Roman"/>
                <w:snapToGrid w:val="0"/>
                <w:color w:val="000000"/>
                <w:szCs w:val="24"/>
                <w:lang w:val="en-US"/>
              </w:rPr>
              <w:tab/>
              <w:t xml:space="preserve">8,460 </w:t>
            </w:r>
            <w:r w:rsidRPr="00D845B0">
              <w:rPr>
                <w:rFonts w:eastAsia="Times New Roman"/>
                <w:snapToGrid w:val="0"/>
                <w:color w:val="000000"/>
                <w:szCs w:val="24"/>
                <w:lang w:val="en-US"/>
              </w:rPr>
              <w:tab/>
              <w:t xml:space="preserve">11,123 </w:t>
            </w:r>
            <w:r w:rsidRPr="00D845B0">
              <w:rPr>
                <w:rFonts w:eastAsia="Times New Roman"/>
                <w:snapToGrid w:val="0"/>
                <w:color w:val="000000"/>
                <w:szCs w:val="24"/>
                <w:lang w:val="en-US"/>
              </w:rPr>
              <w:tab/>
              <w:t xml:space="preserve">0.11 </w:t>
            </w:r>
          </w:p>
        </w:tc>
        <w:tc>
          <w:tcPr>
            <w:tcW w:w="1354" w:type="dxa"/>
            <w:tcBorders>
              <w:top w:val="nil"/>
              <w:left w:val="nil"/>
              <w:bottom w:val="nil"/>
              <w:right w:val="nil"/>
            </w:tcBorders>
          </w:tcPr>
          <w:p w:rsidR="00D845B0" w:rsidRPr="00D845B0" w:rsidRDefault="00D845B0" w:rsidP="00D845B0">
            <w:pPr>
              <w:widowControl w:val="0"/>
              <w:ind w:left="2"/>
              <w:jc w:val="center"/>
              <w:rPr>
                <w:rFonts w:eastAsia="Times New Roman"/>
                <w:snapToGrid w:val="0"/>
                <w:color w:val="000000"/>
                <w:szCs w:val="24"/>
                <w:lang w:val="en-US"/>
              </w:rPr>
            </w:pPr>
            <w:r w:rsidRPr="00D845B0">
              <w:rPr>
                <w:rFonts w:eastAsia="Times New Roman"/>
                <w:snapToGrid w:val="0"/>
                <w:color w:val="000000"/>
                <w:szCs w:val="24"/>
                <w:lang w:val="en-US"/>
              </w:rPr>
              <w:t xml:space="preserve">0.084 </w:t>
            </w:r>
          </w:p>
        </w:tc>
        <w:tc>
          <w:tcPr>
            <w:tcW w:w="884" w:type="dxa"/>
            <w:tcBorders>
              <w:top w:val="nil"/>
              <w:left w:val="nil"/>
              <w:bottom w:val="nil"/>
              <w:right w:val="nil"/>
            </w:tcBorders>
          </w:tcPr>
          <w:p w:rsidR="00D845B0" w:rsidRPr="00D845B0" w:rsidRDefault="00D845B0" w:rsidP="00D845B0">
            <w:pPr>
              <w:widowControl w:val="0"/>
              <w:ind w:left="101"/>
              <w:jc w:val="both"/>
              <w:rPr>
                <w:rFonts w:eastAsia="Times New Roman"/>
                <w:snapToGrid w:val="0"/>
                <w:color w:val="000000"/>
                <w:szCs w:val="24"/>
                <w:lang w:val="en-US"/>
              </w:rPr>
            </w:pPr>
            <w:r w:rsidRPr="00D845B0">
              <w:rPr>
                <w:rFonts w:eastAsia="Times New Roman"/>
                <w:snapToGrid w:val="0"/>
                <w:color w:val="000000"/>
                <w:szCs w:val="24"/>
                <w:lang w:val="en-US"/>
              </w:rPr>
              <w:t xml:space="preserve">3.00 </w:t>
            </w:r>
          </w:p>
        </w:tc>
        <w:tc>
          <w:tcPr>
            <w:tcW w:w="998" w:type="dxa"/>
            <w:tcBorders>
              <w:top w:val="nil"/>
              <w:left w:val="nil"/>
              <w:bottom w:val="nil"/>
              <w:right w:val="nil"/>
            </w:tcBorders>
          </w:tcPr>
          <w:p w:rsidR="00D845B0" w:rsidRPr="00D845B0" w:rsidRDefault="00D845B0" w:rsidP="00D845B0">
            <w:pPr>
              <w:widowControl w:val="0"/>
              <w:ind w:left="204"/>
              <w:jc w:val="both"/>
              <w:rPr>
                <w:rFonts w:eastAsia="Times New Roman"/>
                <w:snapToGrid w:val="0"/>
                <w:color w:val="000000"/>
                <w:szCs w:val="24"/>
                <w:lang w:val="en-US"/>
              </w:rPr>
            </w:pPr>
            <w:r w:rsidRPr="00D845B0">
              <w:rPr>
                <w:rFonts w:eastAsia="Times New Roman"/>
                <w:snapToGrid w:val="0"/>
                <w:color w:val="000000"/>
                <w:szCs w:val="24"/>
                <w:lang w:val="en-US"/>
              </w:rPr>
              <w:t xml:space="preserve">411 </w:t>
            </w:r>
          </w:p>
        </w:tc>
        <w:tc>
          <w:tcPr>
            <w:tcW w:w="809" w:type="dxa"/>
            <w:tcBorders>
              <w:top w:val="nil"/>
              <w:left w:val="nil"/>
              <w:bottom w:val="nil"/>
              <w:right w:val="nil"/>
            </w:tcBorders>
          </w:tcPr>
          <w:p w:rsidR="00D845B0" w:rsidRPr="00D845B0" w:rsidRDefault="00D845B0" w:rsidP="00D845B0">
            <w:pPr>
              <w:widowControl w:val="0"/>
              <w:ind w:left="166"/>
              <w:jc w:val="both"/>
              <w:rPr>
                <w:rFonts w:eastAsia="Times New Roman"/>
                <w:snapToGrid w:val="0"/>
                <w:color w:val="000000"/>
                <w:szCs w:val="24"/>
                <w:lang w:val="en-US"/>
              </w:rPr>
            </w:pPr>
            <w:r w:rsidRPr="00D845B0">
              <w:rPr>
                <w:rFonts w:eastAsia="Times New Roman"/>
                <w:snapToGrid w:val="0"/>
                <w:color w:val="000000"/>
                <w:szCs w:val="24"/>
                <w:lang w:val="en-US"/>
              </w:rPr>
              <w:t xml:space="preserve">120 </w:t>
            </w:r>
          </w:p>
        </w:tc>
      </w:tr>
      <w:tr w:rsidR="00D845B0" w:rsidRPr="00D845B0" w:rsidTr="00FF6B28">
        <w:trPr>
          <w:trHeight w:val="300"/>
        </w:trPr>
        <w:tc>
          <w:tcPr>
            <w:tcW w:w="5557" w:type="dxa"/>
            <w:tcBorders>
              <w:top w:val="nil"/>
              <w:left w:val="nil"/>
              <w:bottom w:val="nil"/>
              <w:right w:val="nil"/>
            </w:tcBorders>
            <w:shd w:val="clear" w:color="auto" w:fill="FCE4D6"/>
          </w:tcPr>
          <w:p w:rsidR="00D845B0" w:rsidRPr="00D845B0" w:rsidRDefault="00D845B0" w:rsidP="00D845B0">
            <w:pPr>
              <w:widowControl w:val="0"/>
              <w:ind w:left="72"/>
              <w:jc w:val="both"/>
              <w:rPr>
                <w:rFonts w:eastAsia="Times New Roman"/>
                <w:snapToGrid w:val="0"/>
                <w:color w:val="000000"/>
                <w:szCs w:val="24"/>
                <w:lang w:val="en-US"/>
              </w:rPr>
            </w:pPr>
            <w:r w:rsidRPr="00D845B0">
              <w:rPr>
                <w:rFonts w:eastAsia="Times New Roman"/>
                <w:snapToGrid w:val="0"/>
                <w:color w:val="000000"/>
                <w:szCs w:val="24"/>
                <w:lang w:val="en-US"/>
              </w:rPr>
              <w:t>Q/W=0.105; α=83.5mm; Q</w:t>
            </w:r>
            <w:r w:rsidRPr="00D845B0">
              <w:rPr>
                <w:rFonts w:eastAsia="Times New Roman"/>
                <w:snapToGrid w:val="0"/>
                <w:color w:val="000000"/>
                <w:szCs w:val="24"/>
                <w:vertAlign w:val="subscript"/>
                <w:lang w:val="en-US"/>
              </w:rPr>
              <w:t>low</w:t>
            </w:r>
            <w:r w:rsidRPr="00D845B0">
              <w:rPr>
                <w:rFonts w:eastAsia="Times New Roman"/>
                <w:snapToGrid w:val="0"/>
                <w:color w:val="000000"/>
                <w:szCs w:val="24"/>
                <w:lang w:val="en-US"/>
              </w:rPr>
              <w:t>=219 kN, Q</w:t>
            </w:r>
            <w:r w:rsidRPr="00D845B0">
              <w:rPr>
                <w:rFonts w:eastAsia="Times New Roman"/>
                <w:snapToGrid w:val="0"/>
                <w:color w:val="000000"/>
                <w:szCs w:val="24"/>
                <w:vertAlign w:val="subscript"/>
                <w:lang w:val="en-US"/>
              </w:rPr>
              <w:t>temp</w:t>
            </w:r>
            <w:r w:rsidRPr="00D845B0">
              <w:rPr>
                <w:rFonts w:eastAsia="Times New Roman"/>
                <w:snapToGrid w:val="0"/>
                <w:color w:val="000000"/>
                <w:szCs w:val="24"/>
                <w:lang w:val="en-US"/>
              </w:rPr>
              <w:t xml:space="preserve">=295.7 kN </w:t>
            </w:r>
          </w:p>
        </w:tc>
        <w:tc>
          <w:tcPr>
            <w:tcW w:w="1354" w:type="dxa"/>
            <w:tcBorders>
              <w:top w:val="nil"/>
              <w:left w:val="nil"/>
              <w:bottom w:val="nil"/>
              <w:right w:val="nil"/>
            </w:tcBorders>
            <w:shd w:val="clear" w:color="auto" w:fill="FCE4D6"/>
          </w:tcPr>
          <w:p w:rsidR="00D845B0" w:rsidRPr="00D845B0" w:rsidRDefault="00D845B0" w:rsidP="00D845B0">
            <w:pPr>
              <w:widowControl w:val="0"/>
              <w:jc w:val="both"/>
              <w:rPr>
                <w:rFonts w:eastAsia="Times New Roman"/>
                <w:snapToGrid w:val="0"/>
                <w:color w:val="000000"/>
                <w:szCs w:val="24"/>
                <w:lang w:val="en-US"/>
              </w:rPr>
            </w:pPr>
          </w:p>
        </w:tc>
        <w:tc>
          <w:tcPr>
            <w:tcW w:w="884" w:type="dxa"/>
            <w:tcBorders>
              <w:top w:val="nil"/>
              <w:left w:val="nil"/>
              <w:bottom w:val="nil"/>
              <w:right w:val="nil"/>
            </w:tcBorders>
            <w:shd w:val="clear" w:color="auto" w:fill="FCE4D6"/>
          </w:tcPr>
          <w:p w:rsidR="00D845B0" w:rsidRPr="00D845B0" w:rsidRDefault="00D845B0" w:rsidP="00D845B0">
            <w:pPr>
              <w:widowControl w:val="0"/>
              <w:jc w:val="both"/>
              <w:rPr>
                <w:rFonts w:eastAsia="Times New Roman"/>
                <w:snapToGrid w:val="0"/>
                <w:color w:val="000000"/>
                <w:szCs w:val="24"/>
                <w:lang w:val="en-US"/>
              </w:rPr>
            </w:pPr>
          </w:p>
        </w:tc>
        <w:tc>
          <w:tcPr>
            <w:tcW w:w="998" w:type="dxa"/>
            <w:tcBorders>
              <w:top w:val="nil"/>
              <w:left w:val="nil"/>
              <w:bottom w:val="nil"/>
              <w:right w:val="nil"/>
            </w:tcBorders>
            <w:shd w:val="clear" w:color="auto" w:fill="FCE4D6"/>
          </w:tcPr>
          <w:p w:rsidR="00D845B0" w:rsidRPr="00D845B0" w:rsidRDefault="00D845B0" w:rsidP="00D845B0">
            <w:pPr>
              <w:widowControl w:val="0"/>
              <w:jc w:val="both"/>
              <w:rPr>
                <w:rFonts w:eastAsia="Times New Roman"/>
                <w:snapToGrid w:val="0"/>
                <w:color w:val="000000"/>
                <w:szCs w:val="24"/>
                <w:lang w:val="en-US"/>
              </w:rPr>
            </w:pPr>
          </w:p>
        </w:tc>
        <w:tc>
          <w:tcPr>
            <w:tcW w:w="809" w:type="dxa"/>
            <w:tcBorders>
              <w:top w:val="nil"/>
              <w:left w:val="nil"/>
              <w:bottom w:val="nil"/>
              <w:right w:val="nil"/>
            </w:tcBorders>
            <w:shd w:val="clear" w:color="auto" w:fill="FCE4D6"/>
          </w:tcPr>
          <w:p w:rsidR="00D845B0" w:rsidRPr="00D845B0" w:rsidRDefault="00D845B0" w:rsidP="00D845B0">
            <w:pPr>
              <w:widowControl w:val="0"/>
              <w:jc w:val="both"/>
              <w:rPr>
                <w:rFonts w:eastAsia="Times New Roman"/>
                <w:snapToGrid w:val="0"/>
                <w:color w:val="000000"/>
                <w:szCs w:val="24"/>
                <w:lang w:val="en-US"/>
              </w:rPr>
            </w:pPr>
          </w:p>
        </w:tc>
      </w:tr>
      <w:tr w:rsidR="00D845B0" w:rsidRPr="00D845B0" w:rsidTr="00FF6B28">
        <w:trPr>
          <w:trHeight w:val="299"/>
        </w:trPr>
        <w:tc>
          <w:tcPr>
            <w:tcW w:w="5557" w:type="dxa"/>
            <w:tcBorders>
              <w:top w:val="nil"/>
              <w:left w:val="nil"/>
              <w:bottom w:val="nil"/>
              <w:right w:val="nil"/>
            </w:tcBorders>
          </w:tcPr>
          <w:p w:rsidR="00D845B0" w:rsidRPr="00D845B0" w:rsidRDefault="00D845B0" w:rsidP="00D845B0">
            <w:pPr>
              <w:widowControl w:val="0"/>
              <w:tabs>
                <w:tab w:val="center" w:pos="483"/>
                <w:tab w:val="center" w:pos="1344"/>
                <w:tab w:val="center" w:pos="2302"/>
                <w:tab w:val="center" w:pos="3365"/>
                <w:tab w:val="center" w:pos="4325"/>
                <w:tab w:val="right" w:pos="5557"/>
              </w:tabs>
              <w:jc w:val="both"/>
              <w:rPr>
                <w:rFonts w:eastAsia="Times New Roman"/>
                <w:snapToGrid w:val="0"/>
                <w:color w:val="000000"/>
                <w:szCs w:val="24"/>
                <w:lang w:val="en-US"/>
              </w:rPr>
            </w:pPr>
            <w:r w:rsidRPr="00D845B0">
              <w:rPr>
                <w:rFonts w:eastAsia="Calibri" w:cs="Calibri"/>
                <w:snapToGrid w:val="0"/>
                <w:color w:val="000000"/>
                <w:szCs w:val="24"/>
                <w:lang w:val="en-US"/>
              </w:rPr>
              <w:tab/>
            </w:r>
            <w:r w:rsidRPr="00D845B0">
              <w:rPr>
                <w:rFonts w:eastAsia="Times New Roman"/>
                <w:snapToGrid w:val="0"/>
                <w:color w:val="000000"/>
                <w:szCs w:val="24"/>
                <w:lang w:val="en-US"/>
              </w:rPr>
              <w:t xml:space="preserve">23 </w:t>
            </w:r>
            <w:r w:rsidRPr="00D845B0">
              <w:rPr>
                <w:rFonts w:eastAsia="Times New Roman"/>
                <w:snapToGrid w:val="0"/>
                <w:color w:val="000000"/>
                <w:szCs w:val="24"/>
                <w:lang w:val="en-US"/>
              </w:rPr>
              <w:tab/>
              <w:t xml:space="preserve">262 </w:t>
            </w:r>
            <w:r w:rsidRPr="00D845B0">
              <w:rPr>
                <w:rFonts w:eastAsia="Times New Roman"/>
                <w:snapToGrid w:val="0"/>
                <w:color w:val="000000"/>
                <w:szCs w:val="24"/>
                <w:lang w:val="en-US"/>
              </w:rPr>
              <w:tab/>
              <w:t xml:space="preserve">338 </w:t>
            </w:r>
            <w:r w:rsidRPr="00D845B0">
              <w:rPr>
                <w:rFonts w:eastAsia="Times New Roman"/>
                <w:snapToGrid w:val="0"/>
                <w:color w:val="000000"/>
                <w:szCs w:val="24"/>
                <w:lang w:val="en-US"/>
              </w:rPr>
              <w:tab/>
              <w:t xml:space="preserve">10,458 </w:t>
            </w:r>
            <w:r w:rsidRPr="00D845B0">
              <w:rPr>
                <w:rFonts w:eastAsia="Times New Roman"/>
                <w:snapToGrid w:val="0"/>
                <w:color w:val="000000"/>
                <w:szCs w:val="24"/>
                <w:lang w:val="en-US"/>
              </w:rPr>
              <w:tab/>
              <w:t xml:space="preserve">13,506 </w:t>
            </w:r>
            <w:r w:rsidRPr="00D845B0">
              <w:rPr>
                <w:rFonts w:eastAsia="Times New Roman"/>
                <w:snapToGrid w:val="0"/>
                <w:color w:val="000000"/>
                <w:szCs w:val="24"/>
                <w:lang w:val="en-US"/>
              </w:rPr>
              <w:tab/>
              <w:t xml:space="preserve">0.16 </w:t>
            </w:r>
          </w:p>
        </w:tc>
        <w:tc>
          <w:tcPr>
            <w:tcW w:w="1354" w:type="dxa"/>
            <w:tcBorders>
              <w:top w:val="nil"/>
              <w:left w:val="nil"/>
              <w:bottom w:val="nil"/>
              <w:right w:val="nil"/>
            </w:tcBorders>
          </w:tcPr>
          <w:p w:rsidR="00D845B0" w:rsidRPr="00D845B0" w:rsidRDefault="00D845B0" w:rsidP="00D845B0">
            <w:pPr>
              <w:widowControl w:val="0"/>
              <w:ind w:left="2"/>
              <w:jc w:val="center"/>
              <w:rPr>
                <w:rFonts w:eastAsia="Times New Roman"/>
                <w:snapToGrid w:val="0"/>
                <w:color w:val="000000"/>
                <w:szCs w:val="24"/>
                <w:lang w:val="en-US"/>
              </w:rPr>
            </w:pPr>
            <w:r w:rsidRPr="00D845B0">
              <w:rPr>
                <w:rFonts w:eastAsia="Times New Roman"/>
                <w:snapToGrid w:val="0"/>
                <w:color w:val="000000"/>
                <w:szCs w:val="24"/>
                <w:lang w:val="en-US"/>
              </w:rPr>
              <w:t xml:space="preserve">0.124 </w:t>
            </w:r>
          </w:p>
        </w:tc>
        <w:tc>
          <w:tcPr>
            <w:tcW w:w="884" w:type="dxa"/>
            <w:tcBorders>
              <w:top w:val="nil"/>
              <w:left w:val="nil"/>
              <w:bottom w:val="nil"/>
              <w:right w:val="nil"/>
            </w:tcBorders>
          </w:tcPr>
          <w:p w:rsidR="00D845B0" w:rsidRPr="00D845B0" w:rsidRDefault="00D845B0" w:rsidP="00D845B0">
            <w:pPr>
              <w:widowControl w:val="0"/>
              <w:ind w:left="101"/>
              <w:jc w:val="both"/>
              <w:rPr>
                <w:rFonts w:eastAsia="Times New Roman"/>
                <w:snapToGrid w:val="0"/>
                <w:color w:val="000000"/>
                <w:szCs w:val="24"/>
                <w:lang w:val="en-US"/>
              </w:rPr>
            </w:pPr>
            <w:r w:rsidRPr="00D845B0">
              <w:rPr>
                <w:rFonts w:eastAsia="Times New Roman"/>
                <w:snapToGrid w:val="0"/>
                <w:color w:val="000000"/>
                <w:szCs w:val="24"/>
                <w:lang w:val="en-US"/>
              </w:rPr>
              <w:t xml:space="preserve">2.25 </w:t>
            </w:r>
          </w:p>
        </w:tc>
        <w:tc>
          <w:tcPr>
            <w:tcW w:w="998" w:type="dxa"/>
            <w:tcBorders>
              <w:top w:val="nil"/>
              <w:left w:val="nil"/>
              <w:bottom w:val="nil"/>
              <w:right w:val="nil"/>
            </w:tcBorders>
          </w:tcPr>
          <w:p w:rsidR="00D845B0" w:rsidRPr="00D845B0" w:rsidRDefault="00D845B0" w:rsidP="00D845B0">
            <w:pPr>
              <w:widowControl w:val="0"/>
              <w:ind w:left="204"/>
              <w:jc w:val="both"/>
              <w:rPr>
                <w:rFonts w:eastAsia="Times New Roman"/>
                <w:snapToGrid w:val="0"/>
                <w:color w:val="000000"/>
                <w:szCs w:val="24"/>
                <w:lang w:val="en-US"/>
              </w:rPr>
            </w:pPr>
            <w:r w:rsidRPr="00D845B0">
              <w:rPr>
                <w:rFonts w:eastAsia="Times New Roman"/>
                <w:snapToGrid w:val="0"/>
                <w:color w:val="000000"/>
                <w:szCs w:val="24"/>
                <w:lang w:val="en-US"/>
              </w:rPr>
              <w:t xml:space="preserve">229 </w:t>
            </w:r>
          </w:p>
        </w:tc>
        <w:tc>
          <w:tcPr>
            <w:tcW w:w="809" w:type="dxa"/>
            <w:tcBorders>
              <w:top w:val="nil"/>
              <w:left w:val="nil"/>
              <w:bottom w:val="nil"/>
              <w:right w:val="nil"/>
            </w:tcBorders>
          </w:tcPr>
          <w:p w:rsidR="00D845B0" w:rsidRPr="00D845B0" w:rsidRDefault="00D845B0" w:rsidP="00D845B0">
            <w:pPr>
              <w:widowControl w:val="0"/>
              <w:ind w:left="221"/>
              <w:jc w:val="both"/>
              <w:rPr>
                <w:rFonts w:eastAsia="Times New Roman"/>
                <w:snapToGrid w:val="0"/>
                <w:color w:val="000000"/>
                <w:szCs w:val="24"/>
                <w:lang w:val="en-US"/>
              </w:rPr>
            </w:pPr>
            <w:r w:rsidRPr="00D845B0">
              <w:rPr>
                <w:rFonts w:eastAsia="Times New Roman"/>
                <w:snapToGrid w:val="0"/>
                <w:color w:val="000000"/>
                <w:szCs w:val="24"/>
                <w:lang w:val="en-US"/>
              </w:rPr>
              <w:t xml:space="preserve">66 </w:t>
            </w:r>
          </w:p>
        </w:tc>
      </w:tr>
      <w:tr w:rsidR="00D845B0" w:rsidRPr="00D845B0" w:rsidTr="00FF6B28">
        <w:trPr>
          <w:trHeight w:val="300"/>
        </w:trPr>
        <w:tc>
          <w:tcPr>
            <w:tcW w:w="5557" w:type="dxa"/>
            <w:tcBorders>
              <w:top w:val="nil"/>
              <w:left w:val="nil"/>
              <w:bottom w:val="nil"/>
              <w:right w:val="nil"/>
            </w:tcBorders>
          </w:tcPr>
          <w:p w:rsidR="00D845B0" w:rsidRPr="00D845B0" w:rsidRDefault="00D845B0" w:rsidP="00D845B0">
            <w:pPr>
              <w:widowControl w:val="0"/>
              <w:tabs>
                <w:tab w:val="center" w:pos="483"/>
                <w:tab w:val="center" w:pos="1344"/>
                <w:tab w:val="center" w:pos="2302"/>
                <w:tab w:val="center" w:pos="3365"/>
                <w:tab w:val="center" w:pos="4325"/>
                <w:tab w:val="right" w:pos="5557"/>
              </w:tabs>
              <w:jc w:val="both"/>
              <w:rPr>
                <w:rFonts w:eastAsia="Times New Roman"/>
                <w:snapToGrid w:val="0"/>
                <w:color w:val="000000"/>
                <w:szCs w:val="24"/>
                <w:lang w:val="en-US"/>
              </w:rPr>
            </w:pPr>
            <w:r w:rsidRPr="00D845B0">
              <w:rPr>
                <w:rFonts w:eastAsia="Calibri" w:cs="Calibri"/>
                <w:snapToGrid w:val="0"/>
                <w:color w:val="000000"/>
                <w:szCs w:val="24"/>
                <w:lang w:val="en-US"/>
              </w:rPr>
              <w:tab/>
            </w:r>
            <w:r w:rsidRPr="00D845B0">
              <w:rPr>
                <w:rFonts w:eastAsia="Times New Roman"/>
                <w:snapToGrid w:val="0"/>
                <w:color w:val="000000"/>
                <w:szCs w:val="24"/>
                <w:lang w:val="en-US"/>
              </w:rPr>
              <w:t xml:space="preserve">29 </w:t>
            </w:r>
            <w:r w:rsidRPr="00D845B0">
              <w:rPr>
                <w:rFonts w:eastAsia="Times New Roman"/>
                <w:snapToGrid w:val="0"/>
                <w:color w:val="000000"/>
                <w:szCs w:val="24"/>
                <w:lang w:val="en-US"/>
              </w:rPr>
              <w:tab/>
              <w:t xml:space="preserve">253 </w:t>
            </w:r>
            <w:r w:rsidRPr="00D845B0">
              <w:rPr>
                <w:rFonts w:eastAsia="Times New Roman"/>
                <w:snapToGrid w:val="0"/>
                <w:color w:val="000000"/>
                <w:szCs w:val="24"/>
                <w:lang w:val="en-US"/>
              </w:rPr>
              <w:tab/>
              <w:t xml:space="preserve">329 </w:t>
            </w:r>
            <w:r w:rsidRPr="00D845B0">
              <w:rPr>
                <w:rFonts w:eastAsia="Times New Roman"/>
                <w:snapToGrid w:val="0"/>
                <w:color w:val="000000"/>
                <w:szCs w:val="24"/>
                <w:lang w:val="en-US"/>
              </w:rPr>
              <w:tab/>
              <w:t xml:space="preserve">10,123 </w:t>
            </w:r>
            <w:r w:rsidRPr="00D845B0">
              <w:rPr>
                <w:rFonts w:eastAsia="Times New Roman"/>
                <w:snapToGrid w:val="0"/>
                <w:color w:val="000000"/>
                <w:szCs w:val="24"/>
                <w:lang w:val="en-US"/>
              </w:rPr>
              <w:tab/>
              <w:t xml:space="preserve">13,170 </w:t>
            </w:r>
            <w:r w:rsidRPr="00D845B0">
              <w:rPr>
                <w:rFonts w:eastAsia="Times New Roman"/>
                <w:snapToGrid w:val="0"/>
                <w:color w:val="000000"/>
                <w:szCs w:val="24"/>
                <w:lang w:val="en-US"/>
              </w:rPr>
              <w:tab/>
              <w:t xml:space="preserve">0.133 </w:t>
            </w:r>
          </w:p>
        </w:tc>
        <w:tc>
          <w:tcPr>
            <w:tcW w:w="1354" w:type="dxa"/>
            <w:tcBorders>
              <w:top w:val="nil"/>
              <w:left w:val="nil"/>
              <w:bottom w:val="nil"/>
              <w:right w:val="nil"/>
            </w:tcBorders>
          </w:tcPr>
          <w:p w:rsidR="00D845B0" w:rsidRPr="00D845B0" w:rsidRDefault="00D845B0" w:rsidP="00D845B0">
            <w:pPr>
              <w:widowControl w:val="0"/>
              <w:ind w:left="2"/>
              <w:jc w:val="center"/>
              <w:rPr>
                <w:rFonts w:eastAsia="Times New Roman"/>
                <w:snapToGrid w:val="0"/>
                <w:color w:val="000000"/>
                <w:szCs w:val="24"/>
                <w:lang w:val="en-US"/>
              </w:rPr>
            </w:pPr>
            <w:r w:rsidRPr="00D845B0">
              <w:rPr>
                <w:rFonts w:eastAsia="Times New Roman"/>
                <w:snapToGrid w:val="0"/>
                <w:color w:val="000000"/>
                <w:szCs w:val="24"/>
                <w:lang w:val="en-US"/>
              </w:rPr>
              <w:t xml:space="preserve">0.102 </w:t>
            </w:r>
          </w:p>
        </w:tc>
        <w:tc>
          <w:tcPr>
            <w:tcW w:w="884" w:type="dxa"/>
            <w:tcBorders>
              <w:top w:val="nil"/>
              <w:left w:val="nil"/>
              <w:bottom w:val="nil"/>
              <w:right w:val="nil"/>
            </w:tcBorders>
          </w:tcPr>
          <w:p w:rsidR="00D845B0" w:rsidRPr="00D845B0" w:rsidRDefault="00D845B0" w:rsidP="00D845B0">
            <w:pPr>
              <w:widowControl w:val="0"/>
              <w:ind w:left="101"/>
              <w:jc w:val="both"/>
              <w:rPr>
                <w:rFonts w:eastAsia="Times New Roman"/>
                <w:snapToGrid w:val="0"/>
                <w:color w:val="000000"/>
                <w:szCs w:val="24"/>
                <w:lang w:val="en-US"/>
              </w:rPr>
            </w:pPr>
            <w:r w:rsidRPr="00D845B0">
              <w:rPr>
                <w:rFonts w:eastAsia="Times New Roman"/>
                <w:snapToGrid w:val="0"/>
                <w:color w:val="000000"/>
                <w:szCs w:val="24"/>
                <w:lang w:val="en-US"/>
              </w:rPr>
              <w:t xml:space="preserve">2.50 </w:t>
            </w:r>
          </w:p>
        </w:tc>
        <w:tc>
          <w:tcPr>
            <w:tcW w:w="998" w:type="dxa"/>
            <w:tcBorders>
              <w:top w:val="nil"/>
              <w:left w:val="nil"/>
              <w:bottom w:val="nil"/>
              <w:right w:val="nil"/>
            </w:tcBorders>
          </w:tcPr>
          <w:p w:rsidR="00D845B0" w:rsidRPr="00D845B0" w:rsidRDefault="00D845B0" w:rsidP="00D845B0">
            <w:pPr>
              <w:widowControl w:val="0"/>
              <w:ind w:left="204"/>
              <w:jc w:val="both"/>
              <w:rPr>
                <w:rFonts w:eastAsia="Times New Roman"/>
                <w:snapToGrid w:val="0"/>
                <w:color w:val="000000"/>
                <w:szCs w:val="24"/>
                <w:lang w:val="en-US"/>
              </w:rPr>
            </w:pPr>
            <w:r w:rsidRPr="00D845B0">
              <w:rPr>
                <w:rFonts w:eastAsia="Times New Roman"/>
                <w:snapToGrid w:val="0"/>
                <w:color w:val="000000"/>
                <w:szCs w:val="24"/>
                <w:lang w:val="en-US"/>
              </w:rPr>
              <w:t xml:space="preserve">290 </w:t>
            </w:r>
          </w:p>
        </w:tc>
        <w:tc>
          <w:tcPr>
            <w:tcW w:w="809" w:type="dxa"/>
            <w:tcBorders>
              <w:top w:val="nil"/>
              <w:left w:val="nil"/>
              <w:bottom w:val="nil"/>
              <w:right w:val="nil"/>
            </w:tcBorders>
          </w:tcPr>
          <w:p w:rsidR="00D845B0" w:rsidRPr="00D845B0" w:rsidRDefault="00D845B0" w:rsidP="00D845B0">
            <w:pPr>
              <w:widowControl w:val="0"/>
              <w:ind w:left="221"/>
              <w:jc w:val="both"/>
              <w:rPr>
                <w:rFonts w:eastAsia="Times New Roman"/>
                <w:snapToGrid w:val="0"/>
                <w:color w:val="000000"/>
                <w:szCs w:val="24"/>
                <w:lang w:val="en-US"/>
              </w:rPr>
            </w:pPr>
            <w:r w:rsidRPr="00D845B0">
              <w:rPr>
                <w:rFonts w:eastAsia="Times New Roman"/>
                <w:snapToGrid w:val="0"/>
                <w:color w:val="000000"/>
                <w:szCs w:val="24"/>
                <w:lang w:val="en-US"/>
              </w:rPr>
              <w:t xml:space="preserve">84 </w:t>
            </w:r>
          </w:p>
        </w:tc>
      </w:tr>
      <w:tr w:rsidR="00D845B0" w:rsidRPr="00D845B0" w:rsidTr="00FF6B28">
        <w:trPr>
          <w:trHeight w:val="300"/>
        </w:trPr>
        <w:tc>
          <w:tcPr>
            <w:tcW w:w="5557" w:type="dxa"/>
            <w:tcBorders>
              <w:top w:val="nil"/>
              <w:left w:val="nil"/>
              <w:bottom w:val="nil"/>
              <w:right w:val="nil"/>
            </w:tcBorders>
          </w:tcPr>
          <w:p w:rsidR="00D845B0" w:rsidRPr="00D845B0" w:rsidRDefault="00D845B0" w:rsidP="00D845B0">
            <w:pPr>
              <w:widowControl w:val="0"/>
              <w:tabs>
                <w:tab w:val="center" w:pos="483"/>
                <w:tab w:val="center" w:pos="1344"/>
                <w:tab w:val="center" w:pos="2302"/>
                <w:tab w:val="center" w:pos="3365"/>
                <w:tab w:val="center" w:pos="4325"/>
                <w:tab w:val="right" w:pos="5557"/>
              </w:tabs>
              <w:jc w:val="both"/>
              <w:rPr>
                <w:rFonts w:eastAsia="Times New Roman"/>
                <w:snapToGrid w:val="0"/>
                <w:color w:val="000000"/>
                <w:szCs w:val="24"/>
                <w:lang w:val="en-US"/>
              </w:rPr>
            </w:pPr>
            <w:r w:rsidRPr="00D845B0">
              <w:rPr>
                <w:rFonts w:eastAsia="Calibri" w:cs="Calibri"/>
                <w:snapToGrid w:val="0"/>
                <w:color w:val="000000"/>
                <w:szCs w:val="24"/>
                <w:lang w:val="en-US"/>
              </w:rPr>
              <w:tab/>
            </w:r>
            <w:r w:rsidRPr="00D845B0">
              <w:rPr>
                <w:rFonts w:eastAsia="Times New Roman"/>
                <w:snapToGrid w:val="0"/>
                <w:color w:val="000000"/>
                <w:szCs w:val="24"/>
                <w:lang w:val="en-US"/>
              </w:rPr>
              <w:t xml:space="preserve">34 </w:t>
            </w:r>
            <w:r w:rsidRPr="00D845B0">
              <w:rPr>
                <w:rFonts w:eastAsia="Times New Roman"/>
                <w:snapToGrid w:val="0"/>
                <w:color w:val="000000"/>
                <w:szCs w:val="24"/>
                <w:lang w:val="en-US"/>
              </w:rPr>
              <w:tab/>
              <w:t xml:space="preserve">248 </w:t>
            </w:r>
            <w:r w:rsidRPr="00D845B0">
              <w:rPr>
                <w:rFonts w:eastAsia="Times New Roman"/>
                <w:snapToGrid w:val="0"/>
                <w:color w:val="000000"/>
                <w:szCs w:val="24"/>
                <w:lang w:val="en-US"/>
              </w:rPr>
              <w:tab/>
              <w:t xml:space="preserve">324 </w:t>
            </w:r>
            <w:r w:rsidRPr="00D845B0">
              <w:rPr>
                <w:rFonts w:eastAsia="Times New Roman"/>
                <w:snapToGrid w:val="0"/>
                <w:color w:val="000000"/>
                <w:szCs w:val="24"/>
                <w:lang w:val="en-US"/>
              </w:rPr>
              <w:tab/>
              <w:t xml:space="preserve">9,899 </w:t>
            </w:r>
            <w:r w:rsidRPr="00D845B0">
              <w:rPr>
                <w:rFonts w:eastAsia="Times New Roman"/>
                <w:snapToGrid w:val="0"/>
                <w:color w:val="000000"/>
                <w:szCs w:val="24"/>
                <w:lang w:val="en-US"/>
              </w:rPr>
              <w:tab/>
              <w:t xml:space="preserve">12,947 </w:t>
            </w:r>
            <w:r w:rsidRPr="00D845B0">
              <w:rPr>
                <w:rFonts w:eastAsia="Times New Roman"/>
                <w:snapToGrid w:val="0"/>
                <w:color w:val="000000"/>
                <w:szCs w:val="24"/>
                <w:lang w:val="en-US"/>
              </w:rPr>
              <w:tab/>
              <w:t xml:space="preserve">0.113 </w:t>
            </w:r>
          </w:p>
        </w:tc>
        <w:tc>
          <w:tcPr>
            <w:tcW w:w="1354" w:type="dxa"/>
            <w:tcBorders>
              <w:top w:val="nil"/>
              <w:left w:val="nil"/>
              <w:bottom w:val="nil"/>
              <w:right w:val="nil"/>
            </w:tcBorders>
          </w:tcPr>
          <w:p w:rsidR="00D845B0" w:rsidRPr="00D845B0" w:rsidRDefault="00D845B0" w:rsidP="00D845B0">
            <w:pPr>
              <w:widowControl w:val="0"/>
              <w:ind w:left="2"/>
              <w:jc w:val="center"/>
              <w:rPr>
                <w:rFonts w:eastAsia="Times New Roman"/>
                <w:snapToGrid w:val="0"/>
                <w:color w:val="000000"/>
                <w:szCs w:val="24"/>
                <w:lang w:val="en-US"/>
              </w:rPr>
            </w:pPr>
            <w:r w:rsidRPr="00D845B0">
              <w:rPr>
                <w:rFonts w:eastAsia="Times New Roman"/>
                <w:snapToGrid w:val="0"/>
                <w:color w:val="000000"/>
                <w:szCs w:val="24"/>
                <w:lang w:val="en-US"/>
              </w:rPr>
              <w:t xml:space="preserve">0.086 </w:t>
            </w:r>
          </w:p>
        </w:tc>
        <w:tc>
          <w:tcPr>
            <w:tcW w:w="884" w:type="dxa"/>
            <w:tcBorders>
              <w:top w:val="nil"/>
              <w:left w:val="nil"/>
              <w:bottom w:val="nil"/>
              <w:right w:val="nil"/>
            </w:tcBorders>
          </w:tcPr>
          <w:p w:rsidR="00D845B0" w:rsidRPr="00D845B0" w:rsidRDefault="00D845B0" w:rsidP="00D845B0">
            <w:pPr>
              <w:widowControl w:val="0"/>
              <w:ind w:left="101"/>
              <w:jc w:val="both"/>
              <w:rPr>
                <w:rFonts w:eastAsia="Times New Roman"/>
                <w:snapToGrid w:val="0"/>
                <w:color w:val="000000"/>
                <w:szCs w:val="24"/>
                <w:lang w:val="en-US"/>
              </w:rPr>
            </w:pPr>
            <w:r w:rsidRPr="00D845B0">
              <w:rPr>
                <w:rFonts w:eastAsia="Times New Roman"/>
                <w:snapToGrid w:val="0"/>
                <w:color w:val="000000"/>
                <w:szCs w:val="24"/>
                <w:lang w:val="en-US"/>
              </w:rPr>
              <w:t xml:space="preserve">2.75 </w:t>
            </w:r>
          </w:p>
        </w:tc>
        <w:tc>
          <w:tcPr>
            <w:tcW w:w="998" w:type="dxa"/>
            <w:tcBorders>
              <w:top w:val="nil"/>
              <w:left w:val="nil"/>
              <w:bottom w:val="nil"/>
              <w:right w:val="nil"/>
            </w:tcBorders>
          </w:tcPr>
          <w:p w:rsidR="00D845B0" w:rsidRPr="00D845B0" w:rsidRDefault="00D845B0" w:rsidP="00D845B0">
            <w:pPr>
              <w:widowControl w:val="0"/>
              <w:ind w:left="204"/>
              <w:jc w:val="both"/>
              <w:rPr>
                <w:rFonts w:eastAsia="Times New Roman"/>
                <w:snapToGrid w:val="0"/>
                <w:color w:val="000000"/>
                <w:szCs w:val="24"/>
                <w:lang w:val="en-US"/>
              </w:rPr>
            </w:pPr>
            <w:r w:rsidRPr="00D845B0">
              <w:rPr>
                <w:rFonts w:eastAsia="Times New Roman"/>
                <w:snapToGrid w:val="0"/>
                <w:color w:val="000000"/>
                <w:szCs w:val="24"/>
                <w:lang w:val="en-US"/>
              </w:rPr>
              <w:t xml:space="preserve">341 </w:t>
            </w:r>
          </w:p>
        </w:tc>
        <w:tc>
          <w:tcPr>
            <w:tcW w:w="809" w:type="dxa"/>
            <w:tcBorders>
              <w:top w:val="nil"/>
              <w:left w:val="nil"/>
              <w:bottom w:val="nil"/>
              <w:right w:val="nil"/>
            </w:tcBorders>
          </w:tcPr>
          <w:p w:rsidR="00D845B0" w:rsidRPr="00D845B0" w:rsidRDefault="00D845B0" w:rsidP="00D845B0">
            <w:pPr>
              <w:widowControl w:val="0"/>
              <w:ind w:left="221"/>
              <w:jc w:val="both"/>
              <w:rPr>
                <w:rFonts w:eastAsia="Times New Roman"/>
                <w:snapToGrid w:val="0"/>
                <w:color w:val="000000"/>
                <w:szCs w:val="24"/>
                <w:lang w:val="en-US"/>
              </w:rPr>
            </w:pPr>
            <w:r w:rsidRPr="00D845B0">
              <w:rPr>
                <w:rFonts w:eastAsia="Times New Roman"/>
                <w:snapToGrid w:val="0"/>
                <w:color w:val="000000"/>
                <w:szCs w:val="24"/>
                <w:lang w:val="en-US"/>
              </w:rPr>
              <w:t xml:space="preserve">99 </w:t>
            </w:r>
          </w:p>
        </w:tc>
      </w:tr>
      <w:tr w:rsidR="00D845B0" w:rsidRPr="00D845B0" w:rsidTr="00FF6B28">
        <w:trPr>
          <w:trHeight w:val="301"/>
        </w:trPr>
        <w:tc>
          <w:tcPr>
            <w:tcW w:w="5557" w:type="dxa"/>
            <w:tcBorders>
              <w:top w:val="nil"/>
              <w:left w:val="nil"/>
              <w:bottom w:val="nil"/>
              <w:right w:val="nil"/>
            </w:tcBorders>
          </w:tcPr>
          <w:p w:rsidR="00D845B0" w:rsidRPr="00D845B0" w:rsidRDefault="00D845B0" w:rsidP="00D845B0">
            <w:pPr>
              <w:widowControl w:val="0"/>
              <w:tabs>
                <w:tab w:val="center" w:pos="483"/>
                <w:tab w:val="center" w:pos="1344"/>
                <w:tab w:val="center" w:pos="2302"/>
                <w:tab w:val="center" w:pos="3365"/>
                <w:tab w:val="center" w:pos="4325"/>
                <w:tab w:val="right" w:pos="5557"/>
              </w:tabs>
              <w:jc w:val="both"/>
              <w:rPr>
                <w:rFonts w:eastAsia="Times New Roman"/>
                <w:snapToGrid w:val="0"/>
                <w:color w:val="000000"/>
                <w:szCs w:val="24"/>
                <w:lang w:val="en-US"/>
              </w:rPr>
            </w:pPr>
            <w:r w:rsidRPr="00D845B0">
              <w:rPr>
                <w:rFonts w:eastAsia="Calibri" w:cs="Calibri"/>
                <w:snapToGrid w:val="0"/>
                <w:color w:val="000000"/>
                <w:szCs w:val="24"/>
                <w:lang w:val="en-US"/>
              </w:rPr>
              <w:tab/>
            </w:r>
            <w:r w:rsidRPr="00D845B0">
              <w:rPr>
                <w:rFonts w:eastAsia="Times New Roman"/>
                <w:snapToGrid w:val="0"/>
                <w:color w:val="000000"/>
                <w:szCs w:val="24"/>
                <w:lang w:val="en-US"/>
              </w:rPr>
              <w:t xml:space="preserve">41 </w:t>
            </w:r>
            <w:r w:rsidRPr="00D845B0">
              <w:rPr>
                <w:rFonts w:eastAsia="Times New Roman"/>
                <w:snapToGrid w:val="0"/>
                <w:color w:val="000000"/>
                <w:szCs w:val="24"/>
                <w:lang w:val="en-US"/>
              </w:rPr>
              <w:tab/>
              <w:t xml:space="preserve">243 </w:t>
            </w:r>
            <w:r w:rsidRPr="00D845B0">
              <w:rPr>
                <w:rFonts w:eastAsia="Times New Roman"/>
                <w:snapToGrid w:val="0"/>
                <w:color w:val="000000"/>
                <w:szCs w:val="24"/>
                <w:lang w:val="en-US"/>
              </w:rPr>
              <w:tab/>
              <w:t xml:space="preserve">319 </w:t>
            </w:r>
            <w:r w:rsidRPr="00D845B0">
              <w:rPr>
                <w:rFonts w:eastAsia="Times New Roman"/>
                <w:snapToGrid w:val="0"/>
                <w:color w:val="000000"/>
                <w:szCs w:val="24"/>
                <w:lang w:val="en-US"/>
              </w:rPr>
              <w:tab/>
              <w:t xml:space="preserve">9,714 </w:t>
            </w:r>
            <w:r w:rsidRPr="00D845B0">
              <w:rPr>
                <w:rFonts w:eastAsia="Times New Roman"/>
                <w:snapToGrid w:val="0"/>
                <w:color w:val="000000"/>
                <w:szCs w:val="24"/>
                <w:lang w:val="en-US"/>
              </w:rPr>
              <w:tab/>
              <w:t xml:space="preserve">12,762 </w:t>
            </w:r>
            <w:r w:rsidRPr="00D845B0">
              <w:rPr>
                <w:rFonts w:eastAsia="Times New Roman"/>
                <w:snapToGrid w:val="0"/>
                <w:color w:val="000000"/>
                <w:szCs w:val="24"/>
                <w:lang w:val="en-US"/>
              </w:rPr>
              <w:tab/>
              <w:t xml:space="preserve">0.096 </w:t>
            </w:r>
          </w:p>
        </w:tc>
        <w:tc>
          <w:tcPr>
            <w:tcW w:w="1354" w:type="dxa"/>
            <w:tcBorders>
              <w:top w:val="nil"/>
              <w:left w:val="nil"/>
              <w:bottom w:val="nil"/>
              <w:right w:val="nil"/>
            </w:tcBorders>
          </w:tcPr>
          <w:p w:rsidR="00D845B0" w:rsidRPr="00D845B0" w:rsidRDefault="00D845B0" w:rsidP="00D845B0">
            <w:pPr>
              <w:widowControl w:val="0"/>
              <w:ind w:left="2"/>
              <w:jc w:val="center"/>
              <w:rPr>
                <w:rFonts w:eastAsia="Times New Roman"/>
                <w:snapToGrid w:val="0"/>
                <w:color w:val="000000"/>
                <w:szCs w:val="24"/>
                <w:lang w:val="en-US"/>
              </w:rPr>
            </w:pPr>
            <w:r w:rsidRPr="00D845B0">
              <w:rPr>
                <w:rFonts w:eastAsia="Times New Roman"/>
                <w:snapToGrid w:val="0"/>
                <w:color w:val="000000"/>
                <w:szCs w:val="24"/>
                <w:lang w:val="en-US"/>
              </w:rPr>
              <w:t xml:space="preserve">0.073 </w:t>
            </w:r>
          </w:p>
        </w:tc>
        <w:tc>
          <w:tcPr>
            <w:tcW w:w="884" w:type="dxa"/>
            <w:tcBorders>
              <w:top w:val="nil"/>
              <w:left w:val="nil"/>
              <w:bottom w:val="nil"/>
              <w:right w:val="nil"/>
            </w:tcBorders>
          </w:tcPr>
          <w:p w:rsidR="00D845B0" w:rsidRPr="00D845B0" w:rsidRDefault="00D845B0" w:rsidP="00D845B0">
            <w:pPr>
              <w:widowControl w:val="0"/>
              <w:ind w:left="101"/>
              <w:jc w:val="both"/>
              <w:rPr>
                <w:rFonts w:eastAsia="Times New Roman"/>
                <w:snapToGrid w:val="0"/>
                <w:color w:val="000000"/>
                <w:szCs w:val="24"/>
                <w:lang w:val="en-US"/>
              </w:rPr>
            </w:pPr>
            <w:r w:rsidRPr="00D845B0">
              <w:rPr>
                <w:rFonts w:eastAsia="Times New Roman"/>
                <w:snapToGrid w:val="0"/>
                <w:color w:val="000000"/>
                <w:szCs w:val="24"/>
                <w:lang w:val="en-US"/>
              </w:rPr>
              <w:t xml:space="preserve">3.00 </w:t>
            </w:r>
          </w:p>
        </w:tc>
        <w:tc>
          <w:tcPr>
            <w:tcW w:w="998" w:type="dxa"/>
            <w:tcBorders>
              <w:top w:val="nil"/>
              <w:left w:val="nil"/>
              <w:bottom w:val="nil"/>
              <w:right w:val="nil"/>
            </w:tcBorders>
          </w:tcPr>
          <w:p w:rsidR="00D845B0" w:rsidRPr="00D845B0" w:rsidRDefault="00D845B0" w:rsidP="00D845B0">
            <w:pPr>
              <w:widowControl w:val="0"/>
              <w:ind w:left="204"/>
              <w:jc w:val="both"/>
              <w:rPr>
                <w:rFonts w:eastAsia="Times New Roman"/>
                <w:snapToGrid w:val="0"/>
                <w:color w:val="000000"/>
                <w:szCs w:val="24"/>
                <w:lang w:val="en-US"/>
              </w:rPr>
            </w:pPr>
            <w:r w:rsidRPr="00D845B0">
              <w:rPr>
                <w:rFonts w:eastAsia="Times New Roman"/>
                <w:snapToGrid w:val="0"/>
                <w:color w:val="000000"/>
                <w:szCs w:val="24"/>
                <w:lang w:val="en-US"/>
              </w:rPr>
              <w:t xml:space="preserve">411 </w:t>
            </w:r>
          </w:p>
        </w:tc>
        <w:tc>
          <w:tcPr>
            <w:tcW w:w="809" w:type="dxa"/>
            <w:tcBorders>
              <w:top w:val="nil"/>
              <w:left w:val="nil"/>
              <w:bottom w:val="nil"/>
              <w:right w:val="nil"/>
            </w:tcBorders>
          </w:tcPr>
          <w:p w:rsidR="00D845B0" w:rsidRPr="00D845B0" w:rsidRDefault="00D845B0" w:rsidP="00D845B0">
            <w:pPr>
              <w:widowControl w:val="0"/>
              <w:ind w:left="166"/>
              <w:jc w:val="both"/>
              <w:rPr>
                <w:rFonts w:eastAsia="Times New Roman"/>
                <w:snapToGrid w:val="0"/>
                <w:color w:val="000000"/>
                <w:szCs w:val="24"/>
                <w:lang w:val="en-US"/>
              </w:rPr>
            </w:pPr>
            <w:r w:rsidRPr="00D845B0">
              <w:rPr>
                <w:rFonts w:eastAsia="Times New Roman"/>
                <w:snapToGrid w:val="0"/>
                <w:color w:val="000000"/>
                <w:szCs w:val="24"/>
                <w:lang w:val="en-US"/>
              </w:rPr>
              <w:t xml:space="preserve">120 </w:t>
            </w:r>
          </w:p>
        </w:tc>
      </w:tr>
      <w:tr w:rsidR="00D845B0" w:rsidRPr="00D845B0" w:rsidTr="00FF6B28">
        <w:trPr>
          <w:trHeight w:val="300"/>
        </w:trPr>
        <w:tc>
          <w:tcPr>
            <w:tcW w:w="5557" w:type="dxa"/>
            <w:tcBorders>
              <w:top w:val="nil"/>
              <w:left w:val="nil"/>
              <w:bottom w:val="nil"/>
              <w:right w:val="nil"/>
            </w:tcBorders>
            <w:shd w:val="clear" w:color="auto" w:fill="FCE4D6"/>
          </w:tcPr>
          <w:p w:rsidR="00D845B0" w:rsidRPr="00D845B0" w:rsidRDefault="00D845B0" w:rsidP="00D845B0">
            <w:pPr>
              <w:widowControl w:val="0"/>
              <w:ind w:left="72"/>
              <w:jc w:val="both"/>
              <w:rPr>
                <w:rFonts w:eastAsia="Times New Roman"/>
                <w:snapToGrid w:val="0"/>
                <w:color w:val="000000"/>
                <w:szCs w:val="24"/>
                <w:lang w:val="en-US"/>
              </w:rPr>
            </w:pPr>
            <w:r w:rsidRPr="00D845B0">
              <w:rPr>
                <w:rFonts w:eastAsia="Times New Roman"/>
                <w:snapToGrid w:val="0"/>
                <w:color w:val="000000"/>
                <w:szCs w:val="24"/>
                <w:lang w:val="en-US"/>
              </w:rPr>
              <w:t>Q/W=0.120; α=89.5mm; Q</w:t>
            </w:r>
            <w:r w:rsidRPr="00D845B0">
              <w:rPr>
                <w:rFonts w:eastAsia="Times New Roman"/>
                <w:snapToGrid w:val="0"/>
                <w:color w:val="000000"/>
                <w:szCs w:val="24"/>
                <w:vertAlign w:val="subscript"/>
                <w:lang w:val="en-US"/>
              </w:rPr>
              <w:t>low</w:t>
            </w:r>
            <w:r w:rsidRPr="00D845B0">
              <w:rPr>
                <w:rFonts w:eastAsia="Times New Roman"/>
                <w:snapToGrid w:val="0"/>
                <w:color w:val="000000"/>
                <w:szCs w:val="24"/>
                <w:lang w:val="en-US"/>
              </w:rPr>
              <w:t>=250.3 kN, Q</w:t>
            </w:r>
            <w:r w:rsidRPr="00D845B0">
              <w:rPr>
                <w:rFonts w:eastAsia="Times New Roman"/>
                <w:snapToGrid w:val="0"/>
                <w:color w:val="000000"/>
                <w:szCs w:val="24"/>
                <w:vertAlign w:val="subscript"/>
                <w:lang w:val="en-US"/>
              </w:rPr>
              <w:t>temp</w:t>
            </w:r>
            <w:r w:rsidRPr="00D845B0">
              <w:rPr>
                <w:rFonts w:eastAsia="Times New Roman"/>
                <w:snapToGrid w:val="0"/>
                <w:color w:val="000000"/>
                <w:szCs w:val="24"/>
                <w:lang w:val="en-US"/>
              </w:rPr>
              <w:t xml:space="preserve">=339.7 kN </w:t>
            </w:r>
          </w:p>
        </w:tc>
        <w:tc>
          <w:tcPr>
            <w:tcW w:w="1354" w:type="dxa"/>
            <w:tcBorders>
              <w:top w:val="nil"/>
              <w:left w:val="nil"/>
              <w:bottom w:val="nil"/>
              <w:right w:val="nil"/>
            </w:tcBorders>
            <w:shd w:val="clear" w:color="auto" w:fill="FCE4D6"/>
          </w:tcPr>
          <w:p w:rsidR="00D845B0" w:rsidRPr="00D845B0" w:rsidRDefault="00D845B0" w:rsidP="00D845B0">
            <w:pPr>
              <w:widowControl w:val="0"/>
              <w:jc w:val="both"/>
              <w:rPr>
                <w:rFonts w:eastAsia="Times New Roman"/>
                <w:snapToGrid w:val="0"/>
                <w:color w:val="000000"/>
                <w:szCs w:val="24"/>
                <w:lang w:val="en-US"/>
              </w:rPr>
            </w:pPr>
          </w:p>
        </w:tc>
        <w:tc>
          <w:tcPr>
            <w:tcW w:w="884" w:type="dxa"/>
            <w:tcBorders>
              <w:top w:val="nil"/>
              <w:left w:val="nil"/>
              <w:bottom w:val="nil"/>
              <w:right w:val="nil"/>
            </w:tcBorders>
            <w:shd w:val="clear" w:color="auto" w:fill="FCE4D6"/>
          </w:tcPr>
          <w:p w:rsidR="00D845B0" w:rsidRPr="00D845B0" w:rsidRDefault="00D845B0" w:rsidP="00D845B0">
            <w:pPr>
              <w:widowControl w:val="0"/>
              <w:jc w:val="both"/>
              <w:rPr>
                <w:rFonts w:eastAsia="Times New Roman"/>
                <w:snapToGrid w:val="0"/>
                <w:color w:val="000000"/>
                <w:szCs w:val="24"/>
                <w:lang w:val="en-US"/>
              </w:rPr>
            </w:pPr>
          </w:p>
        </w:tc>
        <w:tc>
          <w:tcPr>
            <w:tcW w:w="998" w:type="dxa"/>
            <w:tcBorders>
              <w:top w:val="nil"/>
              <w:left w:val="nil"/>
              <w:bottom w:val="nil"/>
              <w:right w:val="nil"/>
            </w:tcBorders>
            <w:shd w:val="clear" w:color="auto" w:fill="FCE4D6"/>
          </w:tcPr>
          <w:p w:rsidR="00D845B0" w:rsidRPr="00D845B0" w:rsidRDefault="00D845B0" w:rsidP="00D845B0">
            <w:pPr>
              <w:widowControl w:val="0"/>
              <w:jc w:val="both"/>
              <w:rPr>
                <w:rFonts w:eastAsia="Times New Roman"/>
                <w:snapToGrid w:val="0"/>
                <w:color w:val="000000"/>
                <w:szCs w:val="24"/>
                <w:lang w:val="en-US"/>
              </w:rPr>
            </w:pPr>
          </w:p>
        </w:tc>
        <w:tc>
          <w:tcPr>
            <w:tcW w:w="809" w:type="dxa"/>
            <w:tcBorders>
              <w:top w:val="nil"/>
              <w:left w:val="nil"/>
              <w:bottom w:val="nil"/>
              <w:right w:val="nil"/>
            </w:tcBorders>
            <w:shd w:val="clear" w:color="auto" w:fill="FCE4D6"/>
          </w:tcPr>
          <w:p w:rsidR="00D845B0" w:rsidRPr="00D845B0" w:rsidRDefault="00D845B0" w:rsidP="00D845B0">
            <w:pPr>
              <w:widowControl w:val="0"/>
              <w:jc w:val="both"/>
              <w:rPr>
                <w:rFonts w:eastAsia="Times New Roman"/>
                <w:snapToGrid w:val="0"/>
                <w:color w:val="000000"/>
                <w:szCs w:val="24"/>
                <w:lang w:val="en-US"/>
              </w:rPr>
            </w:pPr>
          </w:p>
        </w:tc>
      </w:tr>
      <w:tr w:rsidR="00D845B0" w:rsidRPr="00D845B0" w:rsidTr="00FF6B28">
        <w:trPr>
          <w:trHeight w:val="300"/>
        </w:trPr>
        <w:tc>
          <w:tcPr>
            <w:tcW w:w="5557" w:type="dxa"/>
            <w:tcBorders>
              <w:top w:val="nil"/>
              <w:left w:val="nil"/>
              <w:bottom w:val="nil"/>
              <w:right w:val="nil"/>
            </w:tcBorders>
          </w:tcPr>
          <w:p w:rsidR="00D845B0" w:rsidRPr="00D845B0" w:rsidRDefault="00D845B0" w:rsidP="00D845B0">
            <w:pPr>
              <w:widowControl w:val="0"/>
              <w:tabs>
                <w:tab w:val="center" w:pos="483"/>
                <w:tab w:val="center" w:pos="1344"/>
                <w:tab w:val="center" w:pos="2302"/>
                <w:tab w:val="center" w:pos="3365"/>
                <w:tab w:val="center" w:pos="4325"/>
                <w:tab w:val="right" w:pos="5557"/>
              </w:tabs>
              <w:jc w:val="both"/>
              <w:rPr>
                <w:rFonts w:eastAsia="Times New Roman"/>
                <w:snapToGrid w:val="0"/>
                <w:color w:val="000000"/>
                <w:szCs w:val="24"/>
                <w:lang w:val="en-US"/>
              </w:rPr>
            </w:pPr>
            <w:r w:rsidRPr="00D845B0">
              <w:rPr>
                <w:rFonts w:eastAsia="Calibri" w:cs="Calibri"/>
                <w:snapToGrid w:val="0"/>
                <w:color w:val="000000"/>
                <w:szCs w:val="24"/>
                <w:lang w:val="en-US"/>
              </w:rPr>
              <w:tab/>
            </w:r>
            <w:r w:rsidRPr="00D845B0">
              <w:rPr>
                <w:rFonts w:eastAsia="Times New Roman"/>
                <w:snapToGrid w:val="0"/>
                <w:color w:val="000000"/>
                <w:szCs w:val="24"/>
                <w:lang w:val="en-US"/>
              </w:rPr>
              <w:t xml:space="preserve">41 </w:t>
            </w:r>
            <w:r w:rsidRPr="00D845B0">
              <w:rPr>
                <w:rFonts w:eastAsia="Times New Roman"/>
                <w:snapToGrid w:val="0"/>
                <w:color w:val="000000"/>
                <w:szCs w:val="24"/>
                <w:lang w:val="en-US"/>
              </w:rPr>
              <w:tab/>
              <w:t xml:space="preserve">274 </w:t>
            </w:r>
            <w:r w:rsidRPr="00D845B0">
              <w:rPr>
                <w:rFonts w:eastAsia="Times New Roman"/>
                <w:snapToGrid w:val="0"/>
                <w:color w:val="000000"/>
                <w:szCs w:val="24"/>
                <w:lang w:val="en-US"/>
              </w:rPr>
              <w:tab/>
              <w:t xml:space="preserve">363 </w:t>
            </w:r>
            <w:r w:rsidRPr="00D845B0">
              <w:rPr>
                <w:rFonts w:eastAsia="Times New Roman"/>
                <w:snapToGrid w:val="0"/>
                <w:color w:val="000000"/>
                <w:szCs w:val="24"/>
                <w:lang w:val="en-US"/>
              </w:rPr>
              <w:tab/>
              <w:t xml:space="preserve">10,969 </w:t>
            </w:r>
            <w:r w:rsidRPr="00D845B0">
              <w:rPr>
                <w:rFonts w:eastAsia="Times New Roman"/>
                <w:snapToGrid w:val="0"/>
                <w:color w:val="000000"/>
                <w:szCs w:val="24"/>
                <w:lang w:val="en-US"/>
              </w:rPr>
              <w:tab/>
              <w:t xml:space="preserve">14,523 </w:t>
            </w:r>
            <w:r w:rsidRPr="00D845B0">
              <w:rPr>
                <w:rFonts w:eastAsia="Times New Roman"/>
                <w:snapToGrid w:val="0"/>
                <w:color w:val="000000"/>
                <w:szCs w:val="24"/>
                <w:lang w:val="en-US"/>
              </w:rPr>
              <w:tab/>
              <w:t xml:space="preserve">0.085 </w:t>
            </w:r>
          </w:p>
        </w:tc>
        <w:tc>
          <w:tcPr>
            <w:tcW w:w="1354" w:type="dxa"/>
            <w:tcBorders>
              <w:top w:val="nil"/>
              <w:left w:val="nil"/>
              <w:bottom w:val="nil"/>
              <w:right w:val="nil"/>
            </w:tcBorders>
          </w:tcPr>
          <w:p w:rsidR="00D845B0" w:rsidRPr="00D845B0" w:rsidRDefault="00D845B0" w:rsidP="00D845B0">
            <w:pPr>
              <w:widowControl w:val="0"/>
              <w:ind w:left="2"/>
              <w:jc w:val="center"/>
              <w:rPr>
                <w:rFonts w:eastAsia="Times New Roman"/>
                <w:snapToGrid w:val="0"/>
                <w:color w:val="000000"/>
                <w:szCs w:val="24"/>
                <w:lang w:val="en-US"/>
              </w:rPr>
            </w:pPr>
            <w:r w:rsidRPr="00D845B0">
              <w:rPr>
                <w:rFonts w:eastAsia="Times New Roman"/>
                <w:snapToGrid w:val="0"/>
                <w:color w:val="000000"/>
                <w:szCs w:val="24"/>
                <w:lang w:val="en-US"/>
              </w:rPr>
              <w:t xml:space="preserve">0.064 </w:t>
            </w:r>
          </w:p>
        </w:tc>
        <w:tc>
          <w:tcPr>
            <w:tcW w:w="884" w:type="dxa"/>
            <w:tcBorders>
              <w:top w:val="nil"/>
              <w:left w:val="nil"/>
              <w:bottom w:val="nil"/>
              <w:right w:val="nil"/>
            </w:tcBorders>
          </w:tcPr>
          <w:p w:rsidR="00D845B0" w:rsidRPr="00D845B0" w:rsidRDefault="00D845B0" w:rsidP="00D845B0">
            <w:pPr>
              <w:widowControl w:val="0"/>
              <w:ind w:left="101"/>
              <w:jc w:val="both"/>
              <w:rPr>
                <w:rFonts w:eastAsia="Times New Roman"/>
                <w:snapToGrid w:val="0"/>
                <w:color w:val="000000"/>
                <w:szCs w:val="24"/>
                <w:lang w:val="en-US"/>
              </w:rPr>
            </w:pPr>
            <w:r w:rsidRPr="00D845B0">
              <w:rPr>
                <w:rFonts w:eastAsia="Times New Roman"/>
                <w:snapToGrid w:val="0"/>
                <w:color w:val="000000"/>
                <w:szCs w:val="24"/>
                <w:lang w:val="en-US"/>
              </w:rPr>
              <w:t xml:space="preserve">3.00 </w:t>
            </w:r>
          </w:p>
        </w:tc>
        <w:tc>
          <w:tcPr>
            <w:tcW w:w="998" w:type="dxa"/>
            <w:tcBorders>
              <w:top w:val="nil"/>
              <w:left w:val="nil"/>
              <w:bottom w:val="nil"/>
              <w:right w:val="nil"/>
            </w:tcBorders>
          </w:tcPr>
          <w:p w:rsidR="00D845B0" w:rsidRPr="00D845B0" w:rsidRDefault="00D845B0" w:rsidP="00D845B0">
            <w:pPr>
              <w:widowControl w:val="0"/>
              <w:ind w:left="204"/>
              <w:jc w:val="both"/>
              <w:rPr>
                <w:rFonts w:eastAsia="Times New Roman"/>
                <w:snapToGrid w:val="0"/>
                <w:color w:val="000000"/>
                <w:szCs w:val="24"/>
                <w:lang w:val="en-US"/>
              </w:rPr>
            </w:pPr>
            <w:r w:rsidRPr="00D845B0">
              <w:rPr>
                <w:rFonts w:eastAsia="Times New Roman"/>
                <w:snapToGrid w:val="0"/>
                <w:color w:val="000000"/>
                <w:szCs w:val="24"/>
                <w:lang w:val="en-US"/>
              </w:rPr>
              <w:t xml:space="preserve">411 </w:t>
            </w:r>
          </w:p>
        </w:tc>
        <w:tc>
          <w:tcPr>
            <w:tcW w:w="809" w:type="dxa"/>
            <w:tcBorders>
              <w:top w:val="nil"/>
              <w:left w:val="nil"/>
              <w:bottom w:val="nil"/>
              <w:right w:val="nil"/>
            </w:tcBorders>
          </w:tcPr>
          <w:p w:rsidR="00D845B0" w:rsidRPr="00D845B0" w:rsidRDefault="00D845B0" w:rsidP="00D845B0">
            <w:pPr>
              <w:widowControl w:val="0"/>
              <w:ind w:left="166"/>
              <w:jc w:val="both"/>
              <w:rPr>
                <w:rFonts w:eastAsia="Times New Roman"/>
                <w:snapToGrid w:val="0"/>
                <w:color w:val="000000"/>
                <w:szCs w:val="24"/>
                <w:lang w:val="en-US"/>
              </w:rPr>
            </w:pPr>
            <w:r w:rsidRPr="00D845B0">
              <w:rPr>
                <w:rFonts w:eastAsia="Times New Roman"/>
                <w:snapToGrid w:val="0"/>
                <w:color w:val="000000"/>
                <w:szCs w:val="24"/>
                <w:lang w:val="en-US"/>
              </w:rPr>
              <w:t xml:space="preserve">120 </w:t>
            </w:r>
          </w:p>
        </w:tc>
      </w:tr>
      <w:tr w:rsidR="00D845B0" w:rsidRPr="00D845B0" w:rsidTr="00FF6B28">
        <w:trPr>
          <w:trHeight w:val="300"/>
        </w:trPr>
        <w:tc>
          <w:tcPr>
            <w:tcW w:w="5557" w:type="dxa"/>
            <w:tcBorders>
              <w:top w:val="nil"/>
              <w:left w:val="nil"/>
              <w:bottom w:val="nil"/>
              <w:right w:val="nil"/>
            </w:tcBorders>
            <w:shd w:val="clear" w:color="auto" w:fill="FCE4D6"/>
          </w:tcPr>
          <w:p w:rsidR="00D845B0" w:rsidRPr="00D845B0" w:rsidRDefault="00D845B0" w:rsidP="00D845B0">
            <w:pPr>
              <w:widowControl w:val="0"/>
              <w:ind w:left="72"/>
              <w:jc w:val="both"/>
              <w:rPr>
                <w:rFonts w:eastAsia="Times New Roman"/>
                <w:snapToGrid w:val="0"/>
                <w:color w:val="000000"/>
                <w:szCs w:val="24"/>
                <w:lang w:val="en-US"/>
              </w:rPr>
            </w:pPr>
            <w:r w:rsidRPr="00D845B0">
              <w:rPr>
                <w:rFonts w:eastAsia="Times New Roman"/>
                <w:snapToGrid w:val="0"/>
                <w:color w:val="000000"/>
                <w:szCs w:val="24"/>
                <w:lang w:val="en-US"/>
              </w:rPr>
              <w:t>Q/W=0.135; α=95mm; Q</w:t>
            </w:r>
            <w:r w:rsidRPr="00D845B0">
              <w:rPr>
                <w:rFonts w:eastAsia="Times New Roman"/>
                <w:snapToGrid w:val="0"/>
                <w:color w:val="000000"/>
                <w:szCs w:val="24"/>
                <w:vertAlign w:val="subscript"/>
                <w:lang w:val="en-US"/>
              </w:rPr>
              <w:t>low</w:t>
            </w:r>
            <w:r w:rsidRPr="00D845B0">
              <w:rPr>
                <w:rFonts w:eastAsia="Times New Roman"/>
                <w:snapToGrid w:val="0"/>
                <w:color w:val="000000"/>
                <w:szCs w:val="24"/>
                <w:lang w:val="en-US"/>
              </w:rPr>
              <w:t>=281.6 kN, Q</w:t>
            </w:r>
            <w:r w:rsidRPr="00D845B0">
              <w:rPr>
                <w:rFonts w:eastAsia="Times New Roman"/>
                <w:snapToGrid w:val="0"/>
                <w:color w:val="000000"/>
                <w:szCs w:val="24"/>
                <w:vertAlign w:val="subscript"/>
                <w:lang w:val="en-US"/>
              </w:rPr>
              <w:t>temp</w:t>
            </w:r>
            <w:r w:rsidRPr="00D845B0">
              <w:rPr>
                <w:rFonts w:eastAsia="Times New Roman"/>
                <w:snapToGrid w:val="0"/>
                <w:color w:val="000000"/>
                <w:szCs w:val="24"/>
                <w:lang w:val="en-US"/>
              </w:rPr>
              <w:t xml:space="preserve">=382.8 kN </w:t>
            </w:r>
          </w:p>
        </w:tc>
        <w:tc>
          <w:tcPr>
            <w:tcW w:w="1354" w:type="dxa"/>
            <w:tcBorders>
              <w:top w:val="nil"/>
              <w:left w:val="nil"/>
              <w:bottom w:val="nil"/>
              <w:right w:val="nil"/>
            </w:tcBorders>
            <w:shd w:val="clear" w:color="auto" w:fill="FCE4D6"/>
          </w:tcPr>
          <w:p w:rsidR="00D845B0" w:rsidRPr="00D845B0" w:rsidRDefault="00D845B0" w:rsidP="00D845B0">
            <w:pPr>
              <w:widowControl w:val="0"/>
              <w:jc w:val="both"/>
              <w:rPr>
                <w:rFonts w:eastAsia="Times New Roman"/>
                <w:snapToGrid w:val="0"/>
                <w:color w:val="000000"/>
                <w:szCs w:val="24"/>
                <w:lang w:val="en-US"/>
              </w:rPr>
            </w:pPr>
          </w:p>
        </w:tc>
        <w:tc>
          <w:tcPr>
            <w:tcW w:w="884" w:type="dxa"/>
            <w:tcBorders>
              <w:top w:val="nil"/>
              <w:left w:val="nil"/>
              <w:bottom w:val="nil"/>
              <w:right w:val="nil"/>
            </w:tcBorders>
            <w:shd w:val="clear" w:color="auto" w:fill="FCE4D6"/>
          </w:tcPr>
          <w:p w:rsidR="00D845B0" w:rsidRPr="00D845B0" w:rsidRDefault="00D845B0" w:rsidP="00D845B0">
            <w:pPr>
              <w:widowControl w:val="0"/>
              <w:jc w:val="both"/>
              <w:rPr>
                <w:rFonts w:eastAsia="Times New Roman"/>
                <w:snapToGrid w:val="0"/>
                <w:color w:val="000000"/>
                <w:szCs w:val="24"/>
                <w:lang w:val="en-US"/>
              </w:rPr>
            </w:pPr>
          </w:p>
        </w:tc>
        <w:tc>
          <w:tcPr>
            <w:tcW w:w="998" w:type="dxa"/>
            <w:tcBorders>
              <w:top w:val="nil"/>
              <w:left w:val="nil"/>
              <w:bottom w:val="nil"/>
              <w:right w:val="nil"/>
            </w:tcBorders>
            <w:shd w:val="clear" w:color="auto" w:fill="FCE4D6"/>
          </w:tcPr>
          <w:p w:rsidR="00D845B0" w:rsidRPr="00D845B0" w:rsidRDefault="00D845B0" w:rsidP="00D845B0">
            <w:pPr>
              <w:widowControl w:val="0"/>
              <w:jc w:val="both"/>
              <w:rPr>
                <w:rFonts w:eastAsia="Times New Roman"/>
                <w:snapToGrid w:val="0"/>
                <w:color w:val="000000"/>
                <w:szCs w:val="24"/>
                <w:lang w:val="en-US"/>
              </w:rPr>
            </w:pPr>
          </w:p>
        </w:tc>
        <w:tc>
          <w:tcPr>
            <w:tcW w:w="809" w:type="dxa"/>
            <w:tcBorders>
              <w:top w:val="nil"/>
              <w:left w:val="nil"/>
              <w:bottom w:val="nil"/>
              <w:right w:val="nil"/>
            </w:tcBorders>
            <w:shd w:val="clear" w:color="auto" w:fill="FCE4D6"/>
          </w:tcPr>
          <w:p w:rsidR="00D845B0" w:rsidRPr="00D845B0" w:rsidRDefault="00D845B0" w:rsidP="00D845B0">
            <w:pPr>
              <w:widowControl w:val="0"/>
              <w:jc w:val="both"/>
              <w:rPr>
                <w:rFonts w:eastAsia="Times New Roman"/>
                <w:snapToGrid w:val="0"/>
                <w:color w:val="000000"/>
                <w:szCs w:val="24"/>
                <w:lang w:val="en-US"/>
              </w:rPr>
            </w:pPr>
          </w:p>
        </w:tc>
      </w:tr>
      <w:tr w:rsidR="00D845B0" w:rsidRPr="00D845B0" w:rsidTr="00FF6B28">
        <w:trPr>
          <w:trHeight w:val="305"/>
        </w:trPr>
        <w:tc>
          <w:tcPr>
            <w:tcW w:w="5557" w:type="dxa"/>
            <w:tcBorders>
              <w:top w:val="nil"/>
              <w:left w:val="nil"/>
              <w:bottom w:val="single" w:sz="4" w:space="0" w:color="000000"/>
              <w:right w:val="nil"/>
            </w:tcBorders>
          </w:tcPr>
          <w:p w:rsidR="00D845B0" w:rsidRPr="00D845B0" w:rsidRDefault="00D845B0" w:rsidP="00D845B0">
            <w:pPr>
              <w:widowControl w:val="0"/>
              <w:tabs>
                <w:tab w:val="center" w:pos="483"/>
                <w:tab w:val="center" w:pos="1344"/>
                <w:tab w:val="center" w:pos="2302"/>
                <w:tab w:val="center" w:pos="3365"/>
                <w:tab w:val="center" w:pos="4325"/>
                <w:tab w:val="right" w:pos="5557"/>
              </w:tabs>
              <w:jc w:val="both"/>
              <w:rPr>
                <w:rFonts w:eastAsia="Times New Roman"/>
                <w:snapToGrid w:val="0"/>
                <w:color w:val="000000"/>
                <w:szCs w:val="24"/>
                <w:lang w:val="en-US"/>
              </w:rPr>
            </w:pPr>
            <w:r w:rsidRPr="00D845B0">
              <w:rPr>
                <w:rFonts w:eastAsia="Calibri" w:cs="Calibri"/>
                <w:snapToGrid w:val="0"/>
                <w:color w:val="000000"/>
                <w:szCs w:val="24"/>
                <w:lang w:val="en-US"/>
              </w:rPr>
              <w:tab/>
            </w:r>
            <w:r w:rsidRPr="00D845B0">
              <w:rPr>
                <w:rFonts w:eastAsia="Times New Roman"/>
                <w:snapToGrid w:val="0"/>
                <w:color w:val="000000"/>
                <w:szCs w:val="24"/>
                <w:lang w:val="en-US"/>
              </w:rPr>
              <w:t xml:space="preserve">41 </w:t>
            </w:r>
            <w:r w:rsidRPr="00D845B0">
              <w:rPr>
                <w:rFonts w:eastAsia="Times New Roman"/>
                <w:snapToGrid w:val="0"/>
                <w:color w:val="000000"/>
                <w:szCs w:val="24"/>
                <w:lang w:val="en-US"/>
              </w:rPr>
              <w:tab/>
              <w:t xml:space="preserve">306 </w:t>
            </w:r>
            <w:r w:rsidRPr="00D845B0">
              <w:rPr>
                <w:rFonts w:eastAsia="Times New Roman"/>
                <w:snapToGrid w:val="0"/>
                <w:color w:val="000000"/>
                <w:szCs w:val="24"/>
                <w:lang w:val="en-US"/>
              </w:rPr>
              <w:tab/>
              <w:t xml:space="preserve">406 </w:t>
            </w:r>
            <w:r w:rsidRPr="00D845B0">
              <w:rPr>
                <w:rFonts w:eastAsia="Times New Roman"/>
                <w:snapToGrid w:val="0"/>
                <w:color w:val="000000"/>
                <w:szCs w:val="24"/>
                <w:lang w:val="en-US"/>
              </w:rPr>
              <w:tab/>
              <w:t xml:space="preserve">12,223 </w:t>
            </w:r>
            <w:r w:rsidRPr="00D845B0">
              <w:rPr>
                <w:rFonts w:eastAsia="Times New Roman"/>
                <w:snapToGrid w:val="0"/>
                <w:color w:val="000000"/>
                <w:szCs w:val="24"/>
                <w:lang w:val="en-US"/>
              </w:rPr>
              <w:tab/>
              <w:t xml:space="preserve">16,244 </w:t>
            </w:r>
            <w:r w:rsidRPr="00D845B0">
              <w:rPr>
                <w:rFonts w:eastAsia="Times New Roman"/>
                <w:snapToGrid w:val="0"/>
                <w:color w:val="000000"/>
                <w:szCs w:val="24"/>
                <w:lang w:val="en-US"/>
              </w:rPr>
              <w:tab/>
              <w:t xml:space="preserve">0.076 </w:t>
            </w:r>
          </w:p>
        </w:tc>
        <w:tc>
          <w:tcPr>
            <w:tcW w:w="1354" w:type="dxa"/>
            <w:tcBorders>
              <w:top w:val="nil"/>
              <w:left w:val="nil"/>
              <w:bottom w:val="single" w:sz="4" w:space="0" w:color="000000"/>
              <w:right w:val="nil"/>
            </w:tcBorders>
          </w:tcPr>
          <w:p w:rsidR="00D845B0" w:rsidRPr="00D845B0" w:rsidRDefault="00D845B0" w:rsidP="00D845B0">
            <w:pPr>
              <w:widowControl w:val="0"/>
              <w:ind w:left="2"/>
              <w:jc w:val="center"/>
              <w:rPr>
                <w:rFonts w:eastAsia="Times New Roman"/>
                <w:snapToGrid w:val="0"/>
                <w:color w:val="000000"/>
                <w:szCs w:val="24"/>
                <w:lang w:val="en-US"/>
              </w:rPr>
            </w:pPr>
            <w:r w:rsidRPr="00D845B0">
              <w:rPr>
                <w:rFonts w:eastAsia="Times New Roman"/>
                <w:snapToGrid w:val="0"/>
                <w:color w:val="000000"/>
                <w:szCs w:val="24"/>
                <w:lang w:val="en-US"/>
              </w:rPr>
              <w:t xml:space="preserve">0.057 </w:t>
            </w:r>
          </w:p>
        </w:tc>
        <w:tc>
          <w:tcPr>
            <w:tcW w:w="884" w:type="dxa"/>
            <w:tcBorders>
              <w:top w:val="nil"/>
              <w:left w:val="nil"/>
              <w:bottom w:val="single" w:sz="4" w:space="0" w:color="000000"/>
              <w:right w:val="nil"/>
            </w:tcBorders>
          </w:tcPr>
          <w:p w:rsidR="00D845B0" w:rsidRPr="00D845B0" w:rsidRDefault="00D845B0" w:rsidP="00D845B0">
            <w:pPr>
              <w:widowControl w:val="0"/>
              <w:ind w:left="101"/>
              <w:jc w:val="both"/>
              <w:rPr>
                <w:rFonts w:eastAsia="Times New Roman"/>
                <w:snapToGrid w:val="0"/>
                <w:color w:val="000000"/>
                <w:szCs w:val="24"/>
                <w:lang w:val="en-US"/>
              </w:rPr>
            </w:pPr>
            <w:r w:rsidRPr="00D845B0">
              <w:rPr>
                <w:rFonts w:eastAsia="Times New Roman"/>
                <w:snapToGrid w:val="0"/>
                <w:color w:val="000000"/>
                <w:szCs w:val="24"/>
                <w:lang w:val="en-US"/>
              </w:rPr>
              <w:t xml:space="preserve">3.00 </w:t>
            </w:r>
          </w:p>
        </w:tc>
        <w:tc>
          <w:tcPr>
            <w:tcW w:w="998" w:type="dxa"/>
            <w:tcBorders>
              <w:top w:val="nil"/>
              <w:left w:val="nil"/>
              <w:bottom w:val="single" w:sz="4" w:space="0" w:color="000000"/>
              <w:right w:val="nil"/>
            </w:tcBorders>
          </w:tcPr>
          <w:p w:rsidR="00D845B0" w:rsidRPr="00D845B0" w:rsidRDefault="00D845B0" w:rsidP="00D845B0">
            <w:pPr>
              <w:widowControl w:val="0"/>
              <w:ind w:left="204"/>
              <w:jc w:val="both"/>
              <w:rPr>
                <w:rFonts w:eastAsia="Times New Roman"/>
                <w:snapToGrid w:val="0"/>
                <w:color w:val="000000"/>
                <w:szCs w:val="24"/>
                <w:lang w:val="en-US"/>
              </w:rPr>
            </w:pPr>
            <w:r w:rsidRPr="00D845B0">
              <w:rPr>
                <w:rFonts w:eastAsia="Times New Roman"/>
                <w:snapToGrid w:val="0"/>
                <w:color w:val="000000"/>
                <w:szCs w:val="24"/>
                <w:lang w:val="en-US"/>
              </w:rPr>
              <w:t xml:space="preserve">411 </w:t>
            </w:r>
          </w:p>
        </w:tc>
        <w:tc>
          <w:tcPr>
            <w:tcW w:w="809" w:type="dxa"/>
            <w:tcBorders>
              <w:top w:val="nil"/>
              <w:left w:val="nil"/>
              <w:bottom w:val="single" w:sz="4" w:space="0" w:color="000000"/>
              <w:right w:val="nil"/>
            </w:tcBorders>
          </w:tcPr>
          <w:p w:rsidR="00D845B0" w:rsidRPr="00D845B0" w:rsidRDefault="00D845B0" w:rsidP="00D845B0">
            <w:pPr>
              <w:widowControl w:val="0"/>
              <w:ind w:left="166"/>
              <w:jc w:val="both"/>
              <w:rPr>
                <w:rFonts w:eastAsia="Times New Roman"/>
                <w:snapToGrid w:val="0"/>
                <w:color w:val="000000"/>
                <w:szCs w:val="24"/>
                <w:lang w:val="en-US"/>
              </w:rPr>
            </w:pPr>
            <w:r w:rsidRPr="00D845B0">
              <w:rPr>
                <w:rFonts w:eastAsia="Times New Roman"/>
                <w:snapToGrid w:val="0"/>
                <w:color w:val="000000"/>
                <w:szCs w:val="24"/>
                <w:lang w:val="en-US"/>
              </w:rPr>
              <w:t xml:space="preserve">120 </w:t>
            </w:r>
          </w:p>
        </w:tc>
      </w:tr>
    </w:tbl>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lastRenderedPageBreak/>
        <w:t xml:space="preserve"> </w:t>
      </w:r>
    </w:p>
    <w:p w:rsidR="00D845B0" w:rsidRPr="00D845B0" w:rsidRDefault="00D845B0" w:rsidP="00D845B0">
      <w:pPr>
        <w:keepNext/>
        <w:widowControl w:val="0"/>
        <w:suppressAutoHyphens/>
        <w:spacing w:after="0" w:line="240" w:lineRule="auto"/>
        <w:jc w:val="both"/>
        <w:outlineLvl w:val="0"/>
        <w:rPr>
          <w:rFonts w:eastAsia="Calibri"/>
          <w:b/>
          <w:caps/>
          <w:snapToGrid w:val="0"/>
          <w:szCs w:val="24"/>
          <w:lang w:val="en-US" w:bidi="en-US"/>
        </w:rPr>
      </w:pPr>
      <w:r w:rsidRPr="00D845B0">
        <w:rPr>
          <w:rFonts w:eastAsia="Calibri"/>
          <w:b/>
          <w:caps/>
          <w:snapToGrid w:val="0"/>
          <w:szCs w:val="24"/>
          <w:lang w:val="en-US" w:bidi="en-US"/>
        </w:rPr>
        <w:t xml:space="preserve">3. GROUND MOTION PAIRS USED IN ANALYSES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11 pairs of ground motion records having similar characteristics in terms of magnitude, closest distance to fault and soil class are employed in the analyses. Having closest distance to fault rupture less than 20 km, considered ground motion pairs are assumed to be near-field records (Somerville et al. 1997). Table 2 shows properties of employed ground motion pairs where PGA is peak ground acceleration, PGV is peak ground velocity and PGD is peak ground displacement. Soil classification is as per NEHRP.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widowControl w:val="0"/>
        <w:spacing w:after="0" w:line="240" w:lineRule="auto"/>
        <w:jc w:val="center"/>
        <w:rPr>
          <w:rFonts w:eastAsia="Times New Roman"/>
          <w:snapToGrid w:val="0"/>
          <w:color w:val="000000"/>
          <w:szCs w:val="24"/>
          <w:lang w:val="en-US"/>
        </w:rPr>
      </w:pPr>
      <w:r w:rsidRPr="00D845B0">
        <w:rPr>
          <w:rFonts w:eastAsia="Times New Roman"/>
          <w:snapToGrid w:val="0"/>
          <w:color w:val="000000"/>
          <w:sz w:val="20"/>
          <w:szCs w:val="24"/>
          <w:lang w:val="en-US"/>
        </w:rPr>
        <w:t xml:space="preserve">Table 2. Properties of ground motions used in the analyses.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tbl>
      <w:tblPr>
        <w:tblW w:w="8930" w:type="dxa"/>
        <w:tblInd w:w="534" w:type="dxa"/>
        <w:tblBorders>
          <w:top w:val="nil"/>
          <w:left w:val="nil"/>
          <w:bottom w:val="nil"/>
          <w:right w:val="nil"/>
        </w:tblBorders>
        <w:tblLayout w:type="fixed"/>
        <w:tblLook w:val="0000" w:firstRow="0" w:lastRow="0" w:firstColumn="0" w:lastColumn="0" w:noHBand="0" w:noVBand="0"/>
      </w:tblPr>
      <w:tblGrid>
        <w:gridCol w:w="708"/>
        <w:gridCol w:w="993"/>
        <w:gridCol w:w="1134"/>
        <w:gridCol w:w="850"/>
        <w:gridCol w:w="709"/>
        <w:gridCol w:w="1276"/>
        <w:gridCol w:w="815"/>
        <w:gridCol w:w="815"/>
        <w:gridCol w:w="815"/>
        <w:gridCol w:w="815"/>
      </w:tblGrid>
      <w:tr w:rsidR="00D845B0" w:rsidRPr="00D845B0" w:rsidTr="00FF6B28">
        <w:trPr>
          <w:trHeight w:val="225"/>
        </w:trPr>
        <w:tc>
          <w:tcPr>
            <w:tcW w:w="708" w:type="dxa"/>
            <w:tcBorders>
              <w:top w:val="single" w:sz="4" w:space="0" w:color="auto"/>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845B0">
              <w:rPr>
                <w:rFonts w:eastAsia="Times New Roman"/>
                <w:b/>
                <w:bCs/>
                <w:snapToGrid w:val="0"/>
                <w:color w:val="000000"/>
                <w:szCs w:val="24"/>
                <w:lang w:val="en-US" w:eastAsia="en-US"/>
              </w:rPr>
              <w:t>#</w:t>
            </w:r>
          </w:p>
        </w:tc>
        <w:tc>
          <w:tcPr>
            <w:tcW w:w="993" w:type="dxa"/>
            <w:tcBorders>
              <w:top w:val="single" w:sz="4" w:space="0" w:color="auto"/>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845B0">
              <w:rPr>
                <w:rFonts w:eastAsia="Times New Roman"/>
                <w:b/>
                <w:bCs/>
                <w:snapToGrid w:val="0"/>
                <w:color w:val="000000"/>
                <w:szCs w:val="24"/>
                <w:lang w:val="en-US" w:eastAsia="en-US"/>
              </w:rPr>
              <w:t>Name</w:t>
            </w:r>
          </w:p>
        </w:tc>
        <w:tc>
          <w:tcPr>
            <w:tcW w:w="1134" w:type="dxa"/>
            <w:tcBorders>
              <w:top w:val="single" w:sz="4" w:space="0" w:color="auto"/>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845B0">
              <w:rPr>
                <w:rFonts w:eastAsia="Times New Roman"/>
                <w:b/>
                <w:bCs/>
                <w:snapToGrid w:val="0"/>
                <w:color w:val="000000"/>
                <w:szCs w:val="24"/>
                <w:lang w:val="en-US" w:eastAsia="en-US"/>
              </w:rPr>
              <w:t>Station</w:t>
            </w:r>
          </w:p>
        </w:tc>
        <w:tc>
          <w:tcPr>
            <w:tcW w:w="850" w:type="dxa"/>
            <w:tcBorders>
              <w:top w:val="single" w:sz="4" w:space="0" w:color="auto"/>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845B0">
              <w:rPr>
                <w:rFonts w:eastAsia="Times New Roman"/>
                <w:b/>
                <w:bCs/>
                <w:snapToGrid w:val="0"/>
                <w:color w:val="000000"/>
                <w:szCs w:val="24"/>
                <w:lang w:val="en-US" w:eastAsia="en-US"/>
              </w:rPr>
              <w:t>Mw</w:t>
            </w:r>
          </w:p>
        </w:tc>
        <w:tc>
          <w:tcPr>
            <w:tcW w:w="709" w:type="dxa"/>
            <w:tcBorders>
              <w:top w:val="single" w:sz="4" w:space="0" w:color="auto"/>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845B0">
              <w:rPr>
                <w:rFonts w:eastAsia="Times New Roman"/>
                <w:b/>
                <w:bCs/>
                <w:snapToGrid w:val="0"/>
                <w:color w:val="000000"/>
                <w:szCs w:val="24"/>
                <w:lang w:val="en-US" w:eastAsia="en-US"/>
              </w:rPr>
              <w:t>R</w:t>
            </w:r>
            <w:r w:rsidRPr="00D845B0">
              <w:rPr>
                <w:rFonts w:eastAsia="Times New Roman"/>
                <w:b/>
                <w:bCs/>
                <w:snapToGrid w:val="0"/>
                <w:color w:val="000000"/>
                <w:sz w:val="14"/>
                <w:szCs w:val="14"/>
                <w:lang w:val="en-US" w:eastAsia="en-US"/>
              </w:rPr>
              <w:t xml:space="preserve">rup </w:t>
            </w:r>
            <w:r w:rsidRPr="00D845B0">
              <w:rPr>
                <w:rFonts w:eastAsia="Times New Roman"/>
                <w:b/>
                <w:bCs/>
                <w:snapToGrid w:val="0"/>
                <w:color w:val="000000"/>
                <w:szCs w:val="24"/>
                <w:lang w:val="en-US" w:eastAsia="en-US"/>
              </w:rPr>
              <w:t>(km)</w:t>
            </w:r>
          </w:p>
        </w:tc>
        <w:tc>
          <w:tcPr>
            <w:tcW w:w="1276" w:type="dxa"/>
            <w:tcBorders>
              <w:top w:val="single" w:sz="4" w:space="0" w:color="auto"/>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845B0">
              <w:rPr>
                <w:rFonts w:eastAsia="Times New Roman"/>
                <w:b/>
                <w:bCs/>
                <w:snapToGrid w:val="0"/>
                <w:color w:val="000000"/>
                <w:szCs w:val="24"/>
                <w:lang w:val="en-US" w:eastAsia="en-US"/>
              </w:rPr>
              <w:t>Component</w:t>
            </w:r>
          </w:p>
        </w:tc>
        <w:tc>
          <w:tcPr>
            <w:tcW w:w="815" w:type="dxa"/>
            <w:tcBorders>
              <w:top w:val="single" w:sz="4" w:space="0" w:color="auto"/>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845B0">
              <w:rPr>
                <w:rFonts w:eastAsia="Times New Roman"/>
                <w:b/>
                <w:bCs/>
                <w:snapToGrid w:val="0"/>
                <w:color w:val="000000"/>
                <w:szCs w:val="24"/>
                <w:lang w:val="en-US" w:eastAsia="en-US"/>
              </w:rPr>
              <w:t>PGA (g)</w:t>
            </w:r>
          </w:p>
        </w:tc>
        <w:tc>
          <w:tcPr>
            <w:tcW w:w="815" w:type="dxa"/>
            <w:tcBorders>
              <w:top w:val="single" w:sz="4" w:space="0" w:color="auto"/>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845B0">
              <w:rPr>
                <w:rFonts w:eastAsia="Times New Roman"/>
                <w:b/>
                <w:bCs/>
                <w:snapToGrid w:val="0"/>
                <w:color w:val="000000"/>
                <w:szCs w:val="24"/>
                <w:lang w:val="en-US" w:eastAsia="en-US"/>
              </w:rPr>
              <w:t>PGV (cm/s)</w:t>
            </w:r>
          </w:p>
        </w:tc>
        <w:tc>
          <w:tcPr>
            <w:tcW w:w="815" w:type="dxa"/>
            <w:tcBorders>
              <w:top w:val="single" w:sz="4" w:space="0" w:color="auto"/>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845B0">
              <w:rPr>
                <w:rFonts w:eastAsia="Times New Roman"/>
                <w:b/>
                <w:bCs/>
                <w:snapToGrid w:val="0"/>
                <w:color w:val="000000"/>
                <w:szCs w:val="24"/>
                <w:lang w:val="en-US" w:eastAsia="en-US"/>
              </w:rPr>
              <w:t>PGD (cm)</w:t>
            </w:r>
          </w:p>
        </w:tc>
        <w:tc>
          <w:tcPr>
            <w:tcW w:w="815" w:type="dxa"/>
            <w:tcBorders>
              <w:top w:val="single" w:sz="4" w:space="0" w:color="auto"/>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845B0">
              <w:rPr>
                <w:rFonts w:eastAsia="Times New Roman"/>
                <w:b/>
                <w:bCs/>
                <w:snapToGrid w:val="0"/>
                <w:color w:val="000000"/>
                <w:szCs w:val="24"/>
                <w:lang w:val="en-US" w:eastAsia="en-US"/>
              </w:rPr>
              <w:t>Soil Class</w:t>
            </w:r>
          </w:p>
        </w:tc>
      </w:tr>
      <w:tr w:rsidR="00D845B0" w:rsidRPr="00D845B0" w:rsidTr="00FF6B28">
        <w:trPr>
          <w:trHeight w:val="240"/>
        </w:trPr>
        <w:tc>
          <w:tcPr>
            <w:tcW w:w="708" w:type="dxa"/>
            <w:tcBorders>
              <w:top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1</w:t>
            </w:r>
          </w:p>
        </w:tc>
        <w:tc>
          <w:tcPr>
            <w:tcW w:w="993" w:type="dxa"/>
            <w:tcBorders>
              <w:top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Imperial Valley</w:t>
            </w:r>
          </w:p>
        </w:tc>
        <w:tc>
          <w:tcPr>
            <w:tcW w:w="1134" w:type="dxa"/>
            <w:tcBorders>
              <w:top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El Centro Array #10</w:t>
            </w:r>
          </w:p>
        </w:tc>
        <w:tc>
          <w:tcPr>
            <w:tcW w:w="850" w:type="dxa"/>
            <w:tcBorders>
              <w:top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6.5</w:t>
            </w:r>
          </w:p>
        </w:tc>
        <w:tc>
          <w:tcPr>
            <w:tcW w:w="709" w:type="dxa"/>
            <w:tcBorders>
              <w:top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6.2</w:t>
            </w:r>
          </w:p>
        </w:tc>
        <w:tc>
          <w:tcPr>
            <w:tcW w:w="1276" w:type="dxa"/>
            <w:tcBorders>
              <w:top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50</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320</w:t>
            </w:r>
          </w:p>
        </w:tc>
        <w:tc>
          <w:tcPr>
            <w:tcW w:w="815" w:type="dxa"/>
            <w:tcBorders>
              <w:top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0.17</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0.22</w:t>
            </w:r>
          </w:p>
        </w:tc>
        <w:tc>
          <w:tcPr>
            <w:tcW w:w="815" w:type="dxa"/>
            <w:tcBorders>
              <w:top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47.5</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41.2</w:t>
            </w:r>
          </w:p>
        </w:tc>
        <w:tc>
          <w:tcPr>
            <w:tcW w:w="815" w:type="dxa"/>
            <w:tcBorders>
              <w:top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31.1</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18</w:t>
            </w:r>
          </w:p>
        </w:tc>
        <w:tc>
          <w:tcPr>
            <w:tcW w:w="815" w:type="dxa"/>
            <w:tcBorders>
              <w:top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D</w:t>
            </w:r>
          </w:p>
        </w:tc>
      </w:tr>
      <w:tr w:rsidR="00D845B0" w:rsidRPr="00D845B0" w:rsidTr="00FF6B28">
        <w:trPr>
          <w:trHeight w:val="240"/>
        </w:trPr>
        <w:tc>
          <w:tcPr>
            <w:tcW w:w="708"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2</w:t>
            </w:r>
          </w:p>
        </w:tc>
        <w:tc>
          <w:tcPr>
            <w:tcW w:w="993"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Imperial Valley</w:t>
            </w:r>
          </w:p>
        </w:tc>
        <w:tc>
          <w:tcPr>
            <w:tcW w:w="1134"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El Centro Array #8</w:t>
            </w:r>
          </w:p>
        </w:tc>
        <w:tc>
          <w:tcPr>
            <w:tcW w:w="850"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6.5</w:t>
            </w:r>
          </w:p>
        </w:tc>
        <w:tc>
          <w:tcPr>
            <w:tcW w:w="709"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3.9</w:t>
            </w:r>
          </w:p>
        </w:tc>
        <w:tc>
          <w:tcPr>
            <w:tcW w:w="1276"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140</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230</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0.6</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0.45</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54.2</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49.2</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32.2</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35.3</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D</w:t>
            </w:r>
          </w:p>
        </w:tc>
      </w:tr>
      <w:tr w:rsidR="00D845B0" w:rsidRPr="00D845B0" w:rsidTr="00FF6B28">
        <w:trPr>
          <w:trHeight w:val="182"/>
        </w:trPr>
        <w:tc>
          <w:tcPr>
            <w:tcW w:w="708"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3</w:t>
            </w:r>
          </w:p>
        </w:tc>
        <w:tc>
          <w:tcPr>
            <w:tcW w:w="993"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Kocaeli</w:t>
            </w:r>
          </w:p>
        </w:tc>
        <w:tc>
          <w:tcPr>
            <w:tcW w:w="1134"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Duzce</w:t>
            </w:r>
          </w:p>
        </w:tc>
        <w:tc>
          <w:tcPr>
            <w:tcW w:w="850"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7.5</w:t>
            </w:r>
          </w:p>
        </w:tc>
        <w:tc>
          <w:tcPr>
            <w:tcW w:w="709"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15.4</w:t>
            </w:r>
          </w:p>
        </w:tc>
        <w:tc>
          <w:tcPr>
            <w:tcW w:w="1276"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180</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270</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0.31</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0.36</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58.9</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46.4</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44.2</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17.6</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D</w:t>
            </w:r>
          </w:p>
        </w:tc>
      </w:tr>
      <w:tr w:rsidR="00D845B0" w:rsidRPr="00D845B0" w:rsidTr="00FF6B28">
        <w:trPr>
          <w:trHeight w:val="182"/>
        </w:trPr>
        <w:tc>
          <w:tcPr>
            <w:tcW w:w="708"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4</w:t>
            </w:r>
          </w:p>
        </w:tc>
        <w:tc>
          <w:tcPr>
            <w:tcW w:w="993"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Kocaeli</w:t>
            </w:r>
          </w:p>
        </w:tc>
        <w:tc>
          <w:tcPr>
            <w:tcW w:w="1134"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Yarimca</w:t>
            </w:r>
          </w:p>
        </w:tc>
        <w:tc>
          <w:tcPr>
            <w:tcW w:w="850"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7.5</w:t>
            </w:r>
          </w:p>
        </w:tc>
        <w:tc>
          <w:tcPr>
            <w:tcW w:w="709"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4.8</w:t>
            </w:r>
          </w:p>
        </w:tc>
        <w:tc>
          <w:tcPr>
            <w:tcW w:w="1276"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60</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330</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0.27</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0.35</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65.7</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62.2</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57.2</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51.1</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D</w:t>
            </w:r>
          </w:p>
        </w:tc>
      </w:tr>
      <w:tr w:rsidR="00D845B0" w:rsidRPr="00D845B0" w:rsidTr="00FF6B28">
        <w:trPr>
          <w:trHeight w:val="182"/>
        </w:trPr>
        <w:tc>
          <w:tcPr>
            <w:tcW w:w="708"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5</w:t>
            </w:r>
          </w:p>
        </w:tc>
        <w:tc>
          <w:tcPr>
            <w:tcW w:w="993"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Chi-Chi</w:t>
            </w:r>
          </w:p>
        </w:tc>
        <w:tc>
          <w:tcPr>
            <w:tcW w:w="1134"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TCU101</w:t>
            </w:r>
          </w:p>
        </w:tc>
        <w:tc>
          <w:tcPr>
            <w:tcW w:w="850"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7.6</w:t>
            </w:r>
          </w:p>
        </w:tc>
        <w:tc>
          <w:tcPr>
            <w:tcW w:w="709"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2.1</w:t>
            </w:r>
          </w:p>
        </w:tc>
        <w:tc>
          <w:tcPr>
            <w:tcW w:w="1276"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W</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N</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0.2</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0.25</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67.9</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49.4</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75.5</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35.1</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C</w:t>
            </w:r>
          </w:p>
        </w:tc>
      </w:tr>
      <w:tr w:rsidR="00D845B0" w:rsidRPr="00D845B0" w:rsidTr="00FF6B28">
        <w:trPr>
          <w:trHeight w:val="182"/>
        </w:trPr>
        <w:tc>
          <w:tcPr>
            <w:tcW w:w="708"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6</w:t>
            </w:r>
          </w:p>
        </w:tc>
        <w:tc>
          <w:tcPr>
            <w:tcW w:w="993"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Duzce</w:t>
            </w:r>
          </w:p>
        </w:tc>
        <w:tc>
          <w:tcPr>
            <w:tcW w:w="1134"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Duzce</w:t>
            </w:r>
          </w:p>
        </w:tc>
        <w:tc>
          <w:tcPr>
            <w:tcW w:w="850"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7.1</w:t>
            </w:r>
          </w:p>
        </w:tc>
        <w:tc>
          <w:tcPr>
            <w:tcW w:w="709"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6.6</w:t>
            </w:r>
          </w:p>
        </w:tc>
        <w:tc>
          <w:tcPr>
            <w:tcW w:w="1276"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270</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180</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0.54</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0.35</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83.5</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60</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51.8</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41.8</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D</w:t>
            </w:r>
          </w:p>
        </w:tc>
      </w:tr>
      <w:tr w:rsidR="00D845B0" w:rsidRPr="00D845B0" w:rsidTr="00FF6B28">
        <w:trPr>
          <w:trHeight w:val="182"/>
        </w:trPr>
        <w:tc>
          <w:tcPr>
            <w:tcW w:w="708"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7</w:t>
            </w:r>
          </w:p>
        </w:tc>
        <w:tc>
          <w:tcPr>
            <w:tcW w:w="993"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Erzincan</w:t>
            </w:r>
          </w:p>
        </w:tc>
        <w:tc>
          <w:tcPr>
            <w:tcW w:w="1134"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Erzincan</w:t>
            </w:r>
          </w:p>
        </w:tc>
        <w:tc>
          <w:tcPr>
            <w:tcW w:w="850"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6.7</w:t>
            </w:r>
          </w:p>
        </w:tc>
        <w:tc>
          <w:tcPr>
            <w:tcW w:w="709"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4.4</w:t>
            </w:r>
          </w:p>
        </w:tc>
        <w:tc>
          <w:tcPr>
            <w:tcW w:w="1276"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NS</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EW</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0.52</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0.5</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84</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64.3</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27.7</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21.9</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D</w:t>
            </w:r>
          </w:p>
        </w:tc>
      </w:tr>
      <w:tr w:rsidR="00D845B0" w:rsidRPr="00D845B0" w:rsidTr="00FF6B28">
        <w:trPr>
          <w:trHeight w:val="240"/>
        </w:trPr>
        <w:tc>
          <w:tcPr>
            <w:tcW w:w="708"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8</w:t>
            </w:r>
          </w:p>
        </w:tc>
        <w:tc>
          <w:tcPr>
            <w:tcW w:w="993"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Imperial Valley</w:t>
            </w:r>
          </w:p>
        </w:tc>
        <w:tc>
          <w:tcPr>
            <w:tcW w:w="1134"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El Centro Array #4</w:t>
            </w:r>
          </w:p>
        </w:tc>
        <w:tc>
          <w:tcPr>
            <w:tcW w:w="850"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6.5</w:t>
            </w:r>
          </w:p>
        </w:tc>
        <w:tc>
          <w:tcPr>
            <w:tcW w:w="709"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7.1</w:t>
            </w:r>
          </w:p>
        </w:tc>
        <w:tc>
          <w:tcPr>
            <w:tcW w:w="1276"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230</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140</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0.36</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0.49</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76.5</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37.4</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58.9</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19.7</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D</w:t>
            </w:r>
          </w:p>
        </w:tc>
      </w:tr>
      <w:tr w:rsidR="00D845B0" w:rsidRPr="00D845B0" w:rsidTr="00FF6B28">
        <w:trPr>
          <w:trHeight w:val="240"/>
        </w:trPr>
        <w:tc>
          <w:tcPr>
            <w:tcW w:w="708"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9</w:t>
            </w:r>
          </w:p>
        </w:tc>
        <w:tc>
          <w:tcPr>
            <w:tcW w:w="993"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Imperial Valley</w:t>
            </w:r>
          </w:p>
        </w:tc>
        <w:tc>
          <w:tcPr>
            <w:tcW w:w="1134"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El Centro Array #5</w:t>
            </w:r>
          </w:p>
        </w:tc>
        <w:tc>
          <w:tcPr>
            <w:tcW w:w="850"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6.5</w:t>
            </w:r>
          </w:p>
        </w:tc>
        <w:tc>
          <w:tcPr>
            <w:tcW w:w="709"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4</w:t>
            </w:r>
          </w:p>
        </w:tc>
        <w:tc>
          <w:tcPr>
            <w:tcW w:w="1276"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230</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140</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0.38</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0.52</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90.5</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46.9</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63</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35.3</w:t>
            </w:r>
          </w:p>
        </w:tc>
        <w:tc>
          <w:tcPr>
            <w:tcW w:w="815" w:type="dxa"/>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D</w:t>
            </w:r>
          </w:p>
        </w:tc>
      </w:tr>
      <w:tr w:rsidR="00D845B0" w:rsidRPr="00D845B0" w:rsidTr="00FF6B28">
        <w:trPr>
          <w:trHeight w:val="183"/>
        </w:trPr>
        <w:tc>
          <w:tcPr>
            <w:tcW w:w="708" w:type="dxa"/>
            <w:tcBorders>
              <w:bottom w:val="nil"/>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10</w:t>
            </w:r>
          </w:p>
        </w:tc>
        <w:tc>
          <w:tcPr>
            <w:tcW w:w="993" w:type="dxa"/>
            <w:tcBorders>
              <w:bottom w:val="nil"/>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Kobe</w:t>
            </w:r>
          </w:p>
        </w:tc>
        <w:tc>
          <w:tcPr>
            <w:tcW w:w="1134" w:type="dxa"/>
            <w:tcBorders>
              <w:bottom w:val="nil"/>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KJM</w:t>
            </w:r>
          </w:p>
        </w:tc>
        <w:tc>
          <w:tcPr>
            <w:tcW w:w="850" w:type="dxa"/>
            <w:tcBorders>
              <w:bottom w:val="nil"/>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6.9</w:t>
            </w:r>
          </w:p>
        </w:tc>
        <w:tc>
          <w:tcPr>
            <w:tcW w:w="709" w:type="dxa"/>
            <w:tcBorders>
              <w:bottom w:val="nil"/>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1</w:t>
            </w:r>
          </w:p>
        </w:tc>
        <w:tc>
          <w:tcPr>
            <w:tcW w:w="1276" w:type="dxa"/>
            <w:tcBorders>
              <w:bottom w:val="nil"/>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90</w:t>
            </w:r>
          </w:p>
        </w:tc>
        <w:tc>
          <w:tcPr>
            <w:tcW w:w="815" w:type="dxa"/>
            <w:tcBorders>
              <w:bottom w:val="nil"/>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0.82</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0.6</w:t>
            </w:r>
          </w:p>
        </w:tc>
        <w:tc>
          <w:tcPr>
            <w:tcW w:w="815" w:type="dxa"/>
            <w:tcBorders>
              <w:bottom w:val="nil"/>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81.3</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74.4</w:t>
            </w:r>
          </w:p>
        </w:tc>
        <w:tc>
          <w:tcPr>
            <w:tcW w:w="815" w:type="dxa"/>
            <w:tcBorders>
              <w:bottom w:val="nil"/>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17.7</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20</w:t>
            </w:r>
          </w:p>
        </w:tc>
        <w:tc>
          <w:tcPr>
            <w:tcW w:w="815" w:type="dxa"/>
            <w:tcBorders>
              <w:bottom w:val="nil"/>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D</w:t>
            </w:r>
          </w:p>
        </w:tc>
      </w:tr>
      <w:tr w:rsidR="00D845B0" w:rsidRPr="00D845B0" w:rsidTr="00FF6B28">
        <w:trPr>
          <w:trHeight w:val="182"/>
        </w:trPr>
        <w:tc>
          <w:tcPr>
            <w:tcW w:w="708" w:type="dxa"/>
            <w:tcBorders>
              <w:top w:val="nil"/>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11</w:t>
            </w:r>
          </w:p>
        </w:tc>
        <w:tc>
          <w:tcPr>
            <w:tcW w:w="993" w:type="dxa"/>
            <w:tcBorders>
              <w:top w:val="nil"/>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Chi-Chi</w:t>
            </w:r>
          </w:p>
        </w:tc>
        <w:tc>
          <w:tcPr>
            <w:tcW w:w="1134" w:type="dxa"/>
            <w:tcBorders>
              <w:top w:val="nil"/>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TCU102</w:t>
            </w:r>
          </w:p>
        </w:tc>
        <w:tc>
          <w:tcPr>
            <w:tcW w:w="850" w:type="dxa"/>
            <w:tcBorders>
              <w:top w:val="nil"/>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7.6</w:t>
            </w:r>
          </w:p>
        </w:tc>
        <w:tc>
          <w:tcPr>
            <w:tcW w:w="709" w:type="dxa"/>
            <w:tcBorders>
              <w:top w:val="nil"/>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1.5</w:t>
            </w:r>
          </w:p>
        </w:tc>
        <w:tc>
          <w:tcPr>
            <w:tcW w:w="1276" w:type="dxa"/>
            <w:tcBorders>
              <w:top w:val="nil"/>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W</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N</w:t>
            </w:r>
          </w:p>
        </w:tc>
        <w:tc>
          <w:tcPr>
            <w:tcW w:w="815" w:type="dxa"/>
            <w:tcBorders>
              <w:top w:val="nil"/>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0.3</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0.17</w:t>
            </w:r>
          </w:p>
        </w:tc>
        <w:tc>
          <w:tcPr>
            <w:tcW w:w="815" w:type="dxa"/>
            <w:tcBorders>
              <w:top w:val="nil"/>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112.5</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77.2</w:t>
            </w:r>
          </w:p>
        </w:tc>
        <w:tc>
          <w:tcPr>
            <w:tcW w:w="815" w:type="dxa"/>
            <w:tcBorders>
              <w:top w:val="nil"/>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89.2</w:t>
            </w:r>
          </w:p>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44.9</w:t>
            </w:r>
          </w:p>
        </w:tc>
        <w:tc>
          <w:tcPr>
            <w:tcW w:w="815" w:type="dxa"/>
            <w:tcBorders>
              <w:top w:val="nil"/>
              <w:bottom w:val="single" w:sz="4" w:space="0" w:color="auto"/>
            </w:tcBorders>
            <w:vAlign w:val="center"/>
          </w:tcPr>
          <w:p w:rsidR="00D845B0" w:rsidRPr="00D845B0" w:rsidRDefault="00D845B0" w:rsidP="00D845B0">
            <w:pPr>
              <w:widowControl w:val="0"/>
              <w:autoSpaceDE w:val="0"/>
              <w:autoSpaceDN w:val="0"/>
              <w:adjustRightInd w:val="0"/>
              <w:spacing w:after="0" w:line="240" w:lineRule="auto"/>
              <w:jc w:val="center"/>
              <w:rPr>
                <w:rFonts w:eastAsia="Times New Roman"/>
                <w:snapToGrid w:val="0"/>
                <w:color w:val="000000"/>
                <w:sz w:val="20"/>
                <w:szCs w:val="20"/>
                <w:lang w:val="en-US" w:eastAsia="en-US"/>
              </w:rPr>
            </w:pPr>
            <w:r w:rsidRPr="00D845B0">
              <w:rPr>
                <w:rFonts w:eastAsia="Times New Roman"/>
                <w:snapToGrid w:val="0"/>
                <w:color w:val="000000"/>
                <w:sz w:val="20"/>
                <w:szCs w:val="20"/>
                <w:lang w:val="en-US" w:eastAsia="en-US"/>
              </w:rPr>
              <w:t>C</w:t>
            </w:r>
          </w:p>
        </w:tc>
      </w:tr>
    </w:tbl>
    <w:p w:rsidR="00D845B0" w:rsidRPr="00D845B0" w:rsidRDefault="00D845B0" w:rsidP="00D845B0">
      <w:pPr>
        <w:widowControl w:val="0"/>
        <w:spacing w:after="0" w:line="240" w:lineRule="auto"/>
        <w:jc w:val="both"/>
        <w:rPr>
          <w:rFonts w:eastAsia="Times New Roman"/>
          <w:snapToGrid w:val="0"/>
          <w:color w:val="000000"/>
          <w:szCs w:val="24"/>
          <w:lang w:val="en-US"/>
        </w:rPr>
      </w:pP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Rotated versions of ground motion pairs are obtained by rotating the as-recorded orthogonal horizontal components of ground motions from 0° to 90° with 10° increments by means of Equation (2) where a</w:t>
      </w:r>
      <w:r w:rsidRPr="00D845B0">
        <w:rPr>
          <w:rFonts w:eastAsia="Times New Roman"/>
          <w:snapToGrid w:val="0"/>
          <w:color w:val="000000"/>
          <w:szCs w:val="24"/>
          <w:vertAlign w:val="subscript"/>
          <w:lang w:val="en-US"/>
        </w:rPr>
        <w:t>x</w:t>
      </w:r>
      <w:r w:rsidRPr="00D845B0">
        <w:rPr>
          <w:rFonts w:eastAsia="Times New Roman"/>
          <w:snapToGrid w:val="0"/>
          <w:color w:val="000000"/>
          <w:szCs w:val="24"/>
          <w:lang w:val="en-US"/>
        </w:rPr>
        <w:t>(t) and a</w:t>
      </w:r>
      <w:r w:rsidRPr="00D845B0">
        <w:rPr>
          <w:rFonts w:eastAsia="Times New Roman"/>
          <w:snapToGrid w:val="0"/>
          <w:color w:val="000000"/>
          <w:szCs w:val="24"/>
          <w:vertAlign w:val="subscript"/>
          <w:lang w:val="en-US"/>
        </w:rPr>
        <w:t>y</w:t>
      </w:r>
      <w:r w:rsidRPr="00D845B0">
        <w:rPr>
          <w:rFonts w:eastAsia="Times New Roman"/>
          <w:snapToGrid w:val="0"/>
          <w:color w:val="000000"/>
          <w:szCs w:val="24"/>
          <w:lang w:val="en-US"/>
        </w:rPr>
        <w:t>(t) represent the acceleration time series of as-recorded ground motion while a</w:t>
      </w:r>
      <w:r w:rsidRPr="00D845B0">
        <w:rPr>
          <w:rFonts w:eastAsia="Times New Roman"/>
          <w:snapToGrid w:val="0"/>
          <w:color w:val="000000"/>
          <w:szCs w:val="24"/>
          <w:vertAlign w:val="subscript"/>
          <w:lang w:val="en-US"/>
        </w:rPr>
        <w:t>x’</w:t>
      </w:r>
      <w:r w:rsidRPr="00D845B0">
        <w:rPr>
          <w:rFonts w:eastAsia="Times New Roman"/>
          <w:snapToGrid w:val="0"/>
          <w:color w:val="000000"/>
          <w:szCs w:val="24"/>
          <w:lang w:val="en-US"/>
        </w:rPr>
        <w:t>(t) and a</w:t>
      </w:r>
      <w:r w:rsidRPr="00D845B0">
        <w:rPr>
          <w:rFonts w:eastAsia="Times New Roman"/>
          <w:snapToGrid w:val="0"/>
          <w:color w:val="000000"/>
          <w:szCs w:val="24"/>
          <w:vertAlign w:val="subscript"/>
          <w:lang w:val="en-US"/>
        </w:rPr>
        <w:t>y’</w:t>
      </w:r>
      <w:r w:rsidRPr="00D845B0">
        <w:rPr>
          <w:rFonts w:eastAsia="Times New Roman"/>
          <w:snapToGrid w:val="0"/>
          <w:color w:val="000000"/>
          <w:szCs w:val="24"/>
          <w:lang w:val="en-US"/>
        </w:rPr>
        <w:t xml:space="preserve">(t) represent the acceleration time series of rotated versions of ground motions as a function of incidence angle, θ. In Figure 3, rotation of ground motion records is presented schematically. </w:t>
      </w:r>
    </w:p>
    <w:p w:rsidR="00D845B0" w:rsidRPr="00D845B0" w:rsidRDefault="00D845B0" w:rsidP="00D845B0">
      <w:pPr>
        <w:widowControl w:val="0"/>
        <w:spacing w:after="0" w:line="240" w:lineRule="auto"/>
        <w:jc w:val="both"/>
        <w:rPr>
          <w:rFonts w:eastAsia="Times New Roman"/>
          <w:snapToGrid w:val="0"/>
          <w:color w:val="000000"/>
          <w:szCs w:val="24"/>
          <w:lang w:val="en-US"/>
        </w:rPr>
      </w:pP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m:oMath>
        <m:d>
          <m:dPr>
            <m:begChr m:val="{"/>
            <m:endChr m:val="}"/>
            <m:ctrlPr>
              <w:rPr>
                <w:rFonts w:ascii="Cambria Math" w:eastAsia="Times New Roman" w:hAnsi="Cambria Math"/>
                <w:i/>
                <w:snapToGrid w:val="0"/>
                <w:color w:val="000000"/>
                <w:szCs w:val="24"/>
                <w:lang w:val="en-US"/>
              </w:rPr>
            </m:ctrlPr>
          </m:dPr>
          <m:e>
            <m:eqArr>
              <m:eqArrPr>
                <m:ctrlPr>
                  <w:rPr>
                    <w:rFonts w:ascii="Cambria Math" w:eastAsia="Times New Roman" w:hAnsi="Cambria Math"/>
                    <w:i/>
                    <w:snapToGrid w:val="0"/>
                    <w:color w:val="000000"/>
                    <w:szCs w:val="24"/>
                    <w:lang w:val="en-US"/>
                  </w:rPr>
                </m:ctrlPr>
              </m:eqArrPr>
              <m:e>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x’</m:t>
                    </m:r>
                  </m:sub>
                </m:sSub>
                <m:d>
                  <m:dPr>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t</m:t>
                    </m:r>
                  </m:e>
                </m:d>
              </m:e>
              <m:e>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y´</m:t>
                    </m:r>
                  </m:sub>
                </m:sSub>
                <m:r>
                  <w:rPr>
                    <w:rFonts w:ascii="Cambria Math" w:eastAsia="Times New Roman" w:hAnsi="Cambria Math"/>
                    <w:snapToGrid w:val="0"/>
                    <w:color w:val="000000"/>
                    <w:szCs w:val="24"/>
                    <w:lang w:val="en-US"/>
                  </w:rPr>
                  <m:t>(t)</m:t>
                </m:r>
              </m:e>
            </m:eqArr>
          </m:e>
        </m:d>
        <m:r>
          <w:rPr>
            <w:rFonts w:ascii="Cambria Math" w:eastAsia="Times New Roman" w:hAnsi="Cambria Math"/>
            <w:snapToGrid w:val="0"/>
            <w:color w:val="000000"/>
            <w:szCs w:val="24"/>
            <w:lang w:val="en-US"/>
          </w:rPr>
          <m:t>=</m:t>
        </m:r>
        <m:d>
          <m:dPr>
            <m:begChr m:val="["/>
            <m:endChr m:val="]"/>
            <m:ctrlPr>
              <w:rPr>
                <w:rFonts w:ascii="Cambria Math" w:eastAsia="Times New Roman" w:hAnsi="Cambria Math"/>
                <w:i/>
                <w:snapToGrid w:val="0"/>
                <w:color w:val="000000"/>
                <w:szCs w:val="24"/>
                <w:lang w:val="en-US"/>
              </w:rPr>
            </m:ctrlPr>
          </m:dPr>
          <m:e>
            <m:m>
              <m:mPr>
                <m:mcs>
                  <m:mc>
                    <m:mcPr>
                      <m:count m:val="2"/>
                      <m:mcJc m:val="center"/>
                    </m:mcPr>
                  </m:mc>
                </m:mcs>
                <m:ctrlPr>
                  <w:rPr>
                    <w:rFonts w:ascii="Cambria Math" w:eastAsia="Times New Roman" w:hAnsi="Cambria Math"/>
                    <w:i/>
                    <w:snapToGrid w:val="0"/>
                    <w:color w:val="000000"/>
                    <w:szCs w:val="24"/>
                    <w:lang w:val="en-US"/>
                  </w:rPr>
                </m:ctrlPr>
              </m:mPr>
              <m:mr>
                <m:e>
                  <m:func>
                    <m:funcPr>
                      <m:ctrlPr>
                        <w:rPr>
                          <w:rFonts w:ascii="Cambria Math" w:eastAsia="Times New Roman" w:hAnsi="Cambria Math"/>
                          <w:i/>
                          <w:snapToGrid w:val="0"/>
                          <w:color w:val="000000"/>
                          <w:szCs w:val="24"/>
                          <w:lang w:val="en-US"/>
                        </w:rPr>
                      </m:ctrlPr>
                    </m:funcPr>
                    <m:fName>
                      <m:r>
                        <m:rPr>
                          <m:nor/>
                        </m:rPr>
                        <w:rPr>
                          <w:rFonts w:ascii="Cambria Math" w:eastAsia="Times New Roman" w:hAnsi="Cambria Math"/>
                          <w:snapToGrid w:val="0"/>
                          <w:color w:val="000000"/>
                          <w:szCs w:val="24"/>
                          <w:lang w:val="en-US" w:eastAsia="en-US"/>
                        </w:rPr>
                        <m:t>cos</m:t>
                      </m:r>
                    </m:fName>
                    <m:e>
                      <m:r>
                        <m:rPr>
                          <m:nor/>
                        </m:rPr>
                        <w:rPr>
                          <w:rFonts w:ascii="Cambria Math" w:eastAsia="Times New Roman" w:hAnsi="Cambria Math"/>
                          <w:snapToGrid w:val="0"/>
                          <w:color w:val="000000"/>
                          <w:szCs w:val="24"/>
                          <w:lang w:val="en-US"/>
                        </w:rPr>
                        <m:t>θ</m:t>
                      </m:r>
                    </m:e>
                  </m:func>
                </m:e>
                <m:e>
                  <m:r>
                    <m:rPr>
                      <m:nor/>
                    </m:rPr>
                    <w:rPr>
                      <w:rFonts w:ascii="Cambria Math" w:eastAsia="Times New Roman" w:hAnsi="Cambria Math"/>
                      <w:i/>
                      <w:snapToGrid w:val="0"/>
                      <w:color w:val="000000"/>
                      <w:szCs w:val="24"/>
                      <w:lang w:val="en-US"/>
                    </w:rPr>
                    <m:t>–</m:t>
                  </m:r>
                  <m:func>
                    <m:funcPr>
                      <m:ctrlPr>
                        <w:rPr>
                          <w:rFonts w:ascii="Cambria Math" w:eastAsia="Times New Roman" w:hAnsi="Cambria Math"/>
                          <w:i/>
                          <w:snapToGrid w:val="0"/>
                          <w:color w:val="000000"/>
                          <w:szCs w:val="24"/>
                          <w:lang w:val="en-US"/>
                        </w:rPr>
                      </m:ctrlPr>
                    </m:funcPr>
                    <m:fName>
                      <m:r>
                        <m:rPr>
                          <m:sty m:val="p"/>
                        </m:rPr>
                        <w:rPr>
                          <w:rFonts w:ascii="Cambria Math" w:eastAsia="Times New Roman" w:hAnsi="Cambria Math"/>
                          <w:snapToGrid w:val="0"/>
                          <w:color w:val="000000"/>
                          <w:szCs w:val="24"/>
                          <w:lang w:val="en-US" w:eastAsia="en-US"/>
                        </w:rPr>
                        <m:t>sin</m:t>
                      </m:r>
                    </m:fName>
                    <m:e>
                      <m:r>
                        <m:rPr>
                          <m:nor/>
                        </m:rPr>
                        <w:rPr>
                          <w:rFonts w:ascii="Cambria Math" w:eastAsia="Times New Roman" w:hAnsi="Cambria Math"/>
                          <w:snapToGrid w:val="0"/>
                          <w:color w:val="000000"/>
                          <w:szCs w:val="24"/>
                          <w:lang w:val="en-US"/>
                        </w:rPr>
                        <m:t>θ</m:t>
                      </m:r>
                    </m:e>
                  </m:func>
                </m:e>
              </m:mr>
              <m:mr>
                <m:e>
                  <m:func>
                    <m:funcPr>
                      <m:ctrlPr>
                        <w:rPr>
                          <w:rFonts w:ascii="Cambria Math" w:eastAsia="Times New Roman" w:hAnsi="Cambria Math"/>
                          <w:i/>
                          <w:snapToGrid w:val="0"/>
                          <w:color w:val="000000"/>
                          <w:szCs w:val="24"/>
                          <w:lang w:val="en-US"/>
                        </w:rPr>
                      </m:ctrlPr>
                    </m:funcPr>
                    <m:fName>
                      <m:r>
                        <m:rPr>
                          <m:nor/>
                        </m:rPr>
                        <w:rPr>
                          <w:rFonts w:ascii="Cambria Math" w:eastAsia="Times New Roman" w:hAnsi="Cambria Math"/>
                          <w:snapToGrid w:val="0"/>
                          <w:color w:val="000000"/>
                          <w:szCs w:val="24"/>
                          <w:lang w:val="en-US" w:eastAsia="en-US"/>
                        </w:rPr>
                        <m:t>sin</m:t>
                      </m:r>
                    </m:fName>
                    <m:e>
                      <m:r>
                        <m:rPr>
                          <m:nor/>
                        </m:rPr>
                        <w:rPr>
                          <w:rFonts w:ascii="Cambria Math" w:eastAsia="Times New Roman" w:hAnsi="Cambria Math"/>
                          <w:snapToGrid w:val="0"/>
                          <w:color w:val="000000"/>
                          <w:szCs w:val="24"/>
                          <w:lang w:val="en-US"/>
                        </w:rPr>
                        <m:t>θ</m:t>
                      </m:r>
                    </m:e>
                  </m:func>
                </m:e>
                <m:e>
                  <m:func>
                    <m:funcPr>
                      <m:ctrlPr>
                        <w:rPr>
                          <w:rFonts w:ascii="Cambria Math" w:eastAsia="Times New Roman" w:hAnsi="Cambria Math"/>
                          <w:i/>
                          <w:snapToGrid w:val="0"/>
                          <w:color w:val="000000"/>
                          <w:szCs w:val="24"/>
                          <w:lang w:val="en-US"/>
                        </w:rPr>
                      </m:ctrlPr>
                    </m:funcPr>
                    <m:fName>
                      <m:r>
                        <m:rPr>
                          <m:nor/>
                        </m:rPr>
                        <w:rPr>
                          <w:rFonts w:ascii="Cambria Math" w:eastAsia="Times New Roman" w:hAnsi="Cambria Math"/>
                          <w:snapToGrid w:val="0"/>
                          <w:color w:val="000000"/>
                          <w:szCs w:val="24"/>
                          <w:lang w:val="en-US" w:eastAsia="en-US"/>
                        </w:rPr>
                        <m:t>cos</m:t>
                      </m:r>
                    </m:fName>
                    <m:e>
                      <m:r>
                        <m:rPr>
                          <m:nor/>
                        </m:rPr>
                        <w:rPr>
                          <w:rFonts w:ascii="Cambria Math" w:eastAsia="Times New Roman" w:hAnsi="Cambria Math"/>
                          <w:snapToGrid w:val="0"/>
                          <w:color w:val="000000"/>
                          <w:szCs w:val="24"/>
                          <w:lang w:val="en-US"/>
                        </w:rPr>
                        <m:t>θ</m:t>
                      </m:r>
                    </m:e>
                  </m:func>
                </m:e>
              </m:mr>
            </m:m>
          </m:e>
        </m:d>
        <m:r>
          <w:rPr>
            <w:rFonts w:ascii="Cambria Math" w:eastAsia="Times New Roman" w:hAnsi="Cambria Math"/>
            <w:snapToGrid w:val="0"/>
            <w:color w:val="000000"/>
            <w:szCs w:val="24"/>
            <w:lang w:val="en-US"/>
          </w:rPr>
          <m:t>∙</m:t>
        </m:r>
        <m:d>
          <m:dPr>
            <m:begChr m:val="{"/>
            <m:endChr m:val="}"/>
            <m:ctrlPr>
              <w:rPr>
                <w:rFonts w:ascii="Cambria Math" w:eastAsia="Times New Roman" w:hAnsi="Cambria Math"/>
                <w:i/>
                <w:snapToGrid w:val="0"/>
                <w:color w:val="000000"/>
                <w:szCs w:val="24"/>
                <w:lang w:val="en-US"/>
              </w:rPr>
            </m:ctrlPr>
          </m:dPr>
          <m:e>
            <m:eqArr>
              <m:eqArrPr>
                <m:ctrlPr>
                  <w:rPr>
                    <w:rFonts w:ascii="Cambria Math" w:eastAsia="Times New Roman" w:hAnsi="Cambria Math"/>
                    <w:i/>
                    <w:snapToGrid w:val="0"/>
                    <w:color w:val="000000"/>
                    <w:szCs w:val="24"/>
                    <w:lang w:val="en-US"/>
                  </w:rPr>
                </m:ctrlPr>
              </m:eqArrPr>
              <m:e>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x</m:t>
                    </m:r>
                  </m:sub>
                </m:sSub>
                <m:d>
                  <m:dPr>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t</m:t>
                    </m:r>
                  </m:e>
                </m:d>
              </m:e>
              <m:e>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y</m:t>
                    </m:r>
                  </m:sub>
                </m:sSub>
                <m:r>
                  <w:rPr>
                    <w:rFonts w:ascii="Cambria Math" w:eastAsia="Times New Roman" w:hAnsi="Cambria Math"/>
                    <w:snapToGrid w:val="0"/>
                    <w:color w:val="000000"/>
                    <w:szCs w:val="24"/>
                    <w:lang w:val="en-US"/>
                  </w:rPr>
                  <m:t>(t)</m:t>
                </m:r>
              </m:e>
            </m:eqArr>
          </m:e>
        </m:d>
      </m:oMath>
      <w:r w:rsidRPr="00D845B0">
        <w:rPr>
          <w:rFonts w:eastAsia="Times New Roman"/>
          <w:snapToGrid w:val="0"/>
          <w:color w:val="000000"/>
          <w:szCs w:val="24"/>
          <w:lang w:val="en-US"/>
        </w:rPr>
        <w:tab/>
      </w:r>
      <w:r w:rsidRPr="00D845B0">
        <w:rPr>
          <w:rFonts w:eastAsia="Times New Roman"/>
          <w:snapToGrid w:val="0"/>
          <w:color w:val="000000"/>
          <w:szCs w:val="24"/>
          <w:lang w:val="en-US"/>
        </w:rPr>
        <w:tab/>
      </w:r>
      <w:r w:rsidRPr="00D845B0">
        <w:rPr>
          <w:rFonts w:eastAsia="Times New Roman"/>
          <w:snapToGrid w:val="0"/>
          <w:color w:val="000000"/>
          <w:szCs w:val="24"/>
          <w:lang w:val="en-US"/>
        </w:rPr>
        <w:tab/>
      </w:r>
      <w:r w:rsidRPr="00D845B0">
        <w:rPr>
          <w:rFonts w:eastAsia="Times New Roman"/>
          <w:snapToGrid w:val="0"/>
          <w:color w:val="000000"/>
          <w:szCs w:val="24"/>
          <w:lang w:val="en-US"/>
        </w:rPr>
        <w:tab/>
      </w:r>
      <w:r w:rsidRPr="00D845B0">
        <w:rPr>
          <w:rFonts w:eastAsia="Times New Roman"/>
          <w:snapToGrid w:val="0"/>
          <w:color w:val="000000"/>
          <w:szCs w:val="24"/>
          <w:lang w:val="en-US"/>
        </w:rPr>
        <w:tab/>
      </w:r>
      <w:r w:rsidRPr="00D845B0">
        <w:rPr>
          <w:rFonts w:eastAsia="Times New Roman"/>
          <w:snapToGrid w:val="0"/>
          <w:color w:val="000000"/>
          <w:szCs w:val="24"/>
          <w:lang w:val="en-US"/>
        </w:rPr>
        <w:tab/>
      </w:r>
      <w:r w:rsidRPr="00D845B0">
        <w:rPr>
          <w:rFonts w:eastAsia="Times New Roman"/>
          <w:snapToGrid w:val="0"/>
          <w:color w:val="000000"/>
          <w:szCs w:val="24"/>
          <w:lang w:val="en-US"/>
        </w:rPr>
        <w:tab/>
      </w:r>
      <w:r w:rsidRPr="00D845B0">
        <w:rPr>
          <w:rFonts w:eastAsia="Times New Roman"/>
          <w:snapToGrid w:val="0"/>
          <w:color w:val="000000"/>
          <w:szCs w:val="24"/>
          <w:lang w:val="en-US"/>
        </w:rPr>
        <w:tab/>
      </w:r>
      <w:r w:rsidRPr="00D845B0">
        <w:rPr>
          <w:rFonts w:eastAsia="Times New Roman"/>
          <w:snapToGrid w:val="0"/>
          <w:color w:val="000000"/>
          <w:szCs w:val="24"/>
          <w:lang w:val="en-US"/>
        </w:rPr>
        <w:tab/>
        <w:t>(2)</w:t>
      </w:r>
    </w:p>
    <w:p w:rsidR="00D845B0" w:rsidRPr="00D845B0" w:rsidRDefault="00D845B0" w:rsidP="00D845B0">
      <w:pPr>
        <w:widowControl w:val="0"/>
        <w:spacing w:after="0" w:line="240" w:lineRule="auto"/>
        <w:jc w:val="both"/>
        <w:rPr>
          <w:rFonts w:eastAsia="Times New Roman"/>
          <w:snapToGrid w:val="0"/>
          <w:color w:val="000000"/>
          <w:szCs w:val="24"/>
          <w:lang w:val="en-US"/>
        </w:rPr>
      </w:pPr>
    </w:p>
    <w:p w:rsidR="00D845B0" w:rsidRPr="00D845B0" w:rsidRDefault="00D845B0" w:rsidP="00D845B0">
      <w:pPr>
        <w:widowControl w:val="0"/>
        <w:spacing w:after="0" w:line="240" w:lineRule="auto"/>
        <w:jc w:val="center"/>
        <w:rPr>
          <w:rFonts w:eastAsia="Times New Roman"/>
          <w:snapToGrid w:val="0"/>
          <w:color w:val="000000"/>
          <w:szCs w:val="24"/>
          <w:lang w:val="en-US"/>
        </w:rPr>
      </w:pPr>
      <w:r w:rsidRPr="00D845B0">
        <w:rPr>
          <w:rFonts w:ascii="Calibri" w:eastAsia="Calibri" w:hAnsi="Calibri" w:cs="Calibri"/>
          <w:noProof/>
          <w:snapToGrid w:val="0"/>
          <w:color w:val="000000"/>
          <w:szCs w:val="24"/>
        </w:rPr>
        <mc:AlternateContent>
          <mc:Choice Requires="wpg">
            <w:drawing>
              <wp:inline distT="0" distB="0" distL="0" distR="0" wp14:anchorId="428D0556" wp14:editId="37128145">
                <wp:extent cx="2586990" cy="1420495"/>
                <wp:effectExtent l="0" t="0" r="13970" b="55880"/>
                <wp:docPr id="72823" name="Group 20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6990" cy="1420495"/>
                          <a:chOff x="0" y="0"/>
                          <a:chExt cx="25872" cy="14204"/>
                        </a:xfrm>
                      </wpg:grpSpPr>
                      <wps:wsp>
                        <wps:cNvPr id="72824" name="Rectangle 1733"/>
                        <wps:cNvSpPr>
                          <a:spLocks noChangeArrowheads="1"/>
                        </wps:cNvSpPr>
                        <wps:spPr bwMode="auto">
                          <a:xfrm>
                            <a:off x="25521" y="12652"/>
                            <a:ext cx="46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t xml:space="preserve"> </w:t>
                              </w:r>
                            </w:p>
                          </w:txbxContent>
                        </wps:txbx>
                        <wps:bodyPr rot="0" vert="horz" wrap="square" lIns="0" tIns="0" rIns="0" bIns="0" anchor="t" anchorCtr="0" upright="1">
                          <a:noAutofit/>
                        </wps:bodyPr>
                      </wps:wsp>
                      <wps:wsp>
                        <wps:cNvPr id="72825" name="Shape 1943"/>
                        <wps:cNvSpPr>
                          <a:spLocks/>
                        </wps:cNvSpPr>
                        <wps:spPr bwMode="auto">
                          <a:xfrm>
                            <a:off x="9716" y="12777"/>
                            <a:ext cx="14438" cy="0"/>
                          </a:xfrm>
                          <a:custGeom>
                            <a:avLst/>
                            <a:gdLst>
                              <a:gd name="T0" fmla="*/ 0 w 1443748"/>
                              <a:gd name="T1" fmla="*/ 1443748 w 1443748"/>
                              <a:gd name="T2" fmla="*/ 0 w 1443748"/>
                              <a:gd name="T3" fmla="*/ 1443748 w 1443748"/>
                            </a:gdLst>
                            <a:ahLst/>
                            <a:cxnLst>
                              <a:cxn ang="0">
                                <a:pos x="T0" y="0"/>
                              </a:cxn>
                              <a:cxn ang="0">
                                <a:pos x="T1" y="0"/>
                              </a:cxn>
                            </a:cxnLst>
                            <a:rect l="T2" t="0" r="T3" b="0"/>
                            <a:pathLst>
                              <a:path w="1443748">
                                <a:moveTo>
                                  <a:pt x="0" y="0"/>
                                </a:moveTo>
                                <a:lnTo>
                                  <a:pt x="1443748" y="0"/>
                                </a:lnTo>
                              </a:path>
                            </a:pathLst>
                          </a:custGeom>
                          <a:noFill/>
                          <a:ln w="7359">
                            <a:solidFill>
                              <a:srgbClr val="767171"/>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26" name="Shape 1944"/>
                        <wps:cNvSpPr>
                          <a:spLocks/>
                        </wps:cNvSpPr>
                        <wps:spPr bwMode="auto">
                          <a:xfrm>
                            <a:off x="9642" y="499"/>
                            <a:ext cx="74" cy="12272"/>
                          </a:xfrm>
                          <a:custGeom>
                            <a:avLst/>
                            <a:gdLst>
                              <a:gd name="T0" fmla="*/ 7383 w 7383"/>
                              <a:gd name="T1" fmla="*/ 1227169 h 1227169"/>
                              <a:gd name="T2" fmla="*/ 0 w 7383"/>
                              <a:gd name="T3" fmla="*/ 0 h 1227169"/>
                              <a:gd name="T4" fmla="*/ 0 w 7383"/>
                              <a:gd name="T5" fmla="*/ 0 h 1227169"/>
                              <a:gd name="T6" fmla="*/ 7383 w 7383"/>
                              <a:gd name="T7" fmla="*/ 1227169 h 1227169"/>
                            </a:gdLst>
                            <a:ahLst/>
                            <a:cxnLst>
                              <a:cxn ang="0">
                                <a:pos x="T0" y="T1"/>
                              </a:cxn>
                              <a:cxn ang="0">
                                <a:pos x="T2" y="T3"/>
                              </a:cxn>
                            </a:cxnLst>
                            <a:rect l="T4" t="T5" r="T6" b="T7"/>
                            <a:pathLst>
                              <a:path w="7383" h="1227169">
                                <a:moveTo>
                                  <a:pt x="7383" y="1227169"/>
                                </a:moveTo>
                                <a:lnTo>
                                  <a:pt x="0" y="0"/>
                                </a:lnTo>
                              </a:path>
                            </a:pathLst>
                          </a:custGeom>
                          <a:noFill/>
                          <a:ln w="7359">
                            <a:solidFill>
                              <a:srgbClr val="767171"/>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27" name="Shape 1945"/>
                        <wps:cNvSpPr>
                          <a:spLocks/>
                        </wps:cNvSpPr>
                        <wps:spPr bwMode="auto">
                          <a:xfrm>
                            <a:off x="13913" y="11086"/>
                            <a:ext cx="8909" cy="2720"/>
                          </a:xfrm>
                          <a:custGeom>
                            <a:avLst/>
                            <a:gdLst>
                              <a:gd name="T0" fmla="*/ 13941 w 890941"/>
                              <a:gd name="T1" fmla="*/ 169888 h 272007"/>
                              <a:gd name="T2" fmla="*/ 28176 w 890941"/>
                              <a:gd name="T3" fmla="*/ 169868 h 272007"/>
                              <a:gd name="T4" fmla="*/ 42412 w 890941"/>
                              <a:gd name="T5" fmla="*/ 170202 h 272007"/>
                              <a:gd name="T6" fmla="*/ 56647 w 890941"/>
                              <a:gd name="T7" fmla="*/ 169907 h 272007"/>
                              <a:gd name="T8" fmla="*/ 70883 w 890941"/>
                              <a:gd name="T9" fmla="*/ 172721 h 272007"/>
                              <a:gd name="T10" fmla="*/ 85118 w 890941"/>
                              <a:gd name="T11" fmla="*/ 169359 h 272007"/>
                              <a:gd name="T12" fmla="*/ 99354 w 890941"/>
                              <a:gd name="T13" fmla="*/ 167731 h 272007"/>
                              <a:gd name="T14" fmla="*/ 113589 w 890941"/>
                              <a:gd name="T15" fmla="*/ 168594 h 272007"/>
                              <a:gd name="T16" fmla="*/ 127824 w 890941"/>
                              <a:gd name="T17" fmla="*/ 167849 h 272007"/>
                              <a:gd name="T18" fmla="*/ 142060 w 890941"/>
                              <a:gd name="T19" fmla="*/ 168143 h 272007"/>
                              <a:gd name="T20" fmla="*/ 156296 w 890941"/>
                              <a:gd name="T21" fmla="*/ 170192 h 272007"/>
                              <a:gd name="T22" fmla="*/ 170531 w 890941"/>
                              <a:gd name="T23" fmla="*/ 165291 h 272007"/>
                              <a:gd name="T24" fmla="*/ 184766 w 890941"/>
                              <a:gd name="T25" fmla="*/ 180690 h 272007"/>
                              <a:gd name="T26" fmla="*/ 199001 w 890941"/>
                              <a:gd name="T27" fmla="*/ 168702 h 272007"/>
                              <a:gd name="T28" fmla="*/ 213237 w 890941"/>
                              <a:gd name="T29" fmla="*/ 174985 h 272007"/>
                              <a:gd name="T30" fmla="*/ 227473 w 890941"/>
                              <a:gd name="T31" fmla="*/ 155822 h 272007"/>
                              <a:gd name="T32" fmla="*/ 241708 w 890941"/>
                              <a:gd name="T33" fmla="*/ 163546 h 272007"/>
                              <a:gd name="T34" fmla="*/ 255943 w 890941"/>
                              <a:gd name="T35" fmla="*/ 174799 h 272007"/>
                              <a:gd name="T36" fmla="*/ 270178 w 890941"/>
                              <a:gd name="T37" fmla="*/ 149323 h 272007"/>
                              <a:gd name="T38" fmla="*/ 284414 w 890941"/>
                              <a:gd name="T39" fmla="*/ 205705 h 272007"/>
                              <a:gd name="T40" fmla="*/ 298650 w 890941"/>
                              <a:gd name="T41" fmla="*/ 180601 h 272007"/>
                              <a:gd name="T42" fmla="*/ 312983 w 890941"/>
                              <a:gd name="T43" fmla="*/ 158165 h 272007"/>
                              <a:gd name="T44" fmla="*/ 327218 w 890941"/>
                              <a:gd name="T45" fmla="*/ 188004 h 272007"/>
                              <a:gd name="T46" fmla="*/ 341454 w 890941"/>
                              <a:gd name="T47" fmla="*/ 220928 h 272007"/>
                              <a:gd name="T48" fmla="*/ 355690 w 890941"/>
                              <a:gd name="T49" fmla="*/ 199240 h 272007"/>
                              <a:gd name="T50" fmla="*/ 369925 w 890941"/>
                              <a:gd name="T51" fmla="*/ 86620 h 272007"/>
                              <a:gd name="T52" fmla="*/ 384160 w 890941"/>
                              <a:gd name="T53" fmla="*/ 175632 h 272007"/>
                              <a:gd name="T54" fmla="*/ 398396 w 890941"/>
                              <a:gd name="T55" fmla="*/ 202974 h 272007"/>
                              <a:gd name="T56" fmla="*/ 412631 w 890941"/>
                              <a:gd name="T57" fmla="*/ 174328 h 272007"/>
                              <a:gd name="T58" fmla="*/ 426867 w 890941"/>
                              <a:gd name="T59" fmla="*/ 121858 h 272007"/>
                              <a:gd name="T60" fmla="*/ 441102 w 890941"/>
                              <a:gd name="T61" fmla="*/ 187468 h 272007"/>
                              <a:gd name="T62" fmla="*/ 455338 w 890941"/>
                              <a:gd name="T63" fmla="*/ 237931 h 272007"/>
                              <a:gd name="T64" fmla="*/ 469573 w 890941"/>
                              <a:gd name="T65" fmla="*/ 173475 h 272007"/>
                              <a:gd name="T66" fmla="*/ 483808 w 890941"/>
                              <a:gd name="T67" fmla="*/ 154420 h 272007"/>
                              <a:gd name="T68" fmla="*/ 498044 w 890941"/>
                              <a:gd name="T69" fmla="*/ 109341 h 272007"/>
                              <a:gd name="T70" fmla="*/ 512279 w 890941"/>
                              <a:gd name="T71" fmla="*/ 261139 h 272007"/>
                              <a:gd name="T72" fmla="*/ 526515 w 890941"/>
                              <a:gd name="T73" fmla="*/ 155469 h 272007"/>
                              <a:gd name="T74" fmla="*/ 540750 w 890941"/>
                              <a:gd name="T75" fmla="*/ 134660 h 272007"/>
                              <a:gd name="T76" fmla="*/ 554986 w 890941"/>
                              <a:gd name="T77" fmla="*/ 163262 h 272007"/>
                              <a:gd name="T78" fmla="*/ 569221 w 890941"/>
                              <a:gd name="T79" fmla="*/ 201053 h 272007"/>
                              <a:gd name="T80" fmla="*/ 583456 w 890941"/>
                              <a:gd name="T81" fmla="*/ 168271 h 272007"/>
                              <a:gd name="T82" fmla="*/ 597692 w 890941"/>
                              <a:gd name="T83" fmla="*/ 165193 h 272007"/>
                              <a:gd name="T84" fmla="*/ 611927 w 890941"/>
                              <a:gd name="T85" fmla="*/ 167085 h 272007"/>
                              <a:gd name="T86" fmla="*/ 626163 w 890941"/>
                              <a:gd name="T87" fmla="*/ 128210 h 272007"/>
                              <a:gd name="T88" fmla="*/ 640398 w 890941"/>
                              <a:gd name="T89" fmla="*/ 167712 h 272007"/>
                              <a:gd name="T90" fmla="*/ 654633 w 890941"/>
                              <a:gd name="T91" fmla="*/ 147059 h 272007"/>
                              <a:gd name="T92" fmla="*/ 668869 w 890941"/>
                              <a:gd name="T93" fmla="*/ 157557 h 272007"/>
                              <a:gd name="T94" fmla="*/ 683104 w 890941"/>
                              <a:gd name="T95" fmla="*/ 156920 h 272007"/>
                              <a:gd name="T96" fmla="*/ 697340 w 890941"/>
                              <a:gd name="T97" fmla="*/ 171299 h 272007"/>
                              <a:gd name="T98" fmla="*/ 711575 w 890941"/>
                              <a:gd name="T99" fmla="*/ 182905 h 272007"/>
                              <a:gd name="T100" fmla="*/ 725909 w 890941"/>
                              <a:gd name="T101" fmla="*/ 171133 h 272007"/>
                              <a:gd name="T102" fmla="*/ 740144 w 890941"/>
                              <a:gd name="T103" fmla="*/ 146441 h 272007"/>
                              <a:gd name="T104" fmla="*/ 754380 w 890941"/>
                              <a:gd name="T105" fmla="*/ 154263 h 272007"/>
                              <a:gd name="T106" fmla="*/ 768615 w 890941"/>
                              <a:gd name="T107" fmla="*/ 160527 h 272007"/>
                              <a:gd name="T108" fmla="*/ 782850 w 890941"/>
                              <a:gd name="T109" fmla="*/ 183229 h 272007"/>
                              <a:gd name="T110" fmla="*/ 797086 w 890941"/>
                              <a:gd name="T111" fmla="*/ 167212 h 272007"/>
                              <a:gd name="T112" fmla="*/ 811321 w 890941"/>
                              <a:gd name="T113" fmla="*/ 178749 h 272007"/>
                              <a:gd name="T114" fmla="*/ 825557 w 890941"/>
                              <a:gd name="T115" fmla="*/ 164497 h 272007"/>
                              <a:gd name="T116" fmla="*/ 839792 w 890941"/>
                              <a:gd name="T117" fmla="*/ 174701 h 272007"/>
                              <a:gd name="T118" fmla="*/ 854028 w 890941"/>
                              <a:gd name="T119" fmla="*/ 162938 h 272007"/>
                              <a:gd name="T120" fmla="*/ 868263 w 890941"/>
                              <a:gd name="T121" fmla="*/ 164801 h 272007"/>
                              <a:gd name="T122" fmla="*/ 882498 w 890941"/>
                              <a:gd name="T123" fmla="*/ 160899 h 272007"/>
                              <a:gd name="T124" fmla="*/ 0 w 890941"/>
                              <a:gd name="T125" fmla="*/ 0 h 272007"/>
                              <a:gd name="T126" fmla="*/ 890941 w 890941"/>
                              <a:gd name="T127" fmla="*/ 272007 h 272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890941" h="272007">
                                <a:moveTo>
                                  <a:pt x="0" y="170368"/>
                                </a:moveTo>
                                <a:cubicBezTo>
                                  <a:pt x="98" y="170505"/>
                                  <a:pt x="295" y="170721"/>
                                  <a:pt x="393" y="170780"/>
                                </a:cubicBezTo>
                                <a:cubicBezTo>
                                  <a:pt x="491" y="170848"/>
                                  <a:pt x="589" y="170888"/>
                                  <a:pt x="687" y="170770"/>
                                </a:cubicBezTo>
                                <a:cubicBezTo>
                                  <a:pt x="786" y="170643"/>
                                  <a:pt x="884" y="170172"/>
                                  <a:pt x="1080" y="170055"/>
                                </a:cubicBezTo>
                                <a:cubicBezTo>
                                  <a:pt x="1178" y="169927"/>
                                  <a:pt x="1276" y="170055"/>
                                  <a:pt x="1375" y="170055"/>
                                </a:cubicBezTo>
                                <a:cubicBezTo>
                                  <a:pt x="1473" y="170055"/>
                                  <a:pt x="1571" y="170055"/>
                                  <a:pt x="1669" y="170055"/>
                                </a:cubicBezTo>
                                <a:cubicBezTo>
                                  <a:pt x="1865" y="170045"/>
                                  <a:pt x="1963" y="170055"/>
                                  <a:pt x="2062" y="170055"/>
                                </a:cubicBezTo>
                                <a:cubicBezTo>
                                  <a:pt x="2160" y="170045"/>
                                  <a:pt x="2258" y="170045"/>
                                  <a:pt x="2356" y="170045"/>
                                </a:cubicBezTo>
                                <a:cubicBezTo>
                                  <a:pt x="2553" y="170045"/>
                                  <a:pt x="2651" y="170045"/>
                                  <a:pt x="2749" y="170045"/>
                                </a:cubicBezTo>
                                <a:cubicBezTo>
                                  <a:pt x="2847" y="170045"/>
                                  <a:pt x="2945" y="170045"/>
                                  <a:pt x="3044" y="170035"/>
                                </a:cubicBezTo>
                                <a:cubicBezTo>
                                  <a:pt x="3142" y="170035"/>
                                  <a:pt x="3338" y="170035"/>
                                  <a:pt x="3436" y="170035"/>
                                </a:cubicBezTo>
                                <a:cubicBezTo>
                                  <a:pt x="3534" y="170035"/>
                                  <a:pt x="3633" y="170025"/>
                                  <a:pt x="3731" y="170025"/>
                                </a:cubicBezTo>
                                <a:cubicBezTo>
                                  <a:pt x="3829" y="170025"/>
                                  <a:pt x="3927" y="170025"/>
                                  <a:pt x="4123" y="170025"/>
                                </a:cubicBezTo>
                                <a:cubicBezTo>
                                  <a:pt x="4221" y="170015"/>
                                  <a:pt x="4320" y="170015"/>
                                  <a:pt x="4418" y="170015"/>
                                </a:cubicBezTo>
                                <a:cubicBezTo>
                                  <a:pt x="4516" y="170015"/>
                                  <a:pt x="4614" y="170015"/>
                                  <a:pt x="4811" y="170006"/>
                                </a:cubicBezTo>
                                <a:cubicBezTo>
                                  <a:pt x="4909" y="170006"/>
                                  <a:pt x="5007" y="170006"/>
                                  <a:pt x="5105" y="170006"/>
                                </a:cubicBezTo>
                                <a:cubicBezTo>
                                  <a:pt x="5203" y="169996"/>
                                  <a:pt x="5302" y="169996"/>
                                  <a:pt x="5400" y="169996"/>
                                </a:cubicBezTo>
                                <a:cubicBezTo>
                                  <a:pt x="5596" y="169996"/>
                                  <a:pt x="5694" y="169996"/>
                                  <a:pt x="5792" y="169986"/>
                                </a:cubicBezTo>
                                <a:cubicBezTo>
                                  <a:pt x="5891" y="169986"/>
                                  <a:pt x="5989" y="169986"/>
                                  <a:pt x="6087" y="169986"/>
                                </a:cubicBezTo>
                                <a:cubicBezTo>
                                  <a:pt x="6283" y="169976"/>
                                  <a:pt x="6381" y="169976"/>
                                  <a:pt x="6480" y="169976"/>
                                </a:cubicBezTo>
                                <a:cubicBezTo>
                                  <a:pt x="6578" y="169976"/>
                                  <a:pt x="6676" y="169966"/>
                                  <a:pt x="6774" y="169966"/>
                                </a:cubicBezTo>
                                <a:cubicBezTo>
                                  <a:pt x="6872" y="169966"/>
                                  <a:pt x="7069" y="169966"/>
                                  <a:pt x="7167" y="169966"/>
                                </a:cubicBezTo>
                                <a:cubicBezTo>
                                  <a:pt x="7265" y="169966"/>
                                  <a:pt x="7363" y="169956"/>
                                  <a:pt x="7461" y="169956"/>
                                </a:cubicBezTo>
                                <a:cubicBezTo>
                                  <a:pt x="7560" y="169956"/>
                                  <a:pt x="7658" y="169956"/>
                                  <a:pt x="7854" y="169956"/>
                                </a:cubicBezTo>
                                <a:cubicBezTo>
                                  <a:pt x="7952" y="169956"/>
                                  <a:pt x="8050" y="169956"/>
                                  <a:pt x="8149" y="169956"/>
                                </a:cubicBezTo>
                                <a:cubicBezTo>
                                  <a:pt x="8247" y="169947"/>
                                  <a:pt x="8345" y="169947"/>
                                  <a:pt x="8541" y="169947"/>
                                </a:cubicBezTo>
                                <a:cubicBezTo>
                                  <a:pt x="8639" y="169947"/>
                                  <a:pt x="8738" y="169947"/>
                                  <a:pt x="8836" y="169947"/>
                                </a:cubicBezTo>
                                <a:cubicBezTo>
                                  <a:pt x="8934" y="169937"/>
                                  <a:pt x="9032" y="169937"/>
                                  <a:pt x="9130" y="169937"/>
                                </a:cubicBezTo>
                                <a:cubicBezTo>
                                  <a:pt x="9327" y="169937"/>
                                  <a:pt x="9425" y="169927"/>
                                  <a:pt x="9523" y="169927"/>
                                </a:cubicBezTo>
                                <a:cubicBezTo>
                                  <a:pt x="9621" y="169927"/>
                                  <a:pt x="9720" y="169927"/>
                                  <a:pt x="9818" y="169917"/>
                                </a:cubicBezTo>
                                <a:cubicBezTo>
                                  <a:pt x="10014" y="169917"/>
                                  <a:pt x="10112" y="169917"/>
                                  <a:pt x="10210" y="169907"/>
                                </a:cubicBezTo>
                                <a:cubicBezTo>
                                  <a:pt x="10309" y="169907"/>
                                  <a:pt x="10407" y="169907"/>
                                  <a:pt x="10505" y="169907"/>
                                </a:cubicBezTo>
                                <a:cubicBezTo>
                                  <a:pt x="10603" y="169907"/>
                                  <a:pt x="10799" y="169898"/>
                                  <a:pt x="10897" y="169898"/>
                                </a:cubicBezTo>
                                <a:cubicBezTo>
                                  <a:pt x="10996" y="169898"/>
                                  <a:pt x="11094" y="169898"/>
                                  <a:pt x="11192" y="169907"/>
                                </a:cubicBezTo>
                                <a:cubicBezTo>
                                  <a:pt x="11290" y="169907"/>
                                  <a:pt x="11388" y="169907"/>
                                  <a:pt x="11585" y="169907"/>
                                </a:cubicBezTo>
                                <a:cubicBezTo>
                                  <a:pt x="11683" y="169907"/>
                                  <a:pt x="11781" y="169907"/>
                                  <a:pt x="11879" y="169917"/>
                                </a:cubicBezTo>
                                <a:cubicBezTo>
                                  <a:pt x="11978" y="169917"/>
                                  <a:pt x="12076" y="169917"/>
                                  <a:pt x="12272" y="169917"/>
                                </a:cubicBezTo>
                                <a:cubicBezTo>
                                  <a:pt x="12370" y="169917"/>
                                  <a:pt x="12469" y="169917"/>
                                  <a:pt x="12566" y="169907"/>
                                </a:cubicBezTo>
                                <a:cubicBezTo>
                                  <a:pt x="12665" y="169907"/>
                                  <a:pt x="12763" y="169907"/>
                                  <a:pt x="12861" y="169898"/>
                                </a:cubicBezTo>
                                <a:cubicBezTo>
                                  <a:pt x="13057" y="169898"/>
                                  <a:pt x="13155" y="169888"/>
                                  <a:pt x="13254" y="169888"/>
                                </a:cubicBezTo>
                                <a:cubicBezTo>
                                  <a:pt x="13352" y="169888"/>
                                  <a:pt x="13450" y="169888"/>
                                  <a:pt x="13548" y="169888"/>
                                </a:cubicBezTo>
                                <a:cubicBezTo>
                                  <a:pt x="13745" y="169888"/>
                                  <a:pt x="13843" y="169888"/>
                                  <a:pt x="13941" y="169888"/>
                                </a:cubicBezTo>
                                <a:cubicBezTo>
                                  <a:pt x="14039" y="169898"/>
                                  <a:pt x="14138" y="169898"/>
                                  <a:pt x="14236" y="169898"/>
                                </a:cubicBezTo>
                                <a:cubicBezTo>
                                  <a:pt x="14334" y="169898"/>
                                  <a:pt x="14530" y="169907"/>
                                  <a:pt x="14628" y="169907"/>
                                </a:cubicBezTo>
                                <a:cubicBezTo>
                                  <a:pt x="14727" y="169907"/>
                                  <a:pt x="14824" y="169907"/>
                                  <a:pt x="14923" y="169907"/>
                                </a:cubicBezTo>
                                <a:cubicBezTo>
                                  <a:pt x="15021" y="169917"/>
                                  <a:pt x="15119" y="169917"/>
                                  <a:pt x="15315" y="169917"/>
                                </a:cubicBezTo>
                                <a:cubicBezTo>
                                  <a:pt x="15413" y="169917"/>
                                  <a:pt x="15512" y="169917"/>
                                  <a:pt x="15610" y="169917"/>
                                </a:cubicBezTo>
                                <a:cubicBezTo>
                                  <a:pt x="15708" y="169917"/>
                                  <a:pt x="15806" y="169917"/>
                                  <a:pt x="16003" y="169917"/>
                                </a:cubicBezTo>
                                <a:cubicBezTo>
                                  <a:pt x="16101" y="169907"/>
                                  <a:pt x="16199" y="169907"/>
                                  <a:pt x="16297" y="169907"/>
                                </a:cubicBezTo>
                                <a:cubicBezTo>
                                  <a:pt x="16396" y="169907"/>
                                  <a:pt x="16494" y="169907"/>
                                  <a:pt x="16592" y="169907"/>
                                </a:cubicBezTo>
                                <a:cubicBezTo>
                                  <a:pt x="16788" y="169907"/>
                                  <a:pt x="16886" y="169907"/>
                                  <a:pt x="16985" y="169907"/>
                                </a:cubicBezTo>
                                <a:cubicBezTo>
                                  <a:pt x="17083" y="169907"/>
                                  <a:pt x="17181" y="169907"/>
                                  <a:pt x="17279" y="169907"/>
                                </a:cubicBezTo>
                                <a:cubicBezTo>
                                  <a:pt x="17377" y="169907"/>
                                  <a:pt x="17573" y="169907"/>
                                  <a:pt x="17672" y="169907"/>
                                </a:cubicBezTo>
                                <a:cubicBezTo>
                                  <a:pt x="17770" y="169907"/>
                                  <a:pt x="17868" y="169907"/>
                                  <a:pt x="17966" y="169907"/>
                                </a:cubicBezTo>
                                <a:cubicBezTo>
                                  <a:pt x="18064" y="169907"/>
                                  <a:pt x="18261" y="169907"/>
                                  <a:pt x="18359" y="169907"/>
                                </a:cubicBezTo>
                                <a:cubicBezTo>
                                  <a:pt x="18457" y="169898"/>
                                  <a:pt x="18555" y="169898"/>
                                  <a:pt x="18654" y="169898"/>
                                </a:cubicBezTo>
                                <a:cubicBezTo>
                                  <a:pt x="18752" y="169898"/>
                                  <a:pt x="18850" y="169898"/>
                                  <a:pt x="19046" y="169898"/>
                                </a:cubicBezTo>
                                <a:cubicBezTo>
                                  <a:pt x="19144" y="169898"/>
                                  <a:pt x="19242" y="169888"/>
                                  <a:pt x="19341" y="169888"/>
                                </a:cubicBezTo>
                                <a:cubicBezTo>
                                  <a:pt x="19439" y="169888"/>
                                  <a:pt x="19537" y="169888"/>
                                  <a:pt x="19733" y="169888"/>
                                </a:cubicBezTo>
                                <a:cubicBezTo>
                                  <a:pt x="19832" y="169888"/>
                                  <a:pt x="19930" y="169888"/>
                                  <a:pt x="20028" y="169888"/>
                                </a:cubicBezTo>
                                <a:cubicBezTo>
                                  <a:pt x="20126" y="169898"/>
                                  <a:pt x="20224" y="169898"/>
                                  <a:pt x="20322" y="169907"/>
                                </a:cubicBezTo>
                                <a:cubicBezTo>
                                  <a:pt x="20519" y="169907"/>
                                  <a:pt x="20617" y="169917"/>
                                  <a:pt x="20715" y="169927"/>
                                </a:cubicBezTo>
                                <a:cubicBezTo>
                                  <a:pt x="20813" y="169937"/>
                                  <a:pt x="20912" y="169947"/>
                                  <a:pt x="21010" y="169947"/>
                                </a:cubicBezTo>
                                <a:cubicBezTo>
                                  <a:pt x="21108" y="169956"/>
                                  <a:pt x="21304" y="169966"/>
                                  <a:pt x="21402" y="169966"/>
                                </a:cubicBezTo>
                                <a:cubicBezTo>
                                  <a:pt x="21501" y="169976"/>
                                  <a:pt x="21599" y="169986"/>
                                  <a:pt x="21697" y="169986"/>
                                </a:cubicBezTo>
                                <a:cubicBezTo>
                                  <a:pt x="21795" y="169996"/>
                                  <a:pt x="21991" y="170006"/>
                                  <a:pt x="22090" y="170006"/>
                                </a:cubicBezTo>
                                <a:cubicBezTo>
                                  <a:pt x="22188" y="170015"/>
                                  <a:pt x="22286" y="170025"/>
                                  <a:pt x="22384" y="170025"/>
                                </a:cubicBezTo>
                                <a:cubicBezTo>
                                  <a:pt x="22482" y="170035"/>
                                  <a:pt x="22580" y="170035"/>
                                  <a:pt x="22777" y="170035"/>
                                </a:cubicBezTo>
                                <a:cubicBezTo>
                                  <a:pt x="22875" y="170035"/>
                                  <a:pt x="22973" y="170035"/>
                                  <a:pt x="23071" y="170025"/>
                                </a:cubicBezTo>
                                <a:cubicBezTo>
                                  <a:pt x="23170" y="170015"/>
                                  <a:pt x="23268" y="169996"/>
                                  <a:pt x="23366" y="169976"/>
                                </a:cubicBezTo>
                                <a:cubicBezTo>
                                  <a:pt x="23562" y="169956"/>
                                  <a:pt x="23660" y="169927"/>
                                  <a:pt x="23759" y="169907"/>
                                </a:cubicBezTo>
                                <a:cubicBezTo>
                                  <a:pt x="23857" y="169888"/>
                                  <a:pt x="23955" y="169858"/>
                                  <a:pt x="24053" y="169849"/>
                                </a:cubicBezTo>
                                <a:cubicBezTo>
                                  <a:pt x="24249" y="169829"/>
                                  <a:pt x="24348" y="169819"/>
                                  <a:pt x="24446" y="169809"/>
                                </a:cubicBezTo>
                                <a:cubicBezTo>
                                  <a:pt x="24544" y="169800"/>
                                  <a:pt x="24642" y="169800"/>
                                  <a:pt x="24740" y="169790"/>
                                </a:cubicBezTo>
                                <a:cubicBezTo>
                                  <a:pt x="24838" y="169780"/>
                                  <a:pt x="25035" y="169770"/>
                                  <a:pt x="25133" y="169760"/>
                                </a:cubicBezTo>
                                <a:cubicBezTo>
                                  <a:pt x="25231" y="169751"/>
                                  <a:pt x="25329" y="169741"/>
                                  <a:pt x="25428" y="169721"/>
                                </a:cubicBezTo>
                                <a:cubicBezTo>
                                  <a:pt x="25526" y="169711"/>
                                  <a:pt x="25722" y="169692"/>
                                  <a:pt x="25820" y="169682"/>
                                </a:cubicBezTo>
                                <a:cubicBezTo>
                                  <a:pt x="25918" y="169672"/>
                                  <a:pt x="26017" y="169653"/>
                                  <a:pt x="26115" y="169643"/>
                                </a:cubicBezTo>
                                <a:cubicBezTo>
                                  <a:pt x="26213" y="169633"/>
                                  <a:pt x="26311" y="169623"/>
                                  <a:pt x="26507" y="169613"/>
                                </a:cubicBezTo>
                                <a:cubicBezTo>
                                  <a:pt x="26606" y="169613"/>
                                  <a:pt x="26704" y="169613"/>
                                  <a:pt x="26802" y="169623"/>
                                </a:cubicBezTo>
                                <a:cubicBezTo>
                                  <a:pt x="26900" y="169643"/>
                                  <a:pt x="26998" y="169663"/>
                                  <a:pt x="27096" y="169702"/>
                                </a:cubicBezTo>
                                <a:cubicBezTo>
                                  <a:pt x="27293" y="169731"/>
                                  <a:pt x="27391" y="169780"/>
                                  <a:pt x="27489" y="169819"/>
                                </a:cubicBezTo>
                                <a:cubicBezTo>
                                  <a:pt x="27587" y="169849"/>
                                  <a:pt x="27686" y="169898"/>
                                  <a:pt x="27784" y="169907"/>
                                </a:cubicBezTo>
                                <a:cubicBezTo>
                                  <a:pt x="27980" y="169907"/>
                                  <a:pt x="28078" y="169898"/>
                                  <a:pt x="28176" y="169868"/>
                                </a:cubicBezTo>
                                <a:cubicBezTo>
                                  <a:pt x="28275" y="169839"/>
                                  <a:pt x="28373" y="169770"/>
                                  <a:pt x="28471" y="169711"/>
                                </a:cubicBezTo>
                                <a:cubicBezTo>
                                  <a:pt x="28569" y="169653"/>
                                  <a:pt x="28765" y="169564"/>
                                  <a:pt x="28864" y="169506"/>
                                </a:cubicBezTo>
                                <a:cubicBezTo>
                                  <a:pt x="28962" y="169457"/>
                                  <a:pt x="29060" y="169398"/>
                                  <a:pt x="29158" y="169398"/>
                                </a:cubicBezTo>
                                <a:cubicBezTo>
                                  <a:pt x="29256" y="169388"/>
                                  <a:pt x="29354" y="169417"/>
                                  <a:pt x="29551" y="169476"/>
                                </a:cubicBezTo>
                                <a:cubicBezTo>
                                  <a:pt x="29649" y="169545"/>
                                  <a:pt x="29747" y="169663"/>
                                  <a:pt x="29845" y="169760"/>
                                </a:cubicBezTo>
                                <a:cubicBezTo>
                                  <a:pt x="29944" y="169858"/>
                                  <a:pt x="30042" y="170006"/>
                                  <a:pt x="30238" y="170084"/>
                                </a:cubicBezTo>
                                <a:cubicBezTo>
                                  <a:pt x="30336" y="170162"/>
                                  <a:pt x="30435" y="170241"/>
                                  <a:pt x="30533" y="170241"/>
                                </a:cubicBezTo>
                                <a:cubicBezTo>
                                  <a:pt x="30631" y="170231"/>
                                  <a:pt x="30729" y="170153"/>
                                  <a:pt x="30827" y="170055"/>
                                </a:cubicBezTo>
                                <a:cubicBezTo>
                                  <a:pt x="31024" y="169956"/>
                                  <a:pt x="31122" y="169770"/>
                                  <a:pt x="31220" y="169633"/>
                                </a:cubicBezTo>
                                <a:cubicBezTo>
                                  <a:pt x="31318" y="169496"/>
                                  <a:pt x="31416" y="169329"/>
                                  <a:pt x="31514" y="169241"/>
                                </a:cubicBezTo>
                                <a:cubicBezTo>
                                  <a:pt x="31711" y="169163"/>
                                  <a:pt x="31809" y="169123"/>
                                  <a:pt x="31907" y="169153"/>
                                </a:cubicBezTo>
                                <a:cubicBezTo>
                                  <a:pt x="32005" y="169192"/>
                                  <a:pt x="32103" y="169329"/>
                                  <a:pt x="32202" y="169447"/>
                                </a:cubicBezTo>
                                <a:cubicBezTo>
                                  <a:pt x="32300" y="169564"/>
                                  <a:pt x="32496" y="169760"/>
                                  <a:pt x="32594" y="169868"/>
                                </a:cubicBezTo>
                                <a:cubicBezTo>
                                  <a:pt x="32693" y="169966"/>
                                  <a:pt x="32791" y="170045"/>
                                  <a:pt x="32889" y="170045"/>
                                </a:cubicBezTo>
                                <a:cubicBezTo>
                                  <a:pt x="32987" y="170035"/>
                                  <a:pt x="33085" y="169937"/>
                                  <a:pt x="33281" y="169829"/>
                                </a:cubicBezTo>
                                <a:cubicBezTo>
                                  <a:pt x="33380" y="169731"/>
                                  <a:pt x="33478" y="169545"/>
                                  <a:pt x="33576" y="169427"/>
                                </a:cubicBezTo>
                                <a:cubicBezTo>
                                  <a:pt x="33674" y="169310"/>
                                  <a:pt x="33772" y="169192"/>
                                  <a:pt x="33969" y="169133"/>
                                </a:cubicBezTo>
                                <a:cubicBezTo>
                                  <a:pt x="34067" y="169074"/>
                                  <a:pt x="34165" y="169064"/>
                                  <a:pt x="34263" y="169074"/>
                                </a:cubicBezTo>
                                <a:cubicBezTo>
                                  <a:pt x="34361" y="169094"/>
                                  <a:pt x="34460" y="169163"/>
                                  <a:pt x="34558" y="169212"/>
                                </a:cubicBezTo>
                                <a:cubicBezTo>
                                  <a:pt x="34754" y="169261"/>
                                  <a:pt x="34853" y="169329"/>
                                  <a:pt x="34951" y="169359"/>
                                </a:cubicBezTo>
                                <a:cubicBezTo>
                                  <a:pt x="35049" y="169398"/>
                                  <a:pt x="35147" y="169407"/>
                                  <a:pt x="35245" y="169417"/>
                                </a:cubicBezTo>
                                <a:cubicBezTo>
                                  <a:pt x="35442" y="169437"/>
                                  <a:pt x="35539" y="169437"/>
                                  <a:pt x="35638" y="169447"/>
                                </a:cubicBezTo>
                                <a:cubicBezTo>
                                  <a:pt x="35736" y="169466"/>
                                  <a:pt x="35834" y="169486"/>
                                  <a:pt x="35932" y="169515"/>
                                </a:cubicBezTo>
                                <a:cubicBezTo>
                                  <a:pt x="36030" y="169545"/>
                                  <a:pt x="36227" y="169594"/>
                                  <a:pt x="36325" y="169633"/>
                                </a:cubicBezTo>
                                <a:cubicBezTo>
                                  <a:pt x="36423" y="169672"/>
                                  <a:pt x="36521" y="169721"/>
                                  <a:pt x="36619" y="169760"/>
                                </a:cubicBezTo>
                                <a:cubicBezTo>
                                  <a:pt x="36718" y="169800"/>
                                  <a:pt x="36816" y="169839"/>
                                  <a:pt x="37012" y="169868"/>
                                </a:cubicBezTo>
                                <a:cubicBezTo>
                                  <a:pt x="37111" y="169898"/>
                                  <a:pt x="37209" y="169927"/>
                                  <a:pt x="37307" y="169947"/>
                                </a:cubicBezTo>
                                <a:cubicBezTo>
                                  <a:pt x="37405" y="169956"/>
                                  <a:pt x="37503" y="169966"/>
                                  <a:pt x="37700" y="169956"/>
                                </a:cubicBezTo>
                                <a:cubicBezTo>
                                  <a:pt x="37798" y="169956"/>
                                  <a:pt x="37896" y="169937"/>
                                  <a:pt x="37994" y="169917"/>
                                </a:cubicBezTo>
                                <a:cubicBezTo>
                                  <a:pt x="38092" y="169907"/>
                                  <a:pt x="38190" y="169888"/>
                                  <a:pt x="38288" y="169868"/>
                                </a:cubicBezTo>
                                <a:cubicBezTo>
                                  <a:pt x="38485" y="169858"/>
                                  <a:pt x="38583" y="169849"/>
                                  <a:pt x="38681" y="169839"/>
                                </a:cubicBezTo>
                                <a:cubicBezTo>
                                  <a:pt x="38779" y="169829"/>
                                  <a:pt x="38877" y="169829"/>
                                  <a:pt x="38976" y="169819"/>
                                </a:cubicBezTo>
                                <a:cubicBezTo>
                                  <a:pt x="39074" y="169809"/>
                                  <a:pt x="39270" y="169800"/>
                                  <a:pt x="39369" y="169780"/>
                                </a:cubicBezTo>
                                <a:cubicBezTo>
                                  <a:pt x="39467" y="169770"/>
                                  <a:pt x="39565" y="169751"/>
                                  <a:pt x="39663" y="169731"/>
                                </a:cubicBezTo>
                                <a:cubicBezTo>
                                  <a:pt x="39761" y="169711"/>
                                  <a:pt x="39957" y="169702"/>
                                  <a:pt x="40056" y="169682"/>
                                </a:cubicBezTo>
                                <a:cubicBezTo>
                                  <a:pt x="40154" y="169663"/>
                                  <a:pt x="40252" y="169653"/>
                                  <a:pt x="40350" y="169633"/>
                                </a:cubicBezTo>
                                <a:cubicBezTo>
                                  <a:pt x="40448" y="169613"/>
                                  <a:pt x="40547" y="169594"/>
                                  <a:pt x="40743" y="169584"/>
                                </a:cubicBezTo>
                                <a:cubicBezTo>
                                  <a:pt x="40841" y="169574"/>
                                  <a:pt x="40939" y="169564"/>
                                  <a:pt x="41037" y="169564"/>
                                </a:cubicBezTo>
                                <a:cubicBezTo>
                                  <a:pt x="41135" y="169564"/>
                                  <a:pt x="41234" y="169555"/>
                                  <a:pt x="41430" y="169574"/>
                                </a:cubicBezTo>
                                <a:cubicBezTo>
                                  <a:pt x="41528" y="169594"/>
                                  <a:pt x="41627" y="169613"/>
                                  <a:pt x="41725" y="169663"/>
                                </a:cubicBezTo>
                                <a:cubicBezTo>
                                  <a:pt x="41823" y="169721"/>
                                  <a:pt x="41921" y="169809"/>
                                  <a:pt x="42019" y="169898"/>
                                </a:cubicBezTo>
                                <a:cubicBezTo>
                                  <a:pt x="42216" y="169986"/>
                                  <a:pt x="42314" y="170143"/>
                                  <a:pt x="42412" y="170202"/>
                                </a:cubicBezTo>
                                <a:cubicBezTo>
                                  <a:pt x="42510" y="170270"/>
                                  <a:pt x="42608" y="170329"/>
                                  <a:pt x="42706" y="170280"/>
                                </a:cubicBezTo>
                                <a:cubicBezTo>
                                  <a:pt x="42805" y="170221"/>
                                  <a:pt x="43001" y="170045"/>
                                  <a:pt x="43099" y="169868"/>
                                </a:cubicBezTo>
                                <a:cubicBezTo>
                                  <a:pt x="43197" y="169682"/>
                                  <a:pt x="43295" y="169359"/>
                                  <a:pt x="43393" y="169192"/>
                                </a:cubicBezTo>
                                <a:cubicBezTo>
                                  <a:pt x="43492" y="169025"/>
                                  <a:pt x="43688" y="168868"/>
                                  <a:pt x="43786" y="168868"/>
                                </a:cubicBezTo>
                                <a:cubicBezTo>
                                  <a:pt x="43885" y="168868"/>
                                  <a:pt x="43983" y="169035"/>
                                  <a:pt x="44081" y="169192"/>
                                </a:cubicBezTo>
                                <a:cubicBezTo>
                                  <a:pt x="44179" y="169349"/>
                                  <a:pt x="44277" y="169633"/>
                                  <a:pt x="44474" y="169800"/>
                                </a:cubicBezTo>
                                <a:cubicBezTo>
                                  <a:pt x="44572" y="169976"/>
                                  <a:pt x="44670" y="170133"/>
                                  <a:pt x="44768" y="170202"/>
                                </a:cubicBezTo>
                                <a:cubicBezTo>
                                  <a:pt x="44866" y="170270"/>
                                  <a:pt x="44964" y="170241"/>
                                  <a:pt x="45063" y="170202"/>
                                </a:cubicBezTo>
                                <a:cubicBezTo>
                                  <a:pt x="45259" y="170162"/>
                                  <a:pt x="45357" y="170035"/>
                                  <a:pt x="45455" y="169956"/>
                                </a:cubicBezTo>
                                <a:cubicBezTo>
                                  <a:pt x="45553" y="169878"/>
                                  <a:pt x="45651" y="169780"/>
                                  <a:pt x="45750" y="169731"/>
                                </a:cubicBezTo>
                                <a:cubicBezTo>
                                  <a:pt x="45946" y="169682"/>
                                  <a:pt x="46044" y="169653"/>
                                  <a:pt x="46143" y="169653"/>
                                </a:cubicBezTo>
                                <a:cubicBezTo>
                                  <a:pt x="46241" y="169653"/>
                                  <a:pt x="46339" y="169682"/>
                                  <a:pt x="46437" y="169731"/>
                                </a:cubicBezTo>
                                <a:cubicBezTo>
                                  <a:pt x="46535" y="169770"/>
                                  <a:pt x="46732" y="169849"/>
                                  <a:pt x="46830" y="169917"/>
                                </a:cubicBezTo>
                                <a:cubicBezTo>
                                  <a:pt x="46928" y="169976"/>
                                  <a:pt x="47026" y="170064"/>
                                  <a:pt x="47124" y="170094"/>
                                </a:cubicBezTo>
                                <a:cubicBezTo>
                                  <a:pt x="47222" y="170133"/>
                                  <a:pt x="47419" y="170153"/>
                                  <a:pt x="47517" y="170133"/>
                                </a:cubicBezTo>
                                <a:cubicBezTo>
                                  <a:pt x="47615" y="170104"/>
                                  <a:pt x="47713" y="170035"/>
                                  <a:pt x="47811" y="169966"/>
                                </a:cubicBezTo>
                                <a:cubicBezTo>
                                  <a:pt x="47910" y="169888"/>
                                  <a:pt x="48008" y="169770"/>
                                  <a:pt x="48204" y="169682"/>
                                </a:cubicBezTo>
                                <a:cubicBezTo>
                                  <a:pt x="48302" y="169594"/>
                                  <a:pt x="48401" y="169496"/>
                                  <a:pt x="48499" y="169427"/>
                                </a:cubicBezTo>
                                <a:cubicBezTo>
                                  <a:pt x="48597" y="169368"/>
                                  <a:pt x="48695" y="169319"/>
                                  <a:pt x="48793" y="169300"/>
                                </a:cubicBezTo>
                                <a:cubicBezTo>
                                  <a:pt x="48990" y="169270"/>
                                  <a:pt x="49088" y="169280"/>
                                  <a:pt x="49186" y="169280"/>
                                </a:cubicBezTo>
                                <a:cubicBezTo>
                                  <a:pt x="49284" y="169290"/>
                                  <a:pt x="49382" y="169319"/>
                                  <a:pt x="49480" y="169339"/>
                                </a:cubicBezTo>
                                <a:cubicBezTo>
                                  <a:pt x="49677" y="169349"/>
                                  <a:pt x="49775" y="169368"/>
                                  <a:pt x="49873" y="169378"/>
                                </a:cubicBezTo>
                                <a:cubicBezTo>
                                  <a:pt x="49971" y="169378"/>
                                  <a:pt x="50069" y="169368"/>
                                  <a:pt x="50168" y="169359"/>
                                </a:cubicBezTo>
                                <a:cubicBezTo>
                                  <a:pt x="50266" y="169339"/>
                                  <a:pt x="50462" y="169310"/>
                                  <a:pt x="50560" y="169290"/>
                                </a:cubicBezTo>
                                <a:cubicBezTo>
                                  <a:pt x="50659" y="169261"/>
                                  <a:pt x="50757" y="169231"/>
                                  <a:pt x="50855" y="169202"/>
                                </a:cubicBezTo>
                                <a:cubicBezTo>
                                  <a:pt x="50953" y="169182"/>
                                  <a:pt x="51051" y="169153"/>
                                  <a:pt x="51248" y="169123"/>
                                </a:cubicBezTo>
                                <a:cubicBezTo>
                                  <a:pt x="51346" y="169094"/>
                                  <a:pt x="51444" y="169064"/>
                                  <a:pt x="51542" y="169035"/>
                                </a:cubicBezTo>
                                <a:cubicBezTo>
                                  <a:pt x="51640" y="169006"/>
                                  <a:pt x="51738" y="168957"/>
                                  <a:pt x="51935" y="168927"/>
                                </a:cubicBezTo>
                                <a:cubicBezTo>
                                  <a:pt x="52033" y="168898"/>
                                  <a:pt x="52131" y="168859"/>
                                  <a:pt x="52229" y="168859"/>
                                </a:cubicBezTo>
                                <a:cubicBezTo>
                                  <a:pt x="52327" y="168859"/>
                                  <a:pt x="52426" y="168868"/>
                                  <a:pt x="52524" y="168908"/>
                                </a:cubicBezTo>
                                <a:cubicBezTo>
                                  <a:pt x="52720" y="168957"/>
                                  <a:pt x="52818" y="169035"/>
                                  <a:pt x="52917" y="169123"/>
                                </a:cubicBezTo>
                                <a:cubicBezTo>
                                  <a:pt x="53015" y="169202"/>
                                  <a:pt x="53113" y="169319"/>
                                  <a:pt x="53211" y="169417"/>
                                </a:cubicBezTo>
                                <a:cubicBezTo>
                                  <a:pt x="53408" y="169506"/>
                                  <a:pt x="53506" y="169604"/>
                                  <a:pt x="53604" y="169692"/>
                                </a:cubicBezTo>
                                <a:cubicBezTo>
                                  <a:pt x="53702" y="169780"/>
                                  <a:pt x="53800" y="169858"/>
                                  <a:pt x="53899" y="169947"/>
                                </a:cubicBezTo>
                                <a:cubicBezTo>
                                  <a:pt x="53996" y="170025"/>
                                  <a:pt x="54193" y="170113"/>
                                  <a:pt x="54291" y="170211"/>
                                </a:cubicBezTo>
                                <a:cubicBezTo>
                                  <a:pt x="54389" y="170309"/>
                                  <a:pt x="54487" y="170427"/>
                                  <a:pt x="54585" y="170545"/>
                                </a:cubicBezTo>
                                <a:cubicBezTo>
                                  <a:pt x="54684" y="170662"/>
                                  <a:pt x="54782" y="170809"/>
                                  <a:pt x="54978" y="170907"/>
                                </a:cubicBezTo>
                                <a:cubicBezTo>
                                  <a:pt x="55076" y="171015"/>
                                  <a:pt x="55175" y="171123"/>
                                  <a:pt x="55273" y="171172"/>
                                </a:cubicBezTo>
                                <a:cubicBezTo>
                                  <a:pt x="55371" y="171211"/>
                                  <a:pt x="55469" y="171221"/>
                                  <a:pt x="55666" y="171162"/>
                                </a:cubicBezTo>
                                <a:cubicBezTo>
                                  <a:pt x="55764" y="171103"/>
                                  <a:pt x="55862" y="170956"/>
                                  <a:pt x="55960" y="170809"/>
                                </a:cubicBezTo>
                                <a:cubicBezTo>
                                  <a:pt x="56058" y="170662"/>
                                  <a:pt x="56157" y="170437"/>
                                  <a:pt x="56254" y="170290"/>
                                </a:cubicBezTo>
                                <a:cubicBezTo>
                                  <a:pt x="56451" y="170133"/>
                                  <a:pt x="56549" y="170006"/>
                                  <a:pt x="56647" y="169907"/>
                                </a:cubicBezTo>
                                <a:cubicBezTo>
                                  <a:pt x="56745" y="169809"/>
                                  <a:pt x="56843" y="169780"/>
                                  <a:pt x="56942" y="169702"/>
                                </a:cubicBezTo>
                                <a:cubicBezTo>
                                  <a:pt x="57138" y="169633"/>
                                  <a:pt x="57236" y="169564"/>
                                  <a:pt x="57334" y="169476"/>
                                </a:cubicBezTo>
                                <a:cubicBezTo>
                                  <a:pt x="57433" y="169388"/>
                                  <a:pt x="57531" y="169251"/>
                                  <a:pt x="57629" y="169172"/>
                                </a:cubicBezTo>
                                <a:cubicBezTo>
                                  <a:pt x="57727" y="169084"/>
                                  <a:pt x="57924" y="169006"/>
                                  <a:pt x="58022" y="168976"/>
                                </a:cubicBezTo>
                                <a:cubicBezTo>
                                  <a:pt x="58120" y="168947"/>
                                  <a:pt x="58218" y="168976"/>
                                  <a:pt x="58316" y="169006"/>
                                </a:cubicBezTo>
                                <a:cubicBezTo>
                                  <a:pt x="58414" y="169035"/>
                                  <a:pt x="58512" y="169114"/>
                                  <a:pt x="58709" y="169153"/>
                                </a:cubicBezTo>
                                <a:cubicBezTo>
                                  <a:pt x="58807" y="169192"/>
                                  <a:pt x="58905" y="169241"/>
                                  <a:pt x="59003" y="169261"/>
                                </a:cubicBezTo>
                                <a:cubicBezTo>
                                  <a:pt x="59102" y="169290"/>
                                  <a:pt x="59200" y="169310"/>
                                  <a:pt x="59396" y="169290"/>
                                </a:cubicBezTo>
                                <a:cubicBezTo>
                                  <a:pt x="59494" y="169280"/>
                                  <a:pt x="59592" y="169241"/>
                                  <a:pt x="59691" y="169163"/>
                                </a:cubicBezTo>
                                <a:cubicBezTo>
                                  <a:pt x="59789" y="169094"/>
                                  <a:pt x="59887" y="168976"/>
                                  <a:pt x="59985" y="168859"/>
                                </a:cubicBezTo>
                                <a:cubicBezTo>
                                  <a:pt x="60182" y="168751"/>
                                  <a:pt x="60280" y="168584"/>
                                  <a:pt x="60378" y="168496"/>
                                </a:cubicBezTo>
                                <a:cubicBezTo>
                                  <a:pt x="60476" y="168408"/>
                                  <a:pt x="60574" y="168310"/>
                                  <a:pt x="60672" y="168329"/>
                                </a:cubicBezTo>
                                <a:cubicBezTo>
                                  <a:pt x="60771" y="168339"/>
                                  <a:pt x="60967" y="168447"/>
                                  <a:pt x="61065" y="168574"/>
                                </a:cubicBezTo>
                                <a:cubicBezTo>
                                  <a:pt x="61163" y="168702"/>
                                  <a:pt x="61262" y="168937"/>
                                  <a:pt x="61360" y="169094"/>
                                </a:cubicBezTo>
                                <a:cubicBezTo>
                                  <a:pt x="61458" y="169251"/>
                                  <a:pt x="61654" y="169427"/>
                                  <a:pt x="61752" y="169515"/>
                                </a:cubicBezTo>
                                <a:cubicBezTo>
                                  <a:pt x="61850" y="169604"/>
                                  <a:pt x="61949" y="169643"/>
                                  <a:pt x="62047" y="169604"/>
                                </a:cubicBezTo>
                                <a:cubicBezTo>
                                  <a:pt x="62145" y="169574"/>
                                  <a:pt x="62243" y="169437"/>
                                  <a:pt x="62440" y="169310"/>
                                </a:cubicBezTo>
                                <a:cubicBezTo>
                                  <a:pt x="62538" y="169182"/>
                                  <a:pt x="62636" y="168966"/>
                                  <a:pt x="62734" y="168849"/>
                                </a:cubicBezTo>
                                <a:cubicBezTo>
                                  <a:pt x="62832" y="168731"/>
                                  <a:pt x="62931" y="168614"/>
                                  <a:pt x="63127" y="168594"/>
                                </a:cubicBezTo>
                                <a:cubicBezTo>
                                  <a:pt x="63225" y="168574"/>
                                  <a:pt x="63323" y="168643"/>
                                  <a:pt x="63421" y="168731"/>
                                </a:cubicBezTo>
                                <a:cubicBezTo>
                                  <a:pt x="63520" y="168829"/>
                                  <a:pt x="63618" y="169006"/>
                                  <a:pt x="63716" y="169133"/>
                                </a:cubicBezTo>
                                <a:cubicBezTo>
                                  <a:pt x="63912" y="169251"/>
                                  <a:pt x="64010" y="169398"/>
                                  <a:pt x="64108" y="169466"/>
                                </a:cubicBezTo>
                                <a:cubicBezTo>
                                  <a:pt x="64207" y="169545"/>
                                  <a:pt x="64305" y="169574"/>
                                  <a:pt x="64403" y="169584"/>
                                </a:cubicBezTo>
                                <a:cubicBezTo>
                                  <a:pt x="64501" y="169594"/>
                                  <a:pt x="64698" y="169555"/>
                                  <a:pt x="64796" y="169545"/>
                                </a:cubicBezTo>
                                <a:cubicBezTo>
                                  <a:pt x="64894" y="169535"/>
                                  <a:pt x="64992" y="169506"/>
                                  <a:pt x="65090" y="169515"/>
                                </a:cubicBezTo>
                                <a:cubicBezTo>
                                  <a:pt x="65189" y="169515"/>
                                  <a:pt x="65385" y="169545"/>
                                  <a:pt x="65483" y="169574"/>
                                </a:cubicBezTo>
                                <a:cubicBezTo>
                                  <a:pt x="65581" y="169604"/>
                                  <a:pt x="65679" y="169643"/>
                                  <a:pt x="65778" y="169672"/>
                                </a:cubicBezTo>
                                <a:cubicBezTo>
                                  <a:pt x="65875" y="169702"/>
                                  <a:pt x="65974" y="169721"/>
                                  <a:pt x="66170" y="169741"/>
                                </a:cubicBezTo>
                                <a:cubicBezTo>
                                  <a:pt x="66268" y="169760"/>
                                  <a:pt x="66366" y="169760"/>
                                  <a:pt x="66465" y="169770"/>
                                </a:cubicBezTo>
                                <a:cubicBezTo>
                                  <a:pt x="66563" y="169780"/>
                                  <a:pt x="66661" y="169780"/>
                                  <a:pt x="66858" y="169790"/>
                                </a:cubicBezTo>
                                <a:cubicBezTo>
                                  <a:pt x="66956" y="169800"/>
                                  <a:pt x="67054" y="169819"/>
                                  <a:pt x="67152" y="169829"/>
                                </a:cubicBezTo>
                                <a:cubicBezTo>
                                  <a:pt x="67250" y="169839"/>
                                  <a:pt x="67348" y="169858"/>
                                  <a:pt x="67447" y="169868"/>
                                </a:cubicBezTo>
                                <a:cubicBezTo>
                                  <a:pt x="67643" y="169878"/>
                                  <a:pt x="67741" y="169898"/>
                                  <a:pt x="67839" y="169898"/>
                                </a:cubicBezTo>
                                <a:cubicBezTo>
                                  <a:pt x="67937" y="169898"/>
                                  <a:pt x="68036" y="169907"/>
                                  <a:pt x="68134" y="169868"/>
                                </a:cubicBezTo>
                                <a:cubicBezTo>
                                  <a:pt x="68232" y="169829"/>
                                  <a:pt x="68428" y="169790"/>
                                  <a:pt x="68526" y="169663"/>
                                </a:cubicBezTo>
                                <a:cubicBezTo>
                                  <a:pt x="68625" y="169525"/>
                                  <a:pt x="68723" y="169329"/>
                                  <a:pt x="68821" y="169084"/>
                                </a:cubicBezTo>
                                <a:cubicBezTo>
                                  <a:pt x="68919" y="168829"/>
                                  <a:pt x="69116" y="168378"/>
                                  <a:pt x="69214" y="168143"/>
                                </a:cubicBezTo>
                                <a:cubicBezTo>
                                  <a:pt x="69312" y="167908"/>
                                  <a:pt x="69410" y="167565"/>
                                  <a:pt x="69508" y="167673"/>
                                </a:cubicBezTo>
                                <a:cubicBezTo>
                                  <a:pt x="69606" y="167780"/>
                                  <a:pt x="69705" y="168212"/>
                                  <a:pt x="69901" y="168780"/>
                                </a:cubicBezTo>
                                <a:cubicBezTo>
                                  <a:pt x="69999" y="169349"/>
                                  <a:pt x="70097" y="170407"/>
                                  <a:pt x="70195" y="171074"/>
                                </a:cubicBezTo>
                                <a:cubicBezTo>
                                  <a:pt x="70294" y="171750"/>
                                  <a:pt x="70392" y="172544"/>
                                  <a:pt x="70490" y="172819"/>
                                </a:cubicBezTo>
                                <a:cubicBezTo>
                                  <a:pt x="70588" y="172956"/>
                                  <a:pt x="70784" y="172887"/>
                                  <a:pt x="70883" y="172721"/>
                                </a:cubicBezTo>
                                <a:cubicBezTo>
                                  <a:pt x="70981" y="172378"/>
                                  <a:pt x="71079" y="171544"/>
                                  <a:pt x="71177" y="170750"/>
                                </a:cubicBezTo>
                                <a:cubicBezTo>
                                  <a:pt x="71374" y="169966"/>
                                  <a:pt x="71472" y="168751"/>
                                  <a:pt x="71570" y="167957"/>
                                </a:cubicBezTo>
                                <a:cubicBezTo>
                                  <a:pt x="71668" y="167163"/>
                                  <a:pt x="71766" y="166300"/>
                                  <a:pt x="71864" y="165996"/>
                                </a:cubicBezTo>
                                <a:cubicBezTo>
                                  <a:pt x="71963" y="165830"/>
                                  <a:pt x="72159" y="165938"/>
                                  <a:pt x="72257" y="166085"/>
                                </a:cubicBezTo>
                                <a:cubicBezTo>
                                  <a:pt x="72355" y="166359"/>
                                  <a:pt x="72453" y="167163"/>
                                  <a:pt x="72552" y="167643"/>
                                </a:cubicBezTo>
                                <a:cubicBezTo>
                                  <a:pt x="72650" y="168133"/>
                                  <a:pt x="72846" y="168721"/>
                                  <a:pt x="72944" y="168996"/>
                                </a:cubicBezTo>
                                <a:cubicBezTo>
                                  <a:pt x="73042" y="169212"/>
                                  <a:pt x="73141" y="169329"/>
                                  <a:pt x="73239" y="169310"/>
                                </a:cubicBezTo>
                                <a:cubicBezTo>
                                  <a:pt x="73337" y="169280"/>
                                  <a:pt x="73435" y="169035"/>
                                  <a:pt x="73632" y="168820"/>
                                </a:cubicBezTo>
                                <a:cubicBezTo>
                                  <a:pt x="73730" y="168614"/>
                                  <a:pt x="73828" y="168280"/>
                                  <a:pt x="73926" y="168045"/>
                                </a:cubicBezTo>
                                <a:cubicBezTo>
                                  <a:pt x="74024" y="167800"/>
                                  <a:pt x="74123" y="167526"/>
                                  <a:pt x="74221" y="167379"/>
                                </a:cubicBezTo>
                                <a:cubicBezTo>
                                  <a:pt x="74417" y="167231"/>
                                  <a:pt x="74515" y="167104"/>
                                  <a:pt x="74614" y="167153"/>
                                </a:cubicBezTo>
                                <a:cubicBezTo>
                                  <a:pt x="74711" y="167192"/>
                                  <a:pt x="74810" y="167408"/>
                                  <a:pt x="74908" y="167624"/>
                                </a:cubicBezTo>
                                <a:cubicBezTo>
                                  <a:pt x="75104" y="167839"/>
                                  <a:pt x="75202" y="168241"/>
                                  <a:pt x="75300" y="168437"/>
                                </a:cubicBezTo>
                                <a:cubicBezTo>
                                  <a:pt x="75399" y="168633"/>
                                  <a:pt x="75497" y="168780"/>
                                  <a:pt x="75595" y="168810"/>
                                </a:cubicBezTo>
                                <a:cubicBezTo>
                                  <a:pt x="75693" y="168839"/>
                                  <a:pt x="75890" y="168692"/>
                                  <a:pt x="75988" y="168614"/>
                                </a:cubicBezTo>
                                <a:cubicBezTo>
                                  <a:pt x="76086" y="168535"/>
                                  <a:pt x="76184" y="168378"/>
                                  <a:pt x="76283" y="168320"/>
                                </a:cubicBezTo>
                                <a:cubicBezTo>
                                  <a:pt x="76381" y="168261"/>
                                  <a:pt x="76479" y="168231"/>
                                  <a:pt x="76675" y="168261"/>
                                </a:cubicBezTo>
                                <a:cubicBezTo>
                                  <a:pt x="76773" y="168290"/>
                                  <a:pt x="76871" y="168359"/>
                                  <a:pt x="76969" y="168496"/>
                                </a:cubicBezTo>
                                <a:cubicBezTo>
                                  <a:pt x="77068" y="168623"/>
                                  <a:pt x="77166" y="168839"/>
                                  <a:pt x="77362" y="169055"/>
                                </a:cubicBezTo>
                                <a:cubicBezTo>
                                  <a:pt x="77460" y="169261"/>
                                  <a:pt x="77558" y="169574"/>
                                  <a:pt x="77657" y="169760"/>
                                </a:cubicBezTo>
                                <a:cubicBezTo>
                                  <a:pt x="77755" y="169947"/>
                                  <a:pt x="77853" y="170104"/>
                                  <a:pt x="77951" y="170162"/>
                                </a:cubicBezTo>
                                <a:cubicBezTo>
                                  <a:pt x="78148" y="170221"/>
                                  <a:pt x="78246" y="170153"/>
                                  <a:pt x="78344" y="170113"/>
                                </a:cubicBezTo>
                                <a:cubicBezTo>
                                  <a:pt x="78442" y="170084"/>
                                  <a:pt x="78541" y="169976"/>
                                  <a:pt x="78639" y="169947"/>
                                </a:cubicBezTo>
                                <a:cubicBezTo>
                                  <a:pt x="78835" y="169927"/>
                                  <a:pt x="78933" y="169937"/>
                                  <a:pt x="79031" y="169976"/>
                                </a:cubicBezTo>
                                <a:cubicBezTo>
                                  <a:pt x="79129" y="170006"/>
                                  <a:pt x="79227" y="170084"/>
                                  <a:pt x="79326" y="170172"/>
                                </a:cubicBezTo>
                                <a:cubicBezTo>
                                  <a:pt x="79424" y="170260"/>
                                  <a:pt x="79620" y="170378"/>
                                  <a:pt x="79718" y="170486"/>
                                </a:cubicBezTo>
                                <a:cubicBezTo>
                                  <a:pt x="79817" y="170594"/>
                                  <a:pt x="79915" y="170721"/>
                                  <a:pt x="80013" y="170829"/>
                                </a:cubicBezTo>
                                <a:cubicBezTo>
                                  <a:pt x="80111" y="170947"/>
                                  <a:pt x="80209" y="171054"/>
                                  <a:pt x="80406" y="171162"/>
                                </a:cubicBezTo>
                                <a:cubicBezTo>
                                  <a:pt x="80504" y="171260"/>
                                  <a:pt x="80602" y="171378"/>
                                  <a:pt x="80700" y="171446"/>
                                </a:cubicBezTo>
                                <a:cubicBezTo>
                                  <a:pt x="80799" y="171515"/>
                                  <a:pt x="80897" y="171554"/>
                                  <a:pt x="81093" y="171574"/>
                                </a:cubicBezTo>
                                <a:cubicBezTo>
                                  <a:pt x="81191" y="171593"/>
                                  <a:pt x="81289" y="171564"/>
                                  <a:pt x="81387" y="171564"/>
                                </a:cubicBezTo>
                                <a:cubicBezTo>
                                  <a:pt x="81486" y="171564"/>
                                  <a:pt x="81584" y="171564"/>
                                  <a:pt x="81682" y="171574"/>
                                </a:cubicBezTo>
                                <a:cubicBezTo>
                                  <a:pt x="81878" y="171574"/>
                                  <a:pt x="81977" y="171603"/>
                                  <a:pt x="82075" y="171593"/>
                                </a:cubicBezTo>
                                <a:cubicBezTo>
                                  <a:pt x="82173" y="171584"/>
                                  <a:pt x="82271" y="171564"/>
                                  <a:pt x="82369" y="171515"/>
                                </a:cubicBezTo>
                                <a:cubicBezTo>
                                  <a:pt x="82566" y="171466"/>
                                  <a:pt x="82664" y="171388"/>
                                  <a:pt x="82762" y="171319"/>
                                </a:cubicBezTo>
                                <a:cubicBezTo>
                                  <a:pt x="82860" y="171250"/>
                                  <a:pt x="82958" y="171162"/>
                                  <a:pt x="83057" y="171084"/>
                                </a:cubicBezTo>
                                <a:cubicBezTo>
                                  <a:pt x="83155" y="170996"/>
                                  <a:pt x="83351" y="170917"/>
                                  <a:pt x="83449" y="170848"/>
                                </a:cubicBezTo>
                                <a:cubicBezTo>
                                  <a:pt x="83547" y="170770"/>
                                  <a:pt x="83646" y="170721"/>
                                  <a:pt x="83744" y="170652"/>
                                </a:cubicBezTo>
                                <a:cubicBezTo>
                                  <a:pt x="83842" y="170584"/>
                                  <a:pt x="83940" y="170525"/>
                                  <a:pt x="84136" y="170447"/>
                                </a:cubicBezTo>
                                <a:cubicBezTo>
                                  <a:pt x="84235" y="170368"/>
                                  <a:pt x="84333" y="170280"/>
                                  <a:pt x="84431" y="170182"/>
                                </a:cubicBezTo>
                                <a:cubicBezTo>
                                  <a:pt x="84529" y="170074"/>
                                  <a:pt x="84627" y="169956"/>
                                  <a:pt x="84824" y="169819"/>
                                </a:cubicBezTo>
                                <a:cubicBezTo>
                                  <a:pt x="84922" y="169682"/>
                                  <a:pt x="85020" y="169525"/>
                                  <a:pt x="85118" y="169359"/>
                                </a:cubicBezTo>
                                <a:cubicBezTo>
                                  <a:pt x="85216" y="169192"/>
                                  <a:pt x="85315" y="168986"/>
                                  <a:pt x="85413" y="168829"/>
                                </a:cubicBezTo>
                                <a:cubicBezTo>
                                  <a:pt x="85609" y="168663"/>
                                  <a:pt x="85707" y="168486"/>
                                  <a:pt x="85805" y="168388"/>
                                </a:cubicBezTo>
                                <a:cubicBezTo>
                                  <a:pt x="85904" y="168300"/>
                                  <a:pt x="86002" y="168241"/>
                                  <a:pt x="86100" y="168280"/>
                                </a:cubicBezTo>
                                <a:cubicBezTo>
                                  <a:pt x="86198" y="168320"/>
                                  <a:pt x="86394" y="168457"/>
                                  <a:pt x="86493" y="168614"/>
                                </a:cubicBezTo>
                                <a:cubicBezTo>
                                  <a:pt x="86590" y="168761"/>
                                  <a:pt x="86689" y="169035"/>
                                  <a:pt x="86787" y="169182"/>
                                </a:cubicBezTo>
                                <a:cubicBezTo>
                                  <a:pt x="86885" y="169329"/>
                                  <a:pt x="87082" y="169515"/>
                                  <a:pt x="87180" y="169486"/>
                                </a:cubicBezTo>
                                <a:cubicBezTo>
                                  <a:pt x="87278" y="169457"/>
                                  <a:pt x="87376" y="169280"/>
                                  <a:pt x="87475" y="169006"/>
                                </a:cubicBezTo>
                                <a:cubicBezTo>
                                  <a:pt x="87573" y="168702"/>
                                  <a:pt x="87671" y="168172"/>
                                  <a:pt x="87867" y="167692"/>
                                </a:cubicBezTo>
                                <a:cubicBezTo>
                                  <a:pt x="87965" y="167222"/>
                                  <a:pt x="88063" y="166555"/>
                                  <a:pt x="88162" y="166134"/>
                                </a:cubicBezTo>
                                <a:cubicBezTo>
                                  <a:pt x="88260" y="165712"/>
                                  <a:pt x="88358" y="165301"/>
                                  <a:pt x="88554" y="165163"/>
                                </a:cubicBezTo>
                                <a:cubicBezTo>
                                  <a:pt x="88554" y="165065"/>
                                  <a:pt x="88751" y="165153"/>
                                  <a:pt x="88849" y="165320"/>
                                </a:cubicBezTo>
                                <a:cubicBezTo>
                                  <a:pt x="88947" y="165536"/>
                                  <a:pt x="89045" y="166045"/>
                                  <a:pt x="89143" y="166487"/>
                                </a:cubicBezTo>
                                <a:cubicBezTo>
                                  <a:pt x="89340" y="166918"/>
                                  <a:pt x="89438" y="167555"/>
                                  <a:pt x="89536" y="167937"/>
                                </a:cubicBezTo>
                                <a:cubicBezTo>
                                  <a:pt x="89634" y="168310"/>
                                  <a:pt x="89733" y="168614"/>
                                  <a:pt x="89831" y="168741"/>
                                </a:cubicBezTo>
                                <a:cubicBezTo>
                                  <a:pt x="89929" y="168868"/>
                                  <a:pt x="90125" y="168751"/>
                                  <a:pt x="90223" y="168712"/>
                                </a:cubicBezTo>
                                <a:cubicBezTo>
                                  <a:pt x="90321" y="168663"/>
                                  <a:pt x="90420" y="168496"/>
                                  <a:pt x="90518" y="168476"/>
                                </a:cubicBezTo>
                                <a:cubicBezTo>
                                  <a:pt x="90616" y="168447"/>
                                  <a:pt x="90812" y="168486"/>
                                  <a:pt x="90910" y="168555"/>
                                </a:cubicBezTo>
                                <a:cubicBezTo>
                                  <a:pt x="91009" y="168623"/>
                                  <a:pt x="91107" y="168800"/>
                                  <a:pt x="91205" y="168888"/>
                                </a:cubicBezTo>
                                <a:cubicBezTo>
                                  <a:pt x="91303" y="168986"/>
                                  <a:pt x="91401" y="169084"/>
                                  <a:pt x="91598" y="169114"/>
                                </a:cubicBezTo>
                                <a:cubicBezTo>
                                  <a:pt x="91696" y="169143"/>
                                  <a:pt x="91794" y="169114"/>
                                  <a:pt x="91892" y="169074"/>
                                </a:cubicBezTo>
                                <a:cubicBezTo>
                                  <a:pt x="91990" y="169035"/>
                                  <a:pt x="92089" y="168947"/>
                                  <a:pt x="92187" y="168878"/>
                                </a:cubicBezTo>
                                <a:cubicBezTo>
                                  <a:pt x="92383" y="168800"/>
                                  <a:pt x="92481" y="168702"/>
                                  <a:pt x="92579" y="168663"/>
                                </a:cubicBezTo>
                                <a:cubicBezTo>
                                  <a:pt x="92678" y="168623"/>
                                  <a:pt x="92776" y="168565"/>
                                  <a:pt x="92874" y="168623"/>
                                </a:cubicBezTo>
                                <a:cubicBezTo>
                                  <a:pt x="93070" y="168692"/>
                                  <a:pt x="93168" y="168820"/>
                                  <a:pt x="93267" y="169045"/>
                                </a:cubicBezTo>
                                <a:cubicBezTo>
                                  <a:pt x="93365" y="169270"/>
                                  <a:pt x="93463" y="169643"/>
                                  <a:pt x="93561" y="169986"/>
                                </a:cubicBezTo>
                                <a:cubicBezTo>
                                  <a:pt x="93659" y="170329"/>
                                  <a:pt x="93856" y="170760"/>
                                  <a:pt x="93954" y="171113"/>
                                </a:cubicBezTo>
                                <a:cubicBezTo>
                                  <a:pt x="94052" y="171466"/>
                                  <a:pt x="94150" y="171887"/>
                                  <a:pt x="94249" y="172093"/>
                                </a:cubicBezTo>
                                <a:cubicBezTo>
                                  <a:pt x="94347" y="172289"/>
                                  <a:pt x="94543" y="172544"/>
                                  <a:pt x="94641" y="172368"/>
                                </a:cubicBezTo>
                                <a:cubicBezTo>
                                  <a:pt x="94739" y="172191"/>
                                  <a:pt x="94838" y="171701"/>
                                  <a:pt x="94936" y="170996"/>
                                </a:cubicBezTo>
                                <a:cubicBezTo>
                                  <a:pt x="95034" y="170290"/>
                                  <a:pt x="95132" y="169055"/>
                                  <a:pt x="95328" y="168123"/>
                                </a:cubicBezTo>
                                <a:cubicBezTo>
                                  <a:pt x="95426" y="167192"/>
                                  <a:pt x="95525" y="166016"/>
                                  <a:pt x="95623" y="165408"/>
                                </a:cubicBezTo>
                                <a:cubicBezTo>
                                  <a:pt x="95721" y="164938"/>
                                  <a:pt x="95917" y="164507"/>
                                  <a:pt x="95917" y="164507"/>
                                </a:cubicBezTo>
                                <a:cubicBezTo>
                                  <a:pt x="96114" y="164516"/>
                                  <a:pt x="96212" y="165095"/>
                                  <a:pt x="96310" y="165467"/>
                                </a:cubicBezTo>
                                <a:cubicBezTo>
                                  <a:pt x="96408" y="165840"/>
                                  <a:pt x="96507" y="166467"/>
                                  <a:pt x="96605" y="166741"/>
                                </a:cubicBezTo>
                                <a:cubicBezTo>
                                  <a:pt x="96703" y="166957"/>
                                  <a:pt x="96899" y="167085"/>
                                  <a:pt x="96998" y="167085"/>
                                </a:cubicBezTo>
                                <a:cubicBezTo>
                                  <a:pt x="97096" y="167075"/>
                                  <a:pt x="97194" y="166810"/>
                                  <a:pt x="97292" y="166702"/>
                                </a:cubicBezTo>
                                <a:cubicBezTo>
                                  <a:pt x="97390" y="166604"/>
                                  <a:pt x="97586" y="166457"/>
                                  <a:pt x="97684" y="166467"/>
                                </a:cubicBezTo>
                                <a:cubicBezTo>
                                  <a:pt x="97783" y="166477"/>
                                  <a:pt x="97881" y="166624"/>
                                  <a:pt x="97979" y="166751"/>
                                </a:cubicBezTo>
                                <a:cubicBezTo>
                                  <a:pt x="98077" y="166869"/>
                                  <a:pt x="98175" y="167085"/>
                                  <a:pt x="98372" y="167212"/>
                                </a:cubicBezTo>
                                <a:cubicBezTo>
                                  <a:pt x="98470" y="167339"/>
                                  <a:pt x="98568" y="167437"/>
                                  <a:pt x="98666" y="167506"/>
                                </a:cubicBezTo>
                                <a:cubicBezTo>
                                  <a:pt x="98765" y="167575"/>
                                  <a:pt x="98863" y="167614"/>
                                  <a:pt x="99059" y="167653"/>
                                </a:cubicBezTo>
                                <a:cubicBezTo>
                                  <a:pt x="99157" y="167692"/>
                                  <a:pt x="99256" y="167673"/>
                                  <a:pt x="99354" y="167731"/>
                                </a:cubicBezTo>
                                <a:cubicBezTo>
                                  <a:pt x="99452" y="167780"/>
                                  <a:pt x="99550" y="167800"/>
                                  <a:pt x="99648" y="167986"/>
                                </a:cubicBezTo>
                                <a:cubicBezTo>
                                  <a:pt x="99844" y="168163"/>
                                  <a:pt x="99942" y="168437"/>
                                  <a:pt x="100041" y="168810"/>
                                </a:cubicBezTo>
                                <a:cubicBezTo>
                                  <a:pt x="100139" y="169192"/>
                                  <a:pt x="100237" y="169780"/>
                                  <a:pt x="100335" y="170250"/>
                                </a:cubicBezTo>
                                <a:cubicBezTo>
                                  <a:pt x="100532" y="170721"/>
                                  <a:pt x="100630" y="171348"/>
                                  <a:pt x="100728" y="171633"/>
                                </a:cubicBezTo>
                                <a:cubicBezTo>
                                  <a:pt x="100826" y="171848"/>
                                  <a:pt x="100924" y="172064"/>
                                  <a:pt x="101023" y="171956"/>
                                </a:cubicBezTo>
                                <a:cubicBezTo>
                                  <a:pt x="101121" y="171819"/>
                                  <a:pt x="101317" y="171329"/>
                                  <a:pt x="101415" y="170809"/>
                                </a:cubicBezTo>
                                <a:cubicBezTo>
                                  <a:pt x="101514" y="170280"/>
                                  <a:pt x="101612" y="169427"/>
                                  <a:pt x="101710" y="168790"/>
                                </a:cubicBezTo>
                                <a:cubicBezTo>
                                  <a:pt x="101808" y="168163"/>
                                  <a:pt x="101906" y="167428"/>
                                  <a:pt x="102102" y="167026"/>
                                </a:cubicBezTo>
                                <a:cubicBezTo>
                                  <a:pt x="102201" y="166673"/>
                                  <a:pt x="102299" y="166359"/>
                                  <a:pt x="102397" y="166379"/>
                                </a:cubicBezTo>
                                <a:cubicBezTo>
                                  <a:pt x="102495" y="166398"/>
                                  <a:pt x="102593" y="166751"/>
                                  <a:pt x="102790" y="167163"/>
                                </a:cubicBezTo>
                                <a:cubicBezTo>
                                  <a:pt x="102888" y="167584"/>
                                  <a:pt x="102986" y="168320"/>
                                  <a:pt x="103084" y="168908"/>
                                </a:cubicBezTo>
                                <a:cubicBezTo>
                                  <a:pt x="103182" y="169496"/>
                                  <a:pt x="103281" y="170202"/>
                                  <a:pt x="103379" y="170672"/>
                                </a:cubicBezTo>
                                <a:cubicBezTo>
                                  <a:pt x="103575" y="171142"/>
                                  <a:pt x="103673" y="171593"/>
                                  <a:pt x="103772" y="171731"/>
                                </a:cubicBezTo>
                                <a:cubicBezTo>
                                  <a:pt x="103870" y="171819"/>
                                  <a:pt x="104066" y="171701"/>
                                  <a:pt x="104066" y="171505"/>
                                </a:cubicBezTo>
                                <a:cubicBezTo>
                                  <a:pt x="104262" y="171182"/>
                                  <a:pt x="104361" y="170417"/>
                                  <a:pt x="104459" y="169790"/>
                                </a:cubicBezTo>
                                <a:cubicBezTo>
                                  <a:pt x="104557" y="169163"/>
                                  <a:pt x="104655" y="168172"/>
                                  <a:pt x="104753" y="167741"/>
                                </a:cubicBezTo>
                                <a:cubicBezTo>
                                  <a:pt x="104851" y="167447"/>
                                  <a:pt x="105047" y="167085"/>
                                  <a:pt x="105146" y="167231"/>
                                </a:cubicBezTo>
                                <a:cubicBezTo>
                                  <a:pt x="105244" y="167457"/>
                                  <a:pt x="105342" y="168280"/>
                                  <a:pt x="105440" y="169045"/>
                                </a:cubicBezTo>
                                <a:cubicBezTo>
                                  <a:pt x="105539" y="169819"/>
                                  <a:pt x="105637" y="171191"/>
                                  <a:pt x="105833" y="171858"/>
                                </a:cubicBezTo>
                                <a:cubicBezTo>
                                  <a:pt x="105931" y="172476"/>
                                  <a:pt x="106030" y="173172"/>
                                  <a:pt x="106128" y="173064"/>
                                </a:cubicBezTo>
                                <a:cubicBezTo>
                                  <a:pt x="106226" y="172946"/>
                                  <a:pt x="106324" y="172113"/>
                                  <a:pt x="106520" y="171182"/>
                                </a:cubicBezTo>
                                <a:cubicBezTo>
                                  <a:pt x="106619" y="170250"/>
                                  <a:pt x="106717" y="168604"/>
                                  <a:pt x="106815" y="167496"/>
                                </a:cubicBezTo>
                                <a:cubicBezTo>
                                  <a:pt x="106913" y="166388"/>
                                  <a:pt x="107011" y="165055"/>
                                  <a:pt x="107109" y="164536"/>
                                </a:cubicBezTo>
                                <a:cubicBezTo>
                                  <a:pt x="107208" y="164360"/>
                                  <a:pt x="107404" y="164203"/>
                                  <a:pt x="107502" y="164389"/>
                                </a:cubicBezTo>
                                <a:cubicBezTo>
                                  <a:pt x="107600" y="164909"/>
                                  <a:pt x="107698" y="166398"/>
                                  <a:pt x="107797" y="167673"/>
                                </a:cubicBezTo>
                                <a:cubicBezTo>
                                  <a:pt x="107895" y="168947"/>
                                  <a:pt x="108091" y="171035"/>
                                  <a:pt x="108190" y="172025"/>
                                </a:cubicBezTo>
                                <a:cubicBezTo>
                                  <a:pt x="108288" y="172819"/>
                                  <a:pt x="108386" y="173730"/>
                                  <a:pt x="108484" y="173583"/>
                                </a:cubicBezTo>
                                <a:cubicBezTo>
                                  <a:pt x="108582" y="173397"/>
                                  <a:pt x="108778" y="172113"/>
                                  <a:pt x="108877" y="170907"/>
                                </a:cubicBezTo>
                                <a:cubicBezTo>
                                  <a:pt x="108975" y="169711"/>
                                  <a:pt x="109073" y="167575"/>
                                  <a:pt x="109171" y="166408"/>
                                </a:cubicBezTo>
                                <a:cubicBezTo>
                                  <a:pt x="109269" y="165242"/>
                                  <a:pt x="109367" y="164163"/>
                                  <a:pt x="109564" y="163918"/>
                                </a:cubicBezTo>
                                <a:cubicBezTo>
                                  <a:pt x="109662" y="163703"/>
                                  <a:pt x="109760" y="164409"/>
                                  <a:pt x="109858" y="164938"/>
                                </a:cubicBezTo>
                                <a:cubicBezTo>
                                  <a:pt x="109956" y="165546"/>
                                  <a:pt x="110055" y="166820"/>
                                  <a:pt x="110251" y="167555"/>
                                </a:cubicBezTo>
                                <a:cubicBezTo>
                                  <a:pt x="110349" y="168290"/>
                                  <a:pt x="110448" y="168986"/>
                                  <a:pt x="110546" y="169359"/>
                                </a:cubicBezTo>
                                <a:cubicBezTo>
                                  <a:pt x="110644" y="169623"/>
                                  <a:pt x="110840" y="169800"/>
                                  <a:pt x="110840" y="169800"/>
                                </a:cubicBezTo>
                                <a:cubicBezTo>
                                  <a:pt x="111036" y="169809"/>
                                  <a:pt x="111135" y="169613"/>
                                  <a:pt x="111233" y="169417"/>
                                </a:cubicBezTo>
                                <a:cubicBezTo>
                                  <a:pt x="111331" y="169221"/>
                                  <a:pt x="111429" y="168917"/>
                                  <a:pt x="111527" y="168633"/>
                                </a:cubicBezTo>
                                <a:cubicBezTo>
                                  <a:pt x="111625" y="168339"/>
                                  <a:pt x="111822" y="167986"/>
                                  <a:pt x="111920" y="167692"/>
                                </a:cubicBezTo>
                                <a:cubicBezTo>
                                  <a:pt x="112018" y="167398"/>
                                  <a:pt x="112116" y="167094"/>
                                  <a:pt x="112214" y="166879"/>
                                </a:cubicBezTo>
                                <a:cubicBezTo>
                                  <a:pt x="112313" y="166663"/>
                                  <a:pt x="112509" y="166467"/>
                                  <a:pt x="112607" y="166408"/>
                                </a:cubicBezTo>
                                <a:cubicBezTo>
                                  <a:pt x="112705" y="166359"/>
                                  <a:pt x="112804" y="166398"/>
                                  <a:pt x="112902" y="166545"/>
                                </a:cubicBezTo>
                                <a:cubicBezTo>
                                  <a:pt x="113000" y="166722"/>
                                  <a:pt x="113098" y="167085"/>
                                  <a:pt x="113294" y="167428"/>
                                </a:cubicBezTo>
                                <a:cubicBezTo>
                                  <a:pt x="113393" y="167771"/>
                                  <a:pt x="113491" y="168310"/>
                                  <a:pt x="113589" y="168594"/>
                                </a:cubicBezTo>
                                <a:cubicBezTo>
                                  <a:pt x="113687" y="168888"/>
                                  <a:pt x="113785" y="169123"/>
                                  <a:pt x="113883" y="169153"/>
                                </a:cubicBezTo>
                                <a:cubicBezTo>
                                  <a:pt x="114080" y="169192"/>
                                  <a:pt x="114178" y="168957"/>
                                  <a:pt x="114276" y="168800"/>
                                </a:cubicBezTo>
                                <a:cubicBezTo>
                                  <a:pt x="114374" y="168643"/>
                                  <a:pt x="114472" y="168300"/>
                                  <a:pt x="114571" y="168212"/>
                                </a:cubicBezTo>
                                <a:cubicBezTo>
                                  <a:pt x="114669" y="168143"/>
                                  <a:pt x="114865" y="168104"/>
                                  <a:pt x="114963" y="168251"/>
                                </a:cubicBezTo>
                                <a:cubicBezTo>
                                  <a:pt x="115062" y="168437"/>
                                  <a:pt x="115160" y="168839"/>
                                  <a:pt x="115258" y="169339"/>
                                </a:cubicBezTo>
                                <a:cubicBezTo>
                                  <a:pt x="115356" y="169839"/>
                                  <a:pt x="115553" y="170603"/>
                                  <a:pt x="115651" y="171241"/>
                                </a:cubicBezTo>
                                <a:cubicBezTo>
                                  <a:pt x="115749" y="171878"/>
                                  <a:pt x="115847" y="172740"/>
                                  <a:pt x="115945" y="173172"/>
                                </a:cubicBezTo>
                                <a:cubicBezTo>
                                  <a:pt x="116043" y="173544"/>
                                  <a:pt x="116240" y="174015"/>
                                  <a:pt x="116338" y="173867"/>
                                </a:cubicBezTo>
                                <a:cubicBezTo>
                                  <a:pt x="116436" y="173701"/>
                                  <a:pt x="116534" y="173015"/>
                                  <a:pt x="116632" y="172152"/>
                                </a:cubicBezTo>
                                <a:cubicBezTo>
                                  <a:pt x="116730" y="171260"/>
                                  <a:pt x="116829" y="169731"/>
                                  <a:pt x="117025" y="168525"/>
                                </a:cubicBezTo>
                                <a:cubicBezTo>
                                  <a:pt x="117123" y="167320"/>
                                  <a:pt x="117222" y="165781"/>
                                  <a:pt x="117320" y="164928"/>
                                </a:cubicBezTo>
                                <a:cubicBezTo>
                                  <a:pt x="117418" y="164134"/>
                                  <a:pt x="117516" y="163340"/>
                                  <a:pt x="117614" y="163379"/>
                                </a:cubicBezTo>
                                <a:cubicBezTo>
                                  <a:pt x="117811" y="163409"/>
                                  <a:pt x="117909" y="164252"/>
                                  <a:pt x="118007" y="165153"/>
                                </a:cubicBezTo>
                                <a:cubicBezTo>
                                  <a:pt x="118105" y="166114"/>
                                  <a:pt x="118203" y="167986"/>
                                  <a:pt x="118301" y="169123"/>
                                </a:cubicBezTo>
                                <a:cubicBezTo>
                                  <a:pt x="118498" y="170270"/>
                                  <a:pt x="118596" y="171574"/>
                                  <a:pt x="118694" y="172005"/>
                                </a:cubicBezTo>
                                <a:cubicBezTo>
                                  <a:pt x="118694" y="172221"/>
                                  <a:pt x="118988" y="171927"/>
                                  <a:pt x="118988" y="171721"/>
                                </a:cubicBezTo>
                                <a:cubicBezTo>
                                  <a:pt x="119087" y="171299"/>
                                  <a:pt x="119283" y="170133"/>
                                  <a:pt x="119381" y="169496"/>
                                </a:cubicBezTo>
                                <a:cubicBezTo>
                                  <a:pt x="119480" y="168859"/>
                                  <a:pt x="119578" y="168153"/>
                                  <a:pt x="119676" y="167918"/>
                                </a:cubicBezTo>
                                <a:cubicBezTo>
                                  <a:pt x="119774" y="167771"/>
                                  <a:pt x="119971" y="167898"/>
                                  <a:pt x="120069" y="168074"/>
                                </a:cubicBezTo>
                                <a:cubicBezTo>
                                  <a:pt x="120167" y="168359"/>
                                  <a:pt x="120265" y="169104"/>
                                  <a:pt x="120363" y="169623"/>
                                </a:cubicBezTo>
                                <a:cubicBezTo>
                                  <a:pt x="120461" y="170153"/>
                                  <a:pt x="120559" y="170907"/>
                                  <a:pt x="120756" y="171221"/>
                                </a:cubicBezTo>
                                <a:cubicBezTo>
                                  <a:pt x="120756" y="171427"/>
                                  <a:pt x="120952" y="171564"/>
                                  <a:pt x="121050" y="171495"/>
                                </a:cubicBezTo>
                                <a:cubicBezTo>
                                  <a:pt x="121148" y="171388"/>
                                  <a:pt x="121247" y="170878"/>
                                  <a:pt x="121345" y="170574"/>
                                </a:cubicBezTo>
                                <a:cubicBezTo>
                                  <a:pt x="121541" y="170280"/>
                                  <a:pt x="121639" y="169839"/>
                                  <a:pt x="121738" y="169702"/>
                                </a:cubicBezTo>
                                <a:cubicBezTo>
                                  <a:pt x="121836" y="169564"/>
                                  <a:pt x="121934" y="169633"/>
                                  <a:pt x="122032" y="169760"/>
                                </a:cubicBezTo>
                                <a:cubicBezTo>
                                  <a:pt x="122229" y="169898"/>
                                  <a:pt x="122327" y="170290"/>
                                  <a:pt x="122425" y="170505"/>
                                </a:cubicBezTo>
                                <a:cubicBezTo>
                                  <a:pt x="122523" y="170721"/>
                                  <a:pt x="122621" y="171025"/>
                                  <a:pt x="122719" y="171054"/>
                                </a:cubicBezTo>
                                <a:cubicBezTo>
                                  <a:pt x="122817" y="171084"/>
                                  <a:pt x="123014" y="170937"/>
                                  <a:pt x="123112" y="170711"/>
                                </a:cubicBezTo>
                                <a:cubicBezTo>
                                  <a:pt x="123210" y="170456"/>
                                  <a:pt x="123308" y="169947"/>
                                  <a:pt x="123406" y="169545"/>
                                </a:cubicBezTo>
                                <a:cubicBezTo>
                                  <a:pt x="123505" y="169143"/>
                                  <a:pt x="123603" y="168614"/>
                                  <a:pt x="123799" y="168290"/>
                                </a:cubicBezTo>
                                <a:cubicBezTo>
                                  <a:pt x="123897" y="167967"/>
                                  <a:pt x="123996" y="167692"/>
                                  <a:pt x="124094" y="167604"/>
                                </a:cubicBezTo>
                                <a:cubicBezTo>
                                  <a:pt x="124192" y="167526"/>
                                  <a:pt x="124290" y="167653"/>
                                  <a:pt x="124487" y="167780"/>
                                </a:cubicBezTo>
                                <a:cubicBezTo>
                                  <a:pt x="124585" y="167908"/>
                                  <a:pt x="124683" y="168212"/>
                                  <a:pt x="124781" y="168378"/>
                                </a:cubicBezTo>
                                <a:cubicBezTo>
                                  <a:pt x="124879" y="168545"/>
                                  <a:pt x="124977" y="168731"/>
                                  <a:pt x="125076" y="168761"/>
                                </a:cubicBezTo>
                                <a:cubicBezTo>
                                  <a:pt x="125174" y="168790"/>
                                  <a:pt x="125370" y="168751"/>
                                  <a:pt x="125468" y="168565"/>
                                </a:cubicBezTo>
                                <a:cubicBezTo>
                                  <a:pt x="125566" y="168300"/>
                                  <a:pt x="125665" y="167849"/>
                                  <a:pt x="125762" y="167163"/>
                                </a:cubicBezTo>
                                <a:cubicBezTo>
                                  <a:pt x="125959" y="166487"/>
                                  <a:pt x="126057" y="165291"/>
                                  <a:pt x="126155" y="164467"/>
                                </a:cubicBezTo>
                                <a:cubicBezTo>
                                  <a:pt x="126254" y="163654"/>
                                  <a:pt x="126352" y="162566"/>
                                  <a:pt x="126450" y="162272"/>
                                </a:cubicBezTo>
                                <a:cubicBezTo>
                                  <a:pt x="126548" y="162105"/>
                                  <a:pt x="126745" y="162438"/>
                                  <a:pt x="126843" y="162713"/>
                                </a:cubicBezTo>
                                <a:cubicBezTo>
                                  <a:pt x="126941" y="163213"/>
                                  <a:pt x="127039" y="164458"/>
                                  <a:pt x="127137" y="165242"/>
                                </a:cubicBezTo>
                                <a:cubicBezTo>
                                  <a:pt x="127235" y="166026"/>
                                  <a:pt x="127334" y="166996"/>
                                  <a:pt x="127530" y="167437"/>
                                </a:cubicBezTo>
                                <a:cubicBezTo>
                                  <a:pt x="127530" y="167692"/>
                                  <a:pt x="127726" y="167908"/>
                                  <a:pt x="127824" y="167849"/>
                                </a:cubicBezTo>
                                <a:cubicBezTo>
                                  <a:pt x="127923" y="167731"/>
                                  <a:pt x="128020" y="167143"/>
                                  <a:pt x="128217" y="166761"/>
                                </a:cubicBezTo>
                                <a:cubicBezTo>
                                  <a:pt x="128315" y="166369"/>
                                  <a:pt x="128413" y="165781"/>
                                  <a:pt x="128512" y="165516"/>
                                </a:cubicBezTo>
                                <a:cubicBezTo>
                                  <a:pt x="128610" y="165301"/>
                                  <a:pt x="128708" y="165085"/>
                                  <a:pt x="128806" y="165183"/>
                                </a:cubicBezTo>
                                <a:cubicBezTo>
                                  <a:pt x="129003" y="165310"/>
                                  <a:pt x="129101" y="165742"/>
                                  <a:pt x="129199" y="166281"/>
                                </a:cubicBezTo>
                                <a:cubicBezTo>
                                  <a:pt x="129297" y="166820"/>
                                  <a:pt x="129395" y="167741"/>
                                  <a:pt x="129493" y="168447"/>
                                </a:cubicBezTo>
                                <a:cubicBezTo>
                                  <a:pt x="129592" y="169153"/>
                                  <a:pt x="129788" y="169986"/>
                                  <a:pt x="129886" y="170515"/>
                                </a:cubicBezTo>
                                <a:cubicBezTo>
                                  <a:pt x="129984" y="171054"/>
                                  <a:pt x="130082" y="171437"/>
                                  <a:pt x="130181" y="171633"/>
                                </a:cubicBezTo>
                                <a:cubicBezTo>
                                  <a:pt x="130279" y="171780"/>
                                  <a:pt x="130475" y="171731"/>
                                  <a:pt x="130573" y="171691"/>
                                </a:cubicBezTo>
                                <a:cubicBezTo>
                                  <a:pt x="130671" y="171633"/>
                                  <a:pt x="130770" y="171446"/>
                                  <a:pt x="130868" y="171280"/>
                                </a:cubicBezTo>
                                <a:cubicBezTo>
                                  <a:pt x="130966" y="171103"/>
                                  <a:pt x="131064" y="170947"/>
                                  <a:pt x="131261" y="170662"/>
                                </a:cubicBezTo>
                                <a:cubicBezTo>
                                  <a:pt x="131359" y="170368"/>
                                  <a:pt x="131457" y="170015"/>
                                  <a:pt x="131555" y="169535"/>
                                </a:cubicBezTo>
                                <a:cubicBezTo>
                                  <a:pt x="131653" y="169055"/>
                                  <a:pt x="131751" y="168486"/>
                                  <a:pt x="131948" y="167800"/>
                                </a:cubicBezTo>
                                <a:cubicBezTo>
                                  <a:pt x="132046" y="167114"/>
                                  <a:pt x="132144" y="166251"/>
                                  <a:pt x="132242" y="165418"/>
                                </a:cubicBezTo>
                                <a:cubicBezTo>
                                  <a:pt x="132340" y="164595"/>
                                  <a:pt x="132439" y="163556"/>
                                  <a:pt x="132537" y="162830"/>
                                </a:cubicBezTo>
                                <a:cubicBezTo>
                                  <a:pt x="132733" y="162105"/>
                                  <a:pt x="132831" y="161262"/>
                                  <a:pt x="132929" y="161086"/>
                                </a:cubicBezTo>
                                <a:cubicBezTo>
                                  <a:pt x="132929" y="160988"/>
                                  <a:pt x="133224" y="161380"/>
                                  <a:pt x="133224" y="161742"/>
                                </a:cubicBezTo>
                                <a:cubicBezTo>
                                  <a:pt x="133322" y="162458"/>
                                  <a:pt x="133519" y="164026"/>
                                  <a:pt x="133617" y="165350"/>
                                </a:cubicBezTo>
                                <a:cubicBezTo>
                                  <a:pt x="133715" y="166683"/>
                                  <a:pt x="133813" y="168643"/>
                                  <a:pt x="133911" y="169711"/>
                                </a:cubicBezTo>
                                <a:cubicBezTo>
                                  <a:pt x="134009" y="170750"/>
                                  <a:pt x="134206" y="171662"/>
                                  <a:pt x="134304" y="171770"/>
                                </a:cubicBezTo>
                                <a:cubicBezTo>
                                  <a:pt x="134402" y="171868"/>
                                  <a:pt x="134500" y="171084"/>
                                  <a:pt x="134598" y="170378"/>
                                </a:cubicBezTo>
                                <a:cubicBezTo>
                                  <a:pt x="134697" y="169594"/>
                                  <a:pt x="134795" y="168035"/>
                                  <a:pt x="134991" y="167094"/>
                                </a:cubicBezTo>
                                <a:cubicBezTo>
                                  <a:pt x="135089" y="166153"/>
                                  <a:pt x="135187" y="165036"/>
                                  <a:pt x="135286" y="164722"/>
                                </a:cubicBezTo>
                                <a:cubicBezTo>
                                  <a:pt x="135384" y="164565"/>
                                  <a:pt x="135580" y="164909"/>
                                  <a:pt x="135580" y="165193"/>
                                </a:cubicBezTo>
                                <a:cubicBezTo>
                                  <a:pt x="135777" y="165771"/>
                                  <a:pt x="135875" y="167163"/>
                                  <a:pt x="135973" y="168172"/>
                                </a:cubicBezTo>
                                <a:cubicBezTo>
                                  <a:pt x="136071" y="169172"/>
                                  <a:pt x="136169" y="170623"/>
                                  <a:pt x="136268" y="171221"/>
                                </a:cubicBezTo>
                                <a:cubicBezTo>
                                  <a:pt x="136366" y="171535"/>
                                  <a:pt x="136562" y="171927"/>
                                  <a:pt x="136660" y="171760"/>
                                </a:cubicBezTo>
                                <a:cubicBezTo>
                                  <a:pt x="136758" y="171446"/>
                                  <a:pt x="136856" y="170319"/>
                                  <a:pt x="136955" y="169329"/>
                                </a:cubicBezTo>
                                <a:cubicBezTo>
                                  <a:pt x="137053" y="168339"/>
                                  <a:pt x="137249" y="166800"/>
                                  <a:pt x="137347" y="165840"/>
                                </a:cubicBezTo>
                                <a:cubicBezTo>
                                  <a:pt x="137445" y="164879"/>
                                  <a:pt x="137544" y="163938"/>
                                  <a:pt x="137642" y="163566"/>
                                </a:cubicBezTo>
                                <a:cubicBezTo>
                                  <a:pt x="137740" y="163399"/>
                                  <a:pt x="137937" y="163468"/>
                                  <a:pt x="138035" y="163595"/>
                                </a:cubicBezTo>
                                <a:cubicBezTo>
                                  <a:pt x="138133" y="163869"/>
                                  <a:pt x="138231" y="164703"/>
                                  <a:pt x="138329" y="165212"/>
                                </a:cubicBezTo>
                                <a:cubicBezTo>
                                  <a:pt x="138428" y="165722"/>
                                  <a:pt x="138526" y="166388"/>
                                  <a:pt x="138722" y="166634"/>
                                </a:cubicBezTo>
                                <a:cubicBezTo>
                                  <a:pt x="138722" y="166781"/>
                                  <a:pt x="138918" y="166810"/>
                                  <a:pt x="139016" y="166683"/>
                                </a:cubicBezTo>
                                <a:cubicBezTo>
                                  <a:pt x="139114" y="166477"/>
                                  <a:pt x="139213" y="165908"/>
                                  <a:pt x="139311" y="165399"/>
                                </a:cubicBezTo>
                                <a:cubicBezTo>
                                  <a:pt x="139507" y="164889"/>
                                  <a:pt x="139605" y="163997"/>
                                  <a:pt x="139703" y="163644"/>
                                </a:cubicBezTo>
                                <a:cubicBezTo>
                                  <a:pt x="139802" y="163468"/>
                                  <a:pt x="139998" y="163036"/>
                                  <a:pt x="139998" y="163281"/>
                                </a:cubicBezTo>
                                <a:cubicBezTo>
                                  <a:pt x="140195" y="163742"/>
                                  <a:pt x="140293" y="164850"/>
                                  <a:pt x="140391" y="166428"/>
                                </a:cubicBezTo>
                                <a:cubicBezTo>
                                  <a:pt x="140489" y="168016"/>
                                  <a:pt x="140587" y="170829"/>
                                  <a:pt x="140686" y="172838"/>
                                </a:cubicBezTo>
                                <a:cubicBezTo>
                                  <a:pt x="140784" y="174848"/>
                                  <a:pt x="140980" y="177504"/>
                                  <a:pt x="141078" y="178484"/>
                                </a:cubicBezTo>
                                <a:cubicBezTo>
                                  <a:pt x="141078" y="178690"/>
                                  <a:pt x="141372" y="178876"/>
                                  <a:pt x="141372" y="178710"/>
                                </a:cubicBezTo>
                                <a:cubicBezTo>
                                  <a:pt x="141471" y="177916"/>
                                  <a:pt x="141667" y="175446"/>
                                  <a:pt x="141765" y="173681"/>
                                </a:cubicBezTo>
                                <a:cubicBezTo>
                                  <a:pt x="141863" y="171917"/>
                                  <a:pt x="141961" y="169359"/>
                                  <a:pt x="142060" y="168143"/>
                                </a:cubicBezTo>
                                <a:cubicBezTo>
                                  <a:pt x="142158" y="167241"/>
                                  <a:pt x="142354" y="166291"/>
                                  <a:pt x="142453" y="166369"/>
                                </a:cubicBezTo>
                                <a:cubicBezTo>
                                  <a:pt x="142551" y="166477"/>
                                  <a:pt x="142649" y="167790"/>
                                  <a:pt x="142747" y="168761"/>
                                </a:cubicBezTo>
                                <a:cubicBezTo>
                                  <a:pt x="142845" y="169731"/>
                                  <a:pt x="142944" y="171368"/>
                                  <a:pt x="143042" y="172172"/>
                                </a:cubicBezTo>
                                <a:cubicBezTo>
                                  <a:pt x="143140" y="172877"/>
                                  <a:pt x="143336" y="173505"/>
                                  <a:pt x="143434" y="173564"/>
                                </a:cubicBezTo>
                                <a:cubicBezTo>
                                  <a:pt x="143532" y="173622"/>
                                  <a:pt x="143631" y="173034"/>
                                  <a:pt x="143729" y="172534"/>
                                </a:cubicBezTo>
                                <a:cubicBezTo>
                                  <a:pt x="143925" y="172025"/>
                                  <a:pt x="144023" y="171113"/>
                                  <a:pt x="144121" y="170505"/>
                                </a:cubicBezTo>
                                <a:cubicBezTo>
                                  <a:pt x="144219" y="169898"/>
                                  <a:pt x="144318" y="169319"/>
                                  <a:pt x="144416" y="168898"/>
                                </a:cubicBezTo>
                                <a:cubicBezTo>
                                  <a:pt x="144514" y="168486"/>
                                  <a:pt x="144711" y="168280"/>
                                  <a:pt x="144809" y="168016"/>
                                </a:cubicBezTo>
                                <a:cubicBezTo>
                                  <a:pt x="144907" y="167761"/>
                                  <a:pt x="145005" y="167565"/>
                                  <a:pt x="145103" y="167330"/>
                                </a:cubicBezTo>
                                <a:cubicBezTo>
                                  <a:pt x="145202" y="167104"/>
                                  <a:pt x="145300" y="166800"/>
                                  <a:pt x="145496" y="166634"/>
                                </a:cubicBezTo>
                                <a:cubicBezTo>
                                  <a:pt x="145594" y="166467"/>
                                  <a:pt x="145692" y="166300"/>
                                  <a:pt x="145791" y="166349"/>
                                </a:cubicBezTo>
                                <a:cubicBezTo>
                                  <a:pt x="145889" y="166388"/>
                                  <a:pt x="145987" y="166594"/>
                                  <a:pt x="146183" y="166898"/>
                                </a:cubicBezTo>
                                <a:cubicBezTo>
                                  <a:pt x="146281" y="167222"/>
                                  <a:pt x="146380" y="167761"/>
                                  <a:pt x="146478" y="168271"/>
                                </a:cubicBezTo>
                                <a:cubicBezTo>
                                  <a:pt x="146576" y="168790"/>
                                  <a:pt x="146674" y="169496"/>
                                  <a:pt x="146772" y="169986"/>
                                </a:cubicBezTo>
                                <a:cubicBezTo>
                                  <a:pt x="146969" y="170466"/>
                                  <a:pt x="147067" y="171113"/>
                                  <a:pt x="147165" y="171191"/>
                                </a:cubicBezTo>
                                <a:cubicBezTo>
                                  <a:pt x="147165" y="171231"/>
                                  <a:pt x="147460" y="170839"/>
                                  <a:pt x="147460" y="170427"/>
                                </a:cubicBezTo>
                                <a:cubicBezTo>
                                  <a:pt x="147656" y="169574"/>
                                  <a:pt x="147754" y="168065"/>
                                  <a:pt x="147852" y="166055"/>
                                </a:cubicBezTo>
                                <a:cubicBezTo>
                                  <a:pt x="147950" y="164056"/>
                                  <a:pt x="148049" y="160958"/>
                                  <a:pt x="148147" y="158400"/>
                                </a:cubicBezTo>
                                <a:cubicBezTo>
                                  <a:pt x="148245" y="155842"/>
                                  <a:pt x="148441" y="152666"/>
                                  <a:pt x="148539" y="150696"/>
                                </a:cubicBezTo>
                                <a:cubicBezTo>
                                  <a:pt x="148638" y="148716"/>
                                  <a:pt x="148736" y="147118"/>
                                  <a:pt x="148834" y="146549"/>
                                </a:cubicBezTo>
                                <a:cubicBezTo>
                                  <a:pt x="148932" y="146314"/>
                                  <a:pt x="149129" y="146883"/>
                                  <a:pt x="149227" y="147294"/>
                                </a:cubicBezTo>
                                <a:cubicBezTo>
                                  <a:pt x="149325" y="148284"/>
                                  <a:pt x="149423" y="150166"/>
                                  <a:pt x="149521" y="152528"/>
                                </a:cubicBezTo>
                                <a:cubicBezTo>
                                  <a:pt x="149620" y="154891"/>
                                  <a:pt x="149718" y="158253"/>
                                  <a:pt x="149914" y="161458"/>
                                </a:cubicBezTo>
                                <a:cubicBezTo>
                                  <a:pt x="150012" y="164654"/>
                                  <a:pt x="150110" y="168859"/>
                                  <a:pt x="150208" y="171731"/>
                                </a:cubicBezTo>
                                <a:cubicBezTo>
                                  <a:pt x="150307" y="174603"/>
                                  <a:pt x="150405" y="177475"/>
                                  <a:pt x="150503" y="178700"/>
                                </a:cubicBezTo>
                                <a:cubicBezTo>
                                  <a:pt x="150601" y="178955"/>
                                  <a:pt x="150895" y="179229"/>
                                  <a:pt x="150895" y="179082"/>
                                </a:cubicBezTo>
                                <a:cubicBezTo>
                                  <a:pt x="150994" y="178406"/>
                                  <a:pt x="151092" y="176240"/>
                                  <a:pt x="151190" y="174642"/>
                                </a:cubicBezTo>
                                <a:cubicBezTo>
                                  <a:pt x="151288" y="173034"/>
                                  <a:pt x="151485" y="170917"/>
                                  <a:pt x="151583" y="169457"/>
                                </a:cubicBezTo>
                                <a:cubicBezTo>
                                  <a:pt x="151681" y="167996"/>
                                  <a:pt x="151779" y="166702"/>
                                  <a:pt x="151877" y="165869"/>
                                </a:cubicBezTo>
                                <a:cubicBezTo>
                                  <a:pt x="151976" y="165134"/>
                                  <a:pt x="152172" y="164556"/>
                                  <a:pt x="152270" y="164428"/>
                                </a:cubicBezTo>
                                <a:cubicBezTo>
                                  <a:pt x="152368" y="164311"/>
                                  <a:pt x="152466" y="164683"/>
                                  <a:pt x="152565" y="165006"/>
                                </a:cubicBezTo>
                                <a:cubicBezTo>
                                  <a:pt x="152663" y="165369"/>
                                  <a:pt x="152761" y="166075"/>
                                  <a:pt x="152957" y="166614"/>
                                </a:cubicBezTo>
                                <a:cubicBezTo>
                                  <a:pt x="153055" y="167143"/>
                                  <a:pt x="153154" y="167761"/>
                                  <a:pt x="153252" y="168212"/>
                                </a:cubicBezTo>
                                <a:cubicBezTo>
                                  <a:pt x="153350" y="168663"/>
                                  <a:pt x="153448" y="169015"/>
                                  <a:pt x="153645" y="169329"/>
                                </a:cubicBezTo>
                                <a:cubicBezTo>
                                  <a:pt x="153743" y="169633"/>
                                  <a:pt x="153841" y="169829"/>
                                  <a:pt x="153939" y="170064"/>
                                </a:cubicBezTo>
                                <a:cubicBezTo>
                                  <a:pt x="154038" y="170299"/>
                                  <a:pt x="154135" y="170515"/>
                                  <a:pt x="154234" y="170721"/>
                                </a:cubicBezTo>
                                <a:cubicBezTo>
                                  <a:pt x="154430" y="170927"/>
                                  <a:pt x="154528" y="171123"/>
                                  <a:pt x="154626" y="171299"/>
                                </a:cubicBezTo>
                                <a:cubicBezTo>
                                  <a:pt x="154724" y="171466"/>
                                  <a:pt x="154823" y="171613"/>
                                  <a:pt x="154921" y="171750"/>
                                </a:cubicBezTo>
                                <a:cubicBezTo>
                                  <a:pt x="155019" y="171887"/>
                                  <a:pt x="155215" y="172044"/>
                                  <a:pt x="155313" y="172113"/>
                                </a:cubicBezTo>
                                <a:cubicBezTo>
                                  <a:pt x="155412" y="172191"/>
                                  <a:pt x="155510" y="172270"/>
                                  <a:pt x="155608" y="172182"/>
                                </a:cubicBezTo>
                                <a:cubicBezTo>
                                  <a:pt x="155706" y="172093"/>
                                  <a:pt x="155903" y="171907"/>
                                  <a:pt x="156001" y="171584"/>
                                </a:cubicBezTo>
                                <a:cubicBezTo>
                                  <a:pt x="156099" y="171250"/>
                                  <a:pt x="156197" y="170731"/>
                                  <a:pt x="156296" y="170192"/>
                                </a:cubicBezTo>
                                <a:cubicBezTo>
                                  <a:pt x="156393" y="169643"/>
                                  <a:pt x="156492" y="168898"/>
                                  <a:pt x="156688" y="168310"/>
                                </a:cubicBezTo>
                                <a:cubicBezTo>
                                  <a:pt x="156786" y="167722"/>
                                  <a:pt x="156884" y="167143"/>
                                  <a:pt x="156983" y="166673"/>
                                </a:cubicBezTo>
                                <a:cubicBezTo>
                                  <a:pt x="157081" y="166202"/>
                                  <a:pt x="157179" y="165859"/>
                                  <a:pt x="157375" y="165477"/>
                                </a:cubicBezTo>
                                <a:cubicBezTo>
                                  <a:pt x="157473" y="165095"/>
                                  <a:pt x="157571" y="164761"/>
                                  <a:pt x="157670" y="164389"/>
                                </a:cubicBezTo>
                                <a:cubicBezTo>
                                  <a:pt x="157768" y="164026"/>
                                  <a:pt x="157866" y="163585"/>
                                  <a:pt x="157964" y="163291"/>
                                </a:cubicBezTo>
                                <a:cubicBezTo>
                                  <a:pt x="158161" y="162987"/>
                                  <a:pt x="158259" y="162595"/>
                                  <a:pt x="158357" y="162605"/>
                                </a:cubicBezTo>
                                <a:cubicBezTo>
                                  <a:pt x="158455" y="162605"/>
                                  <a:pt x="158652" y="162928"/>
                                  <a:pt x="158652" y="163320"/>
                                </a:cubicBezTo>
                                <a:cubicBezTo>
                                  <a:pt x="158750" y="163879"/>
                                  <a:pt x="158946" y="164860"/>
                                  <a:pt x="159044" y="165967"/>
                                </a:cubicBezTo>
                                <a:cubicBezTo>
                                  <a:pt x="159142" y="167085"/>
                                  <a:pt x="159241" y="168623"/>
                                  <a:pt x="159339" y="169986"/>
                                </a:cubicBezTo>
                                <a:cubicBezTo>
                                  <a:pt x="159437" y="171348"/>
                                  <a:pt x="159633" y="172877"/>
                                  <a:pt x="159731" y="174142"/>
                                </a:cubicBezTo>
                                <a:cubicBezTo>
                                  <a:pt x="159829" y="175397"/>
                                  <a:pt x="159928" y="176583"/>
                                  <a:pt x="160026" y="177524"/>
                                </a:cubicBezTo>
                                <a:cubicBezTo>
                                  <a:pt x="160124" y="178465"/>
                                  <a:pt x="160222" y="179308"/>
                                  <a:pt x="160419" y="179798"/>
                                </a:cubicBezTo>
                                <a:cubicBezTo>
                                  <a:pt x="160419" y="180141"/>
                                  <a:pt x="160615" y="180621"/>
                                  <a:pt x="160713" y="180415"/>
                                </a:cubicBezTo>
                                <a:cubicBezTo>
                                  <a:pt x="160812" y="180180"/>
                                  <a:pt x="161008" y="179219"/>
                                  <a:pt x="161008" y="178004"/>
                                </a:cubicBezTo>
                                <a:cubicBezTo>
                                  <a:pt x="161204" y="176455"/>
                                  <a:pt x="161302" y="174024"/>
                                  <a:pt x="161401" y="171084"/>
                                </a:cubicBezTo>
                                <a:cubicBezTo>
                                  <a:pt x="161499" y="168153"/>
                                  <a:pt x="161597" y="163840"/>
                                  <a:pt x="161695" y="160390"/>
                                </a:cubicBezTo>
                                <a:cubicBezTo>
                                  <a:pt x="161891" y="156930"/>
                                  <a:pt x="161989" y="152528"/>
                                  <a:pt x="162087" y="150352"/>
                                </a:cubicBezTo>
                                <a:cubicBezTo>
                                  <a:pt x="162186" y="148833"/>
                                  <a:pt x="162284" y="146951"/>
                                  <a:pt x="162382" y="147324"/>
                                </a:cubicBezTo>
                                <a:cubicBezTo>
                                  <a:pt x="162480" y="147863"/>
                                  <a:pt x="162677" y="150833"/>
                                  <a:pt x="162775" y="153548"/>
                                </a:cubicBezTo>
                                <a:cubicBezTo>
                                  <a:pt x="162873" y="156253"/>
                                  <a:pt x="162971" y="160801"/>
                                  <a:pt x="163070" y="163575"/>
                                </a:cubicBezTo>
                                <a:cubicBezTo>
                                  <a:pt x="163168" y="166339"/>
                                  <a:pt x="163364" y="168976"/>
                                  <a:pt x="163462" y="170162"/>
                                </a:cubicBezTo>
                                <a:cubicBezTo>
                                  <a:pt x="163462" y="170466"/>
                                  <a:pt x="163757" y="170819"/>
                                  <a:pt x="163757" y="170672"/>
                                </a:cubicBezTo>
                                <a:cubicBezTo>
                                  <a:pt x="163855" y="170104"/>
                                  <a:pt x="163953" y="168388"/>
                                  <a:pt x="164149" y="166761"/>
                                </a:cubicBezTo>
                                <a:cubicBezTo>
                                  <a:pt x="164247" y="165134"/>
                                  <a:pt x="164346" y="162928"/>
                                  <a:pt x="164444" y="160899"/>
                                </a:cubicBezTo>
                                <a:cubicBezTo>
                                  <a:pt x="164542" y="158880"/>
                                  <a:pt x="164640" y="156459"/>
                                  <a:pt x="164738" y="154607"/>
                                </a:cubicBezTo>
                                <a:cubicBezTo>
                                  <a:pt x="164935" y="152764"/>
                                  <a:pt x="165033" y="150656"/>
                                  <a:pt x="165131" y="149804"/>
                                </a:cubicBezTo>
                                <a:cubicBezTo>
                                  <a:pt x="165131" y="149588"/>
                                  <a:pt x="165426" y="149245"/>
                                  <a:pt x="165426" y="149480"/>
                                </a:cubicBezTo>
                                <a:cubicBezTo>
                                  <a:pt x="165622" y="150421"/>
                                  <a:pt x="165720" y="152676"/>
                                  <a:pt x="165818" y="155508"/>
                                </a:cubicBezTo>
                                <a:cubicBezTo>
                                  <a:pt x="165917" y="158331"/>
                                  <a:pt x="166015" y="162889"/>
                                  <a:pt x="166113" y="166447"/>
                                </a:cubicBezTo>
                                <a:cubicBezTo>
                                  <a:pt x="166211" y="169996"/>
                                  <a:pt x="166407" y="174534"/>
                                  <a:pt x="166505" y="176828"/>
                                </a:cubicBezTo>
                                <a:cubicBezTo>
                                  <a:pt x="166604" y="178514"/>
                                  <a:pt x="166702" y="180307"/>
                                  <a:pt x="166800" y="180190"/>
                                </a:cubicBezTo>
                                <a:cubicBezTo>
                                  <a:pt x="166898" y="180033"/>
                                  <a:pt x="166996" y="177612"/>
                                  <a:pt x="167193" y="175867"/>
                                </a:cubicBezTo>
                                <a:cubicBezTo>
                                  <a:pt x="167291" y="174122"/>
                                  <a:pt x="167389" y="171142"/>
                                  <a:pt x="167487" y="169721"/>
                                </a:cubicBezTo>
                                <a:cubicBezTo>
                                  <a:pt x="167586" y="168506"/>
                                  <a:pt x="167782" y="167359"/>
                                  <a:pt x="167880" y="167310"/>
                                </a:cubicBezTo>
                                <a:cubicBezTo>
                                  <a:pt x="167978" y="167261"/>
                                  <a:pt x="168076" y="168437"/>
                                  <a:pt x="168175" y="169388"/>
                                </a:cubicBezTo>
                                <a:cubicBezTo>
                                  <a:pt x="168273" y="170349"/>
                                  <a:pt x="168371" y="172083"/>
                                  <a:pt x="168469" y="173044"/>
                                </a:cubicBezTo>
                                <a:cubicBezTo>
                                  <a:pt x="168665" y="174005"/>
                                  <a:pt x="168764" y="174946"/>
                                  <a:pt x="168862" y="175142"/>
                                </a:cubicBezTo>
                                <a:cubicBezTo>
                                  <a:pt x="168960" y="175279"/>
                                  <a:pt x="169156" y="174720"/>
                                  <a:pt x="169156" y="174250"/>
                                </a:cubicBezTo>
                                <a:cubicBezTo>
                                  <a:pt x="169353" y="173524"/>
                                  <a:pt x="169451" y="172054"/>
                                  <a:pt x="169549" y="170809"/>
                                </a:cubicBezTo>
                                <a:cubicBezTo>
                                  <a:pt x="169647" y="169555"/>
                                  <a:pt x="169745" y="167820"/>
                                  <a:pt x="169844" y="166761"/>
                                </a:cubicBezTo>
                                <a:cubicBezTo>
                                  <a:pt x="169942" y="165702"/>
                                  <a:pt x="170138" y="164703"/>
                                  <a:pt x="170236" y="164458"/>
                                </a:cubicBezTo>
                                <a:cubicBezTo>
                                  <a:pt x="170236" y="164320"/>
                                  <a:pt x="170531" y="164850"/>
                                  <a:pt x="170531" y="165291"/>
                                </a:cubicBezTo>
                                <a:cubicBezTo>
                                  <a:pt x="170629" y="166055"/>
                                  <a:pt x="170727" y="167653"/>
                                  <a:pt x="170923" y="169055"/>
                                </a:cubicBezTo>
                                <a:cubicBezTo>
                                  <a:pt x="171022" y="170456"/>
                                  <a:pt x="171120" y="172544"/>
                                  <a:pt x="171218" y="173681"/>
                                </a:cubicBezTo>
                                <a:cubicBezTo>
                                  <a:pt x="171316" y="174769"/>
                                  <a:pt x="171414" y="175789"/>
                                  <a:pt x="171610" y="175847"/>
                                </a:cubicBezTo>
                                <a:cubicBezTo>
                                  <a:pt x="171709" y="175906"/>
                                  <a:pt x="171807" y="174955"/>
                                  <a:pt x="171905" y="174054"/>
                                </a:cubicBezTo>
                                <a:cubicBezTo>
                                  <a:pt x="172003" y="173083"/>
                                  <a:pt x="172102" y="171348"/>
                                  <a:pt x="172200" y="170015"/>
                                </a:cubicBezTo>
                                <a:cubicBezTo>
                                  <a:pt x="172396" y="168682"/>
                                  <a:pt x="172494" y="167192"/>
                                  <a:pt x="172592" y="166075"/>
                                </a:cubicBezTo>
                                <a:cubicBezTo>
                                  <a:pt x="172691" y="164957"/>
                                  <a:pt x="172789" y="163938"/>
                                  <a:pt x="172887" y="163320"/>
                                </a:cubicBezTo>
                                <a:cubicBezTo>
                                  <a:pt x="172985" y="162830"/>
                                  <a:pt x="173181" y="162311"/>
                                  <a:pt x="173280" y="162389"/>
                                </a:cubicBezTo>
                                <a:cubicBezTo>
                                  <a:pt x="173378" y="162497"/>
                                  <a:pt x="173476" y="163154"/>
                                  <a:pt x="173574" y="163938"/>
                                </a:cubicBezTo>
                                <a:cubicBezTo>
                                  <a:pt x="173672" y="164722"/>
                                  <a:pt x="173868" y="166222"/>
                                  <a:pt x="173967" y="167124"/>
                                </a:cubicBezTo>
                                <a:cubicBezTo>
                                  <a:pt x="174065" y="168035"/>
                                  <a:pt x="174163" y="168996"/>
                                  <a:pt x="174261" y="169388"/>
                                </a:cubicBezTo>
                                <a:cubicBezTo>
                                  <a:pt x="174360" y="169555"/>
                                  <a:pt x="174556" y="169515"/>
                                  <a:pt x="174654" y="169457"/>
                                </a:cubicBezTo>
                                <a:cubicBezTo>
                                  <a:pt x="174753" y="169329"/>
                                  <a:pt x="174850" y="168800"/>
                                  <a:pt x="174949" y="168584"/>
                                </a:cubicBezTo>
                                <a:cubicBezTo>
                                  <a:pt x="175047" y="168369"/>
                                  <a:pt x="175145" y="168172"/>
                                  <a:pt x="175341" y="168153"/>
                                </a:cubicBezTo>
                                <a:cubicBezTo>
                                  <a:pt x="175439" y="168143"/>
                                  <a:pt x="175538" y="168378"/>
                                  <a:pt x="175636" y="168476"/>
                                </a:cubicBezTo>
                                <a:cubicBezTo>
                                  <a:pt x="175734" y="168574"/>
                                  <a:pt x="175832" y="168800"/>
                                  <a:pt x="175930" y="168751"/>
                                </a:cubicBezTo>
                                <a:cubicBezTo>
                                  <a:pt x="176028" y="168702"/>
                                  <a:pt x="176225" y="168486"/>
                                  <a:pt x="176323" y="168172"/>
                                </a:cubicBezTo>
                                <a:cubicBezTo>
                                  <a:pt x="176421" y="167800"/>
                                  <a:pt x="176519" y="167124"/>
                                  <a:pt x="176618" y="166536"/>
                                </a:cubicBezTo>
                                <a:cubicBezTo>
                                  <a:pt x="176716" y="165938"/>
                                  <a:pt x="176912" y="165016"/>
                                  <a:pt x="177010" y="164605"/>
                                </a:cubicBezTo>
                                <a:cubicBezTo>
                                  <a:pt x="177108" y="164291"/>
                                  <a:pt x="177207" y="163948"/>
                                  <a:pt x="177305" y="164056"/>
                                </a:cubicBezTo>
                                <a:cubicBezTo>
                                  <a:pt x="177403" y="164193"/>
                                  <a:pt x="177599" y="164850"/>
                                  <a:pt x="177698" y="165408"/>
                                </a:cubicBezTo>
                                <a:cubicBezTo>
                                  <a:pt x="177796" y="165977"/>
                                  <a:pt x="177894" y="166967"/>
                                  <a:pt x="177992" y="167447"/>
                                </a:cubicBezTo>
                                <a:cubicBezTo>
                                  <a:pt x="178090" y="167908"/>
                                  <a:pt x="178286" y="168457"/>
                                  <a:pt x="178385" y="168320"/>
                                </a:cubicBezTo>
                                <a:cubicBezTo>
                                  <a:pt x="178483" y="168192"/>
                                  <a:pt x="178581" y="167457"/>
                                  <a:pt x="178679" y="166585"/>
                                </a:cubicBezTo>
                                <a:cubicBezTo>
                                  <a:pt x="178777" y="165604"/>
                                  <a:pt x="178876" y="163889"/>
                                  <a:pt x="179072" y="162458"/>
                                </a:cubicBezTo>
                                <a:cubicBezTo>
                                  <a:pt x="179170" y="161027"/>
                                  <a:pt x="179268" y="159115"/>
                                  <a:pt x="179367" y="157979"/>
                                </a:cubicBezTo>
                                <a:cubicBezTo>
                                  <a:pt x="179465" y="156832"/>
                                  <a:pt x="179563" y="155763"/>
                                  <a:pt x="179661" y="155587"/>
                                </a:cubicBezTo>
                                <a:cubicBezTo>
                                  <a:pt x="179759" y="155459"/>
                                  <a:pt x="179956" y="156244"/>
                                  <a:pt x="180054" y="156930"/>
                                </a:cubicBezTo>
                                <a:cubicBezTo>
                                  <a:pt x="180152" y="157851"/>
                                  <a:pt x="180250" y="159704"/>
                                  <a:pt x="180348" y="161086"/>
                                </a:cubicBezTo>
                                <a:cubicBezTo>
                                  <a:pt x="180446" y="162477"/>
                                  <a:pt x="180643" y="164203"/>
                                  <a:pt x="180741" y="165252"/>
                                </a:cubicBezTo>
                                <a:cubicBezTo>
                                  <a:pt x="180839" y="166300"/>
                                  <a:pt x="180937" y="167075"/>
                                  <a:pt x="181035" y="167379"/>
                                </a:cubicBezTo>
                                <a:cubicBezTo>
                                  <a:pt x="181134" y="167584"/>
                                  <a:pt x="181330" y="167290"/>
                                  <a:pt x="181428" y="167094"/>
                                </a:cubicBezTo>
                                <a:cubicBezTo>
                                  <a:pt x="181527" y="166800"/>
                                  <a:pt x="181625" y="166036"/>
                                  <a:pt x="181723" y="165624"/>
                                </a:cubicBezTo>
                                <a:cubicBezTo>
                                  <a:pt x="181821" y="165222"/>
                                  <a:pt x="181919" y="164752"/>
                                  <a:pt x="182116" y="164654"/>
                                </a:cubicBezTo>
                                <a:cubicBezTo>
                                  <a:pt x="182116" y="164595"/>
                                  <a:pt x="182312" y="164801"/>
                                  <a:pt x="182410" y="165055"/>
                                </a:cubicBezTo>
                                <a:cubicBezTo>
                                  <a:pt x="182508" y="165457"/>
                                  <a:pt x="182606" y="166212"/>
                                  <a:pt x="182704" y="167104"/>
                                </a:cubicBezTo>
                                <a:cubicBezTo>
                                  <a:pt x="182901" y="167986"/>
                                  <a:pt x="182999" y="169261"/>
                                  <a:pt x="183097" y="170368"/>
                                </a:cubicBezTo>
                                <a:cubicBezTo>
                                  <a:pt x="183195" y="171476"/>
                                  <a:pt x="183293" y="172701"/>
                                  <a:pt x="183392" y="173730"/>
                                </a:cubicBezTo>
                                <a:cubicBezTo>
                                  <a:pt x="183588" y="174759"/>
                                  <a:pt x="183686" y="175642"/>
                                  <a:pt x="183785" y="176534"/>
                                </a:cubicBezTo>
                                <a:cubicBezTo>
                                  <a:pt x="183883" y="177416"/>
                                  <a:pt x="183981" y="178308"/>
                                  <a:pt x="184079" y="179043"/>
                                </a:cubicBezTo>
                                <a:cubicBezTo>
                                  <a:pt x="184177" y="179778"/>
                                  <a:pt x="184374" y="180670"/>
                                  <a:pt x="184472" y="180954"/>
                                </a:cubicBezTo>
                                <a:cubicBezTo>
                                  <a:pt x="184472" y="181023"/>
                                  <a:pt x="184766" y="180896"/>
                                  <a:pt x="184766" y="180690"/>
                                </a:cubicBezTo>
                                <a:cubicBezTo>
                                  <a:pt x="184864" y="179945"/>
                                  <a:pt x="185061" y="178572"/>
                                  <a:pt x="185159" y="176475"/>
                                </a:cubicBezTo>
                                <a:cubicBezTo>
                                  <a:pt x="185257" y="174387"/>
                                  <a:pt x="185355" y="171113"/>
                                  <a:pt x="185453" y="168133"/>
                                </a:cubicBezTo>
                                <a:cubicBezTo>
                                  <a:pt x="185551" y="165153"/>
                                  <a:pt x="185650" y="161311"/>
                                  <a:pt x="185846" y="158596"/>
                                </a:cubicBezTo>
                                <a:cubicBezTo>
                                  <a:pt x="185944" y="155881"/>
                                  <a:pt x="186043" y="153322"/>
                                  <a:pt x="186141" y="151833"/>
                                </a:cubicBezTo>
                                <a:cubicBezTo>
                                  <a:pt x="186239" y="150725"/>
                                  <a:pt x="186435" y="149696"/>
                                  <a:pt x="186435" y="149647"/>
                                </a:cubicBezTo>
                                <a:cubicBezTo>
                                  <a:pt x="186533" y="149588"/>
                                  <a:pt x="186730" y="150519"/>
                                  <a:pt x="186828" y="151421"/>
                                </a:cubicBezTo>
                                <a:cubicBezTo>
                                  <a:pt x="186926" y="152460"/>
                                  <a:pt x="187024" y="154126"/>
                                  <a:pt x="187122" y="155871"/>
                                </a:cubicBezTo>
                                <a:cubicBezTo>
                                  <a:pt x="187319" y="157606"/>
                                  <a:pt x="187417" y="159958"/>
                                  <a:pt x="187515" y="161870"/>
                                </a:cubicBezTo>
                                <a:cubicBezTo>
                                  <a:pt x="187613" y="163791"/>
                                  <a:pt x="187711" y="166153"/>
                                  <a:pt x="187810" y="167349"/>
                                </a:cubicBezTo>
                                <a:cubicBezTo>
                                  <a:pt x="187908" y="168212"/>
                                  <a:pt x="188104" y="169202"/>
                                  <a:pt x="188202" y="169055"/>
                                </a:cubicBezTo>
                                <a:cubicBezTo>
                                  <a:pt x="188301" y="168839"/>
                                  <a:pt x="188399" y="167251"/>
                                  <a:pt x="188497" y="166085"/>
                                </a:cubicBezTo>
                                <a:cubicBezTo>
                                  <a:pt x="188595" y="164909"/>
                                  <a:pt x="188693" y="162860"/>
                                  <a:pt x="188890" y="162017"/>
                                </a:cubicBezTo>
                                <a:cubicBezTo>
                                  <a:pt x="188890" y="161497"/>
                                  <a:pt x="189086" y="160850"/>
                                  <a:pt x="189184" y="161027"/>
                                </a:cubicBezTo>
                                <a:cubicBezTo>
                                  <a:pt x="189282" y="161301"/>
                                  <a:pt x="189380" y="162566"/>
                                  <a:pt x="189577" y="163664"/>
                                </a:cubicBezTo>
                                <a:cubicBezTo>
                                  <a:pt x="189675" y="164771"/>
                                  <a:pt x="189773" y="166487"/>
                                  <a:pt x="189871" y="167633"/>
                                </a:cubicBezTo>
                                <a:cubicBezTo>
                                  <a:pt x="189969" y="168790"/>
                                  <a:pt x="190067" y="169927"/>
                                  <a:pt x="190166" y="170574"/>
                                </a:cubicBezTo>
                                <a:cubicBezTo>
                                  <a:pt x="190264" y="171084"/>
                                  <a:pt x="190460" y="171486"/>
                                  <a:pt x="190559" y="171554"/>
                                </a:cubicBezTo>
                                <a:cubicBezTo>
                                  <a:pt x="190657" y="171633"/>
                                  <a:pt x="190755" y="171319"/>
                                  <a:pt x="190853" y="171074"/>
                                </a:cubicBezTo>
                                <a:cubicBezTo>
                                  <a:pt x="191049" y="170839"/>
                                  <a:pt x="191148" y="170260"/>
                                  <a:pt x="191246" y="170123"/>
                                </a:cubicBezTo>
                                <a:cubicBezTo>
                                  <a:pt x="191246" y="170084"/>
                                  <a:pt x="191540" y="170074"/>
                                  <a:pt x="191540" y="170250"/>
                                </a:cubicBezTo>
                                <a:cubicBezTo>
                                  <a:pt x="191638" y="170819"/>
                                  <a:pt x="191835" y="171887"/>
                                  <a:pt x="191933" y="173544"/>
                                </a:cubicBezTo>
                                <a:cubicBezTo>
                                  <a:pt x="192031" y="175201"/>
                                  <a:pt x="192129" y="178004"/>
                                  <a:pt x="192227" y="180170"/>
                                </a:cubicBezTo>
                                <a:cubicBezTo>
                                  <a:pt x="192325" y="182336"/>
                                  <a:pt x="192424" y="185242"/>
                                  <a:pt x="192620" y="186536"/>
                                </a:cubicBezTo>
                                <a:cubicBezTo>
                                  <a:pt x="192620" y="187254"/>
                                  <a:pt x="192817" y="188183"/>
                                  <a:pt x="192915" y="187938"/>
                                </a:cubicBezTo>
                                <a:cubicBezTo>
                                  <a:pt x="193013" y="187494"/>
                                  <a:pt x="193111" y="185569"/>
                                  <a:pt x="193307" y="183877"/>
                                </a:cubicBezTo>
                                <a:cubicBezTo>
                                  <a:pt x="193406" y="182180"/>
                                  <a:pt x="193504" y="179621"/>
                                  <a:pt x="193602" y="177788"/>
                                </a:cubicBezTo>
                                <a:cubicBezTo>
                                  <a:pt x="193700" y="175945"/>
                                  <a:pt x="193798" y="174073"/>
                                  <a:pt x="193896" y="172858"/>
                                </a:cubicBezTo>
                                <a:cubicBezTo>
                                  <a:pt x="194093" y="171682"/>
                                  <a:pt x="194191" y="170937"/>
                                  <a:pt x="194289" y="170525"/>
                                </a:cubicBezTo>
                                <a:cubicBezTo>
                                  <a:pt x="194289" y="170309"/>
                                  <a:pt x="194583" y="170260"/>
                                  <a:pt x="194583" y="170260"/>
                                </a:cubicBezTo>
                                <a:cubicBezTo>
                                  <a:pt x="194780" y="170260"/>
                                  <a:pt x="194878" y="170652"/>
                                  <a:pt x="194976" y="170535"/>
                                </a:cubicBezTo>
                                <a:cubicBezTo>
                                  <a:pt x="195075" y="170456"/>
                                  <a:pt x="195173" y="170094"/>
                                  <a:pt x="195271" y="169604"/>
                                </a:cubicBezTo>
                                <a:cubicBezTo>
                                  <a:pt x="195369" y="168927"/>
                                  <a:pt x="195565" y="167771"/>
                                  <a:pt x="195664" y="166506"/>
                                </a:cubicBezTo>
                                <a:cubicBezTo>
                                  <a:pt x="195762" y="165232"/>
                                  <a:pt x="195860" y="163419"/>
                                  <a:pt x="195958" y="161978"/>
                                </a:cubicBezTo>
                                <a:cubicBezTo>
                                  <a:pt x="196056" y="160537"/>
                                  <a:pt x="196154" y="158782"/>
                                  <a:pt x="196351" y="157861"/>
                                </a:cubicBezTo>
                                <a:cubicBezTo>
                                  <a:pt x="196449" y="157126"/>
                                  <a:pt x="196547" y="156283"/>
                                  <a:pt x="196645" y="156430"/>
                                </a:cubicBezTo>
                                <a:cubicBezTo>
                                  <a:pt x="196743" y="156616"/>
                                  <a:pt x="196842" y="157684"/>
                                  <a:pt x="197038" y="158959"/>
                                </a:cubicBezTo>
                                <a:cubicBezTo>
                                  <a:pt x="197136" y="160243"/>
                                  <a:pt x="197234" y="162527"/>
                                  <a:pt x="197333" y="164134"/>
                                </a:cubicBezTo>
                                <a:cubicBezTo>
                                  <a:pt x="197431" y="165732"/>
                                  <a:pt x="197529" y="167643"/>
                                  <a:pt x="197627" y="168584"/>
                                </a:cubicBezTo>
                                <a:cubicBezTo>
                                  <a:pt x="197725" y="169182"/>
                                  <a:pt x="197922" y="169751"/>
                                  <a:pt x="198020" y="169741"/>
                                </a:cubicBezTo>
                                <a:cubicBezTo>
                                  <a:pt x="198118" y="169711"/>
                                  <a:pt x="198216" y="168800"/>
                                  <a:pt x="198314" y="168437"/>
                                </a:cubicBezTo>
                                <a:cubicBezTo>
                                  <a:pt x="198412" y="168084"/>
                                  <a:pt x="198609" y="167545"/>
                                  <a:pt x="198707" y="167584"/>
                                </a:cubicBezTo>
                                <a:cubicBezTo>
                                  <a:pt x="198805" y="167624"/>
                                  <a:pt x="198903" y="168133"/>
                                  <a:pt x="199001" y="168702"/>
                                </a:cubicBezTo>
                                <a:cubicBezTo>
                                  <a:pt x="199100" y="169290"/>
                                  <a:pt x="199296" y="170299"/>
                                  <a:pt x="199394" y="171133"/>
                                </a:cubicBezTo>
                                <a:cubicBezTo>
                                  <a:pt x="199492" y="171966"/>
                                  <a:pt x="199591" y="172956"/>
                                  <a:pt x="199689" y="173681"/>
                                </a:cubicBezTo>
                                <a:cubicBezTo>
                                  <a:pt x="199787" y="174407"/>
                                  <a:pt x="199885" y="175073"/>
                                  <a:pt x="200082" y="175485"/>
                                </a:cubicBezTo>
                                <a:cubicBezTo>
                                  <a:pt x="200180" y="175838"/>
                                  <a:pt x="200278" y="176210"/>
                                  <a:pt x="200376" y="176142"/>
                                </a:cubicBezTo>
                                <a:cubicBezTo>
                                  <a:pt x="200474" y="176083"/>
                                  <a:pt x="200671" y="175593"/>
                                  <a:pt x="200769" y="175014"/>
                                </a:cubicBezTo>
                                <a:cubicBezTo>
                                  <a:pt x="200867" y="174220"/>
                                  <a:pt x="200965" y="172868"/>
                                  <a:pt x="201063" y="171407"/>
                                </a:cubicBezTo>
                                <a:cubicBezTo>
                                  <a:pt x="201161" y="169937"/>
                                  <a:pt x="201259" y="167908"/>
                                  <a:pt x="201358" y="166212"/>
                                </a:cubicBezTo>
                                <a:cubicBezTo>
                                  <a:pt x="201554" y="164516"/>
                                  <a:pt x="201652" y="162781"/>
                                  <a:pt x="201750" y="161242"/>
                                </a:cubicBezTo>
                                <a:cubicBezTo>
                                  <a:pt x="201849" y="159704"/>
                                  <a:pt x="201947" y="158302"/>
                                  <a:pt x="202045" y="156959"/>
                                </a:cubicBezTo>
                                <a:cubicBezTo>
                                  <a:pt x="202143" y="155626"/>
                                  <a:pt x="202340" y="154165"/>
                                  <a:pt x="202438" y="153205"/>
                                </a:cubicBezTo>
                                <a:cubicBezTo>
                                  <a:pt x="202536" y="152244"/>
                                  <a:pt x="202634" y="151186"/>
                                  <a:pt x="202732" y="151205"/>
                                </a:cubicBezTo>
                                <a:cubicBezTo>
                                  <a:pt x="202831" y="151225"/>
                                  <a:pt x="203027" y="152254"/>
                                  <a:pt x="203125" y="153332"/>
                                </a:cubicBezTo>
                                <a:cubicBezTo>
                                  <a:pt x="203223" y="154901"/>
                                  <a:pt x="203321" y="158008"/>
                                  <a:pt x="203419" y="160664"/>
                                </a:cubicBezTo>
                                <a:cubicBezTo>
                                  <a:pt x="203517" y="163311"/>
                                  <a:pt x="203616" y="167310"/>
                                  <a:pt x="203812" y="169241"/>
                                </a:cubicBezTo>
                                <a:cubicBezTo>
                                  <a:pt x="203812" y="170750"/>
                                  <a:pt x="204008" y="172309"/>
                                  <a:pt x="204107" y="172240"/>
                                </a:cubicBezTo>
                                <a:cubicBezTo>
                                  <a:pt x="204205" y="172152"/>
                                  <a:pt x="204303" y="170172"/>
                                  <a:pt x="204401" y="168712"/>
                                </a:cubicBezTo>
                                <a:cubicBezTo>
                                  <a:pt x="204598" y="167241"/>
                                  <a:pt x="204696" y="164879"/>
                                  <a:pt x="204794" y="163448"/>
                                </a:cubicBezTo>
                                <a:cubicBezTo>
                                  <a:pt x="204892" y="162007"/>
                                  <a:pt x="204990" y="160752"/>
                                  <a:pt x="205089" y="160096"/>
                                </a:cubicBezTo>
                                <a:cubicBezTo>
                                  <a:pt x="205186" y="159753"/>
                                  <a:pt x="205383" y="159409"/>
                                  <a:pt x="205481" y="159488"/>
                                </a:cubicBezTo>
                                <a:cubicBezTo>
                                  <a:pt x="205579" y="159655"/>
                                  <a:pt x="205677" y="160409"/>
                                  <a:pt x="205775" y="161066"/>
                                </a:cubicBezTo>
                                <a:cubicBezTo>
                                  <a:pt x="205874" y="161733"/>
                                  <a:pt x="206070" y="162781"/>
                                  <a:pt x="206168" y="163458"/>
                                </a:cubicBezTo>
                                <a:cubicBezTo>
                                  <a:pt x="206266" y="164144"/>
                                  <a:pt x="206365" y="164879"/>
                                  <a:pt x="206463" y="165173"/>
                                </a:cubicBezTo>
                                <a:cubicBezTo>
                                  <a:pt x="206561" y="165330"/>
                                  <a:pt x="206758" y="165379"/>
                                  <a:pt x="206856" y="165242"/>
                                </a:cubicBezTo>
                                <a:cubicBezTo>
                                  <a:pt x="206954" y="164987"/>
                                  <a:pt x="207052" y="164252"/>
                                  <a:pt x="207150" y="163683"/>
                                </a:cubicBezTo>
                                <a:cubicBezTo>
                                  <a:pt x="207248" y="163105"/>
                                  <a:pt x="207347" y="162105"/>
                                  <a:pt x="207543" y="161801"/>
                                </a:cubicBezTo>
                                <a:cubicBezTo>
                                  <a:pt x="207543" y="161723"/>
                                  <a:pt x="207837" y="161684"/>
                                  <a:pt x="207837" y="161850"/>
                                </a:cubicBezTo>
                                <a:cubicBezTo>
                                  <a:pt x="207935" y="162497"/>
                                  <a:pt x="208034" y="163938"/>
                                  <a:pt x="208132" y="165673"/>
                                </a:cubicBezTo>
                                <a:cubicBezTo>
                                  <a:pt x="208328" y="167418"/>
                                  <a:pt x="208426" y="170358"/>
                                  <a:pt x="208524" y="172299"/>
                                </a:cubicBezTo>
                                <a:cubicBezTo>
                                  <a:pt x="208623" y="174230"/>
                                  <a:pt x="208721" y="176534"/>
                                  <a:pt x="208819" y="177279"/>
                                </a:cubicBezTo>
                                <a:cubicBezTo>
                                  <a:pt x="208917" y="177514"/>
                                  <a:pt x="209114" y="177063"/>
                                  <a:pt x="209212" y="176749"/>
                                </a:cubicBezTo>
                                <a:cubicBezTo>
                                  <a:pt x="209310" y="175769"/>
                                  <a:pt x="209408" y="173318"/>
                                  <a:pt x="209506" y="171348"/>
                                </a:cubicBezTo>
                                <a:cubicBezTo>
                                  <a:pt x="209605" y="169388"/>
                                  <a:pt x="209801" y="166702"/>
                                  <a:pt x="209899" y="164957"/>
                                </a:cubicBezTo>
                                <a:cubicBezTo>
                                  <a:pt x="209997" y="163203"/>
                                  <a:pt x="210095" y="161674"/>
                                  <a:pt x="210194" y="160850"/>
                                </a:cubicBezTo>
                                <a:cubicBezTo>
                                  <a:pt x="210292" y="160419"/>
                                  <a:pt x="210488" y="159998"/>
                                  <a:pt x="210586" y="160057"/>
                                </a:cubicBezTo>
                                <a:cubicBezTo>
                                  <a:pt x="210684" y="160155"/>
                                  <a:pt x="210782" y="160958"/>
                                  <a:pt x="210881" y="161439"/>
                                </a:cubicBezTo>
                                <a:cubicBezTo>
                                  <a:pt x="210979" y="161919"/>
                                  <a:pt x="211077" y="162566"/>
                                  <a:pt x="211274" y="162958"/>
                                </a:cubicBezTo>
                                <a:cubicBezTo>
                                  <a:pt x="211372" y="163350"/>
                                  <a:pt x="211470" y="163507"/>
                                  <a:pt x="211568" y="163781"/>
                                </a:cubicBezTo>
                                <a:cubicBezTo>
                                  <a:pt x="211666" y="164056"/>
                                  <a:pt x="211764" y="164193"/>
                                  <a:pt x="211863" y="164605"/>
                                </a:cubicBezTo>
                                <a:cubicBezTo>
                                  <a:pt x="212059" y="165026"/>
                                  <a:pt x="212157" y="165536"/>
                                  <a:pt x="212255" y="166281"/>
                                </a:cubicBezTo>
                                <a:cubicBezTo>
                                  <a:pt x="212353" y="167026"/>
                                  <a:pt x="212452" y="168055"/>
                                  <a:pt x="212550" y="169084"/>
                                </a:cubicBezTo>
                                <a:cubicBezTo>
                                  <a:pt x="212746" y="170123"/>
                                  <a:pt x="212844" y="171486"/>
                                  <a:pt x="212942" y="172476"/>
                                </a:cubicBezTo>
                                <a:cubicBezTo>
                                  <a:pt x="213040" y="173456"/>
                                  <a:pt x="213139" y="174583"/>
                                  <a:pt x="213237" y="174985"/>
                                </a:cubicBezTo>
                                <a:cubicBezTo>
                                  <a:pt x="213335" y="175093"/>
                                  <a:pt x="213532" y="175044"/>
                                  <a:pt x="213630" y="174867"/>
                                </a:cubicBezTo>
                                <a:cubicBezTo>
                                  <a:pt x="213728" y="174220"/>
                                  <a:pt x="213826" y="172946"/>
                                  <a:pt x="213924" y="171113"/>
                                </a:cubicBezTo>
                                <a:cubicBezTo>
                                  <a:pt x="214022" y="169280"/>
                                  <a:pt x="214121" y="166477"/>
                                  <a:pt x="214317" y="163879"/>
                                </a:cubicBezTo>
                                <a:cubicBezTo>
                                  <a:pt x="214415" y="161272"/>
                                  <a:pt x="214513" y="157763"/>
                                  <a:pt x="214611" y="155499"/>
                                </a:cubicBezTo>
                                <a:cubicBezTo>
                                  <a:pt x="214710" y="153234"/>
                                  <a:pt x="214808" y="151107"/>
                                  <a:pt x="215004" y="150264"/>
                                </a:cubicBezTo>
                                <a:cubicBezTo>
                                  <a:pt x="215004" y="150078"/>
                                  <a:pt x="215298" y="150274"/>
                                  <a:pt x="215298" y="150460"/>
                                </a:cubicBezTo>
                                <a:cubicBezTo>
                                  <a:pt x="215397" y="151254"/>
                                  <a:pt x="215495" y="153195"/>
                                  <a:pt x="215593" y="155057"/>
                                </a:cubicBezTo>
                                <a:cubicBezTo>
                                  <a:pt x="215790" y="156920"/>
                                  <a:pt x="215888" y="159517"/>
                                  <a:pt x="215986" y="161644"/>
                                </a:cubicBezTo>
                                <a:cubicBezTo>
                                  <a:pt x="216084" y="163781"/>
                                  <a:pt x="216182" y="166193"/>
                                  <a:pt x="216280" y="167859"/>
                                </a:cubicBezTo>
                                <a:cubicBezTo>
                                  <a:pt x="216477" y="169515"/>
                                  <a:pt x="216575" y="170976"/>
                                  <a:pt x="216673" y="171613"/>
                                </a:cubicBezTo>
                                <a:cubicBezTo>
                                  <a:pt x="216673" y="171790"/>
                                  <a:pt x="216968" y="171799"/>
                                  <a:pt x="216968" y="171691"/>
                                </a:cubicBezTo>
                                <a:cubicBezTo>
                                  <a:pt x="217066" y="171270"/>
                                  <a:pt x="217262" y="169986"/>
                                  <a:pt x="217360" y="169104"/>
                                </a:cubicBezTo>
                                <a:cubicBezTo>
                                  <a:pt x="217458" y="168231"/>
                                  <a:pt x="217557" y="167134"/>
                                  <a:pt x="217655" y="166408"/>
                                </a:cubicBezTo>
                                <a:cubicBezTo>
                                  <a:pt x="217753" y="165673"/>
                                  <a:pt x="217851" y="165242"/>
                                  <a:pt x="218048" y="164742"/>
                                </a:cubicBezTo>
                                <a:cubicBezTo>
                                  <a:pt x="218146" y="164232"/>
                                  <a:pt x="218244" y="163909"/>
                                  <a:pt x="218342" y="163379"/>
                                </a:cubicBezTo>
                                <a:cubicBezTo>
                                  <a:pt x="218440" y="162860"/>
                                  <a:pt x="218538" y="162134"/>
                                  <a:pt x="218735" y="161595"/>
                                </a:cubicBezTo>
                                <a:cubicBezTo>
                                  <a:pt x="218833" y="161046"/>
                                  <a:pt x="218931" y="160301"/>
                                  <a:pt x="219029" y="160096"/>
                                </a:cubicBezTo>
                                <a:cubicBezTo>
                                  <a:pt x="219127" y="159978"/>
                                  <a:pt x="219324" y="160184"/>
                                  <a:pt x="219324" y="160400"/>
                                </a:cubicBezTo>
                                <a:cubicBezTo>
                                  <a:pt x="219520" y="160752"/>
                                  <a:pt x="219618" y="161654"/>
                                  <a:pt x="219716" y="162213"/>
                                </a:cubicBezTo>
                                <a:cubicBezTo>
                                  <a:pt x="219815" y="162772"/>
                                  <a:pt x="219913" y="163379"/>
                                  <a:pt x="220011" y="163742"/>
                                </a:cubicBezTo>
                                <a:cubicBezTo>
                                  <a:pt x="220109" y="164105"/>
                                  <a:pt x="220306" y="164222"/>
                                  <a:pt x="220404" y="164409"/>
                                </a:cubicBezTo>
                                <a:cubicBezTo>
                                  <a:pt x="220502" y="164585"/>
                                  <a:pt x="220600" y="164624"/>
                                  <a:pt x="220698" y="164909"/>
                                </a:cubicBezTo>
                                <a:cubicBezTo>
                                  <a:pt x="220797" y="165173"/>
                                  <a:pt x="220993" y="165575"/>
                                  <a:pt x="221091" y="166271"/>
                                </a:cubicBezTo>
                                <a:cubicBezTo>
                                  <a:pt x="221189" y="167114"/>
                                  <a:pt x="221287" y="168320"/>
                                  <a:pt x="221386" y="169956"/>
                                </a:cubicBezTo>
                                <a:cubicBezTo>
                                  <a:pt x="221484" y="171584"/>
                                  <a:pt x="221582" y="174142"/>
                                  <a:pt x="221778" y="176044"/>
                                </a:cubicBezTo>
                                <a:cubicBezTo>
                                  <a:pt x="221876" y="177945"/>
                                  <a:pt x="221974" y="180376"/>
                                  <a:pt x="222073" y="181366"/>
                                </a:cubicBezTo>
                                <a:cubicBezTo>
                                  <a:pt x="222073" y="181719"/>
                                  <a:pt x="222367" y="182307"/>
                                  <a:pt x="222465" y="181993"/>
                                </a:cubicBezTo>
                                <a:cubicBezTo>
                                  <a:pt x="222564" y="181121"/>
                                  <a:pt x="222662" y="178798"/>
                                  <a:pt x="222760" y="176151"/>
                                </a:cubicBezTo>
                                <a:cubicBezTo>
                                  <a:pt x="222858" y="173495"/>
                                  <a:pt x="222956" y="169084"/>
                                  <a:pt x="223055" y="166075"/>
                                </a:cubicBezTo>
                                <a:cubicBezTo>
                                  <a:pt x="223251" y="163076"/>
                                  <a:pt x="223349" y="159625"/>
                                  <a:pt x="223447" y="158106"/>
                                </a:cubicBezTo>
                                <a:cubicBezTo>
                                  <a:pt x="223447" y="157528"/>
                                  <a:pt x="223742" y="156812"/>
                                  <a:pt x="223742" y="156988"/>
                                </a:cubicBezTo>
                                <a:cubicBezTo>
                                  <a:pt x="223840" y="157459"/>
                                  <a:pt x="224036" y="159635"/>
                                  <a:pt x="224134" y="160939"/>
                                </a:cubicBezTo>
                                <a:cubicBezTo>
                                  <a:pt x="224232" y="162233"/>
                                  <a:pt x="224331" y="163879"/>
                                  <a:pt x="224429" y="164791"/>
                                </a:cubicBezTo>
                                <a:cubicBezTo>
                                  <a:pt x="224527" y="165614"/>
                                  <a:pt x="224724" y="166006"/>
                                  <a:pt x="224822" y="166418"/>
                                </a:cubicBezTo>
                                <a:cubicBezTo>
                                  <a:pt x="224920" y="166790"/>
                                  <a:pt x="225018" y="166967"/>
                                  <a:pt x="225116" y="167545"/>
                                </a:cubicBezTo>
                                <a:cubicBezTo>
                                  <a:pt x="225215" y="168261"/>
                                  <a:pt x="225313" y="169221"/>
                                  <a:pt x="225509" y="170721"/>
                                </a:cubicBezTo>
                                <a:cubicBezTo>
                                  <a:pt x="225607" y="172221"/>
                                  <a:pt x="225705" y="174475"/>
                                  <a:pt x="225804" y="176534"/>
                                </a:cubicBezTo>
                                <a:cubicBezTo>
                                  <a:pt x="225901" y="178592"/>
                                  <a:pt x="226000" y="181327"/>
                                  <a:pt x="226196" y="183047"/>
                                </a:cubicBezTo>
                                <a:cubicBezTo>
                                  <a:pt x="226294" y="184763"/>
                                  <a:pt x="226392" y="186716"/>
                                  <a:pt x="226490" y="186836"/>
                                </a:cubicBezTo>
                                <a:cubicBezTo>
                                  <a:pt x="226589" y="186909"/>
                                  <a:pt x="226785" y="185309"/>
                                  <a:pt x="226785" y="183767"/>
                                </a:cubicBezTo>
                                <a:cubicBezTo>
                                  <a:pt x="226982" y="181239"/>
                                  <a:pt x="227080" y="176338"/>
                                  <a:pt x="227178" y="171682"/>
                                </a:cubicBezTo>
                                <a:cubicBezTo>
                                  <a:pt x="227276" y="167026"/>
                                  <a:pt x="227374" y="159860"/>
                                  <a:pt x="227473" y="155822"/>
                                </a:cubicBezTo>
                                <a:cubicBezTo>
                                  <a:pt x="227571" y="151784"/>
                                  <a:pt x="227767" y="148030"/>
                                  <a:pt x="227865" y="147451"/>
                                </a:cubicBezTo>
                                <a:cubicBezTo>
                                  <a:pt x="227963" y="146971"/>
                                  <a:pt x="228062" y="149892"/>
                                  <a:pt x="228160" y="152333"/>
                                </a:cubicBezTo>
                                <a:cubicBezTo>
                                  <a:pt x="228258" y="155263"/>
                                  <a:pt x="228454" y="161193"/>
                                  <a:pt x="228552" y="165006"/>
                                </a:cubicBezTo>
                                <a:cubicBezTo>
                                  <a:pt x="228650" y="168810"/>
                                  <a:pt x="228749" y="173230"/>
                                  <a:pt x="228847" y="175210"/>
                                </a:cubicBezTo>
                                <a:cubicBezTo>
                                  <a:pt x="228945" y="176034"/>
                                  <a:pt x="229141" y="177073"/>
                                  <a:pt x="229240" y="176837"/>
                                </a:cubicBezTo>
                                <a:cubicBezTo>
                                  <a:pt x="229338" y="176279"/>
                                  <a:pt x="229436" y="173593"/>
                                  <a:pt x="229534" y="171848"/>
                                </a:cubicBezTo>
                                <a:cubicBezTo>
                                  <a:pt x="229632" y="170113"/>
                                  <a:pt x="229731" y="167653"/>
                                  <a:pt x="229829" y="166388"/>
                                </a:cubicBezTo>
                                <a:cubicBezTo>
                                  <a:pt x="229927" y="165320"/>
                                  <a:pt x="230123" y="164428"/>
                                  <a:pt x="230221" y="164271"/>
                                </a:cubicBezTo>
                                <a:cubicBezTo>
                                  <a:pt x="230319" y="164085"/>
                                  <a:pt x="230418" y="164781"/>
                                  <a:pt x="230516" y="165291"/>
                                </a:cubicBezTo>
                                <a:cubicBezTo>
                                  <a:pt x="230712" y="165791"/>
                                  <a:pt x="230810" y="166849"/>
                                  <a:pt x="230909" y="167320"/>
                                </a:cubicBezTo>
                                <a:cubicBezTo>
                                  <a:pt x="231007" y="167731"/>
                                  <a:pt x="231105" y="168251"/>
                                  <a:pt x="231203" y="168104"/>
                                </a:cubicBezTo>
                                <a:cubicBezTo>
                                  <a:pt x="231301" y="167967"/>
                                  <a:pt x="231498" y="167231"/>
                                  <a:pt x="231596" y="166339"/>
                                </a:cubicBezTo>
                                <a:cubicBezTo>
                                  <a:pt x="231694" y="165281"/>
                                  <a:pt x="231792" y="163546"/>
                                  <a:pt x="231890" y="161772"/>
                                </a:cubicBezTo>
                                <a:cubicBezTo>
                                  <a:pt x="231989" y="159988"/>
                                  <a:pt x="232087" y="157420"/>
                                  <a:pt x="232283" y="155665"/>
                                </a:cubicBezTo>
                                <a:cubicBezTo>
                                  <a:pt x="232381" y="153911"/>
                                  <a:pt x="232479" y="151980"/>
                                  <a:pt x="232578" y="151244"/>
                                </a:cubicBezTo>
                                <a:cubicBezTo>
                                  <a:pt x="232578" y="151078"/>
                                  <a:pt x="232872" y="151097"/>
                                  <a:pt x="232970" y="151264"/>
                                </a:cubicBezTo>
                                <a:cubicBezTo>
                                  <a:pt x="233068" y="151970"/>
                                  <a:pt x="233167" y="153842"/>
                                  <a:pt x="233265" y="155518"/>
                                </a:cubicBezTo>
                                <a:cubicBezTo>
                                  <a:pt x="233363" y="157204"/>
                                  <a:pt x="233461" y="159498"/>
                                  <a:pt x="233559" y="161331"/>
                                </a:cubicBezTo>
                                <a:cubicBezTo>
                                  <a:pt x="233756" y="163164"/>
                                  <a:pt x="233854" y="164860"/>
                                  <a:pt x="233952" y="166506"/>
                                </a:cubicBezTo>
                                <a:cubicBezTo>
                                  <a:pt x="234050" y="168153"/>
                                  <a:pt x="234149" y="169653"/>
                                  <a:pt x="234247" y="171191"/>
                                </a:cubicBezTo>
                                <a:cubicBezTo>
                                  <a:pt x="234443" y="172731"/>
                                  <a:pt x="234541" y="174554"/>
                                  <a:pt x="234639" y="175730"/>
                                </a:cubicBezTo>
                                <a:cubicBezTo>
                                  <a:pt x="234737" y="176916"/>
                                  <a:pt x="234836" y="178092"/>
                                  <a:pt x="234934" y="178278"/>
                                </a:cubicBezTo>
                                <a:cubicBezTo>
                                  <a:pt x="235032" y="178425"/>
                                  <a:pt x="235228" y="177602"/>
                                  <a:pt x="235326" y="176896"/>
                                </a:cubicBezTo>
                                <a:cubicBezTo>
                                  <a:pt x="235425" y="175945"/>
                                  <a:pt x="235523" y="174015"/>
                                  <a:pt x="235621" y="172574"/>
                                </a:cubicBezTo>
                                <a:cubicBezTo>
                                  <a:pt x="235719" y="171123"/>
                                  <a:pt x="235817" y="169241"/>
                                  <a:pt x="236014" y="168231"/>
                                </a:cubicBezTo>
                                <a:cubicBezTo>
                                  <a:pt x="236112" y="167339"/>
                                  <a:pt x="236210" y="166281"/>
                                  <a:pt x="236308" y="166477"/>
                                </a:cubicBezTo>
                                <a:cubicBezTo>
                                  <a:pt x="236406" y="166663"/>
                                  <a:pt x="236603" y="168035"/>
                                  <a:pt x="236701" y="169604"/>
                                </a:cubicBezTo>
                                <a:cubicBezTo>
                                  <a:pt x="236799" y="171476"/>
                                  <a:pt x="236898" y="174926"/>
                                  <a:pt x="236995" y="177720"/>
                                </a:cubicBezTo>
                                <a:cubicBezTo>
                                  <a:pt x="237094" y="180503"/>
                                  <a:pt x="237192" y="184335"/>
                                  <a:pt x="237290" y="186343"/>
                                </a:cubicBezTo>
                                <a:cubicBezTo>
                                  <a:pt x="237388" y="188057"/>
                                  <a:pt x="237584" y="189743"/>
                                  <a:pt x="237683" y="189759"/>
                                </a:cubicBezTo>
                                <a:cubicBezTo>
                                  <a:pt x="237781" y="189777"/>
                                  <a:pt x="237879" y="188113"/>
                                  <a:pt x="237977" y="186456"/>
                                </a:cubicBezTo>
                                <a:cubicBezTo>
                                  <a:pt x="238173" y="184770"/>
                                  <a:pt x="238272" y="181768"/>
                                  <a:pt x="238370" y="179651"/>
                                </a:cubicBezTo>
                                <a:cubicBezTo>
                                  <a:pt x="238468" y="177533"/>
                                  <a:pt x="238566" y="175250"/>
                                  <a:pt x="238664" y="173740"/>
                                </a:cubicBezTo>
                                <a:cubicBezTo>
                                  <a:pt x="238763" y="172221"/>
                                  <a:pt x="238959" y="171427"/>
                                  <a:pt x="239057" y="170554"/>
                                </a:cubicBezTo>
                                <a:cubicBezTo>
                                  <a:pt x="239156" y="169672"/>
                                  <a:pt x="239253" y="169339"/>
                                  <a:pt x="239352" y="168467"/>
                                </a:cubicBezTo>
                                <a:cubicBezTo>
                                  <a:pt x="239450" y="167584"/>
                                  <a:pt x="239548" y="166516"/>
                                  <a:pt x="239744" y="165281"/>
                                </a:cubicBezTo>
                                <a:cubicBezTo>
                                  <a:pt x="239842" y="164046"/>
                                  <a:pt x="239941" y="162399"/>
                                  <a:pt x="240039" y="161056"/>
                                </a:cubicBezTo>
                                <a:cubicBezTo>
                                  <a:pt x="240137" y="159723"/>
                                  <a:pt x="240235" y="158233"/>
                                  <a:pt x="240431" y="157233"/>
                                </a:cubicBezTo>
                                <a:cubicBezTo>
                                  <a:pt x="240530" y="156234"/>
                                  <a:pt x="240628" y="155332"/>
                                  <a:pt x="240726" y="155067"/>
                                </a:cubicBezTo>
                                <a:cubicBezTo>
                                  <a:pt x="240824" y="154940"/>
                                  <a:pt x="241021" y="155303"/>
                                  <a:pt x="241021" y="155626"/>
                                </a:cubicBezTo>
                                <a:cubicBezTo>
                                  <a:pt x="241217" y="156312"/>
                                  <a:pt x="241315" y="157880"/>
                                  <a:pt x="241414" y="159194"/>
                                </a:cubicBezTo>
                                <a:cubicBezTo>
                                  <a:pt x="241512" y="160517"/>
                                  <a:pt x="241610" y="162625"/>
                                  <a:pt x="241708" y="163546"/>
                                </a:cubicBezTo>
                                <a:cubicBezTo>
                                  <a:pt x="241806" y="164154"/>
                                  <a:pt x="242002" y="164977"/>
                                  <a:pt x="242100" y="164722"/>
                                </a:cubicBezTo>
                                <a:cubicBezTo>
                                  <a:pt x="242199" y="164330"/>
                                  <a:pt x="242297" y="162713"/>
                                  <a:pt x="242395" y="161203"/>
                                </a:cubicBezTo>
                                <a:cubicBezTo>
                                  <a:pt x="242493" y="159704"/>
                                  <a:pt x="242689" y="157233"/>
                                  <a:pt x="242788" y="155695"/>
                                </a:cubicBezTo>
                                <a:cubicBezTo>
                                  <a:pt x="242886" y="154146"/>
                                  <a:pt x="242984" y="152578"/>
                                  <a:pt x="243082" y="151960"/>
                                </a:cubicBezTo>
                                <a:cubicBezTo>
                                  <a:pt x="243082" y="151793"/>
                                  <a:pt x="243377" y="151823"/>
                                  <a:pt x="243475" y="151980"/>
                                </a:cubicBezTo>
                                <a:cubicBezTo>
                                  <a:pt x="243573" y="152548"/>
                                  <a:pt x="243672" y="154097"/>
                                  <a:pt x="243770" y="155391"/>
                                </a:cubicBezTo>
                                <a:cubicBezTo>
                                  <a:pt x="243868" y="156685"/>
                                  <a:pt x="243966" y="158714"/>
                                  <a:pt x="244162" y="159762"/>
                                </a:cubicBezTo>
                                <a:cubicBezTo>
                                  <a:pt x="244261" y="160733"/>
                                  <a:pt x="244358" y="161654"/>
                                  <a:pt x="244457" y="161684"/>
                                </a:cubicBezTo>
                                <a:cubicBezTo>
                                  <a:pt x="244555" y="161703"/>
                                  <a:pt x="244653" y="160772"/>
                                  <a:pt x="244751" y="159909"/>
                                </a:cubicBezTo>
                                <a:cubicBezTo>
                                  <a:pt x="244947" y="159047"/>
                                  <a:pt x="245046" y="157449"/>
                                  <a:pt x="245144" y="156518"/>
                                </a:cubicBezTo>
                                <a:cubicBezTo>
                                  <a:pt x="245242" y="155587"/>
                                  <a:pt x="245340" y="154469"/>
                                  <a:pt x="245439" y="154342"/>
                                </a:cubicBezTo>
                                <a:cubicBezTo>
                                  <a:pt x="245537" y="154273"/>
                                  <a:pt x="245733" y="155028"/>
                                  <a:pt x="245831" y="155753"/>
                                </a:cubicBezTo>
                                <a:cubicBezTo>
                                  <a:pt x="245930" y="157106"/>
                                  <a:pt x="246028" y="159635"/>
                                  <a:pt x="246126" y="162409"/>
                                </a:cubicBezTo>
                                <a:cubicBezTo>
                                  <a:pt x="246224" y="165183"/>
                                  <a:pt x="246420" y="169398"/>
                                  <a:pt x="246519" y="172387"/>
                                </a:cubicBezTo>
                                <a:cubicBezTo>
                                  <a:pt x="246616" y="175367"/>
                                  <a:pt x="246715" y="178631"/>
                                  <a:pt x="246813" y="180307"/>
                                </a:cubicBezTo>
                                <a:cubicBezTo>
                                  <a:pt x="246911" y="181395"/>
                                  <a:pt x="247107" y="182524"/>
                                  <a:pt x="247205" y="182464"/>
                                </a:cubicBezTo>
                                <a:cubicBezTo>
                                  <a:pt x="247304" y="182356"/>
                                  <a:pt x="247402" y="181003"/>
                                  <a:pt x="247500" y="179709"/>
                                </a:cubicBezTo>
                                <a:cubicBezTo>
                                  <a:pt x="247598" y="178425"/>
                                  <a:pt x="247697" y="176632"/>
                                  <a:pt x="247893" y="174720"/>
                                </a:cubicBezTo>
                                <a:cubicBezTo>
                                  <a:pt x="247991" y="172809"/>
                                  <a:pt x="248089" y="170505"/>
                                  <a:pt x="248188" y="168251"/>
                                </a:cubicBezTo>
                                <a:cubicBezTo>
                                  <a:pt x="248286" y="165987"/>
                                  <a:pt x="248384" y="163066"/>
                                  <a:pt x="248482" y="161154"/>
                                </a:cubicBezTo>
                                <a:cubicBezTo>
                                  <a:pt x="248678" y="159243"/>
                                  <a:pt x="248777" y="157351"/>
                                  <a:pt x="248875" y="156773"/>
                                </a:cubicBezTo>
                                <a:cubicBezTo>
                                  <a:pt x="248875" y="156508"/>
                                  <a:pt x="249169" y="157204"/>
                                  <a:pt x="249169" y="157704"/>
                                </a:cubicBezTo>
                                <a:cubicBezTo>
                                  <a:pt x="249267" y="158792"/>
                                  <a:pt x="249463" y="161105"/>
                                  <a:pt x="249562" y="163340"/>
                                </a:cubicBezTo>
                                <a:cubicBezTo>
                                  <a:pt x="249660" y="165575"/>
                                  <a:pt x="249758" y="168721"/>
                                  <a:pt x="249856" y="171103"/>
                                </a:cubicBezTo>
                                <a:cubicBezTo>
                                  <a:pt x="249955" y="173485"/>
                                  <a:pt x="250151" y="176132"/>
                                  <a:pt x="250249" y="177631"/>
                                </a:cubicBezTo>
                                <a:cubicBezTo>
                                  <a:pt x="250347" y="178876"/>
                                  <a:pt x="250446" y="180102"/>
                                  <a:pt x="250544" y="180111"/>
                                </a:cubicBezTo>
                                <a:cubicBezTo>
                                  <a:pt x="250642" y="180121"/>
                                  <a:pt x="250838" y="178906"/>
                                  <a:pt x="250936" y="177680"/>
                                </a:cubicBezTo>
                                <a:cubicBezTo>
                                  <a:pt x="251035" y="176220"/>
                                  <a:pt x="251133" y="173779"/>
                                  <a:pt x="251231" y="171309"/>
                                </a:cubicBezTo>
                                <a:cubicBezTo>
                                  <a:pt x="251329" y="168849"/>
                                  <a:pt x="251427" y="165732"/>
                                  <a:pt x="251525" y="162889"/>
                                </a:cubicBezTo>
                                <a:cubicBezTo>
                                  <a:pt x="251721" y="160047"/>
                                  <a:pt x="251820" y="156890"/>
                                  <a:pt x="251918" y="154273"/>
                                </a:cubicBezTo>
                                <a:cubicBezTo>
                                  <a:pt x="252016" y="151656"/>
                                  <a:pt x="252114" y="148873"/>
                                  <a:pt x="252213" y="147187"/>
                                </a:cubicBezTo>
                                <a:cubicBezTo>
                                  <a:pt x="252311" y="145667"/>
                                  <a:pt x="252507" y="144148"/>
                                  <a:pt x="252605" y="144168"/>
                                </a:cubicBezTo>
                                <a:cubicBezTo>
                                  <a:pt x="252704" y="144197"/>
                                  <a:pt x="252802" y="145765"/>
                                  <a:pt x="252900" y="147363"/>
                                </a:cubicBezTo>
                                <a:cubicBezTo>
                                  <a:pt x="252998" y="149265"/>
                                  <a:pt x="253194" y="152764"/>
                                  <a:pt x="253293" y="155567"/>
                                </a:cubicBezTo>
                                <a:cubicBezTo>
                                  <a:pt x="253391" y="158371"/>
                                  <a:pt x="253489" y="162046"/>
                                  <a:pt x="253587" y="164193"/>
                                </a:cubicBezTo>
                                <a:cubicBezTo>
                                  <a:pt x="253685" y="166310"/>
                                  <a:pt x="253882" y="167937"/>
                                  <a:pt x="253979" y="168418"/>
                                </a:cubicBezTo>
                                <a:cubicBezTo>
                                  <a:pt x="254078" y="168829"/>
                                  <a:pt x="254176" y="167800"/>
                                  <a:pt x="254274" y="167143"/>
                                </a:cubicBezTo>
                                <a:cubicBezTo>
                                  <a:pt x="254372" y="166339"/>
                                  <a:pt x="254471" y="164497"/>
                                  <a:pt x="254667" y="163615"/>
                                </a:cubicBezTo>
                                <a:cubicBezTo>
                                  <a:pt x="254765" y="162732"/>
                                  <a:pt x="254863" y="161841"/>
                                  <a:pt x="254962" y="161870"/>
                                </a:cubicBezTo>
                                <a:cubicBezTo>
                                  <a:pt x="255060" y="161880"/>
                                  <a:pt x="255256" y="162791"/>
                                  <a:pt x="255256" y="163742"/>
                                </a:cubicBezTo>
                                <a:cubicBezTo>
                                  <a:pt x="255452" y="164928"/>
                                  <a:pt x="255551" y="167134"/>
                                  <a:pt x="255649" y="168976"/>
                                </a:cubicBezTo>
                                <a:cubicBezTo>
                                  <a:pt x="255747" y="170819"/>
                                  <a:pt x="255845" y="173417"/>
                                  <a:pt x="255943" y="174799"/>
                                </a:cubicBezTo>
                                <a:cubicBezTo>
                                  <a:pt x="256041" y="176044"/>
                                  <a:pt x="256238" y="177220"/>
                                  <a:pt x="256336" y="177269"/>
                                </a:cubicBezTo>
                                <a:cubicBezTo>
                                  <a:pt x="256434" y="177328"/>
                                  <a:pt x="256532" y="176210"/>
                                  <a:pt x="256630" y="175142"/>
                                </a:cubicBezTo>
                                <a:cubicBezTo>
                                  <a:pt x="256729" y="174044"/>
                                  <a:pt x="256925" y="171956"/>
                                  <a:pt x="257023" y="170701"/>
                                </a:cubicBezTo>
                                <a:cubicBezTo>
                                  <a:pt x="257121" y="169437"/>
                                  <a:pt x="257220" y="168065"/>
                                  <a:pt x="257318" y="167594"/>
                                </a:cubicBezTo>
                                <a:cubicBezTo>
                                  <a:pt x="257416" y="167388"/>
                                  <a:pt x="257613" y="167663"/>
                                  <a:pt x="257710" y="167829"/>
                                </a:cubicBezTo>
                                <a:cubicBezTo>
                                  <a:pt x="257809" y="168231"/>
                                  <a:pt x="257907" y="169388"/>
                                  <a:pt x="258005" y="170015"/>
                                </a:cubicBezTo>
                                <a:cubicBezTo>
                                  <a:pt x="258103" y="170643"/>
                                  <a:pt x="258201" y="171290"/>
                                  <a:pt x="258398" y="171593"/>
                                </a:cubicBezTo>
                                <a:cubicBezTo>
                                  <a:pt x="258398" y="171799"/>
                                  <a:pt x="258594" y="171829"/>
                                  <a:pt x="258692" y="171858"/>
                                </a:cubicBezTo>
                                <a:cubicBezTo>
                                  <a:pt x="258790" y="171907"/>
                                  <a:pt x="258888" y="171770"/>
                                  <a:pt x="258987" y="171878"/>
                                </a:cubicBezTo>
                                <a:cubicBezTo>
                                  <a:pt x="259183" y="171985"/>
                                  <a:pt x="259281" y="172231"/>
                                  <a:pt x="259379" y="172525"/>
                                </a:cubicBezTo>
                                <a:cubicBezTo>
                                  <a:pt x="259478" y="172809"/>
                                  <a:pt x="259576" y="173279"/>
                                  <a:pt x="259674" y="173622"/>
                                </a:cubicBezTo>
                                <a:cubicBezTo>
                                  <a:pt x="259871" y="173966"/>
                                  <a:pt x="259968" y="174446"/>
                                  <a:pt x="260067" y="174603"/>
                                </a:cubicBezTo>
                                <a:cubicBezTo>
                                  <a:pt x="260067" y="174652"/>
                                  <a:pt x="260361" y="174701"/>
                                  <a:pt x="260361" y="174534"/>
                                </a:cubicBezTo>
                                <a:cubicBezTo>
                                  <a:pt x="260459" y="174083"/>
                                  <a:pt x="260656" y="173103"/>
                                  <a:pt x="260754" y="171662"/>
                                </a:cubicBezTo>
                                <a:cubicBezTo>
                                  <a:pt x="260852" y="170113"/>
                                  <a:pt x="260950" y="167555"/>
                                  <a:pt x="261048" y="165203"/>
                                </a:cubicBezTo>
                                <a:cubicBezTo>
                                  <a:pt x="261146" y="162850"/>
                                  <a:pt x="261245" y="159704"/>
                                  <a:pt x="261441" y="157577"/>
                                </a:cubicBezTo>
                                <a:cubicBezTo>
                                  <a:pt x="261539" y="155450"/>
                                  <a:pt x="261637" y="153303"/>
                                  <a:pt x="261736" y="152440"/>
                                </a:cubicBezTo>
                                <a:cubicBezTo>
                                  <a:pt x="261736" y="152303"/>
                                  <a:pt x="262030" y="152254"/>
                                  <a:pt x="262129" y="152421"/>
                                </a:cubicBezTo>
                                <a:cubicBezTo>
                                  <a:pt x="262226" y="153460"/>
                                  <a:pt x="262325" y="155724"/>
                                  <a:pt x="262423" y="158704"/>
                                </a:cubicBezTo>
                                <a:cubicBezTo>
                                  <a:pt x="262521" y="161674"/>
                                  <a:pt x="262619" y="166232"/>
                                  <a:pt x="262717" y="170260"/>
                                </a:cubicBezTo>
                                <a:cubicBezTo>
                                  <a:pt x="262914" y="174289"/>
                                  <a:pt x="263012" y="179612"/>
                                  <a:pt x="263110" y="182888"/>
                                </a:cubicBezTo>
                                <a:cubicBezTo>
                                  <a:pt x="263208" y="186162"/>
                                  <a:pt x="263306" y="189042"/>
                                  <a:pt x="263404" y="189911"/>
                                </a:cubicBezTo>
                                <a:cubicBezTo>
                                  <a:pt x="263503" y="190456"/>
                                  <a:pt x="263699" y="189022"/>
                                  <a:pt x="263797" y="188107"/>
                                </a:cubicBezTo>
                                <a:cubicBezTo>
                                  <a:pt x="263896" y="186646"/>
                                  <a:pt x="263994" y="183426"/>
                                  <a:pt x="264092" y="181150"/>
                                </a:cubicBezTo>
                                <a:cubicBezTo>
                                  <a:pt x="264190" y="178866"/>
                                  <a:pt x="264387" y="176220"/>
                                  <a:pt x="264485" y="174436"/>
                                </a:cubicBezTo>
                                <a:cubicBezTo>
                                  <a:pt x="264583" y="172662"/>
                                  <a:pt x="264681" y="171309"/>
                                  <a:pt x="264779" y="170466"/>
                                </a:cubicBezTo>
                                <a:cubicBezTo>
                                  <a:pt x="264877" y="169907"/>
                                  <a:pt x="265073" y="169388"/>
                                  <a:pt x="265172" y="169388"/>
                                </a:cubicBezTo>
                                <a:cubicBezTo>
                                  <a:pt x="265270" y="169388"/>
                                  <a:pt x="265368" y="169927"/>
                                  <a:pt x="265466" y="170466"/>
                                </a:cubicBezTo>
                                <a:cubicBezTo>
                                  <a:pt x="265564" y="171005"/>
                                  <a:pt x="265662" y="171907"/>
                                  <a:pt x="265859" y="172623"/>
                                </a:cubicBezTo>
                                <a:cubicBezTo>
                                  <a:pt x="265957" y="173338"/>
                                  <a:pt x="266055" y="174161"/>
                                  <a:pt x="266154" y="174759"/>
                                </a:cubicBezTo>
                                <a:cubicBezTo>
                                  <a:pt x="266252" y="175348"/>
                                  <a:pt x="266350" y="175906"/>
                                  <a:pt x="266448" y="176191"/>
                                </a:cubicBezTo>
                                <a:cubicBezTo>
                                  <a:pt x="266546" y="176406"/>
                                  <a:pt x="266743" y="176583"/>
                                  <a:pt x="266841" y="176485"/>
                                </a:cubicBezTo>
                                <a:cubicBezTo>
                                  <a:pt x="266939" y="176347"/>
                                  <a:pt x="267037" y="175857"/>
                                  <a:pt x="267135" y="175377"/>
                                </a:cubicBezTo>
                                <a:cubicBezTo>
                                  <a:pt x="267234" y="174897"/>
                                  <a:pt x="267430" y="174171"/>
                                  <a:pt x="267528" y="173583"/>
                                </a:cubicBezTo>
                                <a:cubicBezTo>
                                  <a:pt x="267626" y="172995"/>
                                  <a:pt x="267724" y="172436"/>
                                  <a:pt x="267822" y="171868"/>
                                </a:cubicBezTo>
                                <a:cubicBezTo>
                                  <a:pt x="267920" y="171290"/>
                                  <a:pt x="268117" y="170848"/>
                                  <a:pt x="268215" y="170143"/>
                                </a:cubicBezTo>
                                <a:cubicBezTo>
                                  <a:pt x="268313" y="169437"/>
                                  <a:pt x="268412" y="168820"/>
                                  <a:pt x="268510" y="167653"/>
                                </a:cubicBezTo>
                                <a:cubicBezTo>
                                  <a:pt x="268608" y="166477"/>
                                  <a:pt x="268706" y="164977"/>
                                  <a:pt x="268903" y="163125"/>
                                </a:cubicBezTo>
                                <a:cubicBezTo>
                                  <a:pt x="269001" y="161262"/>
                                  <a:pt x="269099" y="158606"/>
                                  <a:pt x="269197" y="156508"/>
                                </a:cubicBezTo>
                                <a:cubicBezTo>
                                  <a:pt x="269295" y="154411"/>
                                  <a:pt x="269393" y="151911"/>
                                  <a:pt x="269589" y="150529"/>
                                </a:cubicBezTo>
                                <a:cubicBezTo>
                                  <a:pt x="269589" y="149363"/>
                                  <a:pt x="269786" y="148382"/>
                                  <a:pt x="269884" y="148216"/>
                                </a:cubicBezTo>
                                <a:cubicBezTo>
                                  <a:pt x="269982" y="148010"/>
                                  <a:pt x="270080" y="148823"/>
                                  <a:pt x="270178" y="149323"/>
                                </a:cubicBezTo>
                                <a:cubicBezTo>
                                  <a:pt x="270375" y="149823"/>
                                  <a:pt x="270473" y="150735"/>
                                  <a:pt x="270571" y="151205"/>
                                </a:cubicBezTo>
                                <a:cubicBezTo>
                                  <a:pt x="270670" y="151676"/>
                                  <a:pt x="270768" y="151940"/>
                                  <a:pt x="270866" y="152146"/>
                                </a:cubicBezTo>
                                <a:cubicBezTo>
                                  <a:pt x="270964" y="152333"/>
                                  <a:pt x="271161" y="152284"/>
                                  <a:pt x="271259" y="152421"/>
                                </a:cubicBezTo>
                                <a:cubicBezTo>
                                  <a:pt x="271357" y="152558"/>
                                  <a:pt x="271455" y="152666"/>
                                  <a:pt x="271553" y="152970"/>
                                </a:cubicBezTo>
                                <a:cubicBezTo>
                                  <a:pt x="271651" y="153274"/>
                                  <a:pt x="271848" y="153783"/>
                                  <a:pt x="271946" y="154224"/>
                                </a:cubicBezTo>
                                <a:cubicBezTo>
                                  <a:pt x="272044" y="154665"/>
                                  <a:pt x="272142" y="155254"/>
                                  <a:pt x="272240" y="155626"/>
                                </a:cubicBezTo>
                                <a:cubicBezTo>
                                  <a:pt x="272339" y="155989"/>
                                  <a:pt x="272436" y="156253"/>
                                  <a:pt x="272633" y="156439"/>
                                </a:cubicBezTo>
                                <a:cubicBezTo>
                                  <a:pt x="272731" y="156616"/>
                                  <a:pt x="272829" y="156645"/>
                                  <a:pt x="272928" y="156694"/>
                                </a:cubicBezTo>
                                <a:cubicBezTo>
                                  <a:pt x="273026" y="156753"/>
                                  <a:pt x="273124" y="156724"/>
                                  <a:pt x="273222" y="156773"/>
                                </a:cubicBezTo>
                                <a:cubicBezTo>
                                  <a:pt x="273419" y="156822"/>
                                  <a:pt x="273517" y="156881"/>
                                  <a:pt x="273615" y="156979"/>
                                </a:cubicBezTo>
                                <a:cubicBezTo>
                                  <a:pt x="273713" y="157077"/>
                                  <a:pt x="273811" y="157233"/>
                                  <a:pt x="273909" y="157371"/>
                                </a:cubicBezTo>
                                <a:cubicBezTo>
                                  <a:pt x="274106" y="157508"/>
                                  <a:pt x="274204" y="157635"/>
                                  <a:pt x="274302" y="157782"/>
                                </a:cubicBezTo>
                                <a:cubicBezTo>
                                  <a:pt x="274400" y="157871"/>
                                  <a:pt x="274597" y="157979"/>
                                  <a:pt x="274597" y="158263"/>
                                </a:cubicBezTo>
                                <a:cubicBezTo>
                                  <a:pt x="274694" y="158576"/>
                                  <a:pt x="274891" y="159370"/>
                                  <a:pt x="274989" y="160498"/>
                                </a:cubicBezTo>
                                <a:cubicBezTo>
                                  <a:pt x="275087" y="162134"/>
                                  <a:pt x="275186" y="164507"/>
                                  <a:pt x="275284" y="168084"/>
                                </a:cubicBezTo>
                                <a:cubicBezTo>
                                  <a:pt x="275382" y="171672"/>
                                  <a:pt x="275578" y="177328"/>
                                  <a:pt x="275677" y="181983"/>
                                </a:cubicBezTo>
                                <a:cubicBezTo>
                                  <a:pt x="275775" y="186639"/>
                                  <a:pt x="275873" y="192672"/>
                                  <a:pt x="275971" y="196029"/>
                                </a:cubicBezTo>
                                <a:cubicBezTo>
                                  <a:pt x="276069" y="199079"/>
                                  <a:pt x="276266" y="201607"/>
                                  <a:pt x="276364" y="202126"/>
                                </a:cubicBezTo>
                                <a:cubicBezTo>
                                  <a:pt x="276462" y="202695"/>
                                  <a:pt x="276560" y="200758"/>
                                  <a:pt x="276658" y="199447"/>
                                </a:cubicBezTo>
                                <a:cubicBezTo>
                                  <a:pt x="276756" y="198134"/>
                                  <a:pt x="276855" y="195506"/>
                                  <a:pt x="276952" y="194255"/>
                                </a:cubicBezTo>
                                <a:cubicBezTo>
                                  <a:pt x="277149" y="193089"/>
                                  <a:pt x="277247" y="192262"/>
                                  <a:pt x="277345" y="191940"/>
                                </a:cubicBezTo>
                                <a:cubicBezTo>
                                  <a:pt x="277444" y="191741"/>
                                  <a:pt x="277640" y="192193"/>
                                  <a:pt x="277640" y="192182"/>
                                </a:cubicBezTo>
                                <a:cubicBezTo>
                                  <a:pt x="277738" y="192171"/>
                                  <a:pt x="277935" y="192062"/>
                                  <a:pt x="278033" y="191825"/>
                                </a:cubicBezTo>
                                <a:cubicBezTo>
                                  <a:pt x="278131" y="191434"/>
                                  <a:pt x="278229" y="190619"/>
                                  <a:pt x="278328" y="189839"/>
                                </a:cubicBezTo>
                                <a:cubicBezTo>
                                  <a:pt x="278425" y="189060"/>
                                  <a:pt x="278622" y="188149"/>
                                  <a:pt x="278720" y="187146"/>
                                </a:cubicBezTo>
                                <a:cubicBezTo>
                                  <a:pt x="278818" y="186143"/>
                                  <a:pt x="278916" y="185269"/>
                                  <a:pt x="279014" y="183824"/>
                                </a:cubicBezTo>
                                <a:cubicBezTo>
                                  <a:pt x="279113" y="182376"/>
                                  <a:pt x="279211" y="180699"/>
                                  <a:pt x="279407" y="178474"/>
                                </a:cubicBezTo>
                                <a:cubicBezTo>
                                  <a:pt x="279505" y="176249"/>
                                  <a:pt x="279603" y="173260"/>
                                  <a:pt x="279702" y="170466"/>
                                </a:cubicBezTo>
                                <a:cubicBezTo>
                                  <a:pt x="279800" y="167673"/>
                                  <a:pt x="279898" y="164203"/>
                                  <a:pt x="280094" y="161723"/>
                                </a:cubicBezTo>
                                <a:cubicBezTo>
                                  <a:pt x="280193" y="159243"/>
                                  <a:pt x="280291" y="156773"/>
                                  <a:pt x="280389" y="155577"/>
                                </a:cubicBezTo>
                                <a:cubicBezTo>
                                  <a:pt x="280487" y="155018"/>
                                  <a:pt x="280683" y="154312"/>
                                  <a:pt x="280683" y="154518"/>
                                </a:cubicBezTo>
                                <a:cubicBezTo>
                                  <a:pt x="280880" y="154950"/>
                                  <a:pt x="280978" y="156508"/>
                                  <a:pt x="281076" y="158214"/>
                                </a:cubicBezTo>
                                <a:cubicBezTo>
                                  <a:pt x="281174" y="159929"/>
                                  <a:pt x="281272" y="162380"/>
                                  <a:pt x="281371" y="164771"/>
                                </a:cubicBezTo>
                                <a:cubicBezTo>
                                  <a:pt x="281567" y="167163"/>
                                  <a:pt x="281665" y="170123"/>
                                  <a:pt x="281763" y="172544"/>
                                </a:cubicBezTo>
                                <a:cubicBezTo>
                                  <a:pt x="281861" y="174955"/>
                                  <a:pt x="281960" y="177563"/>
                                  <a:pt x="282058" y="179278"/>
                                </a:cubicBezTo>
                                <a:cubicBezTo>
                                  <a:pt x="282156" y="181003"/>
                                  <a:pt x="282352" y="182121"/>
                                  <a:pt x="282451" y="182875"/>
                                </a:cubicBezTo>
                                <a:cubicBezTo>
                                  <a:pt x="282451" y="183375"/>
                                  <a:pt x="282647" y="183596"/>
                                  <a:pt x="282745" y="183829"/>
                                </a:cubicBezTo>
                                <a:cubicBezTo>
                                  <a:pt x="282844" y="184111"/>
                                  <a:pt x="283040" y="184390"/>
                                  <a:pt x="283138" y="184987"/>
                                </a:cubicBezTo>
                                <a:cubicBezTo>
                                  <a:pt x="283236" y="185727"/>
                                  <a:pt x="283334" y="186850"/>
                                  <a:pt x="283432" y="188273"/>
                                </a:cubicBezTo>
                                <a:cubicBezTo>
                                  <a:pt x="283530" y="189697"/>
                                  <a:pt x="283629" y="191589"/>
                                  <a:pt x="283825" y="193525"/>
                                </a:cubicBezTo>
                                <a:cubicBezTo>
                                  <a:pt x="283923" y="195462"/>
                                  <a:pt x="284021" y="197861"/>
                                  <a:pt x="284119" y="199892"/>
                                </a:cubicBezTo>
                                <a:cubicBezTo>
                                  <a:pt x="284218" y="201922"/>
                                  <a:pt x="284316" y="204242"/>
                                  <a:pt x="284414" y="205705"/>
                                </a:cubicBezTo>
                                <a:cubicBezTo>
                                  <a:pt x="284611" y="207169"/>
                                  <a:pt x="284709" y="208263"/>
                                  <a:pt x="284807" y="208675"/>
                                </a:cubicBezTo>
                                <a:cubicBezTo>
                                  <a:pt x="284905" y="208896"/>
                                  <a:pt x="285101" y="208471"/>
                                  <a:pt x="285101" y="208176"/>
                                </a:cubicBezTo>
                                <a:cubicBezTo>
                                  <a:pt x="285298" y="207627"/>
                                  <a:pt x="285396" y="206696"/>
                                  <a:pt x="285494" y="205380"/>
                                </a:cubicBezTo>
                                <a:cubicBezTo>
                                  <a:pt x="285592" y="204064"/>
                                  <a:pt x="285691" y="202424"/>
                                  <a:pt x="285788" y="200277"/>
                                </a:cubicBezTo>
                                <a:cubicBezTo>
                                  <a:pt x="285887" y="198128"/>
                                  <a:pt x="286083" y="195169"/>
                                  <a:pt x="286181" y="192494"/>
                                </a:cubicBezTo>
                                <a:cubicBezTo>
                                  <a:pt x="286279" y="189819"/>
                                  <a:pt x="286377" y="186684"/>
                                  <a:pt x="286476" y="184227"/>
                                </a:cubicBezTo>
                                <a:cubicBezTo>
                                  <a:pt x="286574" y="181768"/>
                                  <a:pt x="286672" y="179690"/>
                                  <a:pt x="286869" y="177749"/>
                                </a:cubicBezTo>
                                <a:cubicBezTo>
                                  <a:pt x="286967" y="175808"/>
                                  <a:pt x="287065" y="174309"/>
                                  <a:pt x="287163" y="172574"/>
                                </a:cubicBezTo>
                                <a:cubicBezTo>
                                  <a:pt x="287261" y="170839"/>
                                  <a:pt x="287360" y="169006"/>
                                  <a:pt x="287556" y="167349"/>
                                </a:cubicBezTo>
                                <a:cubicBezTo>
                                  <a:pt x="287654" y="165702"/>
                                  <a:pt x="287752" y="163781"/>
                                  <a:pt x="287850" y="162664"/>
                                </a:cubicBezTo>
                                <a:cubicBezTo>
                                  <a:pt x="287949" y="161654"/>
                                  <a:pt x="288046" y="160596"/>
                                  <a:pt x="288145" y="160654"/>
                                </a:cubicBezTo>
                                <a:cubicBezTo>
                                  <a:pt x="288243" y="160723"/>
                                  <a:pt x="288439" y="161870"/>
                                  <a:pt x="288537" y="163105"/>
                                </a:cubicBezTo>
                                <a:cubicBezTo>
                                  <a:pt x="288635" y="164516"/>
                                  <a:pt x="288734" y="167134"/>
                                  <a:pt x="288832" y="169114"/>
                                </a:cubicBezTo>
                                <a:cubicBezTo>
                                  <a:pt x="288930" y="171093"/>
                                  <a:pt x="289127" y="173632"/>
                                  <a:pt x="289225" y="174965"/>
                                </a:cubicBezTo>
                                <a:cubicBezTo>
                                  <a:pt x="289323" y="176053"/>
                                  <a:pt x="289421" y="177161"/>
                                  <a:pt x="289519" y="177122"/>
                                </a:cubicBezTo>
                                <a:cubicBezTo>
                                  <a:pt x="289618" y="177073"/>
                                  <a:pt x="289814" y="175818"/>
                                  <a:pt x="289912" y="174671"/>
                                </a:cubicBezTo>
                                <a:cubicBezTo>
                                  <a:pt x="290010" y="173524"/>
                                  <a:pt x="290108" y="171329"/>
                                  <a:pt x="290207" y="170241"/>
                                </a:cubicBezTo>
                                <a:cubicBezTo>
                                  <a:pt x="290304" y="169172"/>
                                  <a:pt x="290403" y="168025"/>
                                  <a:pt x="290599" y="168123"/>
                                </a:cubicBezTo>
                                <a:cubicBezTo>
                                  <a:pt x="290697" y="168202"/>
                                  <a:pt x="290795" y="169457"/>
                                  <a:pt x="290894" y="170809"/>
                                </a:cubicBezTo>
                                <a:cubicBezTo>
                                  <a:pt x="290992" y="172338"/>
                                  <a:pt x="291090" y="175230"/>
                                  <a:pt x="291286" y="177259"/>
                                </a:cubicBezTo>
                                <a:cubicBezTo>
                                  <a:pt x="291385" y="179298"/>
                                  <a:pt x="291483" y="182199"/>
                                  <a:pt x="291581" y="183016"/>
                                </a:cubicBezTo>
                                <a:cubicBezTo>
                                  <a:pt x="291581" y="183254"/>
                                  <a:pt x="291876" y="182605"/>
                                  <a:pt x="291876" y="182131"/>
                                </a:cubicBezTo>
                                <a:cubicBezTo>
                                  <a:pt x="292072" y="180523"/>
                                  <a:pt x="292170" y="176681"/>
                                  <a:pt x="292268" y="173368"/>
                                </a:cubicBezTo>
                                <a:cubicBezTo>
                                  <a:pt x="292366" y="170055"/>
                                  <a:pt x="292465" y="165457"/>
                                  <a:pt x="292563" y="162233"/>
                                </a:cubicBezTo>
                                <a:cubicBezTo>
                                  <a:pt x="292661" y="159017"/>
                                  <a:pt x="292857" y="156028"/>
                                  <a:pt x="292955" y="154048"/>
                                </a:cubicBezTo>
                                <a:cubicBezTo>
                                  <a:pt x="293054" y="152215"/>
                                  <a:pt x="293152" y="150852"/>
                                  <a:pt x="293250" y="150392"/>
                                </a:cubicBezTo>
                                <a:cubicBezTo>
                                  <a:pt x="293348" y="150186"/>
                                  <a:pt x="293545" y="150705"/>
                                  <a:pt x="293643" y="151097"/>
                                </a:cubicBezTo>
                                <a:cubicBezTo>
                                  <a:pt x="293741" y="151989"/>
                                  <a:pt x="293839" y="153764"/>
                                  <a:pt x="293937" y="155734"/>
                                </a:cubicBezTo>
                                <a:cubicBezTo>
                                  <a:pt x="294035" y="157714"/>
                                  <a:pt x="294134" y="160703"/>
                                  <a:pt x="294330" y="162948"/>
                                </a:cubicBezTo>
                                <a:cubicBezTo>
                                  <a:pt x="294428" y="165193"/>
                                  <a:pt x="294526" y="167771"/>
                                  <a:pt x="294624" y="169212"/>
                                </a:cubicBezTo>
                                <a:cubicBezTo>
                                  <a:pt x="294723" y="170398"/>
                                  <a:pt x="294919" y="171309"/>
                                  <a:pt x="295017" y="171574"/>
                                </a:cubicBezTo>
                                <a:cubicBezTo>
                                  <a:pt x="295115" y="171848"/>
                                  <a:pt x="295213" y="171211"/>
                                  <a:pt x="295312" y="171093"/>
                                </a:cubicBezTo>
                                <a:cubicBezTo>
                                  <a:pt x="295410" y="170966"/>
                                  <a:pt x="295508" y="170643"/>
                                  <a:pt x="295606" y="170790"/>
                                </a:cubicBezTo>
                                <a:cubicBezTo>
                                  <a:pt x="295704" y="170927"/>
                                  <a:pt x="295901" y="171378"/>
                                  <a:pt x="295999" y="172005"/>
                                </a:cubicBezTo>
                                <a:cubicBezTo>
                                  <a:pt x="296097" y="172701"/>
                                  <a:pt x="296195" y="173799"/>
                                  <a:pt x="296293" y="174955"/>
                                </a:cubicBezTo>
                                <a:cubicBezTo>
                                  <a:pt x="296392" y="176122"/>
                                  <a:pt x="296588" y="177788"/>
                                  <a:pt x="296686" y="178945"/>
                                </a:cubicBezTo>
                                <a:cubicBezTo>
                                  <a:pt x="296784" y="180102"/>
                                  <a:pt x="296882" y="181288"/>
                                  <a:pt x="296981" y="181915"/>
                                </a:cubicBezTo>
                                <a:cubicBezTo>
                                  <a:pt x="297079" y="182346"/>
                                  <a:pt x="297275" y="182716"/>
                                  <a:pt x="297373" y="182733"/>
                                </a:cubicBezTo>
                                <a:cubicBezTo>
                                  <a:pt x="297471" y="182757"/>
                                  <a:pt x="297570" y="182297"/>
                                  <a:pt x="297668" y="182062"/>
                                </a:cubicBezTo>
                                <a:cubicBezTo>
                                  <a:pt x="297766" y="181827"/>
                                  <a:pt x="297864" y="181474"/>
                                  <a:pt x="298061" y="181327"/>
                                </a:cubicBezTo>
                                <a:cubicBezTo>
                                  <a:pt x="298159" y="181170"/>
                                  <a:pt x="298257" y="181278"/>
                                  <a:pt x="298355" y="181160"/>
                                </a:cubicBezTo>
                                <a:cubicBezTo>
                                  <a:pt x="298453" y="181062"/>
                                  <a:pt x="298650" y="180915"/>
                                  <a:pt x="298650" y="180601"/>
                                </a:cubicBezTo>
                                <a:cubicBezTo>
                                  <a:pt x="298846" y="180180"/>
                                  <a:pt x="298944" y="179553"/>
                                  <a:pt x="299042" y="178651"/>
                                </a:cubicBezTo>
                                <a:cubicBezTo>
                                  <a:pt x="299140" y="177749"/>
                                  <a:pt x="299239" y="176563"/>
                                  <a:pt x="299337" y="175181"/>
                                </a:cubicBezTo>
                                <a:cubicBezTo>
                                  <a:pt x="299533" y="173799"/>
                                  <a:pt x="299631" y="171995"/>
                                  <a:pt x="299729" y="170358"/>
                                </a:cubicBezTo>
                                <a:cubicBezTo>
                                  <a:pt x="299828" y="168712"/>
                                  <a:pt x="299926" y="166673"/>
                                  <a:pt x="300024" y="165330"/>
                                </a:cubicBezTo>
                                <a:cubicBezTo>
                                  <a:pt x="300122" y="163977"/>
                                  <a:pt x="300319" y="162811"/>
                                  <a:pt x="300417" y="162272"/>
                                </a:cubicBezTo>
                                <a:cubicBezTo>
                                  <a:pt x="300417" y="162095"/>
                                  <a:pt x="300712" y="162085"/>
                                  <a:pt x="300712" y="162134"/>
                                </a:cubicBezTo>
                                <a:cubicBezTo>
                                  <a:pt x="300809" y="162291"/>
                                  <a:pt x="301006" y="162977"/>
                                  <a:pt x="301104" y="163203"/>
                                </a:cubicBezTo>
                                <a:cubicBezTo>
                                  <a:pt x="301202" y="163409"/>
                                  <a:pt x="301301" y="163517"/>
                                  <a:pt x="301398" y="163517"/>
                                </a:cubicBezTo>
                                <a:cubicBezTo>
                                  <a:pt x="301497" y="163517"/>
                                  <a:pt x="301595" y="163242"/>
                                  <a:pt x="301791" y="163203"/>
                                </a:cubicBezTo>
                                <a:cubicBezTo>
                                  <a:pt x="301791" y="163174"/>
                                  <a:pt x="301987" y="163105"/>
                                  <a:pt x="302086" y="163262"/>
                                </a:cubicBezTo>
                                <a:cubicBezTo>
                                  <a:pt x="302184" y="163458"/>
                                  <a:pt x="302380" y="163958"/>
                                  <a:pt x="302380" y="164673"/>
                                </a:cubicBezTo>
                                <a:cubicBezTo>
                                  <a:pt x="302577" y="165575"/>
                                  <a:pt x="302675" y="166761"/>
                                  <a:pt x="302773" y="168672"/>
                                </a:cubicBezTo>
                                <a:cubicBezTo>
                                  <a:pt x="302871" y="170594"/>
                                  <a:pt x="302970" y="173260"/>
                                  <a:pt x="303067" y="176171"/>
                                </a:cubicBezTo>
                                <a:cubicBezTo>
                                  <a:pt x="303264" y="179082"/>
                                  <a:pt x="303362" y="183116"/>
                                  <a:pt x="303460" y="186121"/>
                                </a:cubicBezTo>
                                <a:cubicBezTo>
                                  <a:pt x="303558" y="189124"/>
                                  <a:pt x="303656" y="192401"/>
                                  <a:pt x="303755" y="194197"/>
                                </a:cubicBezTo>
                                <a:cubicBezTo>
                                  <a:pt x="303853" y="195552"/>
                                  <a:pt x="304049" y="196631"/>
                                  <a:pt x="304147" y="196892"/>
                                </a:cubicBezTo>
                                <a:cubicBezTo>
                                  <a:pt x="304245" y="197228"/>
                                  <a:pt x="304344" y="196354"/>
                                  <a:pt x="304442" y="196275"/>
                                </a:cubicBezTo>
                                <a:cubicBezTo>
                                  <a:pt x="304540" y="196242"/>
                                  <a:pt x="304736" y="196219"/>
                                  <a:pt x="304835" y="196394"/>
                                </a:cubicBezTo>
                                <a:cubicBezTo>
                                  <a:pt x="304933" y="196829"/>
                                  <a:pt x="305031" y="197761"/>
                                  <a:pt x="305129" y="198886"/>
                                </a:cubicBezTo>
                                <a:cubicBezTo>
                                  <a:pt x="305228" y="200009"/>
                                  <a:pt x="305326" y="201717"/>
                                  <a:pt x="305522" y="203138"/>
                                </a:cubicBezTo>
                                <a:cubicBezTo>
                                  <a:pt x="305620" y="204558"/>
                                  <a:pt x="305718" y="206272"/>
                                  <a:pt x="305816" y="207412"/>
                                </a:cubicBezTo>
                                <a:cubicBezTo>
                                  <a:pt x="305915" y="208550"/>
                                  <a:pt x="306013" y="209619"/>
                                  <a:pt x="306111" y="209971"/>
                                </a:cubicBezTo>
                                <a:cubicBezTo>
                                  <a:pt x="306209" y="210146"/>
                                  <a:pt x="306405" y="209798"/>
                                  <a:pt x="306503" y="209522"/>
                                </a:cubicBezTo>
                                <a:cubicBezTo>
                                  <a:pt x="306602" y="208967"/>
                                  <a:pt x="306700" y="207628"/>
                                  <a:pt x="306798" y="206646"/>
                                </a:cubicBezTo>
                                <a:cubicBezTo>
                                  <a:pt x="306994" y="205665"/>
                                  <a:pt x="307093" y="204404"/>
                                  <a:pt x="307191" y="203630"/>
                                </a:cubicBezTo>
                                <a:cubicBezTo>
                                  <a:pt x="307289" y="202856"/>
                                  <a:pt x="307387" y="202168"/>
                                  <a:pt x="307486" y="202004"/>
                                </a:cubicBezTo>
                                <a:cubicBezTo>
                                  <a:pt x="307584" y="201923"/>
                                  <a:pt x="307780" y="202288"/>
                                  <a:pt x="307878" y="202648"/>
                                </a:cubicBezTo>
                                <a:cubicBezTo>
                                  <a:pt x="307976" y="203373"/>
                                  <a:pt x="308075" y="204764"/>
                                  <a:pt x="308172" y="206365"/>
                                </a:cubicBezTo>
                                <a:cubicBezTo>
                                  <a:pt x="308271" y="207964"/>
                                  <a:pt x="308369" y="210533"/>
                                  <a:pt x="308565" y="212247"/>
                                </a:cubicBezTo>
                                <a:cubicBezTo>
                                  <a:pt x="308664" y="213961"/>
                                  <a:pt x="308761" y="215991"/>
                                  <a:pt x="308860" y="216649"/>
                                </a:cubicBezTo>
                                <a:cubicBezTo>
                                  <a:pt x="308860" y="216842"/>
                                  <a:pt x="309154" y="216472"/>
                                  <a:pt x="309252" y="216188"/>
                                </a:cubicBezTo>
                                <a:cubicBezTo>
                                  <a:pt x="309351" y="215225"/>
                                  <a:pt x="309449" y="212951"/>
                                  <a:pt x="309547" y="210878"/>
                                </a:cubicBezTo>
                                <a:cubicBezTo>
                                  <a:pt x="309645" y="208804"/>
                                  <a:pt x="309744" y="205787"/>
                                  <a:pt x="309842" y="203746"/>
                                </a:cubicBezTo>
                                <a:cubicBezTo>
                                  <a:pt x="310038" y="201704"/>
                                  <a:pt x="310136" y="199721"/>
                                  <a:pt x="310234" y="198631"/>
                                </a:cubicBezTo>
                                <a:cubicBezTo>
                                  <a:pt x="310333" y="197899"/>
                                  <a:pt x="310529" y="197235"/>
                                  <a:pt x="310529" y="197200"/>
                                </a:cubicBezTo>
                                <a:cubicBezTo>
                                  <a:pt x="310627" y="197146"/>
                                  <a:pt x="310823" y="198009"/>
                                  <a:pt x="310922" y="198308"/>
                                </a:cubicBezTo>
                                <a:cubicBezTo>
                                  <a:pt x="311019" y="198606"/>
                                  <a:pt x="311118" y="199342"/>
                                  <a:pt x="311216" y="198990"/>
                                </a:cubicBezTo>
                                <a:cubicBezTo>
                                  <a:pt x="311314" y="198717"/>
                                  <a:pt x="311510" y="197598"/>
                                  <a:pt x="311609" y="196192"/>
                                </a:cubicBezTo>
                                <a:cubicBezTo>
                                  <a:pt x="311707" y="194379"/>
                                  <a:pt x="311805" y="191505"/>
                                  <a:pt x="311903" y="188109"/>
                                </a:cubicBezTo>
                                <a:cubicBezTo>
                                  <a:pt x="312002" y="184712"/>
                                  <a:pt x="312100" y="179798"/>
                                  <a:pt x="312296" y="175818"/>
                                </a:cubicBezTo>
                                <a:cubicBezTo>
                                  <a:pt x="312394" y="171839"/>
                                  <a:pt x="312492" y="167173"/>
                                  <a:pt x="312591" y="164232"/>
                                </a:cubicBezTo>
                                <a:cubicBezTo>
                                  <a:pt x="312689" y="161292"/>
                                  <a:pt x="312787" y="159243"/>
                                  <a:pt x="312983" y="158165"/>
                                </a:cubicBezTo>
                                <a:cubicBezTo>
                                  <a:pt x="312983" y="157890"/>
                                  <a:pt x="313278" y="157714"/>
                                  <a:pt x="313278" y="157743"/>
                                </a:cubicBezTo>
                                <a:cubicBezTo>
                                  <a:pt x="313376" y="157831"/>
                                  <a:pt x="313474" y="158655"/>
                                  <a:pt x="313572" y="158714"/>
                                </a:cubicBezTo>
                                <a:cubicBezTo>
                                  <a:pt x="313670" y="158753"/>
                                  <a:pt x="313867" y="158400"/>
                                  <a:pt x="313965" y="158047"/>
                                </a:cubicBezTo>
                                <a:cubicBezTo>
                                  <a:pt x="314063" y="157645"/>
                                  <a:pt x="314161" y="156783"/>
                                  <a:pt x="314260" y="156293"/>
                                </a:cubicBezTo>
                                <a:cubicBezTo>
                                  <a:pt x="314358" y="155793"/>
                                  <a:pt x="314554" y="155293"/>
                                  <a:pt x="314652" y="155087"/>
                                </a:cubicBezTo>
                                <a:cubicBezTo>
                                  <a:pt x="314750" y="154930"/>
                                  <a:pt x="314849" y="154999"/>
                                  <a:pt x="314947" y="155018"/>
                                </a:cubicBezTo>
                                <a:cubicBezTo>
                                  <a:pt x="315045" y="155038"/>
                                  <a:pt x="315241" y="155195"/>
                                  <a:pt x="315339" y="155224"/>
                                </a:cubicBezTo>
                                <a:cubicBezTo>
                                  <a:pt x="315438" y="155263"/>
                                  <a:pt x="315536" y="155254"/>
                                  <a:pt x="315634" y="155224"/>
                                </a:cubicBezTo>
                                <a:cubicBezTo>
                                  <a:pt x="315732" y="155195"/>
                                  <a:pt x="315830" y="155126"/>
                                  <a:pt x="316027" y="155048"/>
                                </a:cubicBezTo>
                                <a:cubicBezTo>
                                  <a:pt x="316125" y="154969"/>
                                  <a:pt x="316223" y="154842"/>
                                  <a:pt x="316321" y="154763"/>
                                </a:cubicBezTo>
                                <a:cubicBezTo>
                                  <a:pt x="316419" y="154675"/>
                                  <a:pt x="316518" y="154607"/>
                                  <a:pt x="316714" y="154558"/>
                                </a:cubicBezTo>
                                <a:cubicBezTo>
                                  <a:pt x="316812" y="154509"/>
                                  <a:pt x="316910" y="154499"/>
                                  <a:pt x="317008" y="154469"/>
                                </a:cubicBezTo>
                                <a:cubicBezTo>
                                  <a:pt x="317107" y="154450"/>
                                  <a:pt x="317205" y="154440"/>
                                  <a:pt x="317303" y="154420"/>
                                </a:cubicBezTo>
                                <a:cubicBezTo>
                                  <a:pt x="317499" y="154391"/>
                                  <a:pt x="317597" y="154293"/>
                                  <a:pt x="317696" y="154332"/>
                                </a:cubicBezTo>
                                <a:cubicBezTo>
                                  <a:pt x="317794" y="154362"/>
                                  <a:pt x="317990" y="154450"/>
                                  <a:pt x="317990" y="154675"/>
                                </a:cubicBezTo>
                                <a:cubicBezTo>
                                  <a:pt x="318088" y="154960"/>
                                  <a:pt x="318285" y="155547"/>
                                  <a:pt x="318383" y="156439"/>
                                </a:cubicBezTo>
                                <a:cubicBezTo>
                                  <a:pt x="318481" y="157537"/>
                                  <a:pt x="318579" y="159066"/>
                                  <a:pt x="318677" y="161272"/>
                                </a:cubicBezTo>
                                <a:cubicBezTo>
                                  <a:pt x="318776" y="163487"/>
                                  <a:pt x="318972" y="166790"/>
                                  <a:pt x="319070" y="169702"/>
                                </a:cubicBezTo>
                                <a:cubicBezTo>
                                  <a:pt x="319168" y="172603"/>
                                  <a:pt x="319266" y="176269"/>
                                  <a:pt x="319365" y="178700"/>
                                </a:cubicBezTo>
                                <a:cubicBezTo>
                                  <a:pt x="319463" y="181131"/>
                                  <a:pt x="319561" y="183318"/>
                                  <a:pt x="319757" y="184280"/>
                                </a:cubicBezTo>
                                <a:cubicBezTo>
                                  <a:pt x="319757" y="184472"/>
                                  <a:pt x="320052" y="184622"/>
                                  <a:pt x="320052" y="184469"/>
                                </a:cubicBezTo>
                                <a:cubicBezTo>
                                  <a:pt x="320150" y="183700"/>
                                  <a:pt x="320248" y="181699"/>
                                  <a:pt x="320346" y="179670"/>
                                </a:cubicBezTo>
                                <a:cubicBezTo>
                                  <a:pt x="320543" y="177641"/>
                                  <a:pt x="320641" y="174740"/>
                                  <a:pt x="320739" y="172309"/>
                                </a:cubicBezTo>
                                <a:cubicBezTo>
                                  <a:pt x="320837" y="169878"/>
                                  <a:pt x="320935" y="167241"/>
                                  <a:pt x="321034" y="165095"/>
                                </a:cubicBezTo>
                                <a:cubicBezTo>
                                  <a:pt x="321230" y="162938"/>
                                  <a:pt x="321328" y="161017"/>
                                  <a:pt x="321427" y="159429"/>
                                </a:cubicBezTo>
                                <a:cubicBezTo>
                                  <a:pt x="321524" y="157841"/>
                                  <a:pt x="321623" y="156665"/>
                                  <a:pt x="321721" y="155567"/>
                                </a:cubicBezTo>
                                <a:cubicBezTo>
                                  <a:pt x="321819" y="154460"/>
                                  <a:pt x="322016" y="153744"/>
                                  <a:pt x="322113" y="152823"/>
                                </a:cubicBezTo>
                                <a:cubicBezTo>
                                  <a:pt x="322212" y="151901"/>
                                  <a:pt x="322310" y="151107"/>
                                  <a:pt x="322408" y="150029"/>
                                </a:cubicBezTo>
                                <a:cubicBezTo>
                                  <a:pt x="322506" y="148951"/>
                                  <a:pt x="322702" y="147735"/>
                                  <a:pt x="322801" y="146334"/>
                                </a:cubicBezTo>
                                <a:cubicBezTo>
                                  <a:pt x="322899" y="144942"/>
                                  <a:pt x="322997" y="143344"/>
                                  <a:pt x="323095" y="141648"/>
                                </a:cubicBezTo>
                                <a:cubicBezTo>
                                  <a:pt x="323193" y="139953"/>
                                  <a:pt x="323292" y="138110"/>
                                  <a:pt x="323488" y="136159"/>
                                </a:cubicBezTo>
                                <a:cubicBezTo>
                                  <a:pt x="323586" y="134199"/>
                                  <a:pt x="323685" y="132023"/>
                                  <a:pt x="323782" y="129925"/>
                                </a:cubicBezTo>
                                <a:cubicBezTo>
                                  <a:pt x="323881" y="127818"/>
                                  <a:pt x="323979" y="125524"/>
                                  <a:pt x="324077" y="123534"/>
                                </a:cubicBezTo>
                                <a:cubicBezTo>
                                  <a:pt x="324273" y="121554"/>
                                  <a:pt x="324371" y="119682"/>
                                  <a:pt x="324470" y="118026"/>
                                </a:cubicBezTo>
                                <a:cubicBezTo>
                                  <a:pt x="324568" y="116359"/>
                                  <a:pt x="324666" y="114801"/>
                                  <a:pt x="324764" y="113575"/>
                                </a:cubicBezTo>
                                <a:cubicBezTo>
                                  <a:pt x="324960" y="112340"/>
                                  <a:pt x="325059" y="111066"/>
                                  <a:pt x="325157" y="110654"/>
                                </a:cubicBezTo>
                                <a:cubicBezTo>
                                  <a:pt x="325157" y="110537"/>
                                  <a:pt x="325451" y="110821"/>
                                  <a:pt x="325451" y="111105"/>
                                </a:cubicBezTo>
                                <a:cubicBezTo>
                                  <a:pt x="325550" y="112046"/>
                                  <a:pt x="325746" y="113732"/>
                                  <a:pt x="325844" y="116369"/>
                                </a:cubicBezTo>
                                <a:cubicBezTo>
                                  <a:pt x="325943" y="119045"/>
                                  <a:pt x="326040" y="122711"/>
                                  <a:pt x="326139" y="127171"/>
                                </a:cubicBezTo>
                                <a:cubicBezTo>
                                  <a:pt x="326237" y="131641"/>
                                  <a:pt x="326335" y="137081"/>
                                  <a:pt x="326531" y="143168"/>
                                </a:cubicBezTo>
                                <a:cubicBezTo>
                                  <a:pt x="326630" y="149245"/>
                                  <a:pt x="326728" y="156195"/>
                                  <a:pt x="326826" y="163664"/>
                                </a:cubicBezTo>
                                <a:cubicBezTo>
                                  <a:pt x="326924" y="171133"/>
                                  <a:pt x="327022" y="180082"/>
                                  <a:pt x="327218" y="188004"/>
                                </a:cubicBezTo>
                                <a:cubicBezTo>
                                  <a:pt x="327317" y="195920"/>
                                  <a:pt x="327415" y="204782"/>
                                  <a:pt x="327513" y="211166"/>
                                </a:cubicBezTo>
                                <a:cubicBezTo>
                                  <a:pt x="327611" y="217549"/>
                                  <a:pt x="327709" y="222726"/>
                                  <a:pt x="327808" y="226306"/>
                                </a:cubicBezTo>
                                <a:cubicBezTo>
                                  <a:pt x="327906" y="229478"/>
                                  <a:pt x="328102" y="231396"/>
                                  <a:pt x="328201" y="232643"/>
                                </a:cubicBezTo>
                                <a:cubicBezTo>
                                  <a:pt x="328299" y="233709"/>
                                  <a:pt x="328397" y="234224"/>
                                  <a:pt x="328495" y="234754"/>
                                </a:cubicBezTo>
                                <a:cubicBezTo>
                                  <a:pt x="328691" y="235451"/>
                                  <a:pt x="328790" y="236113"/>
                                  <a:pt x="328887" y="236834"/>
                                </a:cubicBezTo>
                                <a:cubicBezTo>
                                  <a:pt x="328986" y="237555"/>
                                  <a:pt x="329084" y="238611"/>
                                  <a:pt x="329182" y="239082"/>
                                </a:cubicBezTo>
                                <a:cubicBezTo>
                                  <a:pt x="329280" y="239407"/>
                                  <a:pt x="329476" y="239822"/>
                                  <a:pt x="329575" y="239659"/>
                                </a:cubicBezTo>
                                <a:cubicBezTo>
                                  <a:pt x="329673" y="239442"/>
                                  <a:pt x="329771" y="238672"/>
                                  <a:pt x="329869" y="237668"/>
                                </a:cubicBezTo>
                                <a:cubicBezTo>
                                  <a:pt x="329967" y="236579"/>
                                  <a:pt x="330066" y="234929"/>
                                  <a:pt x="330262" y="233123"/>
                                </a:cubicBezTo>
                                <a:cubicBezTo>
                                  <a:pt x="330360" y="231318"/>
                                  <a:pt x="330459" y="229131"/>
                                  <a:pt x="330557" y="226833"/>
                                </a:cubicBezTo>
                                <a:cubicBezTo>
                                  <a:pt x="330655" y="224535"/>
                                  <a:pt x="330753" y="221936"/>
                                  <a:pt x="330949" y="219333"/>
                                </a:cubicBezTo>
                                <a:cubicBezTo>
                                  <a:pt x="331048" y="216728"/>
                                  <a:pt x="331145" y="213877"/>
                                  <a:pt x="331244" y="211207"/>
                                </a:cubicBezTo>
                                <a:cubicBezTo>
                                  <a:pt x="331342" y="208535"/>
                                  <a:pt x="331440" y="205853"/>
                                  <a:pt x="331538" y="203308"/>
                                </a:cubicBezTo>
                                <a:cubicBezTo>
                                  <a:pt x="331734" y="200762"/>
                                  <a:pt x="331833" y="198219"/>
                                  <a:pt x="331931" y="195933"/>
                                </a:cubicBezTo>
                                <a:cubicBezTo>
                                  <a:pt x="332029" y="193647"/>
                                  <a:pt x="332127" y="191256"/>
                                  <a:pt x="332225" y="189594"/>
                                </a:cubicBezTo>
                                <a:cubicBezTo>
                                  <a:pt x="332422" y="187929"/>
                                  <a:pt x="332520" y="186491"/>
                                  <a:pt x="332618" y="185953"/>
                                </a:cubicBezTo>
                                <a:cubicBezTo>
                                  <a:pt x="332618" y="185729"/>
                                  <a:pt x="332913" y="186106"/>
                                  <a:pt x="332913" y="186371"/>
                                </a:cubicBezTo>
                                <a:cubicBezTo>
                                  <a:pt x="333011" y="187006"/>
                                  <a:pt x="333207" y="188573"/>
                                  <a:pt x="333306" y="189770"/>
                                </a:cubicBezTo>
                                <a:cubicBezTo>
                                  <a:pt x="333403" y="190966"/>
                                  <a:pt x="333502" y="192680"/>
                                  <a:pt x="333600" y="193548"/>
                                </a:cubicBezTo>
                                <a:cubicBezTo>
                                  <a:pt x="333698" y="194276"/>
                                  <a:pt x="333895" y="194947"/>
                                  <a:pt x="333993" y="194977"/>
                                </a:cubicBezTo>
                                <a:cubicBezTo>
                                  <a:pt x="334091" y="195011"/>
                                  <a:pt x="334189" y="194178"/>
                                  <a:pt x="334287" y="193762"/>
                                </a:cubicBezTo>
                                <a:cubicBezTo>
                                  <a:pt x="334385" y="193344"/>
                                  <a:pt x="334483" y="192674"/>
                                  <a:pt x="334680" y="192471"/>
                                </a:cubicBezTo>
                                <a:cubicBezTo>
                                  <a:pt x="334680" y="192379"/>
                                  <a:pt x="334876" y="192381"/>
                                  <a:pt x="334975" y="192547"/>
                                </a:cubicBezTo>
                                <a:cubicBezTo>
                                  <a:pt x="335073" y="192863"/>
                                  <a:pt x="335171" y="193601"/>
                                  <a:pt x="335269" y="194673"/>
                                </a:cubicBezTo>
                                <a:cubicBezTo>
                                  <a:pt x="335465" y="195915"/>
                                  <a:pt x="335564" y="197769"/>
                                  <a:pt x="335662" y="200001"/>
                                </a:cubicBezTo>
                                <a:cubicBezTo>
                                  <a:pt x="335760" y="202230"/>
                                  <a:pt x="335858" y="205254"/>
                                  <a:pt x="335956" y="208060"/>
                                </a:cubicBezTo>
                                <a:cubicBezTo>
                                  <a:pt x="336054" y="210863"/>
                                  <a:pt x="336251" y="214184"/>
                                  <a:pt x="336349" y="216828"/>
                                </a:cubicBezTo>
                                <a:cubicBezTo>
                                  <a:pt x="336447" y="219469"/>
                                  <a:pt x="336545" y="222013"/>
                                  <a:pt x="336643" y="223914"/>
                                </a:cubicBezTo>
                                <a:cubicBezTo>
                                  <a:pt x="336742" y="225816"/>
                                  <a:pt x="336938" y="227194"/>
                                  <a:pt x="337036" y="228235"/>
                                </a:cubicBezTo>
                                <a:cubicBezTo>
                                  <a:pt x="337134" y="229207"/>
                                  <a:pt x="337233" y="229742"/>
                                  <a:pt x="337331" y="230159"/>
                                </a:cubicBezTo>
                                <a:cubicBezTo>
                                  <a:pt x="337429" y="230562"/>
                                  <a:pt x="337625" y="230626"/>
                                  <a:pt x="337723" y="230919"/>
                                </a:cubicBezTo>
                                <a:cubicBezTo>
                                  <a:pt x="337822" y="231244"/>
                                  <a:pt x="337920" y="231685"/>
                                  <a:pt x="338018" y="232114"/>
                                </a:cubicBezTo>
                                <a:cubicBezTo>
                                  <a:pt x="338116" y="232540"/>
                                  <a:pt x="338214" y="233183"/>
                                  <a:pt x="338411" y="233483"/>
                                </a:cubicBezTo>
                                <a:cubicBezTo>
                                  <a:pt x="338411" y="233740"/>
                                  <a:pt x="338607" y="233962"/>
                                  <a:pt x="338705" y="233915"/>
                                </a:cubicBezTo>
                                <a:cubicBezTo>
                                  <a:pt x="338803" y="233862"/>
                                  <a:pt x="338901" y="233556"/>
                                  <a:pt x="339000" y="233155"/>
                                </a:cubicBezTo>
                                <a:cubicBezTo>
                                  <a:pt x="339196" y="232747"/>
                                  <a:pt x="339294" y="232056"/>
                                  <a:pt x="339392" y="231465"/>
                                </a:cubicBezTo>
                                <a:cubicBezTo>
                                  <a:pt x="339491" y="230873"/>
                                  <a:pt x="339589" y="230225"/>
                                  <a:pt x="339687" y="229604"/>
                                </a:cubicBezTo>
                                <a:cubicBezTo>
                                  <a:pt x="339785" y="228984"/>
                                  <a:pt x="339981" y="228343"/>
                                  <a:pt x="340080" y="227741"/>
                                </a:cubicBezTo>
                                <a:cubicBezTo>
                                  <a:pt x="340178" y="227137"/>
                                  <a:pt x="340276" y="226517"/>
                                  <a:pt x="340374" y="225990"/>
                                </a:cubicBezTo>
                                <a:cubicBezTo>
                                  <a:pt x="340472" y="225461"/>
                                  <a:pt x="340669" y="225072"/>
                                  <a:pt x="340767" y="224572"/>
                                </a:cubicBezTo>
                                <a:cubicBezTo>
                                  <a:pt x="340865" y="224073"/>
                                  <a:pt x="340963" y="223599"/>
                                  <a:pt x="341061" y="222991"/>
                                </a:cubicBezTo>
                                <a:cubicBezTo>
                                  <a:pt x="341159" y="222384"/>
                                  <a:pt x="341258" y="221926"/>
                                  <a:pt x="341454" y="220928"/>
                                </a:cubicBezTo>
                                <a:cubicBezTo>
                                  <a:pt x="341552" y="219929"/>
                                  <a:pt x="341650" y="218834"/>
                                  <a:pt x="341749" y="217000"/>
                                </a:cubicBezTo>
                                <a:cubicBezTo>
                                  <a:pt x="341847" y="215165"/>
                                  <a:pt x="341945" y="212604"/>
                                  <a:pt x="342043" y="209922"/>
                                </a:cubicBezTo>
                                <a:cubicBezTo>
                                  <a:pt x="342239" y="207238"/>
                                  <a:pt x="342338" y="203831"/>
                                  <a:pt x="342436" y="200904"/>
                                </a:cubicBezTo>
                                <a:cubicBezTo>
                                  <a:pt x="342534" y="197977"/>
                                  <a:pt x="342632" y="194695"/>
                                  <a:pt x="342730" y="192361"/>
                                </a:cubicBezTo>
                                <a:cubicBezTo>
                                  <a:pt x="342927" y="190026"/>
                                  <a:pt x="343025" y="187810"/>
                                  <a:pt x="343123" y="186902"/>
                                </a:cubicBezTo>
                                <a:cubicBezTo>
                                  <a:pt x="343123" y="186733"/>
                                  <a:pt x="343417" y="186753"/>
                                  <a:pt x="343417" y="186909"/>
                                </a:cubicBezTo>
                                <a:cubicBezTo>
                                  <a:pt x="343516" y="187746"/>
                                  <a:pt x="343712" y="190115"/>
                                  <a:pt x="343810" y="191926"/>
                                </a:cubicBezTo>
                                <a:cubicBezTo>
                                  <a:pt x="343908" y="193736"/>
                                  <a:pt x="344007" y="196416"/>
                                  <a:pt x="344105" y="197768"/>
                                </a:cubicBezTo>
                                <a:cubicBezTo>
                                  <a:pt x="344203" y="198910"/>
                                  <a:pt x="344400" y="200126"/>
                                  <a:pt x="344497" y="200036"/>
                                </a:cubicBezTo>
                                <a:cubicBezTo>
                                  <a:pt x="344596" y="199950"/>
                                  <a:pt x="344694" y="198587"/>
                                  <a:pt x="344792" y="197125"/>
                                </a:cubicBezTo>
                                <a:cubicBezTo>
                                  <a:pt x="344890" y="195291"/>
                                  <a:pt x="344988" y="192374"/>
                                  <a:pt x="345185" y="189032"/>
                                </a:cubicBezTo>
                                <a:cubicBezTo>
                                  <a:pt x="345283" y="185691"/>
                                  <a:pt x="345381" y="181062"/>
                                  <a:pt x="345479" y="177073"/>
                                </a:cubicBezTo>
                                <a:cubicBezTo>
                                  <a:pt x="345577" y="173083"/>
                                  <a:pt x="345675" y="168565"/>
                                  <a:pt x="345774" y="165085"/>
                                </a:cubicBezTo>
                                <a:cubicBezTo>
                                  <a:pt x="345970" y="161605"/>
                                  <a:pt x="346068" y="158567"/>
                                  <a:pt x="346166" y="156204"/>
                                </a:cubicBezTo>
                                <a:cubicBezTo>
                                  <a:pt x="346265" y="153842"/>
                                  <a:pt x="346363" y="152284"/>
                                  <a:pt x="346461" y="150892"/>
                                </a:cubicBezTo>
                                <a:cubicBezTo>
                                  <a:pt x="346658" y="149509"/>
                                  <a:pt x="346755" y="148863"/>
                                  <a:pt x="346854" y="147892"/>
                                </a:cubicBezTo>
                                <a:cubicBezTo>
                                  <a:pt x="346952" y="146912"/>
                                  <a:pt x="347050" y="146206"/>
                                  <a:pt x="347148" y="145050"/>
                                </a:cubicBezTo>
                                <a:cubicBezTo>
                                  <a:pt x="347246" y="143883"/>
                                  <a:pt x="347443" y="142550"/>
                                  <a:pt x="347541" y="140923"/>
                                </a:cubicBezTo>
                                <a:cubicBezTo>
                                  <a:pt x="347639" y="139286"/>
                                  <a:pt x="347737" y="137120"/>
                                  <a:pt x="347835" y="135248"/>
                                </a:cubicBezTo>
                                <a:cubicBezTo>
                                  <a:pt x="347933" y="133376"/>
                                  <a:pt x="348032" y="131003"/>
                                  <a:pt x="348228" y="129670"/>
                                </a:cubicBezTo>
                                <a:cubicBezTo>
                                  <a:pt x="348326" y="128455"/>
                                  <a:pt x="348424" y="127112"/>
                                  <a:pt x="348523" y="127259"/>
                                </a:cubicBezTo>
                                <a:cubicBezTo>
                                  <a:pt x="348621" y="127367"/>
                                  <a:pt x="348817" y="128935"/>
                                  <a:pt x="348916" y="130621"/>
                                </a:cubicBezTo>
                                <a:cubicBezTo>
                                  <a:pt x="349014" y="133268"/>
                                  <a:pt x="349112" y="137140"/>
                                  <a:pt x="349210" y="143119"/>
                                </a:cubicBezTo>
                                <a:cubicBezTo>
                                  <a:pt x="349308" y="149108"/>
                                  <a:pt x="349406" y="158047"/>
                                  <a:pt x="349505" y="166536"/>
                                </a:cubicBezTo>
                                <a:cubicBezTo>
                                  <a:pt x="349701" y="175024"/>
                                  <a:pt x="349799" y="186173"/>
                                  <a:pt x="349897" y="194077"/>
                                </a:cubicBezTo>
                                <a:cubicBezTo>
                                  <a:pt x="349995" y="201980"/>
                                  <a:pt x="350094" y="209448"/>
                                  <a:pt x="350191" y="213953"/>
                                </a:cubicBezTo>
                                <a:cubicBezTo>
                                  <a:pt x="350290" y="217532"/>
                                  <a:pt x="350486" y="220286"/>
                                  <a:pt x="350584" y="221107"/>
                                </a:cubicBezTo>
                                <a:cubicBezTo>
                                  <a:pt x="350584" y="221611"/>
                                  <a:pt x="350879" y="220354"/>
                                  <a:pt x="350879" y="220151"/>
                                </a:cubicBezTo>
                                <a:cubicBezTo>
                                  <a:pt x="350977" y="219733"/>
                                  <a:pt x="351174" y="218693"/>
                                  <a:pt x="351272" y="218605"/>
                                </a:cubicBezTo>
                                <a:cubicBezTo>
                                  <a:pt x="351370" y="218517"/>
                                  <a:pt x="351468" y="219249"/>
                                  <a:pt x="351566" y="219622"/>
                                </a:cubicBezTo>
                                <a:cubicBezTo>
                                  <a:pt x="351664" y="219995"/>
                                  <a:pt x="351763" y="220763"/>
                                  <a:pt x="351959" y="220844"/>
                                </a:cubicBezTo>
                                <a:cubicBezTo>
                                  <a:pt x="352057" y="220911"/>
                                  <a:pt x="352155" y="220499"/>
                                  <a:pt x="352253" y="220103"/>
                                </a:cubicBezTo>
                                <a:cubicBezTo>
                                  <a:pt x="352352" y="219634"/>
                                  <a:pt x="352449" y="218760"/>
                                  <a:pt x="352646" y="218026"/>
                                </a:cubicBezTo>
                                <a:cubicBezTo>
                                  <a:pt x="352744" y="217293"/>
                                  <a:pt x="352842" y="216422"/>
                                  <a:pt x="352940" y="215701"/>
                                </a:cubicBezTo>
                                <a:cubicBezTo>
                                  <a:pt x="353039" y="214981"/>
                                  <a:pt x="353137" y="214349"/>
                                  <a:pt x="353235" y="213703"/>
                                </a:cubicBezTo>
                                <a:cubicBezTo>
                                  <a:pt x="353432" y="213057"/>
                                  <a:pt x="353530" y="212441"/>
                                  <a:pt x="353628" y="211825"/>
                                </a:cubicBezTo>
                                <a:cubicBezTo>
                                  <a:pt x="353726" y="211207"/>
                                  <a:pt x="353824" y="210614"/>
                                  <a:pt x="353922" y="210000"/>
                                </a:cubicBezTo>
                                <a:cubicBezTo>
                                  <a:pt x="354118" y="209383"/>
                                  <a:pt x="354217" y="208801"/>
                                  <a:pt x="354315" y="208129"/>
                                </a:cubicBezTo>
                                <a:cubicBezTo>
                                  <a:pt x="354413" y="207457"/>
                                  <a:pt x="354511" y="206696"/>
                                  <a:pt x="354610" y="205968"/>
                                </a:cubicBezTo>
                                <a:cubicBezTo>
                                  <a:pt x="354708" y="205239"/>
                                  <a:pt x="354904" y="204503"/>
                                  <a:pt x="355002" y="203759"/>
                                </a:cubicBezTo>
                                <a:cubicBezTo>
                                  <a:pt x="355100" y="203014"/>
                                  <a:pt x="355198" y="202252"/>
                                  <a:pt x="355297" y="201499"/>
                                </a:cubicBezTo>
                                <a:cubicBezTo>
                                  <a:pt x="355395" y="200746"/>
                                  <a:pt x="355493" y="199991"/>
                                  <a:pt x="355690" y="199240"/>
                                </a:cubicBezTo>
                                <a:cubicBezTo>
                                  <a:pt x="355788" y="198488"/>
                                  <a:pt x="355886" y="197777"/>
                                  <a:pt x="355984" y="196990"/>
                                </a:cubicBezTo>
                                <a:cubicBezTo>
                                  <a:pt x="356082" y="196203"/>
                                  <a:pt x="356180" y="195344"/>
                                  <a:pt x="356377" y="194518"/>
                                </a:cubicBezTo>
                                <a:cubicBezTo>
                                  <a:pt x="356475" y="193693"/>
                                  <a:pt x="356573" y="192885"/>
                                  <a:pt x="356671" y="192038"/>
                                </a:cubicBezTo>
                                <a:cubicBezTo>
                                  <a:pt x="356769" y="191191"/>
                                  <a:pt x="356868" y="190475"/>
                                  <a:pt x="356966" y="189439"/>
                                </a:cubicBezTo>
                                <a:cubicBezTo>
                                  <a:pt x="357162" y="188402"/>
                                  <a:pt x="357260" y="187502"/>
                                  <a:pt x="357358" y="185820"/>
                                </a:cubicBezTo>
                                <a:cubicBezTo>
                                  <a:pt x="357457" y="184136"/>
                                  <a:pt x="357555" y="182395"/>
                                  <a:pt x="357653" y="179347"/>
                                </a:cubicBezTo>
                                <a:cubicBezTo>
                                  <a:pt x="357751" y="176288"/>
                                  <a:pt x="357948" y="172397"/>
                                  <a:pt x="358046" y="167526"/>
                                </a:cubicBezTo>
                                <a:cubicBezTo>
                                  <a:pt x="358144" y="162654"/>
                                  <a:pt x="358242" y="156293"/>
                                  <a:pt x="358340" y="150117"/>
                                </a:cubicBezTo>
                                <a:cubicBezTo>
                                  <a:pt x="358438" y="143952"/>
                                  <a:pt x="358635" y="136757"/>
                                  <a:pt x="358733" y="130503"/>
                                </a:cubicBezTo>
                                <a:cubicBezTo>
                                  <a:pt x="358831" y="124240"/>
                                  <a:pt x="358929" y="118261"/>
                                  <a:pt x="359027" y="112576"/>
                                </a:cubicBezTo>
                                <a:cubicBezTo>
                                  <a:pt x="359126" y="106900"/>
                                  <a:pt x="359224" y="101833"/>
                                  <a:pt x="359420" y="96412"/>
                                </a:cubicBezTo>
                                <a:cubicBezTo>
                                  <a:pt x="359518" y="90992"/>
                                  <a:pt x="359616" y="85512"/>
                                  <a:pt x="359715" y="80053"/>
                                </a:cubicBezTo>
                                <a:cubicBezTo>
                                  <a:pt x="359813" y="74593"/>
                                  <a:pt x="359911" y="68898"/>
                                  <a:pt x="360107" y="63683"/>
                                </a:cubicBezTo>
                                <a:cubicBezTo>
                                  <a:pt x="360206" y="58459"/>
                                  <a:pt x="360304" y="53372"/>
                                  <a:pt x="360402" y="48726"/>
                                </a:cubicBezTo>
                                <a:cubicBezTo>
                                  <a:pt x="360500" y="44079"/>
                                  <a:pt x="360598" y="39825"/>
                                  <a:pt x="360696" y="35777"/>
                                </a:cubicBezTo>
                                <a:cubicBezTo>
                                  <a:pt x="360893" y="31739"/>
                                  <a:pt x="360991" y="27985"/>
                                  <a:pt x="361089" y="24466"/>
                                </a:cubicBezTo>
                                <a:cubicBezTo>
                                  <a:pt x="361187" y="20956"/>
                                  <a:pt x="361285" y="17614"/>
                                  <a:pt x="361384" y="14703"/>
                                </a:cubicBezTo>
                                <a:cubicBezTo>
                                  <a:pt x="361482" y="11792"/>
                                  <a:pt x="361678" y="9086"/>
                                  <a:pt x="361776" y="6999"/>
                                </a:cubicBezTo>
                                <a:cubicBezTo>
                                  <a:pt x="361874" y="4911"/>
                                  <a:pt x="361973" y="3323"/>
                                  <a:pt x="362071" y="2186"/>
                                </a:cubicBezTo>
                                <a:cubicBezTo>
                                  <a:pt x="362169" y="1196"/>
                                  <a:pt x="362365" y="539"/>
                                  <a:pt x="362464" y="225"/>
                                </a:cubicBezTo>
                                <a:cubicBezTo>
                                  <a:pt x="362464" y="39"/>
                                  <a:pt x="362758" y="0"/>
                                  <a:pt x="362758" y="29"/>
                                </a:cubicBezTo>
                                <a:cubicBezTo>
                                  <a:pt x="362856" y="88"/>
                                  <a:pt x="362954" y="294"/>
                                  <a:pt x="363151" y="559"/>
                                </a:cubicBezTo>
                                <a:cubicBezTo>
                                  <a:pt x="363249" y="823"/>
                                  <a:pt x="363347" y="1088"/>
                                  <a:pt x="363445" y="1647"/>
                                </a:cubicBezTo>
                                <a:cubicBezTo>
                                  <a:pt x="363543" y="2205"/>
                                  <a:pt x="363642" y="2911"/>
                                  <a:pt x="363740" y="3960"/>
                                </a:cubicBezTo>
                                <a:cubicBezTo>
                                  <a:pt x="363936" y="4999"/>
                                  <a:pt x="364034" y="6273"/>
                                  <a:pt x="364132" y="7920"/>
                                </a:cubicBezTo>
                                <a:cubicBezTo>
                                  <a:pt x="364231" y="9567"/>
                                  <a:pt x="364329" y="11537"/>
                                  <a:pt x="364427" y="13821"/>
                                </a:cubicBezTo>
                                <a:cubicBezTo>
                                  <a:pt x="364623" y="16105"/>
                                  <a:pt x="364722" y="18908"/>
                                  <a:pt x="364820" y="21623"/>
                                </a:cubicBezTo>
                                <a:cubicBezTo>
                                  <a:pt x="364918" y="24338"/>
                                  <a:pt x="365016" y="27494"/>
                                  <a:pt x="365115" y="30102"/>
                                </a:cubicBezTo>
                                <a:cubicBezTo>
                                  <a:pt x="365212" y="32699"/>
                                  <a:pt x="365409" y="35424"/>
                                  <a:pt x="365507" y="37228"/>
                                </a:cubicBezTo>
                                <a:cubicBezTo>
                                  <a:pt x="365605" y="39041"/>
                                  <a:pt x="365703" y="40423"/>
                                  <a:pt x="365801" y="40933"/>
                                </a:cubicBezTo>
                                <a:cubicBezTo>
                                  <a:pt x="365900" y="41188"/>
                                  <a:pt x="366096" y="40629"/>
                                  <a:pt x="366194" y="40267"/>
                                </a:cubicBezTo>
                                <a:cubicBezTo>
                                  <a:pt x="366292" y="39531"/>
                                  <a:pt x="366390" y="37963"/>
                                  <a:pt x="366489" y="36571"/>
                                </a:cubicBezTo>
                                <a:cubicBezTo>
                                  <a:pt x="366587" y="35189"/>
                                  <a:pt x="366685" y="33415"/>
                                  <a:pt x="366881" y="31945"/>
                                </a:cubicBezTo>
                                <a:cubicBezTo>
                                  <a:pt x="366980" y="30484"/>
                                  <a:pt x="367078" y="28798"/>
                                  <a:pt x="367176" y="27779"/>
                                </a:cubicBezTo>
                                <a:cubicBezTo>
                                  <a:pt x="367274" y="26808"/>
                                  <a:pt x="367373" y="25593"/>
                                  <a:pt x="367470" y="25848"/>
                                </a:cubicBezTo>
                                <a:cubicBezTo>
                                  <a:pt x="367569" y="26054"/>
                                  <a:pt x="367765" y="27622"/>
                                  <a:pt x="367863" y="29406"/>
                                </a:cubicBezTo>
                                <a:cubicBezTo>
                                  <a:pt x="367961" y="31778"/>
                                  <a:pt x="368059" y="36091"/>
                                  <a:pt x="368158" y="40090"/>
                                </a:cubicBezTo>
                                <a:cubicBezTo>
                                  <a:pt x="368354" y="44089"/>
                                  <a:pt x="368452" y="49598"/>
                                  <a:pt x="368550" y="53391"/>
                                </a:cubicBezTo>
                                <a:cubicBezTo>
                                  <a:pt x="368648" y="57195"/>
                                  <a:pt x="368747" y="60370"/>
                                  <a:pt x="368845" y="62880"/>
                                </a:cubicBezTo>
                                <a:cubicBezTo>
                                  <a:pt x="368943" y="65399"/>
                                  <a:pt x="369139" y="66398"/>
                                  <a:pt x="369238" y="68486"/>
                                </a:cubicBezTo>
                                <a:cubicBezTo>
                                  <a:pt x="369336" y="70564"/>
                                  <a:pt x="369434" y="72358"/>
                                  <a:pt x="369532" y="75387"/>
                                </a:cubicBezTo>
                                <a:cubicBezTo>
                                  <a:pt x="369631" y="78406"/>
                                  <a:pt x="369827" y="82493"/>
                                  <a:pt x="369925" y="86620"/>
                                </a:cubicBezTo>
                                <a:cubicBezTo>
                                  <a:pt x="370023" y="90747"/>
                                  <a:pt x="370121" y="95981"/>
                                  <a:pt x="370219" y="100147"/>
                                </a:cubicBezTo>
                                <a:cubicBezTo>
                                  <a:pt x="370317" y="104313"/>
                                  <a:pt x="370416" y="108557"/>
                                  <a:pt x="370612" y="111625"/>
                                </a:cubicBezTo>
                                <a:cubicBezTo>
                                  <a:pt x="370710" y="114693"/>
                                  <a:pt x="370809" y="116840"/>
                                  <a:pt x="370906" y="118565"/>
                                </a:cubicBezTo>
                                <a:cubicBezTo>
                                  <a:pt x="371005" y="120290"/>
                                  <a:pt x="371103" y="120907"/>
                                  <a:pt x="371201" y="122005"/>
                                </a:cubicBezTo>
                                <a:cubicBezTo>
                                  <a:pt x="371398" y="123113"/>
                                  <a:pt x="371496" y="123809"/>
                                  <a:pt x="371594" y="125201"/>
                                </a:cubicBezTo>
                                <a:cubicBezTo>
                                  <a:pt x="371692" y="126583"/>
                                  <a:pt x="371790" y="128465"/>
                                  <a:pt x="371889" y="130347"/>
                                </a:cubicBezTo>
                                <a:cubicBezTo>
                                  <a:pt x="372085" y="132238"/>
                                  <a:pt x="372183" y="134562"/>
                                  <a:pt x="372281" y="136522"/>
                                </a:cubicBezTo>
                                <a:cubicBezTo>
                                  <a:pt x="372379" y="138473"/>
                                  <a:pt x="372478" y="140315"/>
                                  <a:pt x="372575" y="142070"/>
                                </a:cubicBezTo>
                                <a:cubicBezTo>
                                  <a:pt x="372674" y="143824"/>
                                  <a:pt x="372870" y="145403"/>
                                  <a:pt x="372968" y="147049"/>
                                </a:cubicBezTo>
                                <a:cubicBezTo>
                                  <a:pt x="373067" y="148696"/>
                                  <a:pt x="373164" y="150411"/>
                                  <a:pt x="373263" y="151940"/>
                                </a:cubicBezTo>
                                <a:cubicBezTo>
                                  <a:pt x="373361" y="153470"/>
                                  <a:pt x="373459" y="155038"/>
                                  <a:pt x="373656" y="156224"/>
                                </a:cubicBezTo>
                                <a:cubicBezTo>
                                  <a:pt x="373754" y="157400"/>
                                  <a:pt x="373852" y="158263"/>
                                  <a:pt x="373950" y="159027"/>
                                </a:cubicBezTo>
                                <a:cubicBezTo>
                                  <a:pt x="374048" y="159802"/>
                                  <a:pt x="374147" y="160204"/>
                                  <a:pt x="374343" y="160841"/>
                                </a:cubicBezTo>
                                <a:cubicBezTo>
                                  <a:pt x="374441" y="161478"/>
                                  <a:pt x="374539" y="162105"/>
                                  <a:pt x="374637" y="162840"/>
                                </a:cubicBezTo>
                                <a:cubicBezTo>
                                  <a:pt x="374736" y="163566"/>
                                  <a:pt x="374833" y="164379"/>
                                  <a:pt x="374932" y="165212"/>
                                </a:cubicBezTo>
                                <a:cubicBezTo>
                                  <a:pt x="375128" y="166055"/>
                                  <a:pt x="375226" y="166937"/>
                                  <a:pt x="375325" y="167869"/>
                                </a:cubicBezTo>
                                <a:cubicBezTo>
                                  <a:pt x="375423" y="168800"/>
                                  <a:pt x="375521" y="169711"/>
                                  <a:pt x="375619" y="170809"/>
                                </a:cubicBezTo>
                                <a:cubicBezTo>
                                  <a:pt x="375815" y="171907"/>
                                  <a:pt x="375914" y="173034"/>
                                  <a:pt x="376012" y="174465"/>
                                </a:cubicBezTo>
                                <a:cubicBezTo>
                                  <a:pt x="376110" y="175896"/>
                                  <a:pt x="376208" y="177720"/>
                                  <a:pt x="376306" y="179396"/>
                                </a:cubicBezTo>
                                <a:cubicBezTo>
                                  <a:pt x="376405" y="181072"/>
                                  <a:pt x="376601" y="183152"/>
                                  <a:pt x="376699" y="184509"/>
                                </a:cubicBezTo>
                                <a:cubicBezTo>
                                  <a:pt x="376797" y="185865"/>
                                  <a:pt x="376895" y="187085"/>
                                  <a:pt x="376994" y="187535"/>
                                </a:cubicBezTo>
                                <a:cubicBezTo>
                                  <a:pt x="377092" y="187746"/>
                                  <a:pt x="377288" y="187442"/>
                                  <a:pt x="377386" y="187215"/>
                                </a:cubicBezTo>
                                <a:cubicBezTo>
                                  <a:pt x="377484" y="186729"/>
                                  <a:pt x="377582" y="185383"/>
                                  <a:pt x="377681" y="184621"/>
                                </a:cubicBezTo>
                                <a:cubicBezTo>
                                  <a:pt x="377779" y="183860"/>
                                  <a:pt x="377877" y="182807"/>
                                  <a:pt x="378073" y="182645"/>
                                </a:cubicBezTo>
                                <a:cubicBezTo>
                                  <a:pt x="378073" y="182543"/>
                                  <a:pt x="378270" y="183126"/>
                                  <a:pt x="378368" y="183655"/>
                                </a:cubicBezTo>
                                <a:cubicBezTo>
                                  <a:pt x="378466" y="184490"/>
                                  <a:pt x="378564" y="186168"/>
                                  <a:pt x="378663" y="187658"/>
                                </a:cubicBezTo>
                                <a:cubicBezTo>
                                  <a:pt x="378859" y="189148"/>
                                  <a:pt x="378957" y="191287"/>
                                  <a:pt x="379055" y="192592"/>
                                </a:cubicBezTo>
                                <a:cubicBezTo>
                                  <a:pt x="379153" y="193898"/>
                                  <a:pt x="379252" y="195099"/>
                                  <a:pt x="379350" y="195492"/>
                                </a:cubicBezTo>
                                <a:cubicBezTo>
                                  <a:pt x="379448" y="195720"/>
                                  <a:pt x="379644" y="195265"/>
                                  <a:pt x="379742" y="194954"/>
                                </a:cubicBezTo>
                                <a:cubicBezTo>
                                  <a:pt x="379841" y="194421"/>
                                  <a:pt x="379939" y="193163"/>
                                  <a:pt x="380037" y="192288"/>
                                </a:cubicBezTo>
                                <a:cubicBezTo>
                                  <a:pt x="380135" y="191413"/>
                                  <a:pt x="380331" y="190362"/>
                                  <a:pt x="380430" y="189707"/>
                                </a:cubicBezTo>
                                <a:cubicBezTo>
                                  <a:pt x="380528" y="189052"/>
                                  <a:pt x="380626" y="188669"/>
                                  <a:pt x="380724" y="188356"/>
                                </a:cubicBezTo>
                                <a:cubicBezTo>
                                  <a:pt x="380822" y="188057"/>
                                  <a:pt x="381019" y="188014"/>
                                  <a:pt x="381117" y="187820"/>
                                </a:cubicBezTo>
                                <a:cubicBezTo>
                                  <a:pt x="381215" y="187616"/>
                                  <a:pt x="381313" y="187471"/>
                                  <a:pt x="381411" y="187128"/>
                                </a:cubicBezTo>
                                <a:cubicBezTo>
                                  <a:pt x="381510" y="186785"/>
                                  <a:pt x="381608" y="186294"/>
                                  <a:pt x="381804" y="185764"/>
                                </a:cubicBezTo>
                                <a:cubicBezTo>
                                  <a:pt x="381902" y="185232"/>
                                  <a:pt x="382000" y="184587"/>
                                  <a:pt x="382099" y="183940"/>
                                </a:cubicBezTo>
                                <a:cubicBezTo>
                                  <a:pt x="382196" y="183293"/>
                                  <a:pt x="382295" y="182593"/>
                                  <a:pt x="382393" y="181885"/>
                                </a:cubicBezTo>
                                <a:cubicBezTo>
                                  <a:pt x="382589" y="181170"/>
                                  <a:pt x="382688" y="180415"/>
                                  <a:pt x="382786" y="179670"/>
                                </a:cubicBezTo>
                                <a:cubicBezTo>
                                  <a:pt x="382884" y="178935"/>
                                  <a:pt x="382982" y="178102"/>
                                  <a:pt x="383081" y="177435"/>
                                </a:cubicBezTo>
                                <a:cubicBezTo>
                                  <a:pt x="383179" y="176759"/>
                                  <a:pt x="383375" y="176044"/>
                                  <a:pt x="383473" y="175642"/>
                                </a:cubicBezTo>
                                <a:cubicBezTo>
                                  <a:pt x="383571" y="175289"/>
                                  <a:pt x="383669" y="174995"/>
                                  <a:pt x="383768" y="174985"/>
                                </a:cubicBezTo>
                                <a:cubicBezTo>
                                  <a:pt x="383866" y="174985"/>
                                  <a:pt x="384062" y="175299"/>
                                  <a:pt x="384160" y="175632"/>
                                </a:cubicBezTo>
                                <a:cubicBezTo>
                                  <a:pt x="384258" y="175955"/>
                                  <a:pt x="384357" y="176612"/>
                                  <a:pt x="384455" y="176985"/>
                                </a:cubicBezTo>
                                <a:cubicBezTo>
                                  <a:pt x="384553" y="177347"/>
                                  <a:pt x="384651" y="177680"/>
                                  <a:pt x="384847" y="177857"/>
                                </a:cubicBezTo>
                                <a:cubicBezTo>
                                  <a:pt x="384946" y="178014"/>
                                  <a:pt x="385044" y="177974"/>
                                  <a:pt x="385142" y="178014"/>
                                </a:cubicBezTo>
                                <a:cubicBezTo>
                                  <a:pt x="385240" y="178043"/>
                                  <a:pt x="385339" y="178004"/>
                                  <a:pt x="385535" y="178053"/>
                                </a:cubicBezTo>
                                <a:cubicBezTo>
                                  <a:pt x="385535" y="178102"/>
                                  <a:pt x="385731" y="178121"/>
                                  <a:pt x="385830" y="178318"/>
                                </a:cubicBezTo>
                                <a:cubicBezTo>
                                  <a:pt x="385927" y="178533"/>
                                  <a:pt x="386026" y="178906"/>
                                  <a:pt x="386124" y="179523"/>
                                </a:cubicBezTo>
                                <a:cubicBezTo>
                                  <a:pt x="386320" y="180229"/>
                                  <a:pt x="386418" y="181258"/>
                                  <a:pt x="386516" y="182537"/>
                                </a:cubicBezTo>
                                <a:cubicBezTo>
                                  <a:pt x="386615" y="183812"/>
                                  <a:pt x="386713" y="185782"/>
                                  <a:pt x="386811" y="187172"/>
                                </a:cubicBezTo>
                                <a:cubicBezTo>
                                  <a:pt x="386909" y="188561"/>
                                  <a:pt x="387105" y="190354"/>
                                  <a:pt x="387204" y="190871"/>
                                </a:cubicBezTo>
                                <a:cubicBezTo>
                                  <a:pt x="387204" y="191063"/>
                                  <a:pt x="387498" y="190615"/>
                                  <a:pt x="387498" y="190274"/>
                                </a:cubicBezTo>
                                <a:cubicBezTo>
                                  <a:pt x="387597" y="189356"/>
                                  <a:pt x="387793" y="187150"/>
                                  <a:pt x="387891" y="185362"/>
                                </a:cubicBezTo>
                                <a:cubicBezTo>
                                  <a:pt x="387989" y="183574"/>
                                  <a:pt x="388088" y="181248"/>
                                  <a:pt x="388185" y="179553"/>
                                </a:cubicBezTo>
                                <a:cubicBezTo>
                                  <a:pt x="388284" y="177847"/>
                                  <a:pt x="388382" y="176592"/>
                                  <a:pt x="388578" y="175161"/>
                                </a:cubicBezTo>
                                <a:cubicBezTo>
                                  <a:pt x="388676" y="173720"/>
                                  <a:pt x="388774" y="172711"/>
                                  <a:pt x="388873" y="170917"/>
                                </a:cubicBezTo>
                                <a:cubicBezTo>
                                  <a:pt x="388971" y="169133"/>
                                  <a:pt x="389069" y="167134"/>
                                  <a:pt x="389167" y="164409"/>
                                </a:cubicBezTo>
                                <a:cubicBezTo>
                                  <a:pt x="389363" y="161684"/>
                                  <a:pt x="389462" y="158145"/>
                                  <a:pt x="389560" y="154558"/>
                                </a:cubicBezTo>
                                <a:cubicBezTo>
                                  <a:pt x="389658" y="150980"/>
                                  <a:pt x="389756" y="146657"/>
                                  <a:pt x="389854" y="142913"/>
                                </a:cubicBezTo>
                                <a:cubicBezTo>
                                  <a:pt x="390051" y="139159"/>
                                  <a:pt x="390149" y="135297"/>
                                  <a:pt x="390247" y="132062"/>
                                </a:cubicBezTo>
                                <a:cubicBezTo>
                                  <a:pt x="390346" y="128837"/>
                                  <a:pt x="390444" y="125730"/>
                                  <a:pt x="390542" y="123534"/>
                                </a:cubicBezTo>
                                <a:cubicBezTo>
                                  <a:pt x="390640" y="121329"/>
                                  <a:pt x="390836" y="119711"/>
                                  <a:pt x="390934" y="118859"/>
                                </a:cubicBezTo>
                                <a:cubicBezTo>
                                  <a:pt x="390934" y="118584"/>
                                  <a:pt x="391229" y="118359"/>
                                  <a:pt x="391229" y="118427"/>
                                </a:cubicBezTo>
                                <a:cubicBezTo>
                                  <a:pt x="391327" y="118624"/>
                                  <a:pt x="391524" y="119653"/>
                                  <a:pt x="391621" y="120055"/>
                                </a:cubicBezTo>
                                <a:cubicBezTo>
                                  <a:pt x="391720" y="120456"/>
                                  <a:pt x="391818" y="121025"/>
                                  <a:pt x="391916" y="120829"/>
                                </a:cubicBezTo>
                                <a:cubicBezTo>
                                  <a:pt x="392014" y="120653"/>
                                  <a:pt x="392211" y="119849"/>
                                  <a:pt x="392309" y="118849"/>
                                </a:cubicBezTo>
                                <a:cubicBezTo>
                                  <a:pt x="392407" y="117702"/>
                                  <a:pt x="392505" y="115732"/>
                                  <a:pt x="392604" y="113928"/>
                                </a:cubicBezTo>
                                <a:cubicBezTo>
                                  <a:pt x="392702" y="112115"/>
                                  <a:pt x="392800" y="109586"/>
                                  <a:pt x="392898" y="108008"/>
                                </a:cubicBezTo>
                                <a:cubicBezTo>
                                  <a:pt x="393094" y="106440"/>
                                  <a:pt x="393193" y="104813"/>
                                  <a:pt x="393290" y="104469"/>
                                </a:cubicBezTo>
                                <a:cubicBezTo>
                                  <a:pt x="393389" y="104293"/>
                                  <a:pt x="393585" y="105195"/>
                                  <a:pt x="393585" y="105959"/>
                                </a:cubicBezTo>
                                <a:cubicBezTo>
                                  <a:pt x="393782" y="107459"/>
                                  <a:pt x="393879" y="110194"/>
                                  <a:pt x="393978" y="113448"/>
                                </a:cubicBezTo>
                                <a:cubicBezTo>
                                  <a:pt x="394076" y="116702"/>
                                  <a:pt x="394174" y="121290"/>
                                  <a:pt x="394272" y="125485"/>
                                </a:cubicBezTo>
                                <a:cubicBezTo>
                                  <a:pt x="394371" y="129680"/>
                                  <a:pt x="394567" y="134571"/>
                                  <a:pt x="394665" y="138629"/>
                                </a:cubicBezTo>
                                <a:cubicBezTo>
                                  <a:pt x="394763" y="142678"/>
                                  <a:pt x="394862" y="146530"/>
                                  <a:pt x="394960" y="149794"/>
                                </a:cubicBezTo>
                                <a:cubicBezTo>
                                  <a:pt x="395058" y="153058"/>
                                  <a:pt x="395156" y="155695"/>
                                  <a:pt x="395352" y="158223"/>
                                </a:cubicBezTo>
                                <a:cubicBezTo>
                                  <a:pt x="395451" y="160743"/>
                                  <a:pt x="395548" y="162732"/>
                                  <a:pt x="395647" y="164948"/>
                                </a:cubicBezTo>
                                <a:cubicBezTo>
                                  <a:pt x="395745" y="167173"/>
                                  <a:pt x="395843" y="169231"/>
                                  <a:pt x="396040" y="171525"/>
                                </a:cubicBezTo>
                                <a:cubicBezTo>
                                  <a:pt x="396138" y="173818"/>
                                  <a:pt x="396236" y="176298"/>
                                  <a:pt x="396334" y="178720"/>
                                </a:cubicBezTo>
                                <a:cubicBezTo>
                                  <a:pt x="396432" y="181131"/>
                                  <a:pt x="396530" y="183695"/>
                                  <a:pt x="396629" y="186024"/>
                                </a:cubicBezTo>
                                <a:cubicBezTo>
                                  <a:pt x="396825" y="188352"/>
                                  <a:pt x="396923" y="190656"/>
                                  <a:pt x="397021" y="192690"/>
                                </a:cubicBezTo>
                                <a:cubicBezTo>
                                  <a:pt x="397120" y="194724"/>
                                  <a:pt x="397218" y="196695"/>
                                  <a:pt x="397316" y="198229"/>
                                </a:cubicBezTo>
                                <a:cubicBezTo>
                                  <a:pt x="397512" y="199762"/>
                                  <a:pt x="397610" y="201091"/>
                                  <a:pt x="397709" y="201891"/>
                                </a:cubicBezTo>
                                <a:cubicBezTo>
                                  <a:pt x="397807" y="202477"/>
                                  <a:pt x="397905" y="202892"/>
                                  <a:pt x="398003" y="203024"/>
                                </a:cubicBezTo>
                                <a:cubicBezTo>
                                  <a:pt x="398101" y="203170"/>
                                  <a:pt x="398297" y="202899"/>
                                  <a:pt x="398396" y="202974"/>
                                </a:cubicBezTo>
                                <a:cubicBezTo>
                                  <a:pt x="398494" y="203068"/>
                                  <a:pt x="398592" y="203321"/>
                                  <a:pt x="398690" y="203586"/>
                                </a:cubicBezTo>
                                <a:cubicBezTo>
                                  <a:pt x="398788" y="203851"/>
                                  <a:pt x="398887" y="204282"/>
                                  <a:pt x="399083" y="204566"/>
                                </a:cubicBezTo>
                                <a:cubicBezTo>
                                  <a:pt x="399181" y="204850"/>
                                  <a:pt x="399279" y="205105"/>
                                  <a:pt x="399378" y="205291"/>
                                </a:cubicBezTo>
                                <a:cubicBezTo>
                                  <a:pt x="399476" y="205475"/>
                                  <a:pt x="399574" y="205620"/>
                                  <a:pt x="399770" y="205674"/>
                                </a:cubicBezTo>
                                <a:cubicBezTo>
                                  <a:pt x="399868" y="205727"/>
                                  <a:pt x="399967" y="205618"/>
                                  <a:pt x="400065" y="205610"/>
                                </a:cubicBezTo>
                                <a:cubicBezTo>
                                  <a:pt x="400163" y="205602"/>
                                  <a:pt x="400261" y="205535"/>
                                  <a:pt x="400359" y="205627"/>
                                </a:cubicBezTo>
                                <a:cubicBezTo>
                                  <a:pt x="400556" y="205718"/>
                                  <a:pt x="400654" y="205914"/>
                                  <a:pt x="400752" y="206162"/>
                                </a:cubicBezTo>
                                <a:cubicBezTo>
                                  <a:pt x="400850" y="206409"/>
                                  <a:pt x="400948" y="206710"/>
                                  <a:pt x="401046" y="207111"/>
                                </a:cubicBezTo>
                                <a:cubicBezTo>
                                  <a:pt x="401243" y="207511"/>
                                  <a:pt x="401341" y="208032"/>
                                  <a:pt x="401439" y="208566"/>
                                </a:cubicBezTo>
                                <a:cubicBezTo>
                                  <a:pt x="401537" y="209099"/>
                                  <a:pt x="401636" y="209717"/>
                                  <a:pt x="401734" y="210310"/>
                                </a:cubicBezTo>
                                <a:cubicBezTo>
                                  <a:pt x="401832" y="210902"/>
                                  <a:pt x="402028" y="211498"/>
                                  <a:pt x="402126" y="212122"/>
                                </a:cubicBezTo>
                                <a:cubicBezTo>
                                  <a:pt x="402225" y="212744"/>
                                  <a:pt x="402323" y="213354"/>
                                  <a:pt x="402421" y="214046"/>
                                </a:cubicBezTo>
                                <a:cubicBezTo>
                                  <a:pt x="402519" y="214737"/>
                                  <a:pt x="402617" y="215470"/>
                                  <a:pt x="402814" y="216272"/>
                                </a:cubicBezTo>
                                <a:cubicBezTo>
                                  <a:pt x="402911" y="217074"/>
                                  <a:pt x="403010" y="217998"/>
                                  <a:pt x="403108" y="218858"/>
                                </a:cubicBezTo>
                                <a:cubicBezTo>
                                  <a:pt x="403206" y="219716"/>
                                  <a:pt x="403304" y="220550"/>
                                  <a:pt x="403501" y="221426"/>
                                </a:cubicBezTo>
                                <a:cubicBezTo>
                                  <a:pt x="403599" y="222301"/>
                                  <a:pt x="403697" y="223202"/>
                                  <a:pt x="403796" y="224108"/>
                                </a:cubicBezTo>
                                <a:cubicBezTo>
                                  <a:pt x="403894" y="225014"/>
                                  <a:pt x="403992" y="225940"/>
                                  <a:pt x="404090" y="226865"/>
                                </a:cubicBezTo>
                                <a:cubicBezTo>
                                  <a:pt x="404286" y="227789"/>
                                  <a:pt x="404384" y="228664"/>
                                  <a:pt x="404483" y="229653"/>
                                </a:cubicBezTo>
                                <a:cubicBezTo>
                                  <a:pt x="404581" y="230643"/>
                                  <a:pt x="404679" y="231732"/>
                                  <a:pt x="404777" y="232805"/>
                                </a:cubicBezTo>
                                <a:cubicBezTo>
                                  <a:pt x="404875" y="233877"/>
                                  <a:pt x="405072" y="234997"/>
                                  <a:pt x="405170" y="236092"/>
                                </a:cubicBezTo>
                                <a:cubicBezTo>
                                  <a:pt x="405268" y="237185"/>
                                  <a:pt x="405366" y="238266"/>
                                  <a:pt x="405464" y="239368"/>
                                </a:cubicBezTo>
                                <a:cubicBezTo>
                                  <a:pt x="405562" y="240470"/>
                                  <a:pt x="405759" y="241584"/>
                                  <a:pt x="405857" y="242701"/>
                                </a:cubicBezTo>
                                <a:cubicBezTo>
                                  <a:pt x="405955" y="243818"/>
                                  <a:pt x="406054" y="244860"/>
                                  <a:pt x="406152" y="246074"/>
                                </a:cubicBezTo>
                                <a:cubicBezTo>
                                  <a:pt x="406250" y="247286"/>
                                  <a:pt x="406348" y="248648"/>
                                  <a:pt x="406545" y="249980"/>
                                </a:cubicBezTo>
                                <a:cubicBezTo>
                                  <a:pt x="406642" y="251311"/>
                                  <a:pt x="406741" y="252892"/>
                                  <a:pt x="406839" y="254064"/>
                                </a:cubicBezTo>
                                <a:cubicBezTo>
                                  <a:pt x="406937" y="255237"/>
                                  <a:pt x="407035" y="256274"/>
                                  <a:pt x="407231" y="257013"/>
                                </a:cubicBezTo>
                                <a:cubicBezTo>
                                  <a:pt x="407330" y="257752"/>
                                  <a:pt x="407428" y="258100"/>
                                  <a:pt x="407526" y="258498"/>
                                </a:cubicBezTo>
                                <a:cubicBezTo>
                                  <a:pt x="407624" y="258895"/>
                                  <a:pt x="407722" y="259096"/>
                                  <a:pt x="407820" y="259396"/>
                                </a:cubicBezTo>
                                <a:cubicBezTo>
                                  <a:pt x="408017" y="259696"/>
                                  <a:pt x="408115" y="259983"/>
                                  <a:pt x="408213" y="260296"/>
                                </a:cubicBezTo>
                                <a:cubicBezTo>
                                  <a:pt x="408311" y="260607"/>
                                  <a:pt x="408410" y="260928"/>
                                  <a:pt x="408508" y="261270"/>
                                </a:cubicBezTo>
                                <a:cubicBezTo>
                                  <a:pt x="408606" y="261613"/>
                                  <a:pt x="408803" y="262105"/>
                                  <a:pt x="408900" y="262350"/>
                                </a:cubicBezTo>
                                <a:cubicBezTo>
                                  <a:pt x="408999" y="262584"/>
                                  <a:pt x="409097" y="262783"/>
                                  <a:pt x="409195" y="262740"/>
                                </a:cubicBezTo>
                                <a:cubicBezTo>
                                  <a:pt x="409293" y="262713"/>
                                  <a:pt x="409489" y="262446"/>
                                  <a:pt x="409588" y="262080"/>
                                </a:cubicBezTo>
                                <a:cubicBezTo>
                                  <a:pt x="409686" y="261549"/>
                                  <a:pt x="409784" y="260550"/>
                                  <a:pt x="409882" y="259006"/>
                                </a:cubicBezTo>
                                <a:cubicBezTo>
                                  <a:pt x="409980" y="257199"/>
                                  <a:pt x="410078" y="254612"/>
                                  <a:pt x="410275" y="251234"/>
                                </a:cubicBezTo>
                                <a:cubicBezTo>
                                  <a:pt x="410373" y="247856"/>
                                  <a:pt x="410471" y="243342"/>
                                  <a:pt x="410569" y="238736"/>
                                </a:cubicBezTo>
                                <a:cubicBezTo>
                                  <a:pt x="410668" y="234129"/>
                                  <a:pt x="410766" y="228617"/>
                                  <a:pt x="410864" y="223597"/>
                                </a:cubicBezTo>
                                <a:cubicBezTo>
                                  <a:pt x="411061" y="218575"/>
                                  <a:pt x="411159" y="213220"/>
                                  <a:pt x="411257" y="208611"/>
                                </a:cubicBezTo>
                                <a:cubicBezTo>
                                  <a:pt x="411355" y="204001"/>
                                  <a:pt x="411453" y="199598"/>
                                  <a:pt x="411551" y="195940"/>
                                </a:cubicBezTo>
                                <a:cubicBezTo>
                                  <a:pt x="411747" y="192280"/>
                                  <a:pt x="411846" y="189331"/>
                                  <a:pt x="411944" y="186656"/>
                                </a:cubicBezTo>
                                <a:cubicBezTo>
                                  <a:pt x="412042" y="183980"/>
                                  <a:pt x="412140" y="181944"/>
                                  <a:pt x="412239" y="179886"/>
                                </a:cubicBezTo>
                                <a:cubicBezTo>
                                  <a:pt x="412336" y="177828"/>
                                  <a:pt x="412533" y="176102"/>
                                  <a:pt x="412631" y="174328"/>
                                </a:cubicBezTo>
                                <a:cubicBezTo>
                                  <a:pt x="412729" y="172554"/>
                                  <a:pt x="412828" y="170907"/>
                                  <a:pt x="412926" y="169231"/>
                                </a:cubicBezTo>
                                <a:cubicBezTo>
                                  <a:pt x="413024" y="167545"/>
                                  <a:pt x="413220" y="165781"/>
                                  <a:pt x="413319" y="164252"/>
                                </a:cubicBezTo>
                                <a:cubicBezTo>
                                  <a:pt x="413417" y="162732"/>
                                  <a:pt x="413515" y="161223"/>
                                  <a:pt x="413613" y="160076"/>
                                </a:cubicBezTo>
                                <a:cubicBezTo>
                                  <a:pt x="413711" y="158939"/>
                                  <a:pt x="413809" y="158008"/>
                                  <a:pt x="414005" y="157410"/>
                                </a:cubicBezTo>
                                <a:cubicBezTo>
                                  <a:pt x="414005" y="156939"/>
                                  <a:pt x="414202" y="156606"/>
                                  <a:pt x="414300" y="156498"/>
                                </a:cubicBezTo>
                                <a:cubicBezTo>
                                  <a:pt x="414398" y="156371"/>
                                  <a:pt x="414497" y="156567"/>
                                  <a:pt x="414594" y="156606"/>
                                </a:cubicBezTo>
                                <a:cubicBezTo>
                                  <a:pt x="414791" y="156655"/>
                                  <a:pt x="414889" y="156724"/>
                                  <a:pt x="414987" y="156763"/>
                                </a:cubicBezTo>
                                <a:cubicBezTo>
                                  <a:pt x="415086" y="156802"/>
                                  <a:pt x="415184" y="156704"/>
                                  <a:pt x="415282" y="156841"/>
                                </a:cubicBezTo>
                                <a:cubicBezTo>
                                  <a:pt x="415380" y="156979"/>
                                  <a:pt x="415577" y="157204"/>
                                  <a:pt x="415675" y="157616"/>
                                </a:cubicBezTo>
                                <a:cubicBezTo>
                                  <a:pt x="415773" y="158037"/>
                                  <a:pt x="415871" y="158743"/>
                                  <a:pt x="415969" y="159400"/>
                                </a:cubicBezTo>
                                <a:cubicBezTo>
                                  <a:pt x="416067" y="160047"/>
                                  <a:pt x="416263" y="160792"/>
                                  <a:pt x="416362" y="161537"/>
                                </a:cubicBezTo>
                                <a:cubicBezTo>
                                  <a:pt x="416460" y="162282"/>
                                  <a:pt x="416558" y="163046"/>
                                  <a:pt x="416656" y="163879"/>
                                </a:cubicBezTo>
                                <a:cubicBezTo>
                                  <a:pt x="416754" y="164712"/>
                                  <a:pt x="416852" y="165644"/>
                                  <a:pt x="417049" y="166536"/>
                                </a:cubicBezTo>
                                <a:cubicBezTo>
                                  <a:pt x="417147" y="167428"/>
                                  <a:pt x="417245" y="168290"/>
                                  <a:pt x="417344" y="169231"/>
                                </a:cubicBezTo>
                                <a:cubicBezTo>
                                  <a:pt x="417442" y="170162"/>
                                  <a:pt x="417540" y="171142"/>
                                  <a:pt x="417736" y="172142"/>
                                </a:cubicBezTo>
                                <a:cubicBezTo>
                                  <a:pt x="417835" y="173132"/>
                                  <a:pt x="417933" y="174210"/>
                                  <a:pt x="418031" y="175181"/>
                                </a:cubicBezTo>
                                <a:cubicBezTo>
                                  <a:pt x="418129" y="176151"/>
                                  <a:pt x="418227" y="177043"/>
                                  <a:pt x="418325" y="177974"/>
                                </a:cubicBezTo>
                                <a:cubicBezTo>
                                  <a:pt x="418522" y="178915"/>
                                  <a:pt x="418620" y="179837"/>
                                  <a:pt x="418718" y="180807"/>
                                </a:cubicBezTo>
                                <a:cubicBezTo>
                                  <a:pt x="418816" y="181768"/>
                                  <a:pt x="418914" y="182811"/>
                                  <a:pt x="419012" y="183799"/>
                                </a:cubicBezTo>
                                <a:cubicBezTo>
                                  <a:pt x="419209" y="184785"/>
                                  <a:pt x="419307" y="185835"/>
                                  <a:pt x="419405" y="186725"/>
                                </a:cubicBezTo>
                                <a:cubicBezTo>
                                  <a:pt x="419503" y="187615"/>
                                  <a:pt x="419602" y="188529"/>
                                  <a:pt x="419700" y="189140"/>
                                </a:cubicBezTo>
                                <a:cubicBezTo>
                                  <a:pt x="419798" y="189750"/>
                                  <a:pt x="419994" y="190298"/>
                                  <a:pt x="420093" y="190386"/>
                                </a:cubicBezTo>
                                <a:cubicBezTo>
                                  <a:pt x="420093" y="190445"/>
                                  <a:pt x="420289" y="190056"/>
                                  <a:pt x="420387" y="189665"/>
                                </a:cubicBezTo>
                                <a:cubicBezTo>
                                  <a:pt x="420485" y="189081"/>
                                  <a:pt x="420583" y="187998"/>
                                  <a:pt x="420780" y="186884"/>
                                </a:cubicBezTo>
                                <a:cubicBezTo>
                                  <a:pt x="420878" y="185770"/>
                                  <a:pt x="420976" y="184297"/>
                                  <a:pt x="421074" y="182983"/>
                                </a:cubicBezTo>
                                <a:cubicBezTo>
                                  <a:pt x="421172" y="181670"/>
                                  <a:pt x="421271" y="180435"/>
                                  <a:pt x="421467" y="179004"/>
                                </a:cubicBezTo>
                                <a:cubicBezTo>
                                  <a:pt x="421565" y="177573"/>
                                  <a:pt x="421663" y="176240"/>
                                  <a:pt x="421761" y="174387"/>
                                </a:cubicBezTo>
                                <a:cubicBezTo>
                                  <a:pt x="421860" y="172544"/>
                                  <a:pt x="421958" y="170349"/>
                                  <a:pt x="422056" y="167928"/>
                                </a:cubicBezTo>
                                <a:cubicBezTo>
                                  <a:pt x="422252" y="165516"/>
                                  <a:pt x="422351" y="162595"/>
                                  <a:pt x="422449" y="159909"/>
                                </a:cubicBezTo>
                                <a:cubicBezTo>
                                  <a:pt x="422547" y="157214"/>
                                  <a:pt x="422645" y="154263"/>
                                  <a:pt x="422743" y="151774"/>
                                </a:cubicBezTo>
                                <a:cubicBezTo>
                                  <a:pt x="422940" y="149284"/>
                                  <a:pt x="423038" y="146824"/>
                                  <a:pt x="423136" y="144971"/>
                                </a:cubicBezTo>
                                <a:cubicBezTo>
                                  <a:pt x="423234" y="143128"/>
                                  <a:pt x="423332" y="141599"/>
                                  <a:pt x="423430" y="140678"/>
                                </a:cubicBezTo>
                                <a:cubicBezTo>
                                  <a:pt x="423529" y="140051"/>
                                  <a:pt x="423725" y="139511"/>
                                  <a:pt x="423823" y="139462"/>
                                </a:cubicBezTo>
                                <a:cubicBezTo>
                                  <a:pt x="423921" y="139394"/>
                                  <a:pt x="424019" y="140021"/>
                                  <a:pt x="424118" y="140286"/>
                                </a:cubicBezTo>
                                <a:cubicBezTo>
                                  <a:pt x="424216" y="140551"/>
                                  <a:pt x="424314" y="141188"/>
                                  <a:pt x="424511" y="141041"/>
                                </a:cubicBezTo>
                                <a:cubicBezTo>
                                  <a:pt x="424511" y="140933"/>
                                  <a:pt x="424707" y="140257"/>
                                  <a:pt x="424805" y="139433"/>
                                </a:cubicBezTo>
                                <a:cubicBezTo>
                                  <a:pt x="424903" y="138365"/>
                                  <a:pt x="425001" y="136444"/>
                                  <a:pt x="425198" y="134601"/>
                                </a:cubicBezTo>
                                <a:cubicBezTo>
                                  <a:pt x="425296" y="132748"/>
                                  <a:pt x="425394" y="130288"/>
                                  <a:pt x="425492" y="128367"/>
                                </a:cubicBezTo>
                                <a:cubicBezTo>
                                  <a:pt x="425590" y="126455"/>
                                  <a:pt x="425688" y="124465"/>
                                  <a:pt x="425787" y="123093"/>
                                </a:cubicBezTo>
                                <a:cubicBezTo>
                                  <a:pt x="425983" y="121721"/>
                                  <a:pt x="426081" y="120643"/>
                                  <a:pt x="426179" y="120143"/>
                                </a:cubicBezTo>
                                <a:cubicBezTo>
                                  <a:pt x="426179" y="119976"/>
                                  <a:pt x="426474" y="120015"/>
                                  <a:pt x="426474" y="120113"/>
                                </a:cubicBezTo>
                                <a:cubicBezTo>
                                  <a:pt x="426572" y="120398"/>
                                  <a:pt x="426769" y="121348"/>
                                  <a:pt x="426867" y="121858"/>
                                </a:cubicBezTo>
                                <a:cubicBezTo>
                                  <a:pt x="426965" y="122358"/>
                                  <a:pt x="427063" y="122907"/>
                                  <a:pt x="427161" y="123152"/>
                                </a:cubicBezTo>
                                <a:cubicBezTo>
                                  <a:pt x="427260" y="123329"/>
                                  <a:pt x="427456" y="123309"/>
                                  <a:pt x="427554" y="123338"/>
                                </a:cubicBezTo>
                                <a:cubicBezTo>
                                  <a:pt x="427652" y="123368"/>
                                  <a:pt x="427750" y="123230"/>
                                  <a:pt x="427848" y="123368"/>
                                </a:cubicBezTo>
                                <a:cubicBezTo>
                                  <a:pt x="427946" y="123505"/>
                                  <a:pt x="428045" y="123848"/>
                                  <a:pt x="428241" y="124191"/>
                                </a:cubicBezTo>
                                <a:cubicBezTo>
                                  <a:pt x="428339" y="124534"/>
                                  <a:pt x="428437" y="125083"/>
                                  <a:pt x="428535" y="125406"/>
                                </a:cubicBezTo>
                                <a:cubicBezTo>
                                  <a:pt x="428634" y="125740"/>
                                  <a:pt x="428732" y="125887"/>
                                  <a:pt x="428928" y="126151"/>
                                </a:cubicBezTo>
                                <a:cubicBezTo>
                                  <a:pt x="429026" y="126426"/>
                                  <a:pt x="429125" y="126592"/>
                                  <a:pt x="429223" y="127014"/>
                                </a:cubicBezTo>
                                <a:cubicBezTo>
                                  <a:pt x="429321" y="127435"/>
                                  <a:pt x="429419" y="127994"/>
                                  <a:pt x="429518" y="128680"/>
                                </a:cubicBezTo>
                                <a:cubicBezTo>
                                  <a:pt x="429714" y="129367"/>
                                  <a:pt x="429812" y="130160"/>
                                  <a:pt x="429910" y="131151"/>
                                </a:cubicBezTo>
                                <a:cubicBezTo>
                                  <a:pt x="430008" y="132150"/>
                                  <a:pt x="430106" y="133336"/>
                                  <a:pt x="430204" y="134669"/>
                                </a:cubicBezTo>
                                <a:cubicBezTo>
                                  <a:pt x="430303" y="136002"/>
                                  <a:pt x="430499" y="137561"/>
                                  <a:pt x="430597" y="139139"/>
                                </a:cubicBezTo>
                                <a:cubicBezTo>
                                  <a:pt x="430695" y="140717"/>
                                  <a:pt x="430793" y="142315"/>
                                  <a:pt x="430892" y="144148"/>
                                </a:cubicBezTo>
                                <a:cubicBezTo>
                                  <a:pt x="430990" y="145971"/>
                                  <a:pt x="431186" y="147981"/>
                                  <a:pt x="431284" y="150108"/>
                                </a:cubicBezTo>
                                <a:cubicBezTo>
                                  <a:pt x="431383" y="152235"/>
                                  <a:pt x="431481" y="154577"/>
                                  <a:pt x="431579" y="156910"/>
                                </a:cubicBezTo>
                                <a:cubicBezTo>
                                  <a:pt x="431677" y="159233"/>
                                  <a:pt x="431776" y="161556"/>
                                  <a:pt x="431972" y="164095"/>
                                </a:cubicBezTo>
                                <a:cubicBezTo>
                                  <a:pt x="432070" y="166634"/>
                                  <a:pt x="432168" y="169349"/>
                                  <a:pt x="432266" y="172142"/>
                                </a:cubicBezTo>
                                <a:cubicBezTo>
                                  <a:pt x="432364" y="174936"/>
                                  <a:pt x="432462" y="177974"/>
                                  <a:pt x="432659" y="180866"/>
                                </a:cubicBezTo>
                                <a:cubicBezTo>
                                  <a:pt x="432757" y="183757"/>
                                  <a:pt x="432855" y="186657"/>
                                  <a:pt x="432954" y="189504"/>
                                </a:cubicBezTo>
                                <a:cubicBezTo>
                                  <a:pt x="433051" y="192348"/>
                                  <a:pt x="433150" y="195227"/>
                                  <a:pt x="433248" y="197938"/>
                                </a:cubicBezTo>
                                <a:cubicBezTo>
                                  <a:pt x="433444" y="200648"/>
                                  <a:pt x="433543" y="203469"/>
                                  <a:pt x="433641" y="205766"/>
                                </a:cubicBezTo>
                                <a:cubicBezTo>
                                  <a:pt x="433739" y="208062"/>
                                  <a:pt x="433837" y="210190"/>
                                  <a:pt x="433935" y="211712"/>
                                </a:cubicBezTo>
                                <a:cubicBezTo>
                                  <a:pt x="434034" y="213233"/>
                                  <a:pt x="434230" y="214441"/>
                                  <a:pt x="434328" y="214895"/>
                                </a:cubicBezTo>
                                <a:cubicBezTo>
                                  <a:pt x="434328" y="215073"/>
                                  <a:pt x="434623" y="214717"/>
                                  <a:pt x="434623" y="214436"/>
                                </a:cubicBezTo>
                                <a:cubicBezTo>
                                  <a:pt x="434720" y="213719"/>
                                  <a:pt x="434917" y="212119"/>
                                  <a:pt x="435015" y="210595"/>
                                </a:cubicBezTo>
                                <a:cubicBezTo>
                                  <a:pt x="435113" y="209069"/>
                                  <a:pt x="435211" y="207124"/>
                                  <a:pt x="435309" y="205287"/>
                                </a:cubicBezTo>
                                <a:cubicBezTo>
                                  <a:pt x="435408" y="203451"/>
                                  <a:pt x="435506" y="201595"/>
                                  <a:pt x="435702" y="199578"/>
                                </a:cubicBezTo>
                                <a:cubicBezTo>
                                  <a:pt x="435801" y="197562"/>
                                  <a:pt x="435899" y="195594"/>
                                  <a:pt x="435997" y="193188"/>
                                </a:cubicBezTo>
                                <a:cubicBezTo>
                                  <a:pt x="436095" y="190781"/>
                                  <a:pt x="436193" y="188192"/>
                                  <a:pt x="436292" y="185136"/>
                                </a:cubicBezTo>
                                <a:cubicBezTo>
                                  <a:pt x="436488" y="182082"/>
                                  <a:pt x="436586" y="178514"/>
                                  <a:pt x="436684" y="174848"/>
                                </a:cubicBezTo>
                                <a:cubicBezTo>
                                  <a:pt x="436782" y="171191"/>
                                  <a:pt x="436881" y="167026"/>
                                  <a:pt x="436978" y="163164"/>
                                </a:cubicBezTo>
                                <a:cubicBezTo>
                                  <a:pt x="437175" y="159312"/>
                                  <a:pt x="437273" y="155322"/>
                                  <a:pt x="437371" y="151715"/>
                                </a:cubicBezTo>
                                <a:cubicBezTo>
                                  <a:pt x="437469" y="148108"/>
                                  <a:pt x="437567" y="144599"/>
                                  <a:pt x="437666" y="141521"/>
                                </a:cubicBezTo>
                                <a:cubicBezTo>
                                  <a:pt x="437764" y="138443"/>
                                  <a:pt x="437960" y="135512"/>
                                  <a:pt x="438059" y="133229"/>
                                </a:cubicBezTo>
                                <a:cubicBezTo>
                                  <a:pt x="438157" y="130945"/>
                                  <a:pt x="438255" y="129102"/>
                                  <a:pt x="438353" y="127827"/>
                                </a:cubicBezTo>
                                <a:cubicBezTo>
                                  <a:pt x="438451" y="126691"/>
                                  <a:pt x="438648" y="125838"/>
                                  <a:pt x="438746" y="125573"/>
                                </a:cubicBezTo>
                                <a:cubicBezTo>
                                  <a:pt x="438746" y="125436"/>
                                  <a:pt x="439040" y="125749"/>
                                  <a:pt x="439040" y="126024"/>
                                </a:cubicBezTo>
                                <a:cubicBezTo>
                                  <a:pt x="439139" y="126661"/>
                                  <a:pt x="439237" y="127769"/>
                                  <a:pt x="439433" y="129523"/>
                                </a:cubicBezTo>
                                <a:cubicBezTo>
                                  <a:pt x="439531" y="131346"/>
                                  <a:pt x="439629" y="133660"/>
                                  <a:pt x="439727" y="136992"/>
                                </a:cubicBezTo>
                                <a:cubicBezTo>
                                  <a:pt x="439825" y="140315"/>
                                  <a:pt x="439924" y="144726"/>
                                  <a:pt x="440022" y="149480"/>
                                </a:cubicBezTo>
                                <a:cubicBezTo>
                                  <a:pt x="440218" y="154224"/>
                                  <a:pt x="440317" y="160429"/>
                                  <a:pt x="440415" y="165487"/>
                                </a:cubicBezTo>
                                <a:cubicBezTo>
                                  <a:pt x="440513" y="170535"/>
                                  <a:pt x="440611" y="176132"/>
                                  <a:pt x="440709" y="179798"/>
                                </a:cubicBezTo>
                                <a:cubicBezTo>
                                  <a:pt x="440906" y="183459"/>
                                  <a:pt x="441004" y="185934"/>
                                  <a:pt x="441102" y="187468"/>
                                </a:cubicBezTo>
                                <a:cubicBezTo>
                                  <a:pt x="441102" y="188246"/>
                                  <a:pt x="441397" y="188783"/>
                                  <a:pt x="441397" y="188994"/>
                                </a:cubicBezTo>
                                <a:cubicBezTo>
                                  <a:pt x="441495" y="189267"/>
                                  <a:pt x="441691" y="189443"/>
                                  <a:pt x="441789" y="189941"/>
                                </a:cubicBezTo>
                                <a:cubicBezTo>
                                  <a:pt x="441887" y="190688"/>
                                  <a:pt x="441986" y="192137"/>
                                  <a:pt x="442083" y="193477"/>
                                </a:cubicBezTo>
                                <a:cubicBezTo>
                                  <a:pt x="442182" y="194817"/>
                                  <a:pt x="442280" y="196641"/>
                                  <a:pt x="442476" y="197978"/>
                                </a:cubicBezTo>
                                <a:cubicBezTo>
                                  <a:pt x="442575" y="199314"/>
                                  <a:pt x="442673" y="200566"/>
                                  <a:pt x="442771" y="201498"/>
                                </a:cubicBezTo>
                                <a:cubicBezTo>
                                  <a:pt x="442869" y="202430"/>
                                  <a:pt x="442967" y="203156"/>
                                  <a:pt x="443164" y="203569"/>
                                </a:cubicBezTo>
                                <a:cubicBezTo>
                                  <a:pt x="443164" y="203823"/>
                                  <a:pt x="443360" y="204022"/>
                                  <a:pt x="443458" y="203973"/>
                                </a:cubicBezTo>
                                <a:cubicBezTo>
                                  <a:pt x="443556" y="203891"/>
                                  <a:pt x="443655" y="203436"/>
                                  <a:pt x="443753" y="203080"/>
                                </a:cubicBezTo>
                                <a:cubicBezTo>
                                  <a:pt x="443949" y="202723"/>
                                  <a:pt x="444047" y="202130"/>
                                  <a:pt x="444145" y="201832"/>
                                </a:cubicBezTo>
                                <a:cubicBezTo>
                                  <a:pt x="444244" y="201535"/>
                                  <a:pt x="444341" y="201438"/>
                                  <a:pt x="444440" y="201292"/>
                                </a:cubicBezTo>
                                <a:cubicBezTo>
                                  <a:pt x="444636" y="201148"/>
                                  <a:pt x="444734" y="201147"/>
                                  <a:pt x="444833" y="200966"/>
                                </a:cubicBezTo>
                                <a:cubicBezTo>
                                  <a:pt x="444931" y="200785"/>
                                  <a:pt x="445029" y="200362"/>
                                  <a:pt x="445127" y="200204"/>
                                </a:cubicBezTo>
                                <a:cubicBezTo>
                                  <a:pt x="445226" y="200047"/>
                                  <a:pt x="445422" y="199970"/>
                                  <a:pt x="445520" y="200019"/>
                                </a:cubicBezTo>
                                <a:cubicBezTo>
                                  <a:pt x="445618" y="200068"/>
                                  <a:pt x="445716" y="200311"/>
                                  <a:pt x="445814" y="200499"/>
                                </a:cubicBezTo>
                                <a:cubicBezTo>
                                  <a:pt x="445913" y="200687"/>
                                  <a:pt x="446011" y="200932"/>
                                  <a:pt x="446207" y="201145"/>
                                </a:cubicBezTo>
                                <a:cubicBezTo>
                                  <a:pt x="446305" y="201359"/>
                                  <a:pt x="446403" y="201577"/>
                                  <a:pt x="446502" y="201779"/>
                                </a:cubicBezTo>
                                <a:cubicBezTo>
                                  <a:pt x="446600" y="201981"/>
                                  <a:pt x="446698" y="202197"/>
                                  <a:pt x="446894" y="202356"/>
                                </a:cubicBezTo>
                                <a:cubicBezTo>
                                  <a:pt x="446992" y="202514"/>
                                  <a:pt x="447091" y="202557"/>
                                  <a:pt x="447189" y="202729"/>
                                </a:cubicBezTo>
                                <a:cubicBezTo>
                                  <a:pt x="447287" y="202900"/>
                                  <a:pt x="447385" y="203056"/>
                                  <a:pt x="447483" y="203386"/>
                                </a:cubicBezTo>
                                <a:cubicBezTo>
                                  <a:pt x="447680" y="203715"/>
                                  <a:pt x="447778" y="204183"/>
                                  <a:pt x="447876" y="204707"/>
                                </a:cubicBezTo>
                                <a:cubicBezTo>
                                  <a:pt x="447975" y="205232"/>
                                  <a:pt x="448072" y="205807"/>
                                  <a:pt x="448171" y="206532"/>
                                </a:cubicBezTo>
                                <a:cubicBezTo>
                                  <a:pt x="448269" y="207254"/>
                                  <a:pt x="448465" y="208158"/>
                                  <a:pt x="448563" y="209047"/>
                                </a:cubicBezTo>
                                <a:cubicBezTo>
                                  <a:pt x="448661" y="209935"/>
                                  <a:pt x="448760" y="210981"/>
                                  <a:pt x="448858" y="211861"/>
                                </a:cubicBezTo>
                                <a:cubicBezTo>
                                  <a:pt x="448956" y="212740"/>
                                  <a:pt x="449152" y="213544"/>
                                  <a:pt x="449251" y="214323"/>
                                </a:cubicBezTo>
                                <a:cubicBezTo>
                                  <a:pt x="449349" y="215101"/>
                                  <a:pt x="449447" y="215728"/>
                                  <a:pt x="449545" y="216533"/>
                                </a:cubicBezTo>
                                <a:cubicBezTo>
                                  <a:pt x="449644" y="217336"/>
                                  <a:pt x="449741" y="218278"/>
                                  <a:pt x="449938" y="219149"/>
                                </a:cubicBezTo>
                                <a:cubicBezTo>
                                  <a:pt x="450036" y="220019"/>
                                  <a:pt x="450134" y="220893"/>
                                  <a:pt x="450233" y="221755"/>
                                </a:cubicBezTo>
                                <a:cubicBezTo>
                                  <a:pt x="450330" y="222618"/>
                                  <a:pt x="450429" y="223415"/>
                                  <a:pt x="450625" y="224320"/>
                                </a:cubicBezTo>
                                <a:cubicBezTo>
                                  <a:pt x="450723" y="225225"/>
                                  <a:pt x="450821" y="226316"/>
                                  <a:pt x="450919" y="227183"/>
                                </a:cubicBezTo>
                                <a:cubicBezTo>
                                  <a:pt x="451018" y="228050"/>
                                  <a:pt x="451116" y="228754"/>
                                  <a:pt x="451214" y="229522"/>
                                </a:cubicBezTo>
                                <a:cubicBezTo>
                                  <a:pt x="451410" y="230289"/>
                                  <a:pt x="451509" y="231055"/>
                                  <a:pt x="451607" y="231788"/>
                                </a:cubicBezTo>
                                <a:cubicBezTo>
                                  <a:pt x="451705" y="232520"/>
                                  <a:pt x="451803" y="233301"/>
                                  <a:pt x="451902" y="233913"/>
                                </a:cubicBezTo>
                                <a:cubicBezTo>
                                  <a:pt x="451999" y="234526"/>
                                  <a:pt x="452196" y="234943"/>
                                  <a:pt x="452294" y="235463"/>
                                </a:cubicBezTo>
                                <a:cubicBezTo>
                                  <a:pt x="452392" y="235983"/>
                                  <a:pt x="452491" y="236581"/>
                                  <a:pt x="452589" y="237036"/>
                                </a:cubicBezTo>
                                <a:cubicBezTo>
                                  <a:pt x="452687" y="237491"/>
                                  <a:pt x="452883" y="237837"/>
                                  <a:pt x="452981" y="238193"/>
                                </a:cubicBezTo>
                                <a:cubicBezTo>
                                  <a:pt x="453079" y="238548"/>
                                  <a:pt x="453177" y="238841"/>
                                  <a:pt x="453276" y="239167"/>
                                </a:cubicBezTo>
                                <a:cubicBezTo>
                                  <a:pt x="453374" y="239493"/>
                                  <a:pt x="453472" y="239855"/>
                                  <a:pt x="453668" y="240147"/>
                                </a:cubicBezTo>
                                <a:cubicBezTo>
                                  <a:pt x="453767" y="240438"/>
                                  <a:pt x="453865" y="240675"/>
                                  <a:pt x="453963" y="240916"/>
                                </a:cubicBezTo>
                                <a:cubicBezTo>
                                  <a:pt x="454061" y="241156"/>
                                  <a:pt x="454160" y="241486"/>
                                  <a:pt x="454356" y="241589"/>
                                </a:cubicBezTo>
                                <a:cubicBezTo>
                                  <a:pt x="454356" y="241669"/>
                                  <a:pt x="454552" y="241678"/>
                                  <a:pt x="454650" y="241532"/>
                                </a:cubicBezTo>
                                <a:cubicBezTo>
                                  <a:pt x="454749" y="241355"/>
                                  <a:pt x="454847" y="241008"/>
                                  <a:pt x="454945" y="240453"/>
                                </a:cubicBezTo>
                                <a:cubicBezTo>
                                  <a:pt x="455141" y="239852"/>
                                  <a:pt x="455239" y="238965"/>
                                  <a:pt x="455338" y="237931"/>
                                </a:cubicBezTo>
                                <a:cubicBezTo>
                                  <a:pt x="455435" y="236897"/>
                                  <a:pt x="455534" y="235458"/>
                                  <a:pt x="455632" y="234247"/>
                                </a:cubicBezTo>
                                <a:cubicBezTo>
                                  <a:pt x="455730" y="233035"/>
                                  <a:pt x="455926" y="231796"/>
                                  <a:pt x="456025" y="230659"/>
                                </a:cubicBezTo>
                                <a:cubicBezTo>
                                  <a:pt x="456123" y="229522"/>
                                  <a:pt x="456221" y="228491"/>
                                  <a:pt x="456319" y="227424"/>
                                </a:cubicBezTo>
                                <a:cubicBezTo>
                                  <a:pt x="456418" y="226357"/>
                                  <a:pt x="456614" y="225322"/>
                                  <a:pt x="456712" y="224257"/>
                                </a:cubicBezTo>
                                <a:cubicBezTo>
                                  <a:pt x="456810" y="223194"/>
                                  <a:pt x="456908" y="222123"/>
                                  <a:pt x="457007" y="221041"/>
                                </a:cubicBezTo>
                                <a:cubicBezTo>
                                  <a:pt x="457105" y="219956"/>
                                  <a:pt x="457203" y="218822"/>
                                  <a:pt x="457399" y="217759"/>
                                </a:cubicBezTo>
                                <a:cubicBezTo>
                                  <a:pt x="457497" y="216694"/>
                                  <a:pt x="457596" y="215609"/>
                                  <a:pt x="457693" y="214657"/>
                                </a:cubicBezTo>
                                <a:cubicBezTo>
                                  <a:pt x="457792" y="213705"/>
                                  <a:pt x="457890" y="212884"/>
                                  <a:pt x="457988" y="212043"/>
                                </a:cubicBezTo>
                                <a:cubicBezTo>
                                  <a:pt x="458184" y="211203"/>
                                  <a:pt x="458283" y="210387"/>
                                  <a:pt x="458381" y="209615"/>
                                </a:cubicBezTo>
                                <a:cubicBezTo>
                                  <a:pt x="458479" y="208844"/>
                                  <a:pt x="458577" y="208086"/>
                                  <a:pt x="458676" y="207417"/>
                                </a:cubicBezTo>
                                <a:cubicBezTo>
                                  <a:pt x="458872" y="206745"/>
                                  <a:pt x="458970" y="206134"/>
                                  <a:pt x="459068" y="205590"/>
                                </a:cubicBezTo>
                                <a:cubicBezTo>
                                  <a:pt x="459166" y="205045"/>
                                  <a:pt x="459265" y="204557"/>
                                  <a:pt x="459363" y="204151"/>
                                </a:cubicBezTo>
                                <a:cubicBezTo>
                                  <a:pt x="459461" y="203744"/>
                                  <a:pt x="459657" y="203444"/>
                                  <a:pt x="459755" y="203153"/>
                                </a:cubicBezTo>
                                <a:cubicBezTo>
                                  <a:pt x="459854" y="202863"/>
                                  <a:pt x="459952" y="202607"/>
                                  <a:pt x="460050" y="202407"/>
                                </a:cubicBezTo>
                                <a:cubicBezTo>
                                  <a:pt x="460148" y="202206"/>
                                  <a:pt x="460344" y="202118"/>
                                  <a:pt x="460442" y="201951"/>
                                </a:cubicBezTo>
                                <a:cubicBezTo>
                                  <a:pt x="460541" y="201786"/>
                                  <a:pt x="460639" y="201565"/>
                                  <a:pt x="460737" y="201411"/>
                                </a:cubicBezTo>
                                <a:cubicBezTo>
                                  <a:pt x="460835" y="201257"/>
                                  <a:pt x="460934" y="201127"/>
                                  <a:pt x="461130" y="201029"/>
                                </a:cubicBezTo>
                                <a:cubicBezTo>
                                  <a:pt x="461228" y="200930"/>
                                  <a:pt x="461326" y="200925"/>
                                  <a:pt x="461424" y="200818"/>
                                </a:cubicBezTo>
                                <a:cubicBezTo>
                                  <a:pt x="461523" y="200711"/>
                                  <a:pt x="461621" y="200519"/>
                                  <a:pt x="461719" y="200387"/>
                                </a:cubicBezTo>
                                <a:cubicBezTo>
                                  <a:pt x="461915" y="200254"/>
                                  <a:pt x="462013" y="200130"/>
                                  <a:pt x="462112" y="200023"/>
                                </a:cubicBezTo>
                                <a:cubicBezTo>
                                  <a:pt x="462210" y="199916"/>
                                  <a:pt x="462308" y="199817"/>
                                  <a:pt x="462406" y="199746"/>
                                </a:cubicBezTo>
                                <a:cubicBezTo>
                                  <a:pt x="462602" y="199674"/>
                                  <a:pt x="462701" y="199652"/>
                                  <a:pt x="462799" y="199596"/>
                                </a:cubicBezTo>
                                <a:cubicBezTo>
                                  <a:pt x="462897" y="199539"/>
                                  <a:pt x="462995" y="199446"/>
                                  <a:pt x="463093" y="199409"/>
                                </a:cubicBezTo>
                                <a:cubicBezTo>
                                  <a:pt x="463192" y="199370"/>
                                  <a:pt x="463388" y="199364"/>
                                  <a:pt x="463486" y="199371"/>
                                </a:cubicBezTo>
                                <a:cubicBezTo>
                                  <a:pt x="463584" y="199378"/>
                                  <a:pt x="463682" y="199505"/>
                                  <a:pt x="463781" y="199451"/>
                                </a:cubicBezTo>
                                <a:cubicBezTo>
                                  <a:pt x="463879" y="199395"/>
                                  <a:pt x="463977" y="199193"/>
                                  <a:pt x="464173" y="199040"/>
                                </a:cubicBezTo>
                                <a:cubicBezTo>
                                  <a:pt x="464271" y="198886"/>
                                  <a:pt x="464370" y="198762"/>
                                  <a:pt x="464468" y="198530"/>
                                </a:cubicBezTo>
                                <a:cubicBezTo>
                                  <a:pt x="464566" y="198298"/>
                                  <a:pt x="464664" y="198070"/>
                                  <a:pt x="464860" y="197647"/>
                                </a:cubicBezTo>
                                <a:cubicBezTo>
                                  <a:pt x="464959" y="197224"/>
                                  <a:pt x="465057" y="196555"/>
                                  <a:pt x="465155" y="195989"/>
                                </a:cubicBezTo>
                                <a:cubicBezTo>
                                  <a:pt x="465253" y="195421"/>
                                  <a:pt x="465351" y="194807"/>
                                  <a:pt x="465450" y="194246"/>
                                </a:cubicBezTo>
                                <a:cubicBezTo>
                                  <a:pt x="465646" y="193684"/>
                                  <a:pt x="465744" y="193123"/>
                                  <a:pt x="465842" y="192623"/>
                                </a:cubicBezTo>
                                <a:cubicBezTo>
                                  <a:pt x="465940" y="192123"/>
                                  <a:pt x="466039" y="191716"/>
                                  <a:pt x="466137" y="191242"/>
                                </a:cubicBezTo>
                                <a:cubicBezTo>
                                  <a:pt x="466333" y="190769"/>
                                  <a:pt x="466431" y="190319"/>
                                  <a:pt x="466529" y="189782"/>
                                </a:cubicBezTo>
                                <a:cubicBezTo>
                                  <a:pt x="466628" y="189244"/>
                                  <a:pt x="466726" y="188546"/>
                                  <a:pt x="466824" y="188020"/>
                                </a:cubicBezTo>
                                <a:cubicBezTo>
                                  <a:pt x="466922" y="187492"/>
                                  <a:pt x="467118" y="187119"/>
                                  <a:pt x="467217" y="186622"/>
                                </a:cubicBezTo>
                                <a:cubicBezTo>
                                  <a:pt x="467315" y="186124"/>
                                  <a:pt x="467413" y="185714"/>
                                  <a:pt x="467511" y="185037"/>
                                </a:cubicBezTo>
                                <a:cubicBezTo>
                                  <a:pt x="467609" y="184359"/>
                                  <a:pt x="467708" y="183426"/>
                                  <a:pt x="467904" y="182556"/>
                                </a:cubicBezTo>
                                <a:cubicBezTo>
                                  <a:pt x="468002" y="181689"/>
                                  <a:pt x="468100" y="180699"/>
                                  <a:pt x="468198" y="179817"/>
                                </a:cubicBezTo>
                                <a:cubicBezTo>
                                  <a:pt x="468297" y="178925"/>
                                  <a:pt x="468395" y="177984"/>
                                  <a:pt x="468591" y="177239"/>
                                </a:cubicBezTo>
                                <a:cubicBezTo>
                                  <a:pt x="468690" y="176494"/>
                                  <a:pt x="468787" y="175818"/>
                                  <a:pt x="468886" y="175338"/>
                                </a:cubicBezTo>
                                <a:cubicBezTo>
                                  <a:pt x="468984" y="174858"/>
                                  <a:pt x="469082" y="174691"/>
                                  <a:pt x="469180" y="174377"/>
                                </a:cubicBezTo>
                                <a:cubicBezTo>
                                  <a:pt x="469376" y="174063"/>
                                  <a:pt x="469475" y="173867"/>
                                  <a:pt x="469573" y="173475"/>
                                </a:cubicBezTo>
                                <a:cubicBezTo>
                                  <a:pt x="469671" y="173093"/>
                                  <a:pt x="469769" y="172564"/>
                                  <a:pt x="469867" y="172064"/>
                                </a:cubicBezTo>
                                <a:cubicBezTo>
                                  <a:pt x="470064" y="171554"/>
                                  <a:pt x="470162" y="170956"/>
                                  <a:pt x="470260" y="170466"/>
                                </a:cubicBezTo>
                                <a:cubicBezTo>
                                  <a:pt x="470359" y="169966"/>
                                  <a:pt x="470456" y="169427"/>
                                  <a:pt x="470555" y="169084"/>
                                </a:cubicBezTo>
                                <a:cubicBezTo>
                                  <a:pt x="470653" y="168741"/>
                                  <a:pt x="470849" y="168437"/>
                                  <a:pt x="470948" y="168398"/>
                                </a:cubicBezTo>
                                <a:cubicBezTo>
                                  <a:pt x="471045" y="168369"/>
                                  <a:pt x="471144" y="168604"/>
                                  <a:pt x="471242" y="168878"/>
                                </a:cubicBezTo>
                                <a:cubicBezTo>
                                  <a:pt x="471340" y="169153"/>
                                  <a:pt x="471438" y="169741"/>
                                  <a:pt x="471634" y="170055"/>
                                </a:cubicBezTo>
                                <a:cubicBezTo>
                                  <a:pt x="471733" y="170378"/>
                                  <a:pt x="471831" y="170898"/>
                                  <a:pt x="471929" y="170799"/>
                                </a:cubicBezTo>
                                <a:cubicBezTo>
                                  <a:pt x="472027" y="170711"/>
                                  <a:pt x="472224" y="170133"/>
                                  <a:pt x="472322" y="169437"/>
                                </a:cubicBezTo>
                                <a:cubicBezTo>
                                  <a:pt x="472420" y="168545"/>
                                  <a:pt x="472518" y="166879"/>
                                  <a:pt x="472617" y="165438"/>
                                </a:cubicBezTo>
                                <a:cubicBezTo>
                                  <a:pt x="472714" y="163987"/>
                                  <a:pt x="472813" y="162233"/>
                                  <a:pt x="472911" y="160762"/>
                                </a:cubicBezTo>
                                <a:cubicBezTo>
                                  <a:pt x="473107" y="159292"/>
                                  <a:pt x="473206" y="157939"/>
                                  <a:pt x="473303" y="156616"/>
                                </a:cubicBezTo>
                                <a:cubicBezTo>
                                  <a:pt x="473402" y="155303"/>
                                  <a:pt x="473500" y="154126"/>
                                  <a:pt x="473598" y="152862"/>
                                </a:cubicBezTo>
                                <a:cubicBezTo>
                                  <a:pt x="473696" y="151588"/>
                                  <a:pt x="473892" y="150401"/>
                                  <a:pt x="473991" y="149000"/>
                                </a:cubicBezTo>
                                <a:cubicBezTo>
                                  <a:pt x="474089" y="147608"/>
                                  <a:pt x="474187" y="146010"/>
                                  <a:pt x="474285" y="144481"/>
                                </a:cubicBezTo>
                                <a:cubicBezTo>
                                  <a:pt x="474383" y="142942"/>
                                  <a:pt x="474580" y="141237"/>
                                  <a:pt x="474678" y="139786"/>
                                </a:cubicBezTo>
                                <a:cubicBezTo>
                                  <a:pt x="474776" y="138345"/>
                                  <a:pt x="474875" y="137002"/>
                                  <a:pt x="474973" y="135797"/>
                                </a:cubicBezTo>
                                <a:cubicBezTo>
                                  <a:pt x="475071" y="134581"/>
                                  <a:pt x="475169" y="133454"/>
                                  <a:pt x="475365" y="132513"/>
                                </a:cubicBezTo>
                                <a:cubicBezTo>
                                  <a:pt x="475464" y="131562"/>
                                  <a:pt x="475562" y="130758"/>
                                  <a:pt x="475660" y="130121"/>
                                </a:cubicBezTo>
                                <a:cubicBezTo>
                                  <a:pt x="475758" y="129474"/>
                                  <a:pt x="475856" y="129190"/>
                                  <a:pt x="476053" y="128670"/>
                                </a:cubicBezTo>
                                <a:cubicBezTo>
                                  <a:pt x="476150" y="128141"/>
                                  <a:pt x="476249" y="127592"/>
                                  <a:pt x="476347" y="126975"/>
                                </a:cubicBezTo>
                                <a:cubicBezTo>
                                  <a:pt x="476445" y="126348"/>
                                  <a:pt x="476543" y="125524"/>
                                  <a:pt x="476641" y="124946"/>
                                </a:cubicBezTo>
                                <a:cubicBezTo>
                                  <a:pt x="476838" y="124358"/>
                                  <a:pt x="476936" y="123965"/>
                                  <a:pt x="477034" y="123456"/>
                                </a:cubicBezTo>
                                <a:cubicBezTo>
                                  <a:pt x="477133" y="122946"/>
                                  <a:pt x="477231" y="122427"/>
                                  <a:pt x="477329" y="121897"/>
                                </a:cubicBezTo>
                                <a:cubicBezTo>
                                  <a:pt x="477427" y="121358"/>
                                  <a:pt x="477623" y="120741"/>
                                  <a:pt x="477722" y="120241"/>
                                </a:cubicBezTo>
                                <a:cubicBezTo>
                                  <a:pt x="477820" y="119741"/>
                                  <a:pt x="477918" y="119310"/>
                                  <a:pt x="478016" y="118898"/>
                                </a:cubicBezTo>
                                <a:cubicBezTo>
                                  <a:pt x="478114" y="118476"/>
                                  <a:pt x="478311" y="118094"/>
                                  <a:pt x="478408" y="117751"/>
                                </a:cubicBezTo>
                                <a:cubicBezTo>
                                  <a:pt x="478507" y="117408"/>
                                  <a:pt x="478605" y="117104"/>
                                  <a:pt x="478703" y="116820"/>
                                </a:cubicBezTo>
                                <a:cubicBezTo>
                                  <a:pt x="478801" y="116536"/>
                                  <a:pt x="478899" y="116183"/>
                                  <a:pt x="479096" y="116036"/>
                                </a:cubicBezTo>
                                <a:cubicBezTo>
                                  <a:pt x="479194" y="115889"/>
                                  <a:pt x="479292" y="115899"/>
                                  <a:pt x="479391" y="115918"/>
                                </a:cubicBezTo>
                                <a:cubicBezTo>
                                  <a:pt x="479489" y="115938"/>
                                  <a:pt x="479587" y="116055"/>
                                  <a:pt x="479685" y="116153"/>
                                </a:cubicBezTo>
                                <a:cubicBezTo>
                                  <a:pt x="479881" y="116242"/>
                                  <a:pt x="479980" y="116281"/>
                                  <a:pt x="480078" y="116506"/>
                                </a:cubicBezTo>
                                <a:cubicBezTo>
                                  <a:pt x="480176" y="116761"/>
                                  <a:pt x="480274" y="117085"/>
                                  <a:pt x="480372" y="117663"/>
                                </a:cubicBezTo>
                                <a:cubicBezTo>
                                  <a:pt x="480569" y="118241"/>
                                  <a:pt x="480666" y="118888"/>
                                  <a:pt x="480765" y="119976"/>
                                </a:cubicBezTo>
                                <a:cubicBezTo>
                                  <a:pt x="480863" y="121064"/>
                                  <a:pt x="480961" y="122603"/>
                                  <a:pt x="481059" y="124191"/>
                                </a:cubicBezTo>
                                <a:cubicBezTo>
                                  <a:pt x="481157" y="125789"/>
                                  <a:pt x="481354" y="127818"/>
                                  <a:pt x="481452" y="129553"/>
                                </a:cubicBezTo>
                                <a:cubicBezTo>
                                  <a:pt x="481550" y="131278"/>
                                  <a:pt x="481649" y="132934"/>
                                  <a:pt x="481747" y="134562"/>
                                </a:cubicBezTo>
                                <a:cubicBezTo>
                                  <a:pt x="481845" y="136179"/>
                                  <a:pt x="482041" y="137718"/>
                                  <a:pt x="482139" y="139286"/>
                                </a:cubicBezTo>
                                <a:cubicBezTo>
                                  <a:pt x="482238" y="140845"/>
                                  <a:pt x="482336" y="142364"/>
                                  <a:pt x="482434" y="143952"/>
                                </a:cubicBezTo>
                                <a:cubicBezTo>
                                  <a:pt x="482532" y="145530"/>
                                  <a:pt x="482630" y="147294"/>
                                  <a:pt x="482827" y="148804"/>
                                </a:cubicBezTo>
                                <a:cubicBezTo>
                                  <a:pt x="482925" y="150303"/>
                                  <a:pt x="483023" y="151950"/>
                                  <a:pt x="483121" y="152999"/>
                                </a:cubicBezTo>
                                <a:cubicBezTo>
                                  <a:pt x="483219" y="154038"/>
                                  <a:pt x="483317" y="154842"/>
                                  <a:pt x="483416" y="155087"/>
                                </a:cubicBezTo>
                                <a:cubicBezTo>
                                  <a:pt x="483514" y="155244"/>
                                  <a:pt x="483710" y="154783"/>
                                  <a:pt x="483808" y="154420"/>
                                </a:cubicBezTo>
                                <a:cubicBezTo>
                                  <a:pt x="483907" y="153871"/>
                                  <a:pt x="484005" y="152607"/>
                                  <a:pt x="484103" y="151803"/>
                                </a:cubicBezTo>
                                <a:cubicBezTo>
                                  <a:pt x="484299" y="150990"/>
                                  <a:pt x="484397" y="149941"/>
                                  <a:pt x="484496" y="149549"/>
                                </a:cubicBezTo>
                                <a:cubicBezTo>
                                  <a:pt x="484496" y="149382"/>
                                  <a:pt x="484790" y="149372"/>
                                  <a:pt x="484790" y="149451"/>
                                </a:cubicBezTo>
                                <a:cubicBezTo>
                                  <a:pt x="484888" y="149617"/>
                                  <a:pt x="485085" y="150274"/>
                                  <a:pt x="485183" y="150598"/>
                                </a:cubicBezTo>
                                <a:cubicBezTo>
                                  <a:pt x="485281" y="150921"/>
                                  <a:pt x="485379" y="151235"/>
                                  <a:pt x="485477" y="151392"/>
                                </a:cubicBezTo>
                                <a:cubicBezTo>
                                  <a:pt x="485575" y="151509"/>
                                  <a:pt x="485772" y="151705"/>
                                  <a:pt x="485870" y="151539"/>
                                </a:cubicBezTo>
                                <a:cubicBezTo>
                                  <a:pt x="485968" y="151362"/>
                                  <a:pt x="486066" y="150823"/>
                                  <a:pt x="486165" y="150088"/>
                                </a:cubicBezTo>
                                <a:cubicBezTo>
                                  <a:pt x="486263" y="149166"/>
                                  <a:pt x="486361" y="147667"/>
                                  <a:pt x="486557" y="146030"/>
                                </a:cubicBezTo>
                                <a:cubicBezTo>
                                  <a:pt x="486655" y="144393"/>
                                  <a:pt x="486754" y="142109"/>
                                  <a:pt x="486852" y="140257"/>
                                </a:cubicBezTo>
                                <a:cubicBezTo>
                                  <a:pt x="486950" y="138404"/>
                                  <a:pt x="487048" y="136444"/>
                                  <a:pt x="487146" y="134934"/>
                                </a:cubicBezTo>
                                <a:cubicBezTo>
                                  <a:pt x="487343" y="133424"/>
                                  <a:pt x="487441" y="132131"/>
                                  <a:pt x="487539" y="131190"/>
                                </a:cubicBezTo>
                                <a:cubicBezTo>
                                  <a:pt x="487637" y="130249"/>
                                  <a:pt x="487735" y="129621"/>
                                  <a:pt x="487833" y="129288"/>
                                </a:cubicBezTo>
                                <a:cubicBezTo>
                                  <a:pt x="487932" y="129121"/>
                                  <a:pt x="488128" y="129180"/>
                                  <a:pt x="488226" y="129200"/>
                                </a:cubicBezTo>
                                <a:cubicBezTo>
                                  <a:pt x="488324" y="129239"/>
                                  <a:pt x="488423" y="129504"/>
                                  <a:pt x="488521" y="129533"/>
                                </a:cubicBezTo>
                                <a:cubicBezTo>
                                  <a:pt x="488619" y="129562"/>
                                  <a:pt x="488815" y="129474"/>
                                  <a:pt x="488913" y="129396"/>
                                </a:cubicBezTo>
                                <a:cubicBezTo>
                                  <a:pt x="489012" y="129317"/>
                                  <a:pt x="489110" y="129092"/>
                                  <a:pt x="489208" y="129053"/>
                                </a:cubicBezTo>
                                <a:cubicBezTo>
                                  <a:pt x="489306" y="129014"/>
                                  <a:pt x="489405" y="129043"/>
                                  <a:pt x="489601" y="129151"/>
                                </a:cubicBezTo>
                                <a:cubicBezTo>
                                  <a:pt x="489699" y="129239"/>
                                  <a:pt x="489797" y="129386"/>
                                  <a:pt x="489895" y="129680"/>
                                </a:cubicBezTo>
                                <a:cubicBezTo>
                                  <a:pt x="489993" y="129945"/>
                                  <a:pt x="490190" y="130386"/>
                                  <a:pt x="490288" y="131131"/>
                                </a:cubicBezTo>
                                <a:cubicBezTo>
                                  <a:pt x="490386" y="132033"/>
                                  <a:pt x="490484" y="133385"/>
                                  <a:pt x="490582" y="135120"/>
                                </a:cubicBezTo>
                                <a:cubicBezTo>
                                  <a:pt x="490681" y="136845"/>
                                  <a:pt x="490779" y="139306"/>
                                  <a:pt x="490877" y="141511"/>
                                </a:cubicBezTo>
                                <a:cubicBezTo>
                                  <a:pt x="491074" y="143726"/>
                                  <a:pt x="491171" y="146383"/>
                                  <a:pt x="491270" y="148392"/>
                                </a:cubicBezTo>
                                <a:cubicBezTo>
                                  <a:pt x="491368" y="150392"/>
                                  <a:pt x="491466" y="152499"/>
                                  <a:pt x="491564" y="153558"/>
                                </a:cubicBezTo>
                                <a:cubicBezTo>
                                  <a:pt x="491663" y="154175"/>
                                  <a:pt x="491859" y="154920"/>
                                  <a:pt x="491957" y="154734"/>
                                </a:cubicBezTo>
                                <a:cubicBezTo>
                                  <a:pt x="492055" y="154430"/>
                                  <a:pt x="492153" y="152999"/>
                                  <a:pt x="492251" y="151695"/>
                                </a:cubicBezTo>
                                <a:cubicBezTo>
                                  <a:pt x="492349" y="150382"/>
                                  <a:pt x="492546" y="148451"/>
                                  <a:pt x="492644" y="146902"/>
                                </a:cubicBezTo>
                                <a:cubicBezTo>
                                  <a:pt x="492742" y="145354"/>
                                  <a:pt x="492840" y="143668"/>
                                  <a:pt x="492939" y="142403"/>
                                </a:cubicBezTo>
                                <a:cubicBezTo>
                                  <a:pt x="493037" y="141148"/>
                                  <a:pt x="493135" y="139992"/>
                                  <a:pt x="493332" y="139345"/>
                                </a:cubicBezTo>
                                <a:cubicBezTo>
                                  <a:pt x="493332" y="138904"/>
                                  <a:pt x="493528" y="138502"/>
                                  <a:pt x="493626" y="138512"/>
                                </a:cubicBezTo>
                                <a:cubicBezTo>
                                  <a:pt x="493724" y="138531"/>
                                  <a:pt x="493822" y="139110"/>
                                  <a:pt x="494018" y="139453"/>
                                </a:cubicBezTo>
                                <a:cubicBezTo>
                                  <a:pt x="494117" y="139796"/>
                                  <a:pt x="494215" y="140374"/>
                                  <a:pt x="494313" y="140590"/>
                                </a:cubicBezTo>
                                <a:cubicBezTo>
                                  <a:pt x="494411" y="140717"/>
                                  <a:pt x="494607" y="140894"/>
                                  <a:pt x="494607" y="140727"/>
                                </a:cubicBezTo>
                                <a:cubicBezTo>
                                  <a:pt x="494706" y="140492"/>
                                  <a:pt x="494902" y="139845"/>
                                  <a:pt x="495000" y="138943"/>
                                </a:cubicBezTo>
                                <a:cubicBezTo>
                                  <a:pt x="495098" y="137894"/>
                                  <a:pt x="495197" y="136071"/>
                                  <a:pt x="495295" y="134483"/>
                                </a:cubicBezTo>
                                <a:cubicBezTo>
                                  <a:pt x="495393" y="132895"/>
                                  <a:pt x="495590" y="130807"/>
                                  <a:pt x="495688" y="129416"/>
                                </a:cubicBezTo>
                                <a:cubicBezTo>
                                  <a:pt x="495786" y="128024"/>
                                  <a:pt x="495884" y="126975"/>
                                  <a:pt x="495982" y="126142"/>
                                </a:cubicBezTo>
                                <a:cubicBezTo>
                                  <a:pt x="496080" y="125308"/>
                                  <a:pt x="496277" y="124897"/>
                                  <a:pt x="496375" y="124426"/>
                                </a:cubicBezTo>
                                <a:cubicBezTo>
                                  <a:pt x="496473" y="123956"/>
                                  <a:pt x="496571" y="123779"/>
                                  <a:pt x="496669" y="123319"/>
                                </a:cubicBezTo>
                                <a:cubicBezTo>
                                  <a:pt x="496768" y="122848"/>
                                  <a:pt x="496865" y="122446"/>
                                  <a:pt x="497062" y="121623"/>
                                </a:cubicBezTo>
                                <a:cubicBezTo>
                                  <a:pt x="497160" y="120809"/>
                                  <a:pt x="497258" y="119682"/>
                                  <a:pt x="497356" y="118418"/>
                                </a:cubicBezTo>
                                <a:cubicBezTo>
                                  <a:pt x="497455" y="117153"/>
                                  <a:pt x="497553" y="115536"/>
                                  <a:pt x="497749" y="114026"/>
                                </a:cubicBezTo>
                                <a:cubicBezTo>
                                  <a:pt x="497848" y="112507"/>
                                  <a:pt x="497946" y="110831"/>
                                  <a:pt x="498044" y="109341"/>
                                </a:cubicBezTo>
                                <a:cubicBezTo>
                                  <a:pt x="498142" y="107841"/>
                                  <a:pt x="498240" y="106293"/>
                                  <a:pt x="498338" y="105048"/>
                                </a:cubicBezTo>
                                <a:cubicBezTo>
                                  <a:pt x="498535" y="103793"/>
                                  <a:pt x="498633" y="102578"/>
                                  <a:pt x="498731" y="101842"/>
                                </a:cubicBezTo>
                                <a:cubicBezTo>
                                  <a:pt x="498829" y="101245"/>
                                  <a:pt x="498927" y="100696"/>
                                  <a:pt x="499026" y="100676"/>
                                </a:cubicBezTo>
                                <a:cubicBezTo>
                                  <a:pt x="499123" y="100656"/>
                                  <a:pt x="499320" y="101254"/>
                                  <a:pt x="499418" y="101725"/>
                                </a:cubicBezTo>
                                <a:cubicBezTo>
                                  <a:pt x="499516" y="102195"/>
                                  <a:pt x="499614" y="103019"/>
                                  <a:pt x="499713" y="103489"/>
                                </a:cubicBezTo>
                                <a:cubicBezTo>
                                  <a:pt x="499811" y="103970"/>
                                  <a:pt x="500007" y="104303"/>
                                  <a:pt x="500106" y="104558"/>
                                </a:cubicBezTo>
                                <a:cubicBezTo>
                                  <a:pt x="500204" y="104803"/>
                                  <a:pt x="500302" y="105028"/>
                                  <a:pt x="500400" y="104989"/>
                                </a:cubicBezTo>
                                <a:cubicBezTo>
                                  <a:pt x="500498" y="104950"/>
                                  <a:pt x="500695" y="104656"/>
                                  <a:pt x="500792" y="104273"/>
                                </a:cubicBezTo>
                                <a:cubicBezTo>
                                  <a:pt x="500891" y="103803"/>
                                  <a:pt x="500989" y="102813"/>
                                  <a:pt x="501087" y="102166"/>
                                </a:cubicBezTo>
                                <a:cubicBezTo>
                                  <a:pt x="501185" y="101519"/>
                                  <a:pt x="501284" y="100686"/>
                                  <a:pt x="501480" y="100392"/>
                                </a:cubicBezTo>
                                <a:cubicBezTo>
                                  <a:pt x="501480" y="100235"/>
                                  <a:pt x="501676" y="100255"/>
                                  <a:pt x="501774" y="100421"/>
                                </a:cubicBezTo>
                                <a:cubicBezTo>
                                  <a:pt x="501872" y="100725"/>
                                  <a:pt x="501971" y="101509"/>
                                  <a:pt x="502069" y="102235"/>
                                </a:cubicBezTo>
                                <a:cubicBezTo>
                                  <a:pt x="502265" y="102960"/>
                                  <a:pt x="502364" y="103960"/>
                                  <a:pt x="502462" y="104773"/>
                                </a:cubicBezTo>
                                <a:cubicBezTo>
                                  <a:pt x="502560" y="105587"/>
                                  <a:pt x="502658" y="106391"/>
                                  <a:pt x="502756" y="107136"/>
                                </a:cubicBezTo>
                                <a:cubicBezTo>
                                  <a:pt x="502854" y="107881"/>
                                  <a:pt x="503051" y="108518"/>
                                  <a:pt x="503149" y="109233"/>
                                </a:cubicBezTo>
                                <a:cubicBezTo>
                                  <a:pt x="503247" y="109949"/>
                                  <a:pt x="503345" y="110596"/>
                                  <a:pt x="503443" y="111429"/>
                                </a:cubicBezTo>
                                <a:cubicBezTo>
                                  <a:pt x="503542" y="112262"/>
                                  <a:pt x="503738" y="113095"/>
                                  <a:pt x="503836" y="114232"/>
                                </a:cubicBezTo>
                                <a:cubicBezTo>
                                  <a:pt x="503934" y="115369"/>
                                  <a:pt x="504032" y="116496"/>
                                  <a:pt x="504131" y="118222"/>
                                </a:cubicBezTo>
                                <a:cubicBezTo>
                                  <a:pt x="504229" y="119947"/>
                                  <a:pt x="504327" y="121907"/>
                                  <a:pt x="504523" y="124583"/>
                                </a:cubicBezTo>
                                <a:cubicBezTo>
                                  <a:pt x="504622" y="127269"/>
                                  <a:pt x="504720" y="130435"/>
                                  <a:pt x="504818" y="134316"/>
                                </a:cubicBezTo>
                                <a:cubicBezTo>
                                  <a:pt x="504916" y="138188"/>
                                  <a:pt x="505014" y="142776"/>
                                  <a:pt x="505112" y="147853"/>
                                </a:cubicBezTo>
                                <a:cubicBezTo>
                                  <a:pt x="505309" y="152930"/>
                                  <a:pt x="505407" y="159017"/>
                                  <a:pt x="505505" y="164781"/>
                                </a:cubicBezTo>
                                <a:cubicBezTo>
                                  <a:pt x="505603" y="170535"/>
                                  <a:pt x="505701" y="176690"/>
                                  <a:pt x="505800" y="182405"/>
                                </a:cubicBezTo>
                                <a:cubicBezTo>
                                  <a:pt x="505996" y="188125"/>
                                  <a:pt x="506094" y="193663"/>
                                  <a:pt x="506192" y="199079"/>
                                </a:cubicBezTo>
                                <a:cubicBezTo>
                                  <a:pt x="506290" y="204496"/>
                                  <a:pt x="506389" y="210049"/>
                                  <a:pt x="506487" y="214905"/>
                                </a:cubicBezTo>
                                <a:cubicBezTo>
                                  <a:pt x="506585" y="219759"/>
                                  <a:pt x="506781" y="224474"/>
                                  <a:pt x="506880" y="228213"/>
                                </a:cubicBezTo>
                                <a:cubicBezTo>
                                  <a:pt x="506978" y="231951"/>
                                  <a:pt x="507076" y="234892"/>
                                  <a:pt x="507174" y="237335"/>
                                </a:cubicBezTo>
                                <a:cubicBezTo>
                                  <a:pt x="507272" y="239778"/>
                                  <a:pt x="507370" y="241323"/>
                                  <a:pt x="507567" y="242870"/>
                                </a:cubicBezTo>
                                <a:cubicBezTo>
                                  <a:pt x="507665" y="244417"/>
                                  <a:pt x="507763" y="245459"/>
                                  <a:pt x="507861" y="246619"/>
                                </a:cubicBezTo>
                                <a:cubicBezTo>
                                  <a:pt x="507959" y="247777"/>
                                  <a:pt x="508058" y="248767"/>
                                  <a:pt x="508254" y="249823"/>
                                </a:cubicBezTo>
                                <a:cubicBezTo>
                                  <a:pt x="508352" y="250879"/>
                                  <a:pt x="508450" y="251752"/>
                                  <a:pt x="508548" y="252953"/>
                                </a:cubicBezTo>
                                <a:cubicBezTo>
                                  <a:pt x="508647" y="254153"/>
                                  <a:pt x="508745" y="255469"/>
                                  <a:pt x="508843" y="257026"/>
                                </a:cubicBezTo>
                                <a:cubicBezTo>
                                  <a:pt x="509039" y="258581"/>
                                  <a:pt x="509138" y="260529"/>
                                  <a:pt x="509236" y="262289"/>
                                </a:cubicBezTo>
                                <a:cubicBezTo>
                                  <a:pt x="509334" y="264049"/>
                                  <a:pt x="509432" y="266097"/>
                                  <a:pt x="509530" y="267585"/>
                                </a:cubicBezTo>
                                <a:cubicBezTo>
                                  <a:pt x="509727" y="269071"/>
                                  <a:pt x="509825" y="270483"/>
                                  <a:pt x="509923" y="271212"/>
                                </a:cubicBezTo>
                                <a:cubicBezTo>
                                  <a:pt x="509923" y="271616"/>
                                  <a:pt x="510217" y="272007"/>
                                  <a:pt x="510217" y="271957"/>
                                </a:cubicBezTo>
                                <a:cubicBezTo>
                                  <a:pt x="510316" y="271865"/>
                                  <a:pt x="510512" y="271144"/>
                                  <a:pt x="510610" y="270666"/>
                                </a:cubicBezTo>
                                <a:cubicBezTo>
                                  <a:pt x="510708" y="270188"/>
                                  <a:pt x="510806" y="269547"/>
                                  <a:pt x="510905" y="269091"/>
                                </a:cubicBezTo>
                                <a:cubicBezTo>
                                  <a:pt x="511003" y="268634"/>
                                  <a:pt x="511101" y="268352"/>
                                  <a:pt x="511297" y="267930"/>
                                </a:cubicBezTo>
                                <a:cubicBezTo>
                                  <a:pt x="511396" y="267508"/>
                                  <a:pt x="511494" y="267178"/>
                                  <a:pt x="511592" y="266558"/>
                                </a:cubicBezTo>
                                <a:cubicBezTo>
                                  <a:pt x="511690" y="265938"/>
                                  <a:pt x="511789" y="265118"/>
                                  <a:pt x="511985" y="264215"/>
                                </a:cubicBezTo>
                                <a:cubicBezTo>
                                  <a:pt x="512083" y="263311"/>
                                  <a:pt x="512181" y="262296"/>
                                  <a:pt x="512279" y="261139"/>
                                </a:cubicBezTo>
                                <a:cubicBezTo>
                                  <a:pt x="512378" y="259980"/>
                                  <a:pt x="512475" y="258903"/>
                                  <a:pt x="512574" y="257264"/>
                                </a:cubicBezTo>
                                <a:cubicBezTo>
                                  <a:pt x="512770" y="255625"/>
                                  <a:pt x="512868" y="253610"/>
                                  <a:pt x="512966" y="251307"/>
                                </a:cubicBezTo>
                                <a:cubicBezTo>
                                  <a:pt x="513064" y="249004"/>
                                  <a:pt x="513163" y="246189"/>
                                  <a:pt x="513261" y="243445"/>
                                </a:cubicBezTo>
                                <a:cubicBezTo>
                                  <a:pt x="513457" y="240699"/>
                                  <a:pt x="513555" y="237696"/>
                                  <a:pt x="513654" y="234838"/>
                                </a:cubicBezTo>
                                <a:cubicBezTo>
                                  <a:pt x="513752" y="231978"/>
                                  <a:pt x="513850" y="228980"/>
                                  <a:pt x="513948" y="226294"/>
                                </a:cubicBezTo>
                                <a:cubicBezTo>
                                  <a:pt x="514047" y="223609"/>
                                  <a:pt x="514243" y="221145"/>
                                  <a:pt x="514341" y="218722"/>
                                </a:cubicBezTo>
                                <a:cubicBezTo>
                                  <a:pt x="514439" y="216299"/>
                                  <a:pt x="514537" y="213923"/>
                                  <a:pt x="514636" y="211755"/>
                                </a:cubicBezTo>
                                <a:cubicBezTo>
                                  <a:pt x="514733" y="209586"/>
                                  <a:pt x="514832" y="207546"/>
                                  <a:pt x="515028" y="205712"/>
                                </a:cubicBezTo>
                                <a:cubicBezTo>
                                  <a:pt x="515126" y="203877"/>
                                  <a:pt x="515224" y="202470"/>
                                  <a:pt x="515322" y="200748"/>
                                </a:cubicBezTo>
                                <a:cubicBezTo>
                                  <a:pt x="515421" y="199026"/>
                                  <a:pt x="515519" y="197272"/>
                                  <a:pt x="515715" y="195380"/>
                                </a:cubicBezTo>
                                <a:cubicBezTo>
                                  <a:pt x="515813" y="193486"/>
                                  <a:pt x="515912" y="191375"/>
                                  <a:pt x="516010" y="189390"/>
                                </a:cubicBezTo>
                                <a:cubicBezTo>
                                  <a:pt x="516108" y="187405"/>
                                  <a:pt x="516206" y="185507"/>
                                  <a:pt x="516305" y="183467"/>
                                </a:cubicBezTo>
                                <a:cubicBezTo>
                                  <a:pt x="516501" y="181425"/>
                                  <a:pt x="516599" y="179396"/>
                                  <a:pt x="516697" y="177151"/>
                                </a:cubicBezTo>
                                <a:cubicBezTo>
                                  <a:pt x="516795" y="174907"/>
                                  <a:pt x="516893" y="172446"/>
                                  <a:pt x="516992" y="169996"/>
                                </a:cubicBezTo>
                                <a:cubicBezTo>
                                  <a:pt x="517090" y="167545"/>
                                  <a:pt x="517286" y="164977"/>
                                  <a:pt x="517384" y="162468"/>
                                </a:cubicBezTo>
                                <a:cubicBezTo>
                                  <a:pt x="517482" y="159949"/>
                                  <a:pt x="517580" y="157341"/>
                                  <a:pt x="517679" y="154911"/>
                                </a:cubicBezTo>
                                <a:cubicBezTo>
                                  <a:pt x="517777" y="152479"/>
                                  <a:pt x="517973" y="149921"/>
                                  <a:pt x="518071" y="147863"/>
                                </a:cubicBezTo>
                                <a:cubicBezTo>
                                  <a:pt x="518170" y="145804"/>
                                  <a:pt x="518268" y="143854"/>
                                  <a:pt x="518366" y="142550"/>
                                </a:cubicBezTo>
                                <a:cubicBezTo>
                                  <a:pt x="518464" y="141286"/>
                                  <a:pt x="518563" y="140560"/>
                                  <a:pt x="518759" y="140031"/>
                                </a:cubicBezTo>
                                <a:cubicBezTo>
                                  <a:pt x="518759" y="139629"/>
                                  <a:pt x="518955" y="139453"/>
                                  <a:pt x="519053" y="139286"/>
                                </a:cubicBezTo>
                                <a:cubicBezTo>
                                  <a:pt x="519152" y="139070"/>
                                  <a:pt x="519250" y="138982"/>
                                  <a:pt x="519446" y="138698"/>
                                </a:cubicBezTo>
                                <a:cubicBezTo>
                                  <a:pt x="519544" y="138424"/>
                                  <a:pt x="519642" y="138090"/>
                                  <a:pt x="519741" y="137610"/>
                                </a:cubicBezTo>
                                <a:cubicBezTo>
                                  <a:pt x="519838" y="137140"/>
                                  <a:pt x="519937" y="136414"/>
                                  <a:pt x="520035" y="135855"/>
                                </a:cubicBezTo>
                                <a:cubicBezTo>
                                  <a:pt x="520231" y="135297"/>
                                  <a:pt x="520329" y="134738"/>
                                  <a:pt x="520428" y="134267"/>
                                </a:cubicBezTo>
                                <a:cubicBezTo>
                                  <a:pt x="520526" y="133797"/>
                                  <a:pt x="520624" y="133424"/>
                                  <a:pt x="520722" y="133042"/>
                                </a:cubicBezTo>
                                <a:cubicBezTo>
                                  <a:pt x="520821" y="132660"/>
                                  <a:pt x="521017" y="132033"/>
                                  <a:pt x="521115" y="131964"/>
                                </a:cubicBezTo>
                                <a:cubicBezTo>
                                  <a:pt x="521115" y="131925"/>
                                  <a:pt x="521410" y="132258"/>
                                  <a:pt x="521410" y="132621"/>
                                </a:cubicBezTo>
                                <a:cubicBezTo>
                                  <a:pt x="521507" y="133327"/>
                                  <a:pt x="521704" y="134679"/>
                                  <a:pt x="521802" y="136248"/>
                                </a:cubicBezTo>
                                <a:cubicBezTo>
                                  <a:pt x="521900" y="137806"/>
                                  <a:pt x="521999" y="140119"/>
                                  <a:pt x="522096" y="142001"/>
                                </a:cubicBezTo>
                                <a:cubicBezTo>
                                  <a:pt x="522195" y="143873"/>
                                  <a:pt x="522293" y="146138"/>
                                  <a:pt x="522489" y="147530"/>
                                </a:cubicBezTo>
                                <a:cubicBezTo>
                                  <a:pt x="522587" y="148931"/>
                                  <a:pt x="522686" y="149872"/>
                                  <a:pt x="522784" y="150392"/>
                                </a:cubicBezTo>
                                <a:cubicBezTo>
                                  <a:pt x="522882" y="150598"/>
                                  <a:pt x="523079" y="150647"/>
                                  <a:pt x="523177" y="150647"/>
                                </a:cubicBezTo>
                                <a:cubicBezTo>
                                  <a:pt x="523275" y="150656"/>
                                  <a:pt x="523373" y="150274"/>
                                  <a:pt x="523471" y="150451"/>
                                </a:cubicBezTo>
                                <a:cubicBezTo>
                                  <a:pt x="523569" y="150637"/>
                                  <a:pt x="523668" y="151127"/>
                                  <a:pt x="523766" y="151823"/>
                                </a:cubicBezTo>
                                <a:cubicBezTo>
                                  <a:pt x="523962" y="152538"/>
                                  <a:pt x="524060" y="153793"/>
                                  <a:pt x="524158" y="154773"/>
                                </a:cubicBezTo>
                                <a:cubicBezTo>
                                  <a:pt x="524257" y="155753"/>
                                  <a:pt x="524355" y="156851"/>
                                  <a:pt x="524453" y="157714"/>
                                </a:cubicBezTo>
                                <a:cubicBezTo>
                                  <a:pt x="524551" y="158567"/>
                                  <a:pt x="524747" y="159331"/>
                                  <a:pt x="524846" y="159919"/>
                                </a:cubicBezTo>
                                <a:cubicBezTo>
                                  <a:pt x="524944" y="160507"/>
                                  <a:pt x="525042" y="160958"/>
                                  <a:pt x="525140" y="161223"/>
                                </a:cubicBezTo>
                                <a:cubicBezTo>
                                  <a:pt x="525238" y="161429"/>
                                  <a:pt x="525435" y="161625"/>
                                  <a:pt x="525533" y="161497"/>
                                </a:cubicBezTo>
                                <a:cubicBezTo>
                                  <a:pt x="525631" y="161331"/>
                                  <a:pt x="525729" y="160860"/>
                                  <a:pt x="525827" y="160223"/>
                                </a:cubicBezTo>
                                <a:cubicBezTo>
                                  <a:pt x="525926" y="159586"/>
                                  <a:pt x="526024" y="158488"/>
                                  <a:pt x="526220" y="157694"/>
                                </a:cubicBezTo>
                                <a:cubicBezTo>
                                  <a:pt x="526318" y="156900"/>
                                  <a:pt x="526416" y="156136"/>
                                  <a:pt x="526515" y="155469"/>
                                </a:cubicBezTo>
                                <a:cubicBezTo>
                                  <a:pt x="526613" y="154793"/>
                                  <a:pt x="526711" y="154097"/>
                                  <a:pt x="526809" y="153666"/>
                                </a:cubicBezTo>
                                <a:cubicBezTo>
                                  <a:pt x="527005" y="153274"/>
                                  <a:pt x="527104" y="152813"/>
                                  <a:pt x="527202" y="152911"/>
                                </a:cubicBezTo>
                                <a:cubicBezTo>
                                  <a:pt x="527300" y="153019"/>
                                  <a:pt x="527398" y="153597"/>
                                  <a:pt x="527496" y="154303"/>
                                </a:cubicBezTo>
                                <a:cubicBezTo>
                                  <a:pt x="527693" y="155057"/>
                                  <a:pt x="527791" y="156185"/>
                                  <a:pt x="527889" y="157390"/>
                                </a:cubicBezTo>
                                <a:cubicBezTo>
                                  <a:pt x="527987" y="158606"/>
                                  <a:pt x="528085" y="160145"/>
                                  <a:pt x="528184" y="161566"/>
                                </a:cubicBezTo>
                                <a:cubicBezTo>
                                  <a:pt x="528282" y="162977"/>
                                  <a:pt x="528478" y="164497"/>
                                  <a:pt x="528576" y="165889"/>
                                </a:cubicBezTo>
                                <a:cubicBezTo>
                                  <a:pt x="528674" y="167280"/>
                                  <a:pt x="528773" y="168584"/>
                                  <a:pt x="528871" y="169917"/>
                                </a:cubicBezTo>
                                <a:cubicBezTo>
                                  <a:pt x="528969" y="171250"/>
                                  <a:pt x="529165" y="172505"/>
                                  <a:pt x="529263" y="173897"/>
                                </a:cubicBezTo>
                                <a:cubicBezTo>
                                  <a:pt x="529362" y="175279"/>
                                  <a:pt x="529460" y="176769"/>
                                  <a:pt x="529558" y="178249"/>
                                </a:cubicBezTo>
                                <a:cubicBezTo>
                                  <a:pt x="529656" y="179729"/>
                                  <a:pt x="529754" y="181317"/>
                                  <a:pt x="529951" y="182770"/>
                                </a:cubicBezTo>
                                <a:cubicBezTo>
                                  <a:pt x="530049" y="184217"/>
                                  <a:pt x="530147" y="185606"/>
                                  <a:pt x="530245" y="186935"/>
                                </a:cubicBezTo>
                                <a:cubicBezTo>
                                  <a:pt x="530343" y="188264"/>
                                  <a:pt x="530442" y="189506"/>
                                  <a:pt x="530540" y="190742"/>
                                </a:cubicBezTo>
                                <a:cubicBezTo>
                                  <a:pt x="530736" y="191975"/>
                                  <a:pt x="530834" y="193135"/>
                                  <a:pt x="530932" y="194340"/>
                                </a:cubicBezTo>
                                <a:cubicBezTo>
                                  <a:pt x="531031" y="195543"/>
                                  <a:pt x="531129" y="196780"/>
                                  <a:pt x="531227" y="197967"/>
                                </a:cubicBezTo>
                                <a:cubicBezTo>
                                  <a:pt x="531423" y="199153"/>
                                  <a:pt x="531521" y="200292"/>
                                  <a:pt x="531620" y="201461"/>
                                </a:cubicBezTo>
                                <a:cubicBezTo>
                                  <a:pt x="531718" y="202630"/>
                                  <a:pt x="531816" y="203832"/>
                                  <a:pt x="531914" y="204982"/>
                                </a:cubicBezTo>
                                <a:cubicBezTo>
                                  <a:pt x="532013" y="206131"/>
                                  <a:pt x="532209" y="207289"/>
                                  <a:pt x="532307" y="208357"/>
                                </a:cubicBezTo>
                                <a:cubicBezTo>
                                  <a:pt x="532405" y="209423"/>
                                  <a:pt x="532504" y="210359"/>
                                  <a:pt x="532601" y="211383"/>
                                </a:cubicBezTo>
                                <a:cubicBezTo>
                                  <a:pt x="532700" y="212406"/>
                                  <a:pt x="532798" y="213519"/>
                                  <a:pt x="532994" y="214497"/>
                                </a:cubicBezTo>
                                <a:cubicBezTo>
                                  <a:pt x="533093" y="215473"/>
                                  <a:pt x="533190" y="216423"/>
                                  <a:pt x="533289" y="217245"/>
                                </a:cubicBezTo>
                                <a:cubicBezTo>
                                  <a:pt x="533387" y="218068"/>
                                  <a:pt x="533485" y="218705"/>
                                  <a:pt x="533681" y="219434"/>
                                </a:cubicBezTo>
                                <a:cubicBezTo>
                                  <a:pt x="533779" y="220163"/>
                                  <a:pt x="533878" y="220940"/>
                                  <a:pt x="533976" y="221621"/>
                                </a:cubicBezTo>
                                <a:cubicBezTo>
                                  <a:pt x="534074" y="222301"/>
                                  <a:pt x="534172" y="223030"/>
                                  <a:pt x="534271" y="223517"/>
                                </a:cubicBezTo>
                                <a:cubicBezTo>
                                  <a:pt x="534467" y="224005"/>
                                  <a:pt x="534565" y="224444"/>
                                  <a:pt x="534663" y="224542"/>
                                </a:cubicBezTo>
                                <a:cubicBezTo>
                                  <a:pt x="534762" y="224594"/>
                                  <a:pt x="534958" y="224372"/>
                                  <a:pt x="534958" y="224103"/>
                                </a:cubicBezTo>
                                <a:cubicBezTo>
                                  <a:pt x="535154" y="223599"/>
                                  <a:pt x="535252" y="222748"/>
                                  <a:pt x="535350" y="221519"/>
                                </a:cubicBezTo>
                                <a:cubicBezTo>
                                  <a:pt x="535448" y="220289"/>
                                  <a:pt x="535547" y="218609"/>
                                  <a:pt x="535645" y="216726"/>
                                </a:cubicBezTo>
                                <a:cubicBezTo>
                                  <a:pt x="535743" y="214843"/>
                                  <a:pt x="535939" y="212553"/>
                                  <a:pt x="536037" y="210219"/>
                                </a:cubicBezTo>
                                <a:cubicBezTo>
                                  <a:pt x="536136" y="207885"/>
                                  <a:pt x="536234" y="205245"/>
                                  <a:pt x="536332" y="202723"/>
                                </a:cubicBezTo>
                                <a:cubicBezTo>
                                  <a:pt x="536430" y="200202"/>
                                  <a:pt x="536529" y="197695"/>
                                  <a:pt x="536725" y="195092"/>
                                </a:cubicBezTo>
                                <a:cubicBezTo>
                                  <a:pt x="536823" y="192486"/>
                                  <a:pt x="536921" y="189909"/>
                                  <a:pt x="537020" y="187098"/>
                                </a:cubicBezTo>
                                <a:cubicBezTo>
                                  <a:pt x="537117" y="184288"/>
                                  <a:pt x="537216" y="181268"/>
                                  <a:pt x="537412" y="178229"/>
                                </a:cubicBezTo>
                                <a:cubicBezTo>
                                  <a:pt x="537510" y="175181"/>
                                  <a:pt x="537608" y="172015"/>
                                  <a:pt x="537707" y="168829"/>
                                </a:cubicBezTo>
                                <a:cubicBezTo>
                                  <a:pt x="537805" y="165644"/>
                                  <a:pt x="537903" y="162301"/>
                                  <a:pt x="538001" y="159125"/>
                                </a:cubicBezTo>
                                <a:cubicBezTo>
                                  <a:pt x="538197" y="155940"/>
                                  <a:pt x="538295" y="152685"/>
                                  <a:pt x="538394" y="149745"/>
                                </a:cubicBezTo>
                                <a:cubicBezTo>
                                  <a:pt x="538492" y="146814"/>
                                  <a:pt x="538590" y="143903"/>
                                  <a:pt x="538688" y="141492"/>
                                </a:cubicBezTo>
                                <a:cubicBezTo>
                                  <a:pt x="538885" y="139070"/>
                                  <a:pt x="538983" y="136796"/>
                                  <a:pt x="539081" y="135248"/>
                                </a:cubicBezTo>
                                <a:cubicBezTo>
                                  <a:pt x="539179" y="133709"/>
                                  <a:pt x="539278" y="132709"/>
                                  <a:pt x="539376" y="132170"/>
                                </a:cubicBezTo>
                                <a:cubicBezTo>
                                  <a:pt x="539474" y="131994"/>
                                  <a:pt x="539670" y="131984"/>
                                  <a:pt x="539768" y="132042"/>
                                </a:cubicBezTo>
                                <a:cubicBezTo>
                                  <a:pt x="539867" y="132199"/>
                                  <a:pt x="539964" y="132797"/>
                                  <a:pt x="540063" y="133140"/>
                                </a:cubicBezTo>
                                <a:cubicBezTo>
                                  <a:pt x="540161" y="133483"/>
                                  <a:pt x="540259" y="133846"/>
                                  <a:pt x="540456" y="134101"/>
                                </a:cubicBezTo>
                                <a:cubicBezTo>
                                  <a:pt x="540553" y="134356"/>
                                  <a:pt x="540652" y="134444"/>
                                  <a:pt x="540750" y="134660"/>
                                </a:cubicBezTo>
                                <a:cubicBezTo>
                                  <a:pt x="540848" y="134875"/>
                                  <a:pt x="540946" y="135032"/>
                                  <a:pt x="541143" y="135405"/>
                                </a:cubicBezTo>
                                <a:cubicBezTo>
                                  <a:pt x="541241" y="135787"/>
                                  <a:pt x="541339" y="136257"/>
                                  <a:pt x="541437" y="136904"/>
                                </a:cubicBezTo>
                                <a:cubicBezTo>
                                  <a:pt x="541536" y="137561"/>
                                  <a:pt x="541634" y="138306"/>
                                  <a:pt x="541732" y="139325"/>
                                </a:cubicBezTo>
                                <a:cubicBezTo>
                                  <a:pt x="541928" y="140335"/>
                                  <a:pt x="542026" y="141550"/>
                                  <a:pt x="542125" y="143001"/>
                                </a:cubicBezTo>
                                <a:cubicBezTo>
                                  <a:pt x="542222" y="144442"/>
                                  <a:pt x="542321" y="146187"/>
                                  <a:pt x="542419" y="147981"/>
                                </a:cubicBezTo>
                                <a:cubicBezTo>
                                  <a:pt x="542517" y="149784"/>
                                  <a:pt x="542714" y="151862"/>
                                  <a:pt x="542811" y="153793"/>
                                </a:cubicBezTo>
                                <a:cubicBezTo>
                                  <a:pt x="542910" y="155724"/>
                                  <a:pt x="543008" y="157851"/>
                                  <a:pt x="543106" y="159586"/>
                                </a:cubicBezTo>
                                <a:cubicBezTo>
                                  <a:pt x="543204" y="161321"/>
                                  <a:pt x="543401" y="162968"/>
                                  <a:pt x="543499" y="164212"/>
                                </a:cubicBezTo>
                                <a:cubicBezTo>
                                  <a:pt x="543597" y="165467"/>
                                  <a:pt x="543695" y="166281"/>
                                  <a:pt x="543794" y="167104"/>
                                </a:cubicBezTo>
                                <a:cubicBezTo>
                                  <a:pt x="543892" y="167918"/>
                                  <a:pt x="543990" y="168506"/>
                                  <a:pt x="544186" y="169133"/>
                                </a:cubicBezTo>
                                <a:cubicBezTo>
                                  <a:pt x="544284" y="169760"/>
                                  <a:pt x="544383" y="170427"/>
                                  <a:pt x="544480" y="170858"/>
                                </a:cubicBezTo>
                                <a:cubicBezTo>
                                  <a:pt x="544579" y="171290"/>
                                  <a:pt x="544677" y="171495"/>
                                  <a:pt x="544873" y="171721"/>
                                </a:cubicBezTo>
                                <a:cubicBezTo>
                                  <a:pt x="544972" y="171936"/>
                                  <a:pt x="545070" y="172034"/>
                                  <a:pt x="545168" y="172182"/>
                                </a:cubicBezTo>
                                <a:cubicBezTo>
                                  <a:pt x="545266" y="172329"/>
                                  <a:pt x="545364" y="172525"/>
                                  <a:pt x="545462" y="172593"/>
                                </a:cubicBezTo>
                                <a:cubicBezTo>
                                  <a:pt x="545659" y="172662"/>
                                  <a:pt x="545757" y="172642"/>
                                  <a:pt x="545855" y="172613"/>
                                </a:cubicBezTo>
                                <a:cubicBezTo>
                                  <a:pt x="545953" y="172593"/>
                                  <a:pt x="546052" y="172495"/>
                                  <a:pt x="546150" y="172456"/>
                                </a:cubicBezTo>
                                <a:cubicBezTo>
                                  <a:pt x="546248" y="172417"/>
                                  <a:pt x="546444" y="172426"/>
                                  <a:pt x="546542" y="172378"/>
                                </a:cubicBezTo>
                                <a:cubicBezTo>
                                  <a:pt x="546641" y="172329"/>
                                  <a:pt x="546739" y="172329"/>
                                  <a:pt x="546837" y="172152"/>
                                </a:cubicBezTo>
                                <a:cubicBezTo>
                                  <a:pt x="546935" y="171956"/>
                                  <a:pt x="547131" y="171662"/>
                                  <a:pt x="547230" y="171191"/>
                                </a:cubicBezTo>
                                <a:cubicBezTo>
                                  <a:pt x="547328" y="170721"/>
                                  <a:pt x="547426" y="170172"/>
                                  <a:pt x="547524" y="169319"/>
                                </a:cubicBezTo>
                                <a:cubicBezTo>
                                  <a:pt x="547622" y="168467"/>
                                  <a:pt x="547720" y="167408"/>
                                  <a:pt x="547917" y="166095"/>
                                </a:cubicBezTo>
                                <a:cubicBezTo>
                                  <a:pt x="548015" y="164791"/>
                                  <a:pt x="548113" y="163026"/>
                                  <a:pt x="548211" y="161478"/>
                                </a:cubicBezTo>
                                <a:cubicBezTo>
                                  <a:pt x="548310" y="159939"/>
                                  <a:pt x="548408" y="158204"/>
                                  <a:pt x="548506" y="156832"/>
                                </a:cubicBezTo>
                                <a:cubicBezTo>
                                  <a:pt x="548702" y="155450"/>
                                  <a:pt x="548800" y="154146"/>
                                  <a:pt x="548899" y="153244"/>
                                </a:cubicBezTo>
                                <a:cubicBezTo>
                                  <a:pt x="548997" y="152342"/>
                                  <a:pt x="549095" y="151676"/>
                                  <a:pt x="549193" y="151450"/>
                                </a:cubicBezTo>
                                <a:cubicBezTo>
                                  <a:pt x="549389" y="151215"/>
                                  <a:pt x="549488" y="151607"/>
                                  <a:pt x="549586" y="151842"/>
                                </a:cubicBezTo>
                                <a:cubicBezTo>
                                  <a:pt x="549684" y="152087"/>
                                  <a:pt x="549782" y="152676"/>
                                  <a:pt x="549880" y="152881"/>
                                </a:cubicBezTo>
                                <a:cubicBezTo>
                                  <a:pt x="549978" y="153048"/>
                                  <a:pt x="550175" y="153048"/>
                                  <a:pt x="550273" y="153068"/>
                                </a:cubicBezTo>
                                <a:cubicBezTo>
                                  <a:pt x="550371" y="153097"/>
                                  <a:pt x="550469" y="152989"/>
                                  <a:pt x="550568" y="153038"/>
                                </a:cubicBezTo>
                                <a:cubicBezTo>
                                  <a:pt x="550666" y="153087"/>
                                  <a:pt x="550862" y="153205"/>
                                  <a:pt x="550960" y="153352"/>
                                </a:cubicBezTo>
                                <a:cubicBezTo>
                                  <a:pt x="551058" y="153509"/>
                                  <a:pt x="551157" y="153734"/>
                                  <a:pt x="551255" y="153969"/>
                                </a:cubicBezTo>
                                <a:cubicBezTo>
                                  <a:pt x="551353" y="154195"/>
                                  <a:pt x="551451" y="154528"/>
                                  <a:pt x="551647" y="154744"/>
                                </a:cubicBezTo>
                                <a:cubicBezTo>
                                  <a:pt x="551746" y="154969"/>
                                  <a:pt x="551844" y="155116"/>
                                  <a:pt x="551942" y="155283"/>
                                </a:cubicBezTo>
                                <a:cubicBezTo>
                                  <a:pt x="552040" y="155459"/>
                                  <a:pt x="552138" y="155597"/>
                                  <a:pt x="552236" y="155783"/>
                                </a:cubicBezTo>
                                <a:cubicBezTo>
                                  <a:pt x="552433" y="155969"/>
                                  <a:pt x="552531" y="156214"/>
                                  <a:pt x="552629" y="156430"/>
                                </a:cubicBezTo>
                                <a:cubicBezTo>
                                  <a:pt x="552728" y="156645"/>
                                  <a:pt x="552826" y="156802"/>
                                  <a:pt x="552924" y="157067"/>
                                </a:cubicBezTo>
                                <a:cubicBezTo>
                                  <a:pt x="553120" y="157341"/>
                                  <a:pt x="553219" y="157714"/>
                                  <a:pt x="553316" y="158037"/>
                                </a:cubicBezTo>
                                <a:cubicBezTo>
                                  <a:pt x="553415" y="158351"/>
                                  <a:pt x="553513" y="158714"/>
                                  <a:pt x="553611" y="158998"/>
                                </a:cubicBezTo>
                                <a:cubicBezTo>
                                  <a:pt x="553709" y="159272"/>
                                  <a:pt x="553905" y="159449"/>
                                  <a:pt x="554004" y="159733"/>
                                </a:cubicBezTo>
                                <a:cubicBezTo>
                                  <a:pt x="554102" y="160017"/>
                                  <a:pt x="554200" y="160331"/>
                                  <a:pt x="554298" y="160694"/>
                                </a:cubicBezTo>
                                <a:cubicBezTo>
                                  <a:pt x="554396" y="161066"/>
                                  <a:pt x="554494" y="161497"/>
                                  <a:pt x="554691" y="161929"/>
                                </a:cubicBezTo>
                                <a:cubicBezTo>
                                  <a:pt x="554789" y="162350"/>
                                  <a:pt x="554887" y="162732"/>
                                  <a:pt x="554986" y="163262"/>
                                </a:cubicBezTo>
                                <a:cubicBezTo>
                                  <a:pt x="555084" y="163781"/>
                                  <a:pt x="555182" y="164350"/>
                                  <a:pt x="555378" y="165085"/>
                                </a:cubicBezTo>
                                <a:cubicBezTo>
                                  <a:pt x="555477" y="165820"/>
                                  <a:pt x="555574" y="166712"/>
                                  <a:pt x="555673" y="167653"/>
                                </a:cubicBezTo>
                                <a:cubicBezTo>
                                  <a:pt x="555771" y="168584"/>
                                  <a:pt x="555869" y="169643"/>
                                  <a:pt x="555967" y="170731"/>
                                </a:cubicBezTo>
                                <a:cubicBezTo>
                                  <a:pt x="556163" y="171809"/>
                                  <a:pt x="556262" y="173005"/>
                                  <a:pt x="556360" y="174142"/>
                                </a:cubicBezTo>
                                <a:cubicBezTo>
                                  <a:pt x="556458" y="175269"/>
                                  <a:pt x="556556" y="176445"/>
                                  <a:pt x="556654" y="177514"/>
                                </a:cubicBezTo>
                                <a:cubicBezTo>
                                  <a:pt x="556851" y="178572"/>
                                  <a:pt x="556949" y="179631"/>
                                  <a:pt x="557047" y="180523"/>
                                </a:cubicBezTo>
                                <a:cubicBezTo>
                                  <a:pt x="557145" y="181415"/>
                                  <a:pt x="557244" y="182209"/>
                                  <a:pt x="557342" y="182872"/>
                                </a:cubicBezTo>
                                <a:cubicBezTo>
                                  <a:pt x="557440" y="183533"/>
                                  <a:pt x="557636" y="184091"/>
                                  <a:pt x="557735" y="184488"/>
                                </a:cubicBezTo>
                                <a:cubicBezTo>
                                  <a:pt x="557832" y="184885"/>
                                  <a:pt x="557931" y="185189"/>
                                  <a:pt x="558029" y="185253"/>
                                </a:cubicBezTo>
                                <a:cubicBezTo>
                                  <a:pt x="558127" y="185317"/>
                                  <a:pt x="558225" y="185095"/>
                                  <a:pt x="558422" y="184870"/>
                                </a:cubicBezTo>
                                <a:cubicBezTo>
                                  <a:pt x="558520" y="184645"/>
                                  <a:pt x="558618" y="184278"/>
                                  <a:pt x="558716" y="183904"/>
                                </a:cubicBezTo>
                                <a:cubicBezTo>
                                  <a:pt x="558814" y="183527"/>
                                  <a:pt x="558912" y="183132"/>
                                  <a:pt x="559109" y="182617"/>
                                </a:cubicBezTo>
                                <a:cubicBezTo>
                                  <a:pt x="559207" y="182101"/>
                                  <a:pt x="559305" y="181415"/>
                                  <a:pt x="559403" y="180807"/>
                                </a:cubicBezTo>
                                <a:cubicBezTo>
                                  <a:pt x="559502" y="180199"/>
                                  <a:pt x="559600" y="179553"/>
                                  <a:pt x="559698" y="178964"/>
                                </a:cubicBezTo>
                                <a:cubicBezTo>
                                  <a:pt x="559894" y="178376"/>
                                  <a:pt x="559993" y="177847"/>
                                  <a:pt x="560091" y="177259"/>
                                </a:cubicBezTo>
                                <a:cubicBezTo>
                                  <a:pt x="560189" y="176661"/>
                                  <a:pt x="560287" y="176034"/>
                                  <a:pt x="560385" y="175397"/>
                                </a:cubicBezTo>
                                <a:cubicBezTo>
                                  <a:pt x="560582" y="174759"/>
                                  <a:pt x="560679" y="174083"/>
                                  <a:pt x="560778" y="173436"/>
                                </a:cubicBezTo>
                                <a:cubicBezTo>
                                  <a:pt x="560876" y="172799"/>
                                  <a:pt x="560974" y="172191"/>
                                  <a:pt x="561072" y="171554"/>
                                </a:cubicBezTo>
                                <a:cubicBezTo>
                                  <a:pt x="561171" y="170907"/>
                                  <a:pt x="561367" y="170231"/>
                                  <a:pt x="561465" y="169584"/>
                                </a:cubicBezTo>
                                <a:cubicBezTo>
                                  <a:pt x="561563" y="168937"/>
                                  <a:pt x="561661" y="168241"/>
                                  <a:pt x="561760" y="167673"/>
                                </a:cubicBezTo>
                                <a:cubicBezTo>
                                  <a:pt x="561858" y="167094"/>
                                  <a:pt x="561956" y="166536"/>
                                  <a:pt x="562152" y="166134"/>
                                </a:cubicBezTo>
                                <a:cubicBezTo>
                                  <a:pt x="562251" y="165742"/>
                                  <a:pt x="562349" y="165261"/>
                                  <a:pt x="562447" y="165281"/>
                                </a:cubicBezTo>
                                <a:cubicBezTo>
                                  <a:pt x="562545" y="165301"/>
                                  <a:pt x="562741" y="165742"/>
                                  <a:pt x="562840" y="166251"/>
                                </a:cubicBezTo>
                                <a:cubicBezTo>
                                  <a:pt x="562937" y="166967"/>
                                  <a:pt x="563036" y="168310"/>
                                  <a:pt x="563134" y="169613"/>
                                </a:cubicBezTo>
                                <a:cubicBezTo>
                                  <a:pt x="563232" y="170917"/>
                                  <a:pt x="563330" y="172662"/>
                                  <a:pt x="563429" y="174054"/>
                                </a:cubicBezTo>
                                <a:cubicBezTo>
                                  <a:pt x="563625" y="175455"/>
                                  <a:pt x="563723" y="176798"/>
                                  <a:pt x="563821" y="177974"/>
                                </a:cubicBezTo>
                                <a:cubicBezTo>
                                  <a:pt x="563919" y="179151"/>
                                  <a:pt x="564018" y="180131"/>
                                  <a:pt x="564116" y="181101"/>
                                </a:cubicBezTo>
                                <a:cubicBezTo>
                                  <a:pt x="564214" y="182082"/>
                                  <a:pt x="564410" y="182972"/>
                                  <a:pt x="564509" y="183838"/>
                                </a:cubicBezTo>
                                <a:cubicBezTo>
                                  <a:pt x="564607" y="184704"/>
                                  <a:pt x="564705" y="185540"/>
                                  <a:pt x="564803" y="186302"/>
                                </a:cubicBezTo>
                                <a:cubicBezTo>
                                  <a:pt x="564901" y="187065"/>
                                  <a:pt x="565098" y="187762"/>
                                  <a:pt x="565195" y="188415"/>
                                </a:cubicBezTo>
                                <a:cubicBezTo>
                                  <a:pt x="565294" y="189066"/>
                                  <a:pt x="565392" y="189616"/>
                                  <a:pt x="565490" y="190217"/>
                                </a:cubicBezTo>
                                <a:cubicBezTo>
                                  <a:pt x="565588" y="190817"/>
                                  <a:pt x="565687" y="191453"/>
                                  <a:pt x="565883" y="192016"/>
                                </a:cubicBezTo>
                                <a:cubicBezTo>
                                  <a:pt x="565981" y="192579"/>
                                  <a:pt x="566079" y="193096"/>
                                  <a:pt x="566177" y="193593"/>
                                </a:cubicBezTo>
                                <a:cubicBezTo>
                                  <a:pt x="566276" y="194089"/>
                                  <a:pt x="566374" y="194502"/>
                                  <a:pt x="566570" y="194993"/>
                                </a:cubicBezTo>
                                <a:cubicBezTo>
                                  <a:pt x="566668" y="195484"/>
                                  <a:pt x="566767" y="196043"/>
                                  <a:pt x="566865" y="196538"/>
                                </a:cubicBezTo>
                                <a:cubicBezTo>
                                  <a:pt x="566963" y="197034"/>
                                  <a:pt x="567061" y="197483"/>
                                  <a:pt x="567159" y="197960"/>
                                </a:cubicBezTo>
                                <a:cubicBezTo>
                                  <a:pt x="567356" y="198436"/>
                                  <a:pt x="567454" y="198908"/>
                                  <a:pt x="567552" y="199398"/>
                                </a:cubicBezTo>
                                <a:cubicBezTo>
                                  <a:pt x="567650" y="199889"/>
                                  <a:pt x="567748" y="200478"/>
                                  <a:pt x="567846" y="200904"/>
                                </a:cubicBezTo>
                                <a:cubicBezTo>
                                  <a:pt x="567945" y="201329"/>
                                  <a:pt x="568141" y="201677"/>
                                  <a:pt x="568239" y="201949"/>
                                </a:cubicBezTo>
                                <a:cubicBezTo>
                                  <a:pt x="568337" y="202222"/>
                                  <a:pt x="568435" y="202454"/>
                                  <a:pt x="568534" y="202537"/>
                                </a:cubicBezTo>
                                <a:cubicBezTo>
                                  <a:pt x="568632" y="202591"/>
                                  <a:pt x="568828" y="202609"/>
                                  <a:pt x="568926" y="202449"/>
                                </a:cubicBezTo>
                                <a:cubicBezTo>
                                  <a:pt x="569025" y="202201"/>
                                  <a:pt x="569123" y="201684"/>
                                  <a:pt x="569221" y="201053"/>
                                </a:cubicBezTo>
                                <a:cubicBezTo>
                                  <a:pt x="569319" y="200423"/>
                                  <a:pt x="569417" y="199562"/>
                                  <a:pt x="569614" y="198669"/>
                                </a:cubicBezTo>
                                <a:cubicBezTo>
                                  <a:pt x="569712" y="197776"/>
                                  <a:pt x="569810" y="196811"/>
                                  <a:pt x="569908" y="195692"/>
                                </a:cubicBezTo>
                                <a:cubicBezTo>
                                  <a:pt x="570006" y="194573"/>
                                  <a:pt x="570104" y="193359"/>
                                  <a:pt x="570203" y="191954"/>
                                </a:cubicBezTo>
                                <a:cubicBezTo>
                                  <a:pt x="570399" y="190548"/>
                                  <a:pt x="570497" y="188990"/>
                                  <a:pt x="570595" y="187265"/>
                                </a:cubicBezTo>
                                <a:cubicBezTo>
                                  <a:pt x="570693" y="185540"/>
                                  <a:pt x="570792" y="183556"/>
                                  <a:pt x="570890" y="181601"/>
                                </a:cubicBezTo>
                                <a:cubicBezTo>
                                  <a:pt x="571086" y="179651"/>
                                  <a:pt x="571184" y="177573"/>
                                  <a:pt x="571283" y="175544"/>
                                </a:cubicBezTo>
                                <a:cubicBezTo>
                                  <a:pt x="571381" y="173524"/>
                                  <a:pt x="571479" y="171495"/>
                                  <a:pt x="571577" y="169457"/>
                                </a:cubicBezTo>
                                <a:cubicBezTo>
                                  <a:pt x="571675" y="167418"/>
                                  <a:pt x="571872" y="165203"/>
                                  <a:pt x="571970" y="163320"/>
                                </a:cubicBezTo>
                                <a:cubicBezTo>
                                  <a:pt x="572068" y="161439"/>
                                  <a:pt x="572166" y="159419"/>
                                  <a:pt x="572264" y="158155"/>
                                </a:cubicBezTo>
                                <a:cubicBezTo>
                                  <a:pt x="572362" y="156920"/>
                                  <a:pt x="572559" y="155822"/>
                                  <a:pt x="572657" y="155704"/>
                                </a:cubicBezTo>
                                <a:cubicBezTo>
                                  <a:pt x="572657" y="155626"/>
                                  <a:pt x="572853" y="156547"/>
                                  <a:pt x="572951" y="157420"/>
                                </a:cubicBezTo>
                                <a:cubicBezTo>
                                  <a:pt x="573050" y="158723"/>
                                  <a:pt x="573148" y="161076"/>
                                  <a:pt x="573344" y="163526"/>
                                </a:cubicBezTo>
                                <a:cubicBezTo>
                                  <a:pt x="573443" y="165987"/>
                                  <a:pt x="573541" y="169437"/>
                                  <a:pt x="573639" y="172152"/>
                                </a:cubicBezTo>
                                <a:cubicBezTo>
                                  <a:pt x="573737" y="174877"/>
                                  <a:pt x="573835" y="177867"/>
                                  <a:pt x="573933" y="179856"/>
                                </a:cubicBezTo>
                                <a:cubicBezTo>
                                  <a:pt x="574130" y="181856"/>
                                  <a:pt x="574228" y="183262"/>
                                  <a:pt x="574326" y="184132"/>
                                </a:cubicBezTo>
                                <a:cubicBezTo>
                                  <a:pt x="574424" y="184635"/>
                                  <a:pt x="574620" y="185058"/>
                                  <a:pt x="574620" y="185087"/>
                                </a:cubicBezTo>
                                <a:cubicBezTo>
                                  <a:pt x="574817" y="185135"/>
                                  <a:pt x="574915" y="184608"/>
                                  <a:pt x="575013" y="184425"/>
                                </a:cubicBezTo>
                                <a:cubicBezTo>
                                  <a:pt x="575111" y="184241"/>
                                  <a:pt x="575209" y="184047"/>
                                  <a:pt x="575308" y="183985"/>
                                </a:cubicBezTo>
                                <a:cubicBezTo>
                                  <a:pt x="575406" y="183923"/>
                                  <a:pt x="575602" y="184158"/>
                                  <a:pt x="575701" y="184053"/>
                                </a:cubicBezTo>
                                <a:cubicBezTo>
                                  <a:pt x="575799" y="183966"/>
                                  <a:pt x="575897" y="183732"/>
                                  <a:pt x="575995" y="183355"/>
                                </a:cubicBezTo>
                                <a:cubicBezTo>
                                  <a:pt x="576093" y="182892"/>
                                  <a:pt x="576192" y="182180"/>
                                  <a:pt x="576388" y="181278"/>
                                </a:cubicBezTo>
                                <a:cubicBezTo>
                                  <a:pt x="576486" y="180366"/>
                                  <a:pt x="576584" y="179249"/>
                                  <a:pt x="576682" y="177906"/>
                                </a:cubicBezTo>
                                <a:cubicBezTo>
                                  <a:pt x="576780" y="176573"/>
                                  <a:pt x="576878" y="174985"/>
                                  <a:pt x="577075" y="173250"/>
                                </a:cubicBezTo>
                                <a:cubicBezTo>
                                  <a:pt x="577173" y="171515"/>
                                  <a:pt x="577271" y="169476"/>
                                  <a:pt x="577369" y="167496"/>
                                </a:cubicBezTo>
                                <a:cubicBezTo>
                                  <a:pt x="577467" y="165516"/>
                                  <a:pt x="577566" y="163340"/>
                                  <a:pt x="577664" y="161380"/>
                                </a:cubicBezTo>
                                <a:cubicBezTo>
                                  <a:pt x="577860" y="159419"/>
                                  <a:pt x="577959" y="157439"/>
                                  <a:pt x="578057" y="155744"/>
                                </a:cubicBezTo>
                                <a:cubicBezTo>
                                  <a:pt x="578155" y="154038"/>
                                  <a:pt x="578253" y="152470"/>
                                  <a:pt x="578351" y="151176"/>
                                </a:cubicBezTo>
                                <a:cubicBezTo>
                                  <a:pt x="578547" y="149872"/>
                                  <a:pt x="578646" y="148814"/>
                                  <a:pt x="578744" y="147941"/>
                                </a:cubicBezTo>
                                <a:cubicBezTo>
                                  <a:pt x="578842" y="147059"/>
                                  <a:pt x="578940" y="146510"/>
                                  <a:pt x="579038" y="145912"/>
                                </a:cubicBezTo>
                                <a:cubicBezTo>
                                  <a:pt x="579136" y="145324"/>
                                  <a:pt x="579333" y="144903"/>
                                  <a:pt x="579431" y="144383"/>
                                </a:cubicBezTo>
                                <a:cubicBezTo>
                                  <a:pt x="579529" y="143873"/>
                                  <a:pt x="579627" y="143236"/>
                                  <a:pt x="579725" y="142815"/>
                                </a:cubicBezTo>
                                <a:cubicBezTo>
                                  <a:pt x="579824" y="142403"/>
                                  <a:pt x="579922" y="141952"/>
                                  <a:pt x="580118" y="141893"/>
                                </a:cubicBezTo>
                                <a:cubicBezTo>
                                  <a:pt x="580217" y="141854"/>
                                  <a:pt x="580315" y="142158"/>
                                  <a:pt x="580413" y="142491"/>
                                </a:cubicBezTo>
                                <a:cubicBezTo>
                                  <a:pt x="580511" y="142932"/>
                                  <a:pt x="580609" y="143599"/>
                                  <a:pt x="580806" y="144540"/>
                                </a:cubicBezTo>
                                <a:cubicBezTo>
                                  <a:pt x="580904" y="145481"/>
                                  <a:pt x="581002" y="146647"/>
                                  <a:pt x="581100" y="148147"/>
                                </a:cubicBezTo>
                                <a:cubicBezTo>
                                  <a:pt x="581198" y="149647"/>
                                  <a:pt x="581296" y="151529"/>
                                  <a:pt x="581394" y="153558"/>
                                </a:cubicBezTo>
                                <a:cubicBezTo>
                                  <a:pt x="581591" y="155587"/>
                                  <a:pt x="581689" y="158076"/>
                                  <a:pt x="581787" y="160292"/>
                                </a:cubicBezTo>
                                <a:cubicBezTo>
                                  <a:pt x="581886" y="162507"/>
                                  <a:pt x="581983" y="165173"/>
                                  <a:pt x="582082" y="166859"/>
                                </a:cubicBezTo>
                                <a:cubicBezTo>
                                  <a:pt x="582278" y="168535"/>
                                  <a:pt x="582376" y="169868"/>
                                  <a:pt x="582475" y="170368"/>
                                </a:cubicBezTo>
                                <a:cubicBezTo>
                                  <a:pt x="582573" y="170672"/>
                                  <a:pt x="582769" y="170055"/>
                                  <a:pt x="582769" y="169839"/>
                                </a:cubicBezTo>
                                <a:cubicBezTo>
                                  <a:pt x="582867" y="169496"/>
                                  <a:pt x="583064" y="168574"/>
                                  <a:pt x="583162" y="168320"/>
                                </a:cubicBezTo>
                                <a:cubicBezTo>
                                  <a:pt x="583162" y="168163"/>
                                  <a:pt x="583358" y="168123"/>
                                  <a:pt x="583456" y="168271"/>
                                </a:cubicBezTo>
                                <a:cubicBezTo>
                                  <a:pt x="583555" y="168516"/>
                                  <a:pt x="583652" y="169084"/>
                                  <a:pt x="583849" y="169809"/>
                                </a:cubicBezTo>
                                <a:cubicBezTo>
                                  <a:pt x="583947" y="170535"/>
                                  <a:pt x="584045" y="171525"/>
                                  <a:pt x="584144" y="172623"/>
                                </a:cubicBezTo>
                                <a:cubicBezTo>
                                  <a:pt x="584242" y="173720"/>
                                  <a:pt x="584340" y="174985"/>
                                  <a:pt x="584536" y="176377"/>
                                </a:cubicBezTo>
                                <a:cubicBezTo>
                                  <a:pt x="584635" y="177769"/>
                                  <a:pt x="584733" y="179406"/>
                                  <a:pt x="584831" y="180984"/>
                                </a:cubicBezTo>
                                <a:cubicBezTo>
                                  <a:pt x="584929" y="182560"/>
                                  <a:pt x="585027" y="184252"/>
                                  <a:pt x="585125" y="185831"/>
                                </a:cubicBezTo>
                                <a:cubicBezTo>
                                  <a:pt x="585322" y="187409"/>
                                  <a:pt x="585420" y="188879"/>
                                  <a:pt x="585518" y="190453"/>
                                </a:cubicBezTo>
                                <a:cubicBezTo>
                                  <a:pt x="585616" y="192027"/>
                                  <a:pt x="585714" y="193630"/>
                                  <a:pt x="585813" y="195273"/>
                                </a:cubicBezTo>
                                <a:cubicBezTo>
                                  <a:pt x="585910" y="196917"/>
                                  <a:pt x="586107" y="198639"/>
                                  <a:pt x="586205" y="200311"/>
                                </a:cubicBezTo>
                                <a:cubicBezTo>
                                  <a:pt x="586303" y="201983"/>
                                  <a:pt x="586402" y="203639"/>
                                  <a:pt x="586500" y="205306"/>
                                </a:cubicBezTo>
                                <a:cubicBezTo>
                                  <a:pt x="586598" y="206972"/>
                                  <a:pt x="586794" y="208671"/>
                                  <a:pt x="586893" y="210310"/>
                                </a:cubicBezTo>
                                <a:cubicBezTo>
                                  <a:pt x="586991" y="211948"/>
                                  <a:pt x="587089" y="213723"/>
                                  <a:pt x="587187" y="215135"/>
                                </a:cubicBezTo>
                                <a:cubicBezTo>
                                  <a:pt x="587285" y="216545"/>
                                  <a:pt x="587383" y="217903"/>
                                  <a:pt x="587580" y="218776"/>
                                </a:cubicBezTo>
                                <a:cubicBezTo>
                                  <a:pt x="587678" y="219585"/>
                                  <a:pt x="587776" y="220156"/>
                                  <a:pt x="587874" y="220371"/>
                                </a:cubicBezTo>
                                <a:cubicBezTo>
                                  <a:pt x="587972" y="220549"/>
                                  <a:pt x="588169" y="220341"/>
                                  <a:pt x="588267" y="220165"/>
                                </a:cubicBezTo>
                                <a:cubicBezTo>
                                  <a:pt x="588365" y="219936"/>
                                  <a:pt x="588463" y="219319"/>
                                  <a:pt x="588561" y="218999"/>
                                </a:cubicBezTo>
                                <a:cubicBezTo>
                                  <a:pt x="588659" y="218677"/>
                                  <a:pt x="588758" y="218381"/>
                                  <a:pt x="588856" y="218238"/>
                                </a:cubicBezTo>
                                <a:cubicBezTo>
                                  <a:pt x="589052" y="218100"/>
                                  <a:pt x="589151" y="218252"/>
                                  <a:pt x="589249" y="218142"/>
                                </a:cubicBezTo>
                                <a:cubicBezTo>
                                  <a:pt x="589347" y="218029"/>
                                  <a:pt x="589445" y="217825"/>
                                  <a:pt x="589544" y="217561"/>
                                </a:cubicBezTo>
                                <a:cubicBezTo>
                                  <a:pt x="589641" y="217295"/>
                                  <a:pt x="589838" y="216860"/>
                                  <a:pt x="589936" y="216553"/>
                                </a:cubicBezTo>
                                <a:cubicBezTo>
                                  <a:pt x="590034" y="216246"/>
                                  <a:pt x="590132" y="216018"/>
                                  <a:pt x="590230" y="215720"/>
                                </a:cubicBezTo>
                                <a:cubicBezTo>
                                  <a:pt x="590329" y="215420"/>
                                  <a:pt x="590525" y="215073"/>
                                  <a:pt x="590623" y="214759"/>
                                </a:cubicBezTo>
                                <a:cubicBezTo>
                                  <a:pt x="590721" y="214446"/>
                                  <a:pt x="590819" y="214107"/>
                                  <a:pt x="590918" y="213839"/>
                                </a:cubicBezTo>
                                <a:cubicBezTo>
                                  <a:pt x="591016" y="213571"/>
                                  <a:pt x="591114" y="213413"/>
                                  <a:pt x="591310" y="213151"/>
                                </a:cubicBezTo>
                                <a:cubicBezTo>
                                  <a:pt x="591409" y="212888"/>
                                  <a:pt x="591507" y="212571"/>
                                  <a:pt x="591605" y="212267"/>
                                </a:cubicBezTo>
                                <a:cubicBezTo>
                                  <a:pt x="591703" y="211961"/>
                                  <a:pt x="591802" y="211689"/>
                                  <a:pt x="591899" y="211319"/>
                                </a:cubicBezTo>
                                <a:cubicBezTo>
                                  <a:pt x="592096" y="210947"/>
                                  <a:pt x="592194" y="210600"/>
                                  <a:pt x="592292" y="210040"/>
                                </a:cubicBezTo>
                                <a:cubicBezTo>
                                  <a:pt x="592390" y="209478"/>
                                  <a:pt x="592488" y="208777"/>
                                  <a:pt x="592587" y="207956"/>
                                </a:cubicBezTo>
                                <a:cubicBezTo>
                                  <a:pt x="592783" y="207133"/>
                                  <a:pt x="592881" y="206202"/>
                                  <a:pt x="592979" y="205109"/>
                                </a:cubicBezTo>
                                <a:cubicBezTo>
                                  <a:pt x="593077" y="204015"/>
                                  <a:pt x="593176" y="202790"/>
                                  <a:pt x="593274" y="201396"/>
                                </a:cubicBezTo>
                                <a:cubicBezTo>
                                  <a:pt x="593372" y="200003"/>
                                  <a:pt x="593568" y="198409"/>
                                  <a:pt x="593667" y="196746"/>
                                </a:cubicBezTo>
                                <a:cubicBezTo>
                                  <a:pt x="593765" y="195082"/>
                                  <a:pt x="593863" y="193240"/>
                                  <a:pt x="593961" y="191416"/>
                                </a:cubicBezTo>
                                <a:cubicBezTo>
                                  <a:pt x="594060" y="189591"/>
                                  <a:pt x="594256" y="187721"/>
                                  <a:pt x="594354" y="185798"/>
                                </a:cubicBezTo>
                                <a:cubicBezTo>
                                  <a:pt x="594452" y="183877"/>
                                  <a:pt x="594550" y="181827"/>
                                  <a:pt x="594648" y="179886"/>
                                </a:cubicBezTo>
                                <a:cubicBezTo>
                                  <a:pt x="594746" y="177945"/>
                                  <a:pt x="594845" y="175847"/>
                                  <a:pt x="595041" y="174142"/>
                                </a:cubicBezTo>
                                <a:cubicBezTo>
                                  <a:pt x="595139" y="172426"/>
                                  <a:pt x="595237" y="170790"/>
                                  <a:pt x="595335" y="169643"/>
                                </a:cubicBezTo>
                                <a:cubicBezTo>
                                  <a:pt x="595434" y="168496"/>
                                  <a:pt x="595532" y="167771"/>
                                  <a:pt x="595630" y="167231"/>
                                </a:cubicBezTo>
                                <a:cubicBezTo>
                                  <a:pt x="595728" y="166820"/>
                                  <a:pt x="595925" y="166594"/>
                                  <a:pt x="596023" y="166447"/>
                                </a:cubicBezTo>
                                <a:cubicBezTo>
                                  <a:pt x="596121" y="166271"/>
                                  <a:pt x="596219" y="166222"/>
                                  <a:pt x="596318" y="166134"/>
                                </a:cubicBezTo>
                                <a:cubicBezTo>
                                  <a:pt x="596514" y="166036"/>
                                  <a:pt x="596612" y="165977"/>
                                  <a:pt x="596710" y="165879"/>
                                </a:cubicBezTo>
                                <a:cubicBezTo>
                                  <a:pt x="596808" y="165791"/>
                                  <a:pt x="596907" y="165644"/>
                                  <a:pt x="597004" y="165546"/>
                                </a:cubicBezTo>
                                <a:cubicBezTo>
                                  <a:pt x="597103" y="165457"/>
                                  <a:pt x="597299" y="165389"/>
                                  <a:pt x="597397" y="165330"/>
                                </a:cubicBezTo>
                                <a:cubicBezTo>
                                  <a:pt x="597495" y="165271"/>
                                  <a:pt x="597593" y="165252"/>
                                  <a:pt x="597692" y="165193"/>
                                </a:cubicBezTo>
                                <a:cubicBezTo>
                                  <a:pt x="597790" y="165124"/>
                                  <a:pt x="597986" y="165055"/>
                                  <a:pt x="598084" y="164938"/>
                                </a:cubicBezTo>
                                <a:cubicBezTo>
                                  <a:pt x="598183" y="164820"/>
                                  <a:pt x="598281" y="164683"/>
                                  <a:pt x="598379" y="164487"/>
                                </a:cubicBezTo>
                                <a:cubicBezTo>
                                  <a:pt x="598477" y="164291"/>
                                  <a:pt x="598576" y="163997"/>
                                  <a:pt x="598772" y="163742"/>
                                </a:cubicBezTo>
                                <a:cubicBezTo>
                                  <a:pt x="598870" y="163497"/>
                                  <a:pt x="598968" y="163242"/>
                                  <a:pt x="599066" y="162977"/>
                                </a:cubicBezTo>
                                <a:cubicBezTo>
                                  <a:pt x="599165" y="162713"/>
                                  <a:pt x="599262" y="162448"/>
                                  <a:pt x="599361" y="162134"/>
                                </a:cubicBezTo>
                                <a:cubicBezTo>
                                  <a:pt x="599557" y="161821"/>
                                  <a:pt x="599655" y="161458"/>
                                  <a:pt x="599753" y="161076"/>
                                </a:cubicBezTo>
                                <a:cubicBezTo>
                                  <a:pt x="599851" y="160694"/>
                                  <a:pt x="599950" y="160331"/>
                                  <a:pt x="600048" y="159831"/>
                                </a:cubicBezTo>
                                <a:cubicBezTo>
                                  <a:pt x="600244" y="159331"/>
                                  <a:pt x="600342" y="158792"/>
                                  <a:pt x="600441" y="158086"/>
                                </a:cubicBezTo>
                                <a:cubicBezTo>
                                  <a:pt x="600539" y="157381"/>
                                  <a:pt x="600637" y="156587"/>
                                  <a:pt x="600735" y="155616"/>
                                </a:cubicBezTo>
                                <a:cubicBezTo>
                                  <a:pt x="600834" y="154636"/>
                                  <a:pt x="601030" y="153509"/>
                                  <a:pt x="601128" y="152244"/>
                                </a:cubicBezTo>
                                <a:cubicBezTo>
                                  <a:pt x="601226" y="150980"/>
                                  <a:pt x="601324" y="149441"/>
                                  <a:pt x="601423" y="148010"/>
                                </a:cubicBezTo>
                                <a:cubicBezTo>
                                  <a:pt x="601521" y="146579"/>
                                  <a:pt x="601619" y="145089"/>
                                  <a:pt x="601815" y="143648"/>
                                </a:cubicBezTo>
                                <a:cubicBezTo>
                                  <a:pt x="601913" y="142207"/>
                                  <a:pt x="602011" y="140815"/>
                                  <a:pt x="602109" y="139355"/>
                                </a:cubicBezTo>
                                <a:cubicBezTo>
                                  <a:pt x="602208" y="137894"/>
                                  <a:pt x="602306" y="136336"/>
                                  <a:pt x="602502" y="134885"/>
                                </a:cubicBezTo>
                                <a:cubicBezTo>
                                  <a:pt x="602601" y="133424"/>
                                  <a:pt x="602699" y="131935"/>
                                  <a:pt x="602797" y="130621"/>
                                </a:cubicBezTo>
                                <a:cubicBezTo>
                                  <a:pt x="602895" y="129317"/>
                                  <a:pt x="602993" y="128043"/>
                                  <a:pt x="603092" y="127053"/>
                                </a:cubicBezTo>
                                <a:cubicBezTo>
                                  <a:pt x="603288" y="126053"/>
                                  <a:pt x="603386" y="125113"/>
                                  <a:pt x="603484" y="124662"/>
                                </a:cubicBezTo>
                                <a:cubicBezTo>
                                  <a:pt x="603582" y="124416"/>
                                  <a:pt x="603779" y="124221"/>
                                  <a:pt x="603779" y="124299"/>
                                </a:cubicBezTo>
                                <a:cubicBezTo>
                                  <a:pt x="603975" y="124456"/>
                                  <a:pt x="604073" y="125014"/>
                                  <a:pt x="604171" y="125573"/>
                                </a:cubicBezTo>
                                <a:cubicBezTo>
                                  <a:pt x="604270" y="126122"/>
                                  <a:pt x="604367" y="126769"/>
                                  <a:pt x="604466" y="127612"/>
                                </a:cubicBezTo>
                                <a:cubicBezTo>
                                  <a:pt x="604564" y="128455"/>
                                  <a:pt x="604760" y="129465"/>
                                  <a:pt x="604859" y="130611"/>
                                </a:cubicBezTo>
                                <a:cubicBezTo>
                                  <a:pt x="604957" y="131748"/>
                                  <a:pt x="605055" y="133121"/>
                                  <a:pt x="605153" y="134473"/>
                                </a:cubicBezTo>
                                <a:cubicBezTo>
                                  <a:pt x="605251" y="135826"/>
                                  <a:pt x="605350" y="137335"/>
                                  <a:pt x="605546" y="138727"/>
                                </a:cubicBezTo>
                                <a:cubicBezTo>
                                  <a:pt x="605644" y="140119"/>
                                  <a:pt x="605742" y="141482"/>
                                  <a:pt x="605840" y="142825"/>
                                </a:cubicBezTo>
                                <a:cubicBezTo>
                                  <a:pt x="605939" y="144168"/>
                                  <a:pt x="606037" y="145481"/>
                                  <a:pt x="606233" y="146775"/>
                                </a:cubicBezTo>
                                <a:cubicBezTo>
                                  <a:pt x="606331" y="148059"/>
                                  <a:pt x="606429" y="149294"/>
                                  <a:pt x="606528" y="150539"/>
                                </a:cubicBezTo>
                                <a:cubicBezTo>
                                  <a:pt x="606625" y="151784"/>
                                  <a:pt x="606724" y="152911"/>
                                  <a:pt x="606822" y="154234"/>
                                </a:cubicBezTo>
                                <a:cubicBezTo>
                                  <a:pt x="607018" y="155567"/>
                                  <a:pt x="607117" y="157047"/>
                                  <a:pt x="607215" y="158508"/>
                                </a:cubicBezTo>
                                <a:cubicBezTo>
                                  <a:pt x="607313" y="159968"/>
                                  <a:pt x="607411" y="161537"/>
                                  <a:pt x="607509" y="163007"/>
                                </a:cubicBezTo>
                                <a:cubicBezTo>
                                  <a:pt x="607608" y="164477"/>
                                  <a:pt x="607804" y="165987"/>
                                  <a:pt x="607902" y="167339"/>
                                </a:cubicBezTo>
                                <a:cubicBezTo>
                                  <a:pt x="608000" y="168702"/>
                                  <a:pt x="608098" y="170133"/>
                                  <a:pt x="608197" y="171182"/>
                                </a:cubicBezTo>
                                <a:cubicBezTo>
                                  <a:pt x="608295" y="172221"/>
                                  <a:pt x="608491" y="173034"/>
                                  <a:pt x="608589" y="173603"/>
                                </a:cubicBezTo>
                                <a:cubicBezTo>
                                  <a:pt x="608687" y="174122"/>
                                  <a:pt x="608786" y="174387"/>
                                  <a:pt x="608884" y="174603"/>
                                </a:cubicBezTo>
                                <a:cubicBezTo>
                                  <a:pt x="608982" y="174838"/>
                                  <a:pt x="609080" y="174877"/>
                                  <a:pt x="609276" y="174995"/>
                                </a:cubicBezTo>
                                <a:cubicBezTo>
                                  <a:pt x="609374" y="175122"/>
                                  <a:pt x="609473" y="175201"/>
                                  <a:pt x="609571" y="175338"/>
                                </a:cubicBezTo>
                                <a:cubicBezTo>
                                  <a:pt x="609669" y="175475"/>
                                  <a:pt x="609767" y="175642"/>
                                  <a:pt x="609964" y="175818"/>
                                </a:cubicBezTo>
                                <a:cubicBezTo>
                                  <a:pt x="610062" y="175994"/>
                                  <a:pt x="610160" y="176318"/>
                                  <a:pt x="610259" y="176396"/>
                                </a:cubicBezTo>
                                <a:cubicBezTo>
                                  <a:pt x="610356" y="176465"/>
                                  <a:pt x="610455" y="176475"/>
                                  <a:pt x="610553" y="176318"/>
                                </a:cubicBezTo>
                                <a:cubicBezTo>
                                  <a:pt x="610749" y="176142"/>
                                  <a:pt x="610847" y="175808"/>
                                  <a:pt x="610945" y="175308"/>
                                </a:cubicBezTo>
                                <a:cubicBezTo>
                                  <a:pt x="611044" y="174809"/>
                                  <a:pt x="611142" y="174152"/>
                                  <a:pt x="611240" y="173318"/>
                                </a:cubicBezTo>
                                <a:cubicBezTo>
                                  <a:pt x="611338" y="172485"/>
                                  <a:pt x="611534" y="171368"/>
                                  <a:pt x="611633" y="170329"/>
                                </a:cubicBezTo>
                                <a:cubicBezTo>
                                  <a:pt x="611731" y="169290"/>
                                  <a:pt x="611829" y="168163"/>
                                  <a:pt x="611927" y="167085"/>
                                </a:cubicBezTo>
                                <a:cubicBezTo>
                                  <a:pt x="612025" y="165996"/>
                                  <a:pt x="612222" y="164830"/>
                                  <a:pt x="612320" y="163830"/>
                                </a:cubicBezTo>
                                <a:cubicBezTo>
                                  <a:pt x="612418" y="162840"/>
                                  <a:pt x="612517" y="161899"/>
                                  <a:pt x="612614" y="161115"/>
                                </a:cubicBezTo>
                                <a:cubicBezTo>
                                  <a:pt x="612713" y="160341"/>
                                  <a:pt x="612811" y="159762"/>
                                  <a:pt x="613007" y="159155"/>
                                </a:cubicBezTo>
                                <a:cubicBezTo>
                                  <a:pt x="613105" y="158557"/>
                                  <a:pt x="613203" y="157930"/>
                                  <a:pt x="613302" y="157479"/>
                                </a:cubicBezTo>
                                <a:cubicBezTo>
                                  <a:pt x="613400" y="157028"/>
                                  <a:pt x="613498" y="156675"/>
                                  <a:pt x="613694" y="156449"/>
                                </a:cubicBezTo>
                                <a:cubicBezTo>
                                  <a:pt x="613792" y="156224"/>
                                  <a:pt x="613891" y="156096"/>
                                  <a:pt x="613989" y="156096"/>
                                </a:cubicBezTo>
                                <a:cubicBezTo>
                                  <a:pt x="614087" y="156087"/>
                                  <a:pt x="614185" y="156224"/>
                                  <a:pt x="614283" y="156390"/>
                                </a:cubicBezTo>
                                <a:cubicBezTo>
                                  <a:pt x="614480" y="156547"/>
                                  <a:pt x="614578" y="156890"/>
                                  <a:pt x="614676" y="157057"/>
                                </a:cubicBezTo>
                                <a:cubicBezTo>
                                  <a:pt x="614774" y="157224"/>
                                  <a:pt x="614873" y="157292"/>
                                  <a:pt x="614971" y="157390"/>
                                </a:cubicBezTo>
                                <a:cubicBezTo>
                                  <a:pt x="615069" y="157479"/>
                                  <a:pt x="615265" y="157547"/>
                                  <a:pt x="615363" y="157635"/>
                                </a:cubicBezTo>
                                <a:cubicBezTo>
                                  <a:pt x="615461" y="157714"/>
                                  <a:pt x="615560" y="157871"/>
                                  <a:pt x="615658" y="157910"/>
                                </a:cubicBezTo>
                                <a:cubicBezTo>
                                  <a:pt x="615756" y="157930"/>
                                  <a:pt x="615952" y="157988"/>
                                  <a:pt x="616050" y="157841"/>
                                </a:cubicBezTo>
                                <a:cubicBezTo>
                                  <a:pt x="616149" y="157675"/>
                                  <a:pt x="616247" y="157371"/>
                                  <a:pt x="616345" y="156871"/>
                                </a:cubicBezTo>
                                <a:cubicBezTo>
                                  <a:pt x="616443" y="156351"/>
                                  <a:pt x="616541" y="155538"/>
                                  <a:pt x="616738" y="154724"/>
                                </a:cubicBezTo>
                                <a:cubicBezTo>
                                  <a:pt x="616836" y="153911"/>
                                  <a:pt x="616934" y="152881"/>
                                  <a:pt x="617033" y="151989"/>
                                </a:cubicBezTo>
                                <a:cubicBezTo>
                                  <a:pt x="617131" y="151107"/>
                                  <a:pt x="617229" y="150225"/>
                                  <a:pt x="617327" y="149402"/>
                                </a:cubicBezTo>
                                <a:cubicBezTo>
                                  <a:pt x="617523" y="148578"/>
                                  <a:pt x="617622" y="147873"/>
                                  <a:pt x="617719" y="147059"/>
                                </a:cubicBezTo>
                                <a:cubicBezTo>
                                  <a:pt x="617818" y="146246"/>
                                  <a:pt x="617916" y="145383"/>
                                  <a:pt x="618014" y="144540"/>
                                </a:cubicBezTo>
                                <a:cubicBezTo>
                                  <a:pt x="618210" y="143697"/>
                                  <a:pt x="618308" y="142854"/>
                                  <a:pt x="618407" y="141982"/>
                                </a:cubicBezTo>
                                <a:cubicBezTo>
                                  <a:pt x="618505" y="141109"/>
                                  <a:pt x="618603" y="140237"/>
                                  <a:pt x="618701" y="139325"/>
                                </a:cubicBezTo>
                                <a:cubicBezTo>
                                  <a:pt x="618799" y="138414"/>
                                  <a:pt x="618996" y="137404"/>
                                  <a:pt x="619094" y="136512"/>
                                </a:cubicBezTo>
                                <a:cubicBezTo>
                                  <a:pt x="619192" y="135630"/>
                                  <a:pt x="619291" y="134846"/>
                                  <a:pt x="619388" y="133993"/>
                                </a:cubicBezTo>
                                <a:cubicBezTo>
                                  <a:pt x="619487" y="133140"/>
                                  <a:pt x="619683" y="132278"/>
                                  <a:pt x="619781" y="131395"/>
                                </a:cubicBezTo>
                                <a:cubicBezTo>
                                  <a:pt x="619880" y="130503"/>
                                  <a:pt x="619977" y="129533"/>
                                  <a:pt x="620076" y="128651"/>
                                </a:cubicBezTo>
                                <a:cubicBezTo>
                                  <a:pt x="620174" y="127779"/>
                                  <a:pt x="620272" y="126965"/>
                                  <a:pt x="620468" y="126132"/>
                                </a:cubicBezTo>
                                <a:cubicBezTo>
                                  <a:pt x="620566" y="125289"/>
                                  <a:pt x="620665" y="124436"/>
                                  <a:pt x="620763" y="123613"/>
                                </a:cubicBezTo>
                                <a:cubicBezTo>
                                  <a:pt x="620861" y="122789"/>
                                  <a:pt x="620959" y="121966"/>
                                  <a:pt x="621057" y="121172"/>
                                </a:cubicBezTo>
                                <a:cubicBezTo>
                                  <a:pt x="621254" y="120378"/>
                                  <a:pt x="621352" y="119545"/>
                                  <a:pt x="621450" y="118869"/>
                                </a:cubicBezTo>
                                <a:cubicBezTo>
                                  <a:pt x="621549" y="118202"/>
                                  <a:pt x="621646" y="117624"/>
                                  <a:pt x="621745" y="117153"/>
                                </a:cubicBezTo>
                                <a:cubicBezTo>
                                  <a:pt x="621941" y="116692"/>
                                  <a:pt x="622039" y="116438"/>
                                  <a:pt x="622138" y="116085"/>
                                </a:cubicBezTo>
                                <a:cubicBezTo>
                                  <a:pt x="622236" y="115732"/>
                                  <a:pt x="622334" y="115399"/>
                                  <a:pt x="622432" y="115046"/>
                                </a:cubicBezTo>
                                <a:cubicBezTo>
                                  <a:pt x="622530" y="114693"/>
                                  <a:pt x="622726" y="114252"/>
                                  <a:pt x="622824" y="113977"/>
                                </a:cubicBezTo>
                                <a:cubicBezTo>
                                  <a:pt x="622923" y="113703"/>
                                  <a:pt x="623021" y="113468"/>
                                  <a:pt x="623119" y="113380"/>
                                </a:cubicBezTo>
                                <a:cubicBezTo>
                                  <a:pt x="623217" y="113291"/>
                                  <a:pt x="623316" y="113321"/>
                                  <a:pt x="623512" y="113458"/>
                                </a:cubicBezTo>
                                <a:cubicBezTo>
                                  <a:pt x="623610" y="113566"/>
                                  <a:pt x="623708" y="113791"/>
                                  <a:pt x="623807" y="114173"/>
                                </a:cubicBezTo>
                                <a:cubicBezTo>
                                  <a:pt x="623905" y="114634"/>
                                  <a:pt x="624003" y="115389"/>
                                  <a:pt x="624199" y="116183"/>
                                </a:cubicBezTo>
                                <a:cubicBezTo>
                                  <a:pt x="624297" y="116977"/>
                                  <a:pt x="624396" y="118094"/>
                                  <a:pt x="624494" y="118927"/>
                                </a:cubicBezTo>
                                <a:cubicBezTo>
                                  <a:pt x="624592" y="119770"/>
                                  <a:pt x="624690" y="120505"/>
                                  <a:pt x="624788" y="121201"/>
                                </a:cubicBezTo>
                                <a:cubicBezTo>
                                  <a:pt x="624985" y="121897"/>
                                  <a:pt x="625082" y="122456"/>
                                  <a:pt x="625181" y="123103"/>
                                </a:cubicBezTo>
                                <a:cubicBezTo>
                                  <a:pt x="625279" y="123740"/>
                                  <a:pt x="625377" y="124446"/>
                                  <a:pt x="625475" y="125063"/>
                                </a:cubicBezTo>
                                <a:cubicBezTo>
                                  <a:pt x="625672" y="125691"/>
                                  <a:pt x="625770" y="126328"/>
                                  <a:pt x="625868" y="126847"/>
                                </a:cubicBezTo>
                                <a:cubicBezTo>
                                  <a:pt x="625966" y="127367"/>
                                  <a:pt x="626065" y="127818"/>
                                  <a:pt x="626163" y="128210"/>
                                </a:cubicBezTo>
                                <a:cubicBezTo>
                                  <a:pt x="626261" y="128612"/>
                                  <a:pt x="626457" y="128867"/>
                                  <a:pt x="626555" y="129239"/>
                                </a:cubicBezTo>
                                <a:cubicBezTo>
                                  <a:pt x="626654" y="129621"/>
                                  <a:pt x="626752" y="129886"/>
                                  <a:pt x="626850" y="130484"/>
                                </a:cubicBezTo>
                                <a:cubicBezTo>
                                  <a:pt x="626948" y="131082"/>
                                  <a:pt x="627046" y="131768"/>
                                  <a:pt x="627243" y="132817"/>
                                </a:cubicBezTo>
                                <a:cubicBezTo>
                                  <a:pt x="627340" y="133866"/>
                                  <a:pt x="627439" y="135199"/>
                                  <a:pt x="627537" y="136787"/>
                                </a:cubicBezTo>
                                <a:cubicBezTo>
                                  <a:pt x="627635" y="138384"/>
                                  <a:pt x="627733" y="140531"/>
                                  <a:pt x="627930" y="142384"/>
                                </a:cubicBezTo>
                                <a:cubicBezTo>
                                  <a:pt x="628028" y="144236"/>
                                  <a:pt x="628126" y="146344"/>
                                  <a:pt x="628224" y="147902"/>
                                </a:cubicBezTo>
                                <a:cubicBezTo>
                                  <a:pt x="628323" y="149460"/>
                                  <a:pt x="628421" y="150774"/>
                                  <a:pt x="628519" y="151725"/>
                                </a:cubicBezTo>
                                <a:cubicBezTo>
                                  <a:pt x="628715" y="152676"/>
                                  <a:pt x="628813" y="153136"/>
                                  <a:pt x="628912" y="153607"/>
                                </a:cubicBezTo>
                                <a:cubicBezTo>
                                  <a:pt x="629010" y="154077"/>
                                  <a:pt x="629108" y="154146"/>
                                  <a:pt x="629206" y="154567"/>
                                </a:cubicBezTo>
                                <a:cubicBezTo>
                                  <a:pt x="629402" y="154979"/>
                                  <a:pt x="629501" y="155538"/>
                                  <a:pt x="629599" y="156126"/>
                                </a:cubicBezTo>
                                <a:cubicBezTo>
                                  <a:pt x="629697" y="156724"/>
                                  <a:pt x="629795" y="157430"/>
                                  <a:pt x="629893" y="158116"/>
                                </a:cubicBezTo>
                                <a:cubicBezTo>
                                  <a:pt x="629991" y="158792"/>
                                  <a:pt x="630188" y="159527"/>
                                  <a:pt x="630286" y="160213"/>
                                </a:cubicBezTo>
                                <a:cubicBezTo>
                                  <a:pt x="630384" y="160899"/>
                                  <a:pt x="630482" y="161674"/>
                                  <a:pt x="630581" y="162233"/>
                                </a:cubicBezTo>
                                <a:cubicBezTo>
                                  <a:pt x="630679" y="162791"/>
                                  <a:pt x="630777" y="163193"/>
                                  <a:pt x="630974" y="163575"/>
                                </a:cubicBezTo>
                                <a:cubicBezTo>
                                  <a:pt x="631071" y="163958"/>
                                  <a:pt x="631170" y="164242"/>
                                  <a:pt x="631268" y="164536"/>
                                </a:cubicBezTo>
                                <a:cubicBezTo>
                                  <a:pt x="631366" y="164820"/>
                                  <a:pt x="631464" y="165114"/>
                                  <a:pt x="631660" y="165301"/>
                                </a:cubicBezTo>
                                <a:cubicBezTo>
                                  <a:pt x="631759" y="165487"/>
                                  <a:pt x="631857" y="165614"/>
                                  <a:pt x="631955" y="165663"/>
                                </a:cubicBezTo>
                                <a:cubicBezTo>
                                  <a:pt x="632053" y="165712"/>
                                  <a:pt x="632151" y="165575"/>
                                  <a:pt x="632249" y="165585"/>
                                </a:cubicBezTo>
                                <a:cubicBezTo>
                                  <a:pt x="632446" y="165595"/>
                                  <a:pt x="632544" y="165644"/>
                                  <a:pt x="632642" y="165722"/>
                                </a:cubicBezTo>
                                <a:cubicBezTo>
                                  <a:pt x="632740" y="165800"/>
                                  <a:pt x="632839" y="166045"/>
                                  <a:pt x="632937" y="166075"/>
                                </a:cubicBezTo>
                                <a:cubicBezTo>
                                  <a:pt x="633035" y="166095"/>
                                  <a:pt x="633232" y="165820"/>
                                  <a:pt x="633329" y="165859"/>
                                </a:cubicBezTo>
                                <a:cubicBezTo>
                                  <a:pt x="633428" y="165889"/>
                                  <a:pt x="633526" y="166045"/>
                                  <a:pt x="633624" y="166330"/>
                                </a:cubicBezTo>
                                <a:cubicBezTo>
                                  <a:pt x="633722" y="166732"/>
                                  <a:pt x="633918" y="167506"/>
                                  <a:pt x="634017" y="168320"/>
                                </a:cubicBezTo>
                                <a:cubicBezTo>
                                  <a:pt x="634115" y="169133"/>
                                  <a:pt x="634213" y="170074"/>
                                  <a:pt x="634311" y="171211"/>
                                </a:cubicBezTo>
                                <a:cubicBezTo>
                                  <a:pt x="634409" y="172338"/>
                                  <a:pt x="634507" y="173720"/>
                                  <a:pt x="634704" y="175122"/>
                                </a:cubicBezTo>
                                <a:cubicBezTo>
                                  <a:pt x="634802" y="176524"/>
                                  <a:pt x="634900" y="178229"/>
                                  <a:pt x="634998" y="179612"/>
                                </a:cubicBezTo>
                                <a:cubicBezTo>
                                  <a:pt x="635097" y="180994"/>
                                  <a:pt x="635195" y="182385"/>
                                  <a:pt x="635391" y="183415"/>
                                </a:cubicBezTo>
                                <a:cubicBezTo>
                                  <a:pt x="635489" y="184446"/>
                                  <a:pt x="635588" y="185106"/>
                                  <a:pt x="635686" y="185798"/>
                                </a:cubicBezTo>
                                <a:cubicBezTo>
                                  <a:pt x="635784" y="186491"/>
                                  <a:pt x="635882" y="186909"/>
                                  <a:pt x="635980" y="187571"/>
                                </a:cubicBezTo>
                                <a:cubicBezTo>
                                  <a:pt x="636176" y="188231"/>
                                  <a:pt x="636275" y="188946"/>
                                  <a:pt x="636373" y="189767"/>
                                </a:cubicBezTo>
                                <a:cubicBezTo>
                                  <a:pt x="636471" y="190590"/>
                                  <a:pt x="636569" y="191619"/>
                                  <a:pt x="636667" y="192502"/>
                                </a:cubicBezTo>
                                <a:cubicBezTo>
                                  <a:pt x="636765" y="193385"/>
                                  <a:pt x="636962" y="194377"/>
                                  <a:pt x="637060" y="195069"/>
                                </a:cubicBezTo>
                                <a:cubicBezTo>
                                  <a:pt x="637158" y="195759"/>
                                  <a:pt x="637256" y="196296"/>
                                  <a:pt x="637355" y="196647"/>
                                </a:cubicBezTo>
                                <a:cubicBezTo>
                                  <a:pt x="637453" y="196946"/>
                                  <a:pt x="637649" y="197209"/>
                                  <a:pt x="637747" y="197175"/>
                                </a:cubicBezTo>
                                <a:cubicBezTo>
                                  <a:pt x="637846" y="197133"/>
                                  <a:pt x="637944" y="196782"/>
                                  <a:pt x="638042" y="196398"/>
                                </a:cubicBezTo>
                                <a:cubicBezTo>
                                  <a:pt x="638140" y="196015"/>
                                  <a:pt x="638238" y="195524"/>
                                  <a:pt x="638434" y="194874"/>
                                </a:cubicBezTo>
                                <a:cubicBezTo>
                                  <a:pt x="638533" y="194224"/>
                                  <a:pt x="638631" y="193639"/>
                                  <a:pt x="638729" y="192501"/>
                                </a:cubicBezTo>
                                <a:cubicBezTo>
                                  <a:pt x="638827" y="191363"/>
                                  <a:pt x="638925" y="189780"/>
                                  <a:pt x="639023" y="188046"/>
                                </a:cubicBezTo>
                                <a:cubicBezTo>
                                  <a:pt x="639220" y="186312"/>
                                  <a:pt x="639318" y="184023"/>
                                  <a:pt x="639416" y="182091"/>
                                </a:cubicBezTo>
                                <a:cubicBezTo>
                                  <a:pt x="639514" y="180170"/>
                                  <a:pt x="639613" y="178151"/>
                                  <a:pt x="639711" y="176475"/>
                                </a:cubicBezTo>
                                <a:cubicBezTo>
                                  <a:pt x="639907" y="174799"/>
                                  <a:pt x="640006" y="173485"/>
                                  <a:pt x="640103" y="172025"/>
                                </a:cubicBezTo>
                                <a:cubicBezTo>
                                  <a:pt x="640202" y="170564"/>
                                  <a:pt x="640300" y="169084"/>
                                  <a:pt x="640398" y="167712"/>
                                </a:cubicBezTo>
                                <a:cubicBezTo>
                                  <a:pt x="640496" y="166330"/>
                                  <a:pt x="640692" y="164860"/>
                                  <a:pt x="640791" y="163732"/>
                                </a:cubicBezTo>
                                <a:cubicBezTo>
                                  <a:pt x="640889" y="162605"/>
                                  <a:pt x="640987" y="161693"/>
                                  <a:pt x="641085" y="160949"/>
                                </a:cubicBezTo>
                                <a:cubicBezTo>
                                  <a:pt x="641183" y="160194"/>
                                  <a:pt x="641380" y="159655"/>
                                  <a:pt x="641478" y="159243"/>
                                </a:cubicBezTo>
                                <a:cubicBezTo>
                                  <a:pt x="641576" y="158861"/>
                                  <a:pt x="641674" y="158714"/>
                                  <a:pt x="641772" y="158518"/>
                                </a:cubicBezTo>
                                <a:cubicBezTo>
                                  <a:pt x="641871" y="158312"/>
                                  <a:pt x="641969" y="158086"/>
                                  <a:pt x="642165" y="158018"/>
                                </a:cubicBezTo>
                                <a:cubicBezTo>
                                  <a:pt x="642264" y="157949"/>
                                  <a:pt x="642361" y="158008"/>
                                  <a:pt x="642460" y="158106"/>
                                </a:cubicBezTo>
                                <a:cubicBezTo>
                                  <a:pt x="642558" y="158194"/>
                                  <a:pt x="642656" y="158439"/>
                                  <a:pt x="642754" y="158567"/>
                                </a:cubicBezTo>
                                <a:cubicBezTo>
                                  <a:pt x="642951" y="158694"/>
                                  <a:pt x="643049" y="158782"/>
                                  <a:pt x="643147" y="158861"/>
                                </a:cubicBezTo>
                                <a:cubicBezTo>
                                  <a:pt x="643245" y="158939"/>
                                  <a:pt x="643343" y="159047"/>
                                  <a:pt x="643441" y="159057"/>
                                </a:cubicBezTo>
                                <a:cubicBezTo>
                                  <a:pt x="643638" y="159066"/>
                                  <a:pt x="643736" y="158929"/>
                                  <a:pt x="643834" y="158919"/>
                                </a:cubicBezTo>
                                <a:cubicBezTo>
                                  <a:pt x="643932" y="158900"/>
                                  <a:pt x="644031" y="158988"/>
                                  <a:pt x="644129" y="158959"/>
                                </a:cubicBezTo>
                                <a:cubicBezTo>
                                  <a:pt x="644227" y="158919"/>
                                  <a:pt x="644423" y="158831"/>
                                  <a:pt x="644522" y="158694"/>
                                </a:cubicBezTo>
                                <a:cubicBezTo>
                                  <a:pt x="644620" y="158567"/>
                                  <a:pt x="644718" y="158263"/>
                                  <a:pt x="644816" y="158145"/>
                                </a:cubicBezTo>
                                <a:cubicBezTo>
                                  <a:pt x="644914" y="158028"/>
                                  <a:pt x="645012" y="158106"/>
                                  <a:pt x="645209" y="157988"/>
                                </a:cubicBezTo>
                                <a:cubicBezTo>
                                  <a:pt x="645307" y="157861"/>
                                  <a:pt x="645405" y="157635"/>
                                  <a:pt x="645503" y="157420"/>
                                </a:cubicBezTo>
                                <a:cubicBezTo>
                                  <a:pt x="645601" y="157194"/>
                                  <a:pt x="645700" y="156861"/>
                                  <a:pt x="645896" y="156665"/>
                                </a:cubicBezTo>
                                <a:cubicBezTo>
                                  <a:pt x="645994" y="156469"/>
                                  <a:pt x="646092" y="156420"/>
                                  <a:pt x="646190" y="156244"/>
                                </a:cubicBezTo>
                                <a:cubicBezTo>
                                  <a:pt x="646289" y="156067"/>
                                  <a:pt x="646387" y="155832"/>
                                  <a:pt x="646485" y="155606"/>
                                </a:cubicBezTo>
                                <a:cubicBezTo>
                                  <a:pt x="646681" y="155381"/>
                                  <a:pt x="646780" y="155185"/>
                                  <a:pt x="646878" y="154881"/>
                                </a:cubicBezTo>
                                <a:cubicBezTo>
                                  <a:pt x="646976" y="154577"/>
                                  <a:pt x="647074" y="154175"/>
                                  <a:pt x="647172" y="153764"/>
                                </a:cubicBezTo>
                                <a:cubicBezTo>
                                  <a:pt x="647369" y="153352"/>
                                  <a:pt x="647467" y="152852"/>
                                  <a:pt x="647565" y="152401"/>
                                </a:cubicBezTo>
                                <a:cubicBezTo>
                                  <a:pt x="647663" y="151950"/>
                                  <a:pt x="647761" y="151499"/>
                                  <a:pt x="647859" y="151049"/>
                                </a:cubicBezTo>
                                <a:cubicBezTo>
                                  <a:pt x="647958" y="150598"/>
                                  <a:pt x="648154" y="149990"/>
                                  <a:pt x="648252" y="149706"/>
                                </a:cubicBezTo>
                                <a:cubicBezTo>
                                  <a:pt x="648350" y="149490"/>
                                  <a:pt x="648448" y="149451"/>
                                  <a:pt x="648546" y="149392"/>
                                </a:cubicBezTo>
                                <a:cubicBezTo>
                                  <a:pt x="648645" y="149323"/>
                                  <a:pt x="648743" y="149333"/>
                                  <a:pt x="648939" y="149284"/>
                                </a:cubicBezTo>
                                <a:cubicBezTo>
                                  <a:pt x="649038" y="149245"/>
                                  <a:pt x="649136" y="149019"/>
                                  <a:pt x="649234" y="149137"/>
                                </a:cubicBezTo>
                                <a:cubicBezTo>
                                  <a:pt x="649332" y="149255"/>
                                  <a:pt x="649430" y="149696"/>
                                  <a:pt x="649627" y="149970"/>
                                </a:cubicBezTo>
                                <a:cubicBezTo>
                                  <a:pt x="649725" y="150235"/>
                                  <a:pt x="649823" y="150578"/>
                                  <a:pt x="649921" y="150754"/>
                                </a:cubicBezTo>
                                <a:cubicBezTo>
                                  <a:pt x="650019" y="150941"/>
                                  <a:pt x="650117" y="150980"/>
                                  <a:pt x="650216" y="151058"/>
                                </a:cubicBezTo>
                                <a:cubicBezTo>
                                  <a:pt x="650412" y="151137"/>
                                  <a:pt x="650510" y="151166"/>
                                  <a:pt x="650608" y="151205"/>
                                </a:cubicBezTo>
                                <a:cubicBezTo>
                                  <a:pt x="650706" y="151254"/>
                                  <a:pt x="650804" y="151333"/>
                                  <a:pt x="650903" y="151323"/>
                                </a:cubicBezTo>
                                <a:cubicBezTo>
                                  <a:pt x="651099" y="151313"/>
                                  <a:pt x="651197" y="151284"/>
                                  <a:pt x="651296" y="151156"/>
                                </a:cubicBezTo>
                                <a:cubicBezTo>
                                  <a:pt x="651394" y="151039"/>
                                  <a:pt x="651492" y="150852"/>
                                  <a:pt x="651590" y="150598"/>
                                </a:cubicBezTo>
                                <a:cubicBezTo>
                                  <a:pt x="651689" y="150343"/>
                                  <a:pt x="651885" y="150039"/>
                                  <a:pt x="651983" y="149617"/>
                                </a:cubicBezTo>
                                <a:cubicBezTo>
                                  <a:pt x="652081" y="149186"/>
                                  <a:pt x="652179" y="148549"/>
                                  <a:pt x="652277" y="148030"/>
                                </a:cubicBezTo>
                                <a:cubicBezTo>
                                  <a:pt x="652375" y="147510"/>
                                  <a:pt x="652474" y="146912"/>
                                  <a:pt x="652670" y="146510"/>
                                </a:cubicBezTo>
                                <a:cubicBezTo>
                                  <a:pt x="652768" y="146108"/>
                                  <a:pt x="652866" y="145854"/>
                                  <a:pt x="652964" y="145618"/>
                                </a:cubicBezTo>
                                <a:cubicBezTo>
                                  <a:pt x="653063" y="145383"/>
                                  <a:pt x="653161" y="145167"/>
                                  <a:pt x="653357" y="145108"/>
                                </a:cubicBezTo>
                                <a:cubicBezTo>
                                  <a:pt x="653357" y="145069"/>
                                  <a:pt x="653554" y="145108"/>
                                  <a:pt x="653652" y="145275"/>
                                </a:cubicBezTo>
                                <a:cubicBezTo>
                                  <a:pt x="653750" y="145471"/>
                                  <a:pt x="653848" y="146079"/>
                                  <a:pt x="653946" y="146324"/>
                                </a:cubicBezTo>
                                <a:cubicBezTo>
                                  <a:pt x="654143" y="146569"/>
                                  <a:pt x="654241" y="146628"/>
                                  <a:pt x="654339" y="146745"/>
                                </a:cubicBezTo>
                                <a:cubicBezTo>
                                  <a:pt x="654437" y="146863"/>
                                  <a:pt x="654535" y="146853"/>
                                  <a:pt x="654633" y="147059"/>
                                </a:cubicBezTo>
                                <a:cubicBezTo>
                                  <a:pt x="654732" y="147284"/>
                                  <a:pt x="654928" y="147804"/>
                                  <a:pt x="655026" y="148078"/>
                                </a:cubicBezTo>
                                <a:cubicBezTo>
                                  <a:pt x="655124" y="148353"/>
                                  <a:pt x="655222" y="148510"/>
                                  <a:pt x="655321" y="148696"/>
                                </a:cubicBezTo>
                                <a:cubicBezTo>
                                  <a:pt x="655419" y="148892"/>
                                  <a:pt x="655615" y="148980"/>
                                  <a:pt x="655713" y="149216"/>
                                </a:cubicBezTo>
                                <a:cubicBezTo>
                                  <a:pt x="655812" y="149441"/>
                                  <a:pt x="655910" y="149696"/>
                                  <a:pt x="656008" y="150078"/>
                                </a:cubicBezTo>
                                <a:cubicBezTo>
                                  <a:pt x="656106" y="150470"/>
                                  <a:pt x="656204" y="150950"/>
                                  <a:pt x="656401" y="151539"/>
                                </a:cubicBezTo>
                                <a:cubicBezTo>
                                  <a:pt x="656499" y="152127"/>
                                  <a:pt x="656597" y="152734"/>
                                  <a:pt x="656695" y="153617"/>
                                </a:cubicBezTo>
                                <a:cubicBezTo>
                                  <a:pt x="656793" y="154509"/>
                                  <a:pt x="656891" y="155479"/>
                                  <a:pt x="657088" y="156851"/>
                                </a:cubicBezTo>
                                <a:cubicBezTo>
                                  <a:pt x="657186" y="158233"/>
                                  <a:pt x="657284" y="160174"/>
                                  <a:pt x="657382" y="161899"/>
                                </a:cubicBezTo>
                                <a:cubicBezTo>
                                  <a:pt x="657480" y="163624"/>
                                  <a:pt x="657579" y="165653"/>
                                  <a:pt x="657677" y="167202"/>
                                </a:cubicBezTo>
                                <a:cubicBezTo>
                                  <a:pt x="657873" y="168741"/>
                                  <a:pt x="657971" y="170025"/>
                                  <a:pt x="658070" y="171152"/>
                                </a:cubicBezTo>
                                <a:cubicBezTo>
                                  <a:pt x="658168" y="172289"/>
                                  <a:pt x="658266" y="173260"/>
                                  <a:pt x="658364" y="174005"/>
                                </a:cubicBezTo>
                                <a:cubicBezTo>
                                  <a:pt x="658462" y="174759"/>
                                  <a:pt x="658659" y="175357"/>
                                  <a:pt x="658757" y="175671"/>
                                </a:cubicBezTo>
                                <a:cubicBezTo>
                                  <a:pt x="658757" y="175857"/>
                                  <a:pt x="659052" y="175887"/>
                                  <a:pt x="659052" y="175887"/>
                                </a:cubicBezTo>
                                <a:cubicBezTo>
                                  <a:pt x="659149" y="175887"/>
                                  <a:pt x="659346" y="175828"/>
                                  <a:pt x="659444" y="175651"/>
                                </a:cubicBezTo>
                                <a:cubicBezTo>
                                  <a:pt x="659542" y="175495"/>
                                  <a:pt x="659640" y="175259"/>
                                  <a:pt x="659738" y="174828"/>
                                </a:cubicBezTo>
                                <a:cubicBezTo>
                                  <a:pt x="659837" y="174338"/>
                                  <a:pt x="659935" y="173622"/>
                                  <a:pt x="660131" y="172701"/>
                                </a:cubicBezTo>
                                <a:cubicBezTo>
                                  <a:pt x="660229" y="171790"/>
                                  <a:pt x="660328" y="170564"/>
                                  <a:pt x="660426" y="169310"/>
                                </a:cubicBezTo>
                                <a:cubicBezTo>
                                  <a:pt x="660524" y="168045"/>
                                  <a:pt x="660622" y="166418"/>
                                  <a:pt x="660818" y="165153"/>
                                </a:cubicBezTo>
                                <a:cubicBezTo>
                                  <a:pt x="660917" y="163889"/>
                                  <a:pt x="661015" y="162713"/>
                                  <a:pt x="661113" y="161713"/>
                                </a:cubicBezTo>
                                <a:cubicBezTo>
                                  <a:pt x="661211" y="160703"/>
                                  <a:pt x="661310" y="159831"/>
                                  <a:pt x="661407" y="159135"/>
                                </a:cubicBezTo>
                                <a:cubicBezTo>
                                  <a:pt x="661604" y="158439"/>
                                  <a:pt x="661702" y="157812"/>
                                  <a:pt x="661800" y="157528"/>
                                </a:cubicBezTo>
                                <a:cubicBezTo>
                                  <a:pt x="661898" y="157371"/>
                                  <a:pt x="662095" y="157351"/>
                                  <a:pt x="662095" y="157469"/>
                                </a:cubicBezTo>
                                <a:cubicBezTo>
                                  <a:pt x="662193" y="157665"/>
                                  <a:pt x="662389" y="158096"/>
                                  <a:pt x="662488" y="158753"/>
                                </a:cubicBezTo>
                                <a:cubicBezTo>
                                  <a:pt x="662586" y="159429"/>
                                  <a:pt x="662684" y="160419"/>
                                  <a:pt x="662782" y="161527"/>
                                </a:cubicBezTo>
                                <a:cubicBezTo>
                                  <a:pt x="662880" y="162634"/>
                                  <a:pt x="663076" y="164085"/>
                                  <a:pt x="663175" y="165379"/>
                                </a:cubicBezTo>
                                <a:cubicBezTo>
                                  <a:pt x="663273" y="166673"/>
                                  <a:pt x="663371" y="168241"/>
                                  <a:pt x="663469" y="169280"/>
                                </a:cubicBezTo>
                                <a:cubicBezTo>
                                  <a:pt x="663568" y="170319"/>
                                  <a:pt x="663666" y="171133"/>
                                  <a:pt x="663862" y="171613"/>
                                </a:cubicBezTo>
                                <a:cubicBezTo>
                                  <a:pt x="663862" y="171936"/>
                                  <a:pt x="664058" y="172182"/>
                                  <a:pt x="664156" y="172182"/>
                                </a:cubicBezTo>
                                <a:cubicBezTo>
                                  <a:pt x="664254" y="172182"/>
                                  <a:pt x="664353" y="171936"/>
                                  <a:pt x="664451" y="171623"/>
                                </a:cubicBezTo>
                                <a:cubicBezTo>
                                  <a:pt x="664647" y="171319"/>
                                  <a:pt x="664746" y="170731"/>
                                  <a:pt x="664844" y="170329"/>
                                </a:cubicBezTo>
                                <a:cubicBezTo>
                                  <a:pt x="664942" y="169917"/>
                                  <a:pt x="665040" y="169535"/>
                                  <a:pt x="665138" y="169192"/>
                                </a:cubicBezTo>
                                <a:cubicBezTo>
                                  <a:pt x="665335" y="168849"/>
                                  <a:pt x="665433" y="168506"/>
                                  <a:pt x="665531" y="168280"/>
                                </a:cubicBezTo>
                                <a:cubicBezTo>
                                  <a:pt x="665629" y="168065"/>
                                  <a:pt x="665727" y="167937"/>
                                  <a:pt x="665826" y="167859"/>
                                </a:cubicBezTo>
                                <a:cubicBezTo>
                                  <a:pt x="665924" y="167771"/>
                                  <a:pt x="666120" y="167820"/>
                                  <a:pt x="666218" y="167800"/>
                                </a:cubicBezTo>
                                <a:cubicBezTo>
                                  <a:pt x="666316" y="167790"/>
                                  <a:pt x="666415" y="167879"/>
                                  <a:pt x="666512" y="167751"/>
                                </a:cubicBezTo>
                                <a:cubicBezTo>
                                  <a:pt x="666611" y="167633"/>
                                  <a:pt x="666807" y="167428"/>
                                  <a:pt x="666905" y="167055"/>
                                </a:cubicBezTo>
                                <a:cubicBezTo>
                                  <a:pt x="667004" y="166673"/>
                                  <a:pt x="667102" y="166085"/>
                                  <a:pt x="667200" y="165477"/>
                                </a:cubicBezTo>
                                <a:cubicBezTo>
                                  <a:pt x="667298" y="164860"/>
                                  <a:pt x="667396" y="164173"/>
                                  <a:pt x="667593" y="163379"/>
                                </a:cubicBezTo>
                                <a:cubicBezTo>
                                  <a:pt x="667691" y="162585"/>
                                  <a:pt x="667789" y="161497"/>
                                  <a:pt x="667887" y="160703"/>
                                </a:cubicBezTo>
                                <a:cubicBezTo>
                                  <a:pt x="667985" y="159900"/>
                                  <a:pt x="668084" y="159145"/>
                                  <a:pt x="668182" y="158586"/>
                                </a:cubicBezTo>
                                <a:cubicBezTo>
                                  <a:pt x="668378" y="158018"/>
                                  <a:pt x="668476" y="157498"/>
                                  <a:pt x="668574" y="157322"/>
                                </a:cubicBezTo>
                                <a:cubicBezTo>
                                  <a:pt x="668673" y="157214"/>
                                  <a:pt x="668869" y="157361"/>
                                  <a:pt x="668869" y="157557"/>
                                </a:cubicBezTo>
                                <a:cubicBezTo>
                                  <a:pt x="669065" y="157851"/>
                                  <a:pt x="669163" y="158684"/>
                                  <a:pt x="669262" y="159096"/>
                                </a:cubicBezTo>
                                <a:cubicBezTo>
                                  <a:pt x="669360" y="159517"/>
                                  <a:pt x="669458" y="159772"/>
                                  <a:pt x="669556" y="160047"/>
                                </a:cubicBezTo>
                                <a:cubicBezTo>
                                  <a:pt x="669654" y="160321"/>
                                  <a:pt x="669851" y="160478"/>
                                  <a:pt x="669949" y="160772"/>
                                </a:cubicBezTo>
                                <a:cubicBezTo>
                                  <a:pt x="670047" y="161056"/>
                                  <a:pt x="670145" y="161350"/>
                                  <a:pt x="670243" y="161772"/>
                                </a:cubicBezTo>
                                <a:cubicBezTo>
                                  <a:pt x="670342" y="162193"/>
                                  <a:pt x="670440" y="162674"/>
                                  <a:pt x="670636" y="163311"/>
                                </a:cubicBezTo>
                                <a:cubicBezTo>
                                  <a:pt x="670734" y="163938"/>
                                  <a:pt x="670832" y="164673"/>
                                  <a:pt x="670931" y="165555"/>
                                </a:cubicBezTo>
                                <a:cubicBezTo>
                                  <a:pt x="671029" y="166438"/>
                                  <a:pt x="671127" y="167506"/>
                                  <a:pt x="671323" y="168594"/>
                                </a:cubicBezTo>
                                <a:cubicBezTo>
                                  <a:pt x="671421" y="169682"/>
                                  <a:pt x="671520" y="171045"/>
                                  <a:pt x="671618" y="172103"/>
                                </a:cubicBezTo>
                                <a:cubicBezTo>
                                  <a:pt x="671716" y="173152"/>
                                  <a:pt x="671814" y="174015"/>
                                  <a:pt x="671912" y="174916"/>
                                </a:cubicBezTo>
                                <a:cubicBezTo>
                                  <a:pt x="672109" y="175808"/>
                                  <a:pt x="672207" y="176739"/>
                                  <a:pt x="672305" y="177465"/>
                                </a:cubicBezTo>
                                <a:cubicBezTo>
                                  <a:pt x="672403" y="178190"/>
                                  <a:pt x="672501" y="178866"/>
                                  <a:pt x="672600" y="179259"/>
                                </a:cubicBezTo>
                                <a:cubicBezTo>
                                  <a:pt x="672698" y="179602"/>
                                  <a:pt x="672894" y="179651"/>
                                  <a:pt x="672992" y="179876"/>
                                </a:cubicBezTo>
                                <a:cubicBezTo>
                                  <a:pt x="673090" y="180141"/>
                                  <a:pt x="673189" y="180533"/>
                                  <a:pt x="673287" y="180876"/>
                                </a:cubicBezTo>
                                <a:cubicBezTo>
                                  <a:pt x="673385" y="181209"/>
                                  <a:pt x="673581" y="181689"/>
                                  <a:pt x="673679" y="181895"/>
                                </a:cubicBezTo>
                                <a:cubicBezTo>
                                  <a:pt x="673778" y="182082"/>
                                  <a:pt x="673876" y="182062"/>
                                  <a:pt x="673974" y="182140"/>
                                </a:cubicBezTo>
                                <a:cubicBezTo>
                                  <a:pt x="674072" y="182229"/>
                                  <a:pt x="674170" y="182444"/>
                                  <a:pt x="674367" y="182425"/>
                                </a:cubicBezTo>
                                <a:cubicBezTo>
                                  <a:pt x="674465" y="182395"/>
                                  <a:pt x="674563" y="182238"/>
                                  <a:pt x="674661" y="181983"/>
                                </a:cubicBezTo>
                                <a:cubicBezTo>
                                  <a:pt x="674759" y="181680"/>
                                  <a:pt x="674858" y="181013"/>
                                  <a:pt x="675054" y="180631"/>
                                </a:cubicBezTo>
                                <a:cubicBezTo>
                                  <a:pt x="675152" y="180239"/>
                                  <a:pt x="675250" y="180053"/>
                                  <a:pt x="675348" y="179670"/>
                                </a:cubicBezTo>
                                <a:cubicBezTo>
                                  <a:pt x="675447" y="179288"/>
                                  <a:pt x="675545" y="178759"/>
                                  <a:pt x="675643" y="178347"/>
                                </a:cubicBezTo>
                                <a:cubicBezTo>
                                  <a:pt x="675839" y="177926"/>
                                  <a:pt x="675937" y="177553"/>
                                  <a:pt x="676036" y="177171"/>
                                </a:cubicBezTo>
                                <a:cubicBezTo>
                                  <a:pt x="676134" y="176788"/>
                                  <a:pt x="676232" y="176612"/>
                                  <a:pt x="676330" y="176034"/>
                                </a:cubicBezTo>
                                <a:cubicBezTo>
                                  <a:pt x="676527" y="175455"/>
                                  <a:pt x="676625" y="174622"/>
                                  <a:pt x="676723" y="173701"/>
                                </a:cubicBezTo>
                                <a:cubicBezTo>
                                  <a:pt x="676821" y="172770"/>
                                  <a:pt x="676919" y="171662"/>
                                  <a:pt x="677017" y="170466"/>
                                </a:cubicBezTo>
                                <a:cubicBezTo>
                                  <a:pt x="677116" y="169280"/>
                                  <a:pt x="677312" y="167879"/>
                                  <a:pt x="677410" y="166575"/>
                                </a:cubicBezTo>
                                <a:cubicBezTo>
                                  <a:pt x="677508" y="165261"/>
                                  <a:pt x="677606" y="163928"/>
                                  <a:pt x="677705" y="162634"/>
                                </a:cubicBezTo>
                                <a:cubicBezTo>
                                  <a:pt x="677803" y="161341"/>
                                  <a:pt x="677901" y="160017"/>
                                  <a:pt x="678097" y="158792"/>
                                </a:cubicBezTo>
                                <a:cubicBezTo>
                                  <a:pt x="678195" y="157557"/>
                                  <a:pt x="678294" y="156214"/>
                                  <a:pt x="678392" y="155254"/>
                                </a:cubicBezTo>
                                <a:cubicBezTo>
                                  <a:pt x="678490" y="154293"/>
                                  <a:pt x="678588" y="153646"/>
                                  <a:pt x="678785" y="153019"/>
                                </a:cubicBezTo>
                                <a:cubicBezTo>
                                  <a:pt x="678883" y="152401"/>
                                  <a:pt x="678981" y="151950"/>
                                  <a:pt x="679079" y="151529"/>
                                </a:cubicBezTo>
                                <a:cubicBezTo>
                                  <a:pt x="679177" y="151117"/>
                                  <a:pt x="679275" y="150656"/>
                                  <a:pt x="679374" y="150509"/>
                                </a:cubicBezTo>
                                <a:cubicBezTo>
                                  <a:pt x="679472" y="150372"/>
                                  <a:pt x="679668" y="150460"/>
                                  <a:pt x="679767" y="150607"/>
                                </a:cubicBezTo>
                                <a:cubicBezTo>
                                  <a:pt x="679864" y="150774"/>
                                  <a:pt x="679963" y="151117"/>
                                  <a:pt x="680061" y="151548"/>
                                </a:cubicBezTo>
                                <a:cubicBezTo>
                                  <a:pt x="680159" y="151980"/>
                                  <a:pt x="680355" y="152666"/>
                                  <a:pt x="680453" y="153195"/>
                                </a:cubicBezTo>
                                <a:cubicBezTo>
                                  <a:pt x="680552" y="153734"/>
                                  <a:pt x="680650" y="154332"/>
                                  <a:pt x="680748" y="154754"/>
                                </a:cubicBezTo>
                                <a:cubicBezTo>
                                  <a:pt x="680846" y="155175"/>
                                  <a:pt x="681043" y="155430"/>
                                  <a:pt x="681141" y="155704"/>
                                </a:cubicBezTo>
                                <a:cubicBezTo>
                                  <a:pt x="681239" y="155979"/>
                                  <a:pt x="681337" y="156224"/>
                                  <a:pt x="681436" y="156400"/>
                                </a:cubicBezTo>
                                <a:cubicBezTo>
                                  <a:pt x="681533" y="156577"/>
                                  <a:pt x="681632" y="156704"/>
                                  <a:pt x="681828" y="156763"/>
                                </a:cubicBezTo>
                                <a:cubicBezTo>
                                  <a:pt x="681926" y="156822"/>
                                  <a:pt x="682025" y="156792"/>
                                  <a:pt x="682122" y="156743"/>
                                </a:cubicBezTo>
                                <a:cubicBezTo>
                                  <a:pt x="682221" y="156694"/>
                                  <a:pt x="682319" y="156498"/>
                                  <a:pt x="682515" y="156459"/>
                                </a:cubicBezTo>
                                <a:cubicBezTo>
                                  <a:pt x="682613" y="156420"/>
                                  <a:pt x="682711" y="156439"/>
                                  <a:pt x="682810" y="156518"/>
                                </a:cubicBezTo>
                                <a:cubicBezTo>
                                  <a:pt x="682908" y="156596"/>
                                  <a:pt x="683006" y="156783"/>
                                  <a:pt x="683104" y="156920"/>
                                </a:cubicBezTo>
                                <a:cubicBezTo>
                                  <a:pt x="683301" y="157067"/>
                                  <a:pt x="683399" y="157224"/>
                                  <a:pt x="683497" y="157371"/>
                                </a:cubicBezTo>
                                <a:cubicBezTo>
                                  <a:pt x="683595" y="157528"/>
                                  <a:pt x="683694" y="157792"/>
                                  <a:pt x="683791" y="157831"/>
                                </a:cubicBezTo>
                                <a:cubicBezTo>
                                  <a:pt x="683890" y="157880"/>
                                  <a:pt x="684086" y="157714"/>
                                  <a:pt x="684184" y="157645"/>
                                </a:cubicBezTo>
                                <a:cubicBezTo>
                                  <a:pt x="684283" y="157567"/>
                                  <a:pt x="684380" y="157439"/>
                                  <a:pt x="684479" y="157381"/>
                                </a:cubicBezTo>
                                <a:cubicBezTo>
                                  <a:pt x="684577" y="157331"/>
                                  <a:pt x="684773" y="157282"/>
                                  <a:pt x="684871" y="157341"/>
                                </a:cubicBezTo>
                                <a:cubicBezTo>
                                  <a:pt x="684871" y="157371"/>
                                  <a:pt x="685166" y="157498"/>
                                  <a:pt x="685166" y="157763"/>
                                </a:cubicBezTo>
                                <a:cubicBezTo>
                                  <a:pt x="685264" y="158263"/>
                                  <a:pt x="685362" y="159086"/>
                                  <a:pt x="685559" y="160419"/>
                                </a:cubicBezTo>
                                <a:cubicBezTo>
                                  <a:pt x="685657" y="161801"/>
                                  <a:pt x="685755" y="163820"/>
                                  <a:pt x="685853" y="166036"/>
                                </a:cubicBezTo>
                                <a:cubicBezTo>
                                  <a:pt x="685952" y="168241"/>
                                  <a:pt x="686050" y="171123"/>
                                  <a:pt x="686148" y="173681"/>
                                </a:cubicBezTo>
                                <a:cubicBezTo>
                                  <a:pt x="686344" y="176240"/>
                                  <a:pt x="686442" y="179141"/>
                                  <a:pt x="686541" y="181376"/>
                                </a:cubicBezTo>
                                <a:cubicBezTo>
                                  <a:pt x="686639" y="183615"/>
                                  <a:pt x="686737" y="185640"/>
                                  <a:pt x="686835" y="187090"/>
                                </a:cubicBezTo>
                                <a:cubicBezTo>
                                  <a:pt x="687031" y="188541"/>
                                  <a:pt x="687130" y="189333"/>
                                  <a:pt x="687227" y="190082"/>
                                </a:cubicBezTo>
                                <a:cubicBezTo>
                                  <a:pt x="687326" y="190830"/>
                                  <a:pt x="687424" y="191069"/>
                                  <a:pt x="687522" y="191582"/>
                                </a:cubicBezTo>
                                <a:cubicBezTo>
                                  <a:pt x="687620" y="192096"/>
                                  <a:pt x="687817" y="192659"/>
                                  <a:pt x="687915" y="193163"/>
                                </a:cubicBezTo>
                                <a:cubicBezTo>
                                  <a:pt x="688013" y="193666"/>
                                  <a:pt x="688111" y="194231"/>
                                  <a:pt x="688210" y="194605"/>
                                </a:cubicBezTo>
                                <a:cubicBezTo>
                                  <a:pt x="688308" y="194977"/>
                                  <a:pt x="688504" y="195236"/>
                                  <a:pt x="688602" y="195400"/>
                                </a:cubicBezTo>
                                <a:cubicBezTo>
                                  <a:pt x="688700" y="195560"/>
                                  <a:pt x="688799" y="195636"/>
                                  <a:pt x="688897" y="195589"/>
                                </a:cubicBezTo>
                                <a:cubicBezTo>
                                  <a:pt x="688995" y="195540"/>
                                  <a:pt x="689093" y="195356"/>
                                  <a:pt x="689289" y="195106"/>
                                </a:cubicBezTo>
                                <a:cubicBezTo>
                                  <a:pt x="689388" y="194855"/>
                                  <a:pt x="689485" y="194463"/>
                                  <a:pt x="689584" y="194084"/>
                                </a:cubicBezTo>
                                <a:cubicBezTo>
                                  <a:pt x="689682" y="193706"/>
                                  <a:pt x="689780" y="193248"/>
                                  <a:pt x="689878" y="192832"/>
                                </a:cubicBezTo>
                                <a:cubicBezTo>
                                  <a:pt x="690075" y="192416"/>
                                  <a:pt x="690173" y="192018"/>
                                  <a:pt x="690271" y="191589"/>
                                </a:cubicBezTo>
                                <a:cubicBezTo>
                                  <a:pt x="690369" y="191159"/>
                                  <a:pt x="690468" y="190672"/>
                                  <a:pt x="690566" y="190255"/>
                                </a:cubicBezTo>
                                <a:cubicBezTo>
                                  <a:pt x="690762" y="189838"/>
                                  <a:pt x="690860" y="189519"/>
                                  <a:pt x="690958" y="189083"/>
                                </a:cubicBezTo>
                                <a:cubicBezTo>
                                  <a:pt x="691057" y="188647"/>
                                  <a:pt x="691155" y="188290"/>
                                  <a:pt x="691253" y="187638"/>
                                </a:cubicBezTo>
                                <a:cubicBezTo>
                                  <a:pt x="691351" y="186986"/>
                                  <a:pt x="691547" y="186165"/>
                                  <a:pt x="691646" y="185173"/>
                                </a:cubicBezTo>
                                <a:cubicBezTo>
                                  <a:pt x="691743" y="184180"/>
                                  <a:pt x="691842" y="183051"/>
                                  <a:pt x="691940" y="181680"/>
                                </a:cubicBezTo>
                                <a:cubicBezTo>
                                  <a:pt x="692038" y="180317"/>
                                  <a:pt x="692136" y="178670"/>
                                  <a:pt x="692333" y="176965"/>
                                </a:cubicBezTo>
                                <a:cubicBezTo>
                                  <a:pt x="692431" y="175269"/>
                                  <a:pt x="692529" y="173132"/>
                                  <a:pt x="692627" y="171466"/>
                                </a:cubicBezTo>
                                <a:cubicBezTo>
                                  <a:pt x="692726" y="169800"/>
                                  <a:pt x="692824" y="168133"/>
                                  <a:pt x="693020" y="166967"/>
                                </a:cubicBezTo>
                                <a:cubicBezTo>
                                  <a:pt x="693118" y="165810"/>
                                  <a:pt x="693216" y="165036"/>
                                  <a:pt x="693315" y="164487"/>
                                </a:cubicBezTo>
                                <a:cubicBezTo>
                                  <a:pt x="693413" y="164066"/>
                                  <a:pt x="693609" y="163742"/>
                                  <a:pt x="693609" y="163703"/>
                                </a:cubicBezTo>
                                <a:cubicBezTo>
                                  <a:pt x="693805" y="163654"/>
                                  <a:pt x="693904" y="163968"/>
                                  <a:pt x="694002" y="164183"/>
                                </a:cubicBezTo>
                                <a:cubicBezTo>
                                  <a:pt x="694100" y="164379"/>
                                  <a:pt x="694198" y="164771"/>
                                  <a:pt x="694296" y="164938"/>
                                </a:cubicBezTo>
                                <a:cubicBezTo>
                                  <a:pt x="694493" y="165095"/>
                                  <a:pt x="694591" y="165212"/>
                                  <a:pt x="694689" y="165163"/>
                                </a:cubicBezTo>
                                <a:cubicBezTo>
                                  <a:pt x="694787" y="165104"/>
                                  <a:pt x="694885" y="164909"/>
                                  <a:pt x="694984" y="164605"/>
                                </a:cubicBezTo>
                                <a:cubicBezTo>
                                  <a:pt x="695082" y="164301"/>
                                  <a:pt x="695278" y="163752"/>
                                  <a:pt x="695376" y="163350"/>
                                </a:cubicBezTo>
                                <a:cubicBezTo>
                                  <a:pt x="695474" y="162938"/>
                                  <a:pt x="695573" y="162370"/>
                                  <a:pt x="695671" y="162134"/>
                                </a:cubicBezTo>
                                <a:cubicBezTo>
                                  <a:pt x="695769" y="161958"/>
                                  <a:pt x="695965" y="161821"/>
                                  <a:pt x="696063" y="161938"/>
                                </a:cubicBezTo>
                                <a:cubicBezTo>
                                  <a:pt x="696162" y="162095"/>
                                  <a:pt x="696260" y="162527"/>
                                  <a:pt x="696358" y="163066"/>
                                </a:cubicBezTo>
                                <a:cubicBezTo>
                                  <a:pt x="696456" y="163605"/>
                                  <a:pt x="696554" y="164320"/>
                                  <a:pt x="696751" y="165153"/>
                                </a:cubicBezTo>
                                <a:cubicBezTo>
                                  <a:pt x="696849" y="165996"/>
                                  <a:pt x="696947" y="167094"/>
                                  <a:pt x="697045" y="168123"/>
                                </a:cubicBezTo>
                                <a:cubicBezTo>
                                  <a:pt x="697143" y="169143"/>
                                  <a:pt x="697242" y="170368"/>
                                  <a:pt x="697340" y="171299"/>
                                </a:cubicBezTo>
                                <a:cubicBezTo>
                                  <a:pt x="697536" y="172221"/>
                                  <a:pt x="697634" y="173025"/>
                                  <a:pt x="697732" y="173671"/>
                                </a:cubicBezTo>
                                <a:cubicBezTo>
                                  <a:pt x="697831" y="174318"/>
                                  <a:pt x="697929" y="174691"/>
                                  <a:pt x="698027" y="175191"/>
                                </a:cubicBezTo>
                                <a:cubicBezTo>
                                  <a:pt x="698223" y="175701"/>
                                  <a:pt x="698321" y="176132"/>
                                  <a:pt x="698420" y="176700"/>
                                </a:cubicBezTo>
                                <a:cubicBezTo>
                                  <a:pt x="698518" y="177279"/>
                                  <a:pt x="698616" y="178043"/>
                                  <a:pt x="698714" y="178621"/>
                                </a:cubicBezTo>
                                <a:cubicBezTo>
                                  <a:pt x="698812" y="179210"/>
                                  <a:pt x="699009" y="179758"/>
                                  <a:pt x="699107" y="180190"/>
                                </a:cubicBezTo>
                                <a:cubicBezTo>
                                  <a:pt x="699205" y="180621"/>
                                  <a:pt x="699303" y="180954"/>
                                  <a:pt x="699402" y="181219"/>
                                </a:cubicBezTo>
                                <a:cubicBezTo>
                                  <a:pt x="699500" y="181484"/>
                                  <a:pt x="699598" y="181699"/>
                                  <a:pt x="699794" y="181778"/>
                                </a:cubicBezTo>
                                <a:cubicBezTo>
                                  <a:pt x="699892" y="181856"/>
                                  <a:pt x="699990" y="181807"/>
                                  <a:pt x="700089" y="181699"/>
                                </a:cubicBezTo>
                                <a:cubicBezTo>
                                  <a:pt x="700187" y="181591"/>
                                  <a:pt x="700285" y="181346"/>
                                  <a:pt x="700482" y="181121"/>
                                </a:cubicBezTo>
                                <a:cubicBezTo>
                                  <a:pt x="700579" y="180905"/>
                                  <a:pt x="700678" y="180572"/>
                                  <a:pt x="700776" y="180376"/>
                                </a:cubicBezTo>
                                <a:cubicBezTo>
                                  <a:pt x="700874" y="180170"/>
                                  <a:pt x="700972" y="180043"/>
                                  <a:pt x="701070" y="179935"/>
                                </a:cubicBezTo>
                                <a:cubicBezTo>
                                  <a:pt x="701267" y="179827"/>
                                  <a:pt x="701365" y="179778"/>
                                  <a:pt x="701463" y="179719"/>
                                </a:cubicBezTo>
                                <a:cubicBezTo>
                                  <a:pt x="701561" y="179660"/>
                                  <a:pt x="701660" y="179709"/>
                                  <a:pt x="701758" y="179572"/>
                                </a:cubicBezTo>
                                <a:cubicBezTo>
                                  <a:pt x="701856" y="179455"/>
                                  <a:pt x="702052" y="179268"/>
                                  <a:pt x="702151" y="178906"/>
                                </a:cubicBezTo>
                                <a:cubicBezTo>
                                  <a:pt x="702248" y="178494"/>
                                  <a:pt x="702347" y="177700"/>
                                  <a:pt x="702445" y="177141"/>
                                </a:cubicBezTo>
                                <a:cubicBezTo>
                                  <a:pt x="702543" y="176583"/>
                                  <a:pt x="702740" y="175945"/>
                                  <a:pt x="702837" y="175553"/>
                                </a:cubicBezTo>
                                <a:cubicBezTo>
                                  <a:pt x="702936" y="175161"/>
                                  <a:pt x="703034" y="174877"/>
                                  <a:pt x="703132" y="174809"/>
                                </a:cubicBezTo>
                                <a:cubicBezTo>
                                  <a:pt x="703230" y="174769"/>
                                  <a:pt x="703426" y="174936"/>
                                  <a:pt x="703525" y="175171"/>
                                </a:cubicBezTo>
                                <a:cubicBezTo>
                                  <a:pt x="703623" y="175544"/>
                                  <a:pt x="703721" y="176308"/>
                                  <a:pt x="703819" y="177053"/>
                                </a:cubicBezTo>
                                <a:cubicBezTo>
                                  <a:pt x="703918" y="177798"/>
                                  <a:pt x="704016" y="178827"/>
                                  <a:pt x="704212" y="179660"/>
                                </a:cubicBezTo>
                                <a:cubicBezTo>
                                  <a:pt x="704310" y="180503"/>
                                  <a:pt x="704409" y="181464"/>
                                  <a:pt x="704506" y="182062"/>
                                </a:cubicBezTo>
                                <a:cubicBezTo>
                                  <a:pt x="704605" y="182667"/>
                                  <a:pt x="704703" y="183092"/>
                                  <a:pt x="704801" y="183273"/>
                                </a:cubicBezTo>
                                <a:cubicBezTo>
                                  <a:pt x="704899" y="183425"/>
                                  <a:pt x="705095" y="183261"/>
                                  <a:pt x="705194" y="183144"/>
                                </a:cubicBezTo>
                                <a:cubicBezTo>
                                  <a:pt x="705292" y="183008"/>
                                  <a:pt x="705390" y="182683"/>
                                  <a:pt x="705488" y="182454"/>
                                </a:cubicBezTo>
                                <a:cubicBezTo>
                                  <a:pt x="705586" y="182219"/>
                                  <a:pt x="705783" y="181993"/>
                                  <a:pt x="705881" y="181758"/>
                                </a:cubicBezTo>
                                <a:cubicBezTo>
                                  <a:pt x="705979" y="181533"/>
                                  <a:pt x="706077" y="181386"/>
                                  <a:pt x="706176" y="181091"/>
                                </a:cubicBezTo>
                                <a:cubicBezTo>
                                  <a:pt x="706274" y="180797"/>
                                  <a:pt x="706470" y="180425"/>
                                  <a:pt x="706568" y="180004"/>
                                </a:cubicBezTo>
                                <a:cubicBezTo>
                                  <a:pt x="706667" y="179572"/>
                                  <a:pt x="706765" y="178974"/>
                                  <a:pt x="706863" y="178553"/>
                                </a:cubicBezTo>
                                <a:cubicBezTo>
                                  <a:pt x="706961" y="178121"/>
                                  <a:pt x="707059" y="177788"/>
                                  <a:pt x="707255" y="177435"/>
                                </a:cubicBezTo>
                                <a:cubicBezTo>
                                  <a:pt x="707354" y="177083"/>
                                  <a:pt x="707452" y="176700"/>
                                  <a:pt x="707550" y="176426"/>
                                </a:cubicBezTo>
                                <a:cubicBezTo>
                                  <a:pt x="707648" y="176151"/>
                                  <a:pt x="707746" y="175926"/>
                                  <a:pt x="707845" y="175808"/>
                                </a:cubicBezTo>
                                <a:cubicBezTo>
                                  <a:pt x="708041" y="175681"/>
                                  <a:pt x="708139" y="175681"/>
                                  <a:pt x="708237" y="175681"/>
                                </a:cubicBezTo>
                                <a:cubicBezTo>
                                  <a:pt x="708335" y="175681"/>
                                  <a:pt x="708434" y="175651"/>
                                  <a:pt x="708532" y="175798"/>
                                </a:cubicBezTo>
                                <a:cubicBezTo>
                                  <a:pt x="708728" y="175965"/>
                                  <a:pt x="708826" y="176288"/>
                                  <a:pt x="708925" y="176641"/>
                                </a:cubicBezTo>
                                <a:cubicBezTo>
                                  <a:pt x="709023" y="176994"/>
                                  <a:pt x="709121" y="177426"/>
                                  <a:pt x="709219" y="177896"/>
                                </a:cubicBezTo>
                                <a:cubicBezTo>
                                  <a:pt x="709317" y="178376"/>
                                  <a:pt x="709514" y="178935"/>
                                  <a:pt x="709612" y="179484"/>
                                </a:cubicBezTo>
                                <a:cubicBezTo>
                                  <a:pt x="709710" y="180023"/>
                                  <a:pt x="709808" y="180690"/>
                                  <a:pt x="709906" y="181160"/>
                                </a:cubicBezTo>
                                <a:cubicBezTo>
                                  <a:pt x="710004" y="181640"/>
                                  <a:pt x="710200" y="182033"/>
                                  <a:pt x="710299" y="182327"/>
                                </a:cubicBezTo>
                                <a:cubicBezTo>
                                  <a:pt x="710397" y="182624"/>
                                  <a:pt x="710495" y="182795"/>
                                  <a:pt x="710593" y="182942"/>
                                </a:cubicBezTo>
                                <a:cubicBezTo>
                                  <a:pt x="710692" y="183089"/>
                                  <a:pt x="710790" y="183174"/>
                                  <a:pt x="710986" y="183209"/>
                                </a:cubicBezTo>
                                <a:cubicBezTo>
                                  <a:pt x="711084" y="183242"/>
                                  <a:pt x="711183" y="183194"/>
                                  <a:pt x="711281" y="183144"/>
                                </a:cubicBezTo>
                                <a:cubicBezTo>
                                  <a:pt x="711379" y="183092"/>
                                  <a:pt x="711477" y="183002"/>
                                  <a:pt x="711575" y="182905"/>
                                </a:cubicBezTo>
                                <a:cubicBezTo>
                                  <a:pt x="711772" y="182812"/>
                                  <a:pt x="711870" y="182777"/>
                                  <a:pt x="711968" y="182563"/>
                                </a:cubicBezTo>
                                <a:cubicBezTo>
                                  <a:pt x="712066" y="182336"/>
                                  <a:pt x="712164" y="181974"/>
                                  <a:pt x="712262" y="181552"/>
                                </a:cubicBezTo>
                                <a:cubicBezTo>
                                  <a:pt x="712458" y="181131"/>
                                  <a:pt x="712557" y="180494"/>
                                  <a:pt x="712655" y="180033"/>
                                </a:cubicBezTo>
                                <a:cubicBezTo>
                                  <a:pt x="712753" y="179572"/>
                                  <a:pt x="712851" y="179278"/>
                                  <a:pt x="712950" y="178808"/>
                                </a:cubicBezTo>
                                <a:cubicBezTo>
                                  <a:pt x="713048" y="178327"/>
                                  <a:pt x="713244" y="177710"/>
                                  <a:pt x="713342" y="177190"/>
                                </a:cubicBezTo>
                                <a:cubicBezTo>
                                  <a:pt x="713441" y="176681"/>
                                  <a:pt x="713539" y="176093"/>
                                  <a:pt x="713637" y="175701"/>
                                </a:cubicBezTo>
                                <a:cubicBezTo>
                                  <a:pt x="713735" y="175308"/>
                                  <a:pt x="713931" y="175112"/>
                                  <a:pt x="714030" y="174858"/>
                                </a:cubicBezTo>
                                <a:cubicBezTo>
                                  <a:pt x="714128" y="174612"/>
                                  <a:pt x="714226" y="174279"/>
                                  <a:pt x="714324" y="174191"/>
                                </a:cubicBezTo>
                                <a:cubicBezTo>
                                  <a:pt x="714422" y="174112"/>
                                  <a:pt x="714520" y="174309"/>
                                  <a:pt x="714717" y="174358"/>
                                </a:cubicBezTo>
                                <a:cubicBezTo>
                                  <a:pt x="714815" y="174397"/>
                                  <a:pt x="714913" y="174397"/>
                                  <a:pt x="715011" y="174446"/>
                                </a:cubicBezTo>
                                <a:cubicBezTo>
                                  <a:pt x="715109" y="174485"/>
                                  <a:pt x="715306" y="174485"/>
                                  <a:pt x="715306" y="174681"/>
                                </a:cubicBezTo>
                                <a:cubicBezTo>
                                  <a:pt x="715502" y="174955"/>
                                  <a:pt x="715600" y="175563"/>
                                  <a:pt x="715699" y="176102"/>
                                </a:cubicBezTo>
                                <a:cubicBezTo>
                                  <a:pt x="715797" y="176641"/>
                                  <a:pt x="715895" y="177269"/>
                                  <a:pt x="715993" y="177906"/>
                                </a:cubicBezTo>
                                <a:cubicBezTo>
                                  <a:pt x="716189" y="178543"/>
                                  <a:pt x="716288" y="179347"/>
                                  <a:pt x="716386" y="179935"/>
                                </a:cubicBezTo>
                                <a:cubicBezTo>
                                  <a:pt x="716484" y="180513"/>
                                  <a:pt x="716582" y="181131"/>
                                  <a:pt x="716680" y="181415"/>
                                </a:cubicBezTo>
                                <a:cubicBezTo>
                                  <a:pt x="716778" y="181591"/>
                                  <a:pt x="716975" y="181660"/>
                                  <a:pt x="717073" y="181601"/>
                                </a:cubicBezTo>
                                <a:cubicBezTo>
                                  <a:pt x="717171" y="181503"/>
                                  <a:pt x="717269" y="181219"/>
                                  <a:pt x="717367" y="180797"/>
                                </a:cubicBezTo>
                                <a:cubicBezTo>
                                  <a:pt x="717466" y="180347"/>
                                  <a:pt x="717564" y="179660"/>
                                  <a:pt x="717760" y="178886"/>
                                </a:cubicBezTo>
                                <a:cubicBezTo>
                                  <a:pt x="717858" y="178121"/>
                                  <a:pt x="717957" y="177180"/>
                                  <a:pt x="718055" y="176191"/>
                                </a:cubicBezTo>
                                <a:cubicBezTo>
                                  <a:pt x="718153" y="175191"/>
                                  <a:pt x="718251" y="174063"/>
                                  <a:pt x="718447" y="172917"/>
                                </a:cubicBezTo>
                                <a:cubicBezTo>
                                  <a:pt x="718546" y="171780"/>
                                  <a:pt x="718644" y="170594"/>
                                  <a:pt x="718742" y="169349"/>
                                </a:cubicBezTo>
                                <a:cubicBezTo>
                                  <a:pt x="718840" y="168104"/>
                                  <a:pt x="718938" y="166781"/>
                                  <a:pt x="719036" y="165428"/>
                                </a:cubicBezTo>
                                <a:cubicBezTo>
                                  <a:pt x="719233" y="164075"/>
                                  <a:pt x="719331" y="162556"/>
                                  <a:pt x="719429" y="161252"/>
                                </a:cubicBezTo>
                                <a:cubicBezTo>
                                  <a:pt x="719527" y="159939"/>
                                  <a:pt x="719625" y="158822"/>
                                  <a:pt x="719724" y="157586"/>
                                </a:cubicBezTo>
                                <a:cubicBezTo>
                                  <a:pt x="719920" y="156351"/>
                                  <a:pt x="720018" y="155087"/>
                                  <a:pt x="720117" y="153852"/>
                                </a:cubicBezTo>
                                <a:cubicBezTo>
                                  <a:pt x="720215" y="152617"/>
                                  <a:pt x="720313" y="151078"/>
                                  <a:pt x="720411" y="150176"/>
                                </a:cubicBezTo>
                                <a:cubicBezTo>
                                  <a:pt x="720509" y="149294"/>
                                  <a:pt x="720705" y="148833"/>
                                  <a:pt x="720804" y="148441"/>
                                </a:cubicBezTo>
                                <a:cubicBezTo>
                                  <a:pt x="720902" y="148069"/>
                                  <a:pt x="721000" y="147912"/>
                                  <a:pt x="721098" y="147745"/>
                                </a:cubicBezTo>
                                <a:cubicBezTo>
                                  <a:pt x="721196" y="147559"/>
                                  <a:pt x="721294" y="147226"/>
                                  <a:pt x="721491" y="147343"/>
                                </a:cubicBezTo>
                                <a:cubicBezTo>
                                  <a:pt x="721589" y="147461"/>
                                  <a:pt x="721687" y="148088"/>
                                  <a:pt x="721785" y="148461"/>
                                </a:cubicBezTo>
                                <a:cubicBezTo>
                                  <a:pt x="721883" y="148823"/>
                                  <a:pt x="721982" y="149225"/>
                                  <a:pt x="722178" y="149549"/>
                                </a:cubicBezTo>
                                <a:cubicBezTo>
                                  <a:pt x="722276" y="149872"/>
                                  <a:pt x="722375" y="150049"/>
                                  <a:pt x="722473" y="150372"/>
                                </a:cubicBezTo>
                                <a:cubicBezTo>
                                  <a:pt x="722571" y="150696"/>
                                  <a:pt x="722669" y="151195"/>
                                  <a:pt x="722767" y="151499"/>
                                </a:cubicBezTo>
                                <a:cubicBezTo>
                                  <a:pt x="722963" y="151793"/>
                                  <a:pt x="723062" y="151999"/>
                                  <a:pt x="723160" y="152176"/>
                                </a:cubicBezTo>
                                <a:cubicBezTo>
                                  <a:pt x="723258" y="152362"/>
                                  <a:pt x="723356" y="152372"/>
                                  <a:pt x="723455" y="152587"/>
                                </a:cubicBezTo>
                                <a:cubicBezTo>
                                  <a:pt x="723552" y="152803"/>
                                  <a:pt x="723749" y="153009"/>
                                  <a:pt x="723847" y="153470"/>
                                </a:cubicBezTo>
                                <a:cubicBezTo>
                                  <a:pt x="723945" y="153930"/>
                                  <a:pt x="724043" y="154587"/>
                                  <a:pt x="724141" y="155332"/>
                                </a:cubicBezTo>
                                <a:cubicBezTo>
                                  <a:pt x="724240" y="156087"/>
                                  <a:pt x="724436" y="156930"/>
                                  <a:pt x="724534" y="157959"/>
                                </a:cubicBezTo>
                                <a:cubicBezTo>
                                  <a:pt x="724633" y="158988"/>
                                  <a:pt x="724731" y="160253"/>
                                  <a:pt x="724829" y="161507"/>
                                </a:cubicBezTo>
                                <a:cubicBezTo>
                                  <a:pt x="724927" y="162762"/>
                                  <a:pt x="725025" y="164261"/>
                                  <a:pt x="725221" y="165477"/>
                                </a:cubicBezTo>
                                <a:cubicBezTo>
                                  <a:pt x="725320" y="166692"/>
                                  <a:pt x="725418" y="167849"/>
                                  <a:pt x="725516" y="168790"/>
                                </a:cubicBezTo>
                                <a:cubicBezTo>
                                  <a:pt x="725614" y="169731"/>
                                  <a:pt x="725713" y="170427"/>
                                  <a:pt x="725909" y="171133"/>
                                </a:cubicBezTo>
                                <a:cubicBezTo>
                                  <a:pt x="726007" y="171839"/>
                                  <a:pt x="726105" y="172358"/>
                                  <a:pt x="726203" y="173044"/>
                                </a:cubicBezTo>
                                <a:cubicBezTo>
                                  <a:pt x="726301" y="173730"/>
                                  <a:pt x="726399" y="174436"/>
                                  <a:pt x="726498" y="175240"/>
                                </a:cubicBezTo>
                                <a:cubicBezTo>
                                  <a:pt x="726694" y="176034"/>
                                  <a:pt x="726792" y="176955"/>
                                  <a:pt x="726891" y="177847"/>
                                </a:cubicBezTo>
                                <a:cubicBezTo>
                                  <a:pt x="726989" y="178739"/>
                                  <a:pt x="727087" y="179660"/>
                                  <a:pt x="727185" y="180611"/>
                                </a:cubicBezTo>
                                <a:cubicBezTo>
                                  <a:pt x="727283" y="181562"/>
                                  <a:pt x="727480" y="182531"/>
                                  <a:pt x="727578" y="183556"/>
                                </a:cubicBezTo>
                                <a:cubicBezTo>
                                  <a:pt x="727676" y="184581"/>
                                  <a:pt x="727774" y="185754"/>
                                  <a:pt x="727872" y="186760"/>
                                </a:cubicBezTo>
                                <a:cubicBezTo>
                                  <a:pt x="727970" y="187765"/>
                                  <a:pt x="728167" y="188796"/>
                                  <a:pt x="728265" y="189591"/>
                                </a:cubicBezTo>
                                <a:cubicBezTo>
                                  <a:pt x="728363" y="190386"/>
                                  <a:pt x="728461" y="190938"/>
                                  <a:pt x="728559" y="191527"/>
                                </a:cubicBezTo>
                                <a:cubicBezTo>
                                  <a:pt x="728657" y="192117"/>
                                  <a:pt x="728756" y="192660"/>
                                  <a:pt x="728952" y="193129"/>
                                </a:cubicBezTo>
                                <a:cubicBezTo>
                                  <a:pt x="729050" y="193599"/>
                                  <a:pt x="729149" y="193976"/>
                                  <a:pt x="729247" y="194345"/>
                                </a:cubicBezTo>
                                <a:cubicBezTo>
                                  <a:pt x="729345" y="194713"/>
                                  <a:pt x="729443" y="194979"/>
                                  <a:pt x="729640" y="195343"/>
                                </a:cubicBezTo>
                                <a:cubicBezTo>
                                  <a:pt x="729738" y="195705"/>
                                  <a:pt x="729836" y="196152"/>
                                  <a:pt x="729934" y="196523"/>
                                </a:cubicBezTo>
                                <a:cubicBezTo>
                                  <a:pt x="730032" y="196892"/>
                                  <a:pt x="730130" y="197142"/>
                                  <a:pt x="730229" y="197561"/>
                                </a:cubicBezTo>
                                <a:cubicBezTo>
                                  <a:pt x="730425" y="197980"/>
                                  <a:pt x="730523" y="198601"/>
                                  <a:pt x="730621" y="199038"/>
                                </a:cubicBezTo>
                                <a:cubicBezTo>
                                  <a:pt x="730719" y="199476"/>
                                  <a:pt x="730818" y="199930"/>
                                  <a:pt x="730915" y="200189"/>
                                </a:cubicBezTo>
                                <a:cubicBezTo>
                                  <a:pt x="731014" y="200427"/>
                                  <a:pt x="731210" y="200475"/>
                                  <a:pt x="731308" y="200584"/>
                                </a:cubicBezTo>
                                <a:cubicBezTo>
                                  <a:pt x="731407" y="200700"/>
                                  <a:pt x="731505" y="200904"/>
                                  <a:pt x="731603" y="200889"/>
                                </a:cubicBezTo>
                                <a:cubicBezTo>
                                  <a:pt x="731701" y="200871"/>
                                  <a:pt x="731898" y="200646"/>
                                  <a:pt x="731996" y="200485"/>
                                </a:cubicBezTo>
                                <a:cubicBezTo>
                                  <a:pt x="732094" y="200322"/>
                                  <a:pt x="732192" y="200074"/>
                                  <a:pt x="732290" y="199920"/>
                                </a:cubicBezTo>
                                <a:cubicBezTo>
                                  <a:pt x="732388" y="199765"/>
                                  <a:pt x="732487" y="199766"/>
                                  <a:pt x="732683" y="199556"/>
                                </a:cubicBezTo>
                                <a:cubicBezTo>
                                  <a:pt x="732781" y="199345"/>
                                  <a:pt x="732879" y="199019"/>
                                  <a:pt x="732977" y="198657"/>
                                </a:cubicBezTo>
                                <a:cubicBezTo>
                                  <a:pt x="733076" y="198294"/>
                                  <a:pt x="733173" y="197901"/>
                                  <a:pt x="733272" y="197379"/>
                                </a:cubicBezTo>
                                <a:cubicBezTo>
                                  <a:pt x="733468" y="196858"/>
                                  <a:pt x="733566" y="196291"/>
                                  <a:pt x="733665" y="195531"/>
                                </a:cubicBezTo>
                                <a:cubicBezTo>
                                  <a:pt x="733763" y="194769"/>
                                  <a:pt x="733861" y="193866"/>
                                  <a:pt x="733959" y="192818"/>
                                </a:cubicBezTo>
                                <a:cubicBezTo>
                                  <a:pt x="734156" y="191768"/>
                                  <a:pt x="734254" y="190502"/>
                                  <a:pt x="734352" y="189238"/>
                                </a:cubicBezTo>
                                <a:cubicBezTo>
                                  <a:pt x="734450" y="187973"/>
                                  <a:pt x="734548" y="186506"/>
                                  <a:pt x="734646" y="185231"/>
                                </a:cubicBezTo>
                                <a:cubicBezTo>
                                  <a:pt x="734745" y="183955"/>
                                  <a:pt x="734941" y="182793"/>
                                  <a:pt x="735039" y="181582"/>
                                </a:cubicBezTo>
                                <a:cubicBezTo>
                                  <a:pt x="735137" y="180376"/>
                                  <a:pt x="735235" y="179190"/>
                                  <a:pt x="735334" y="177965"/>
                                </a:cubicBezTo>
                                <a:cubicBezTo>
                                  <a:pt x="735432" y="176739"/>
                                  <a:pt x="735530" y="175553"/>
                                  <a:pt x="735726" y="174240"/>
                                </a:cubicBezTo>
                                <a:cubicBezTo>
                                  <a:pt x="735824" y="172936"/>
                                  <a:pt x="735923" y="171613"/>
                                  <a:pt x="736021" y="170113"/>
                                </a:cubicBezTo>
                                <a:cubicBezTo>
                                  <a:pt x="736119" y="168614"/>
                                  <a:pt x="736217" y="166898"/>
                                  <a:pt x="736414" y="165212"/>
                                </a:cubicBezTo>
                                <a:cubicBezTo>
                                  <a:pt x="736512" y="163536"/>
                                  <a:pt x="736610" y="161782"/>
                                  <a:pt x="736708" y="160027"/>
                                </a:cubicBezTo>
                                <a:cubicBezTo>
                                  <a:pt x="736806" y="158273"/>
                                  <a:pt x="736904" y="156420"/>
                                  <a:pt x="737003" y="154685"/>
                                </a:cubicBezTo>
                                <a:cubicBezTo>
                                  <a:pt x="737199" y="152950"/>
                                  <a:pt x="737297" y="151088"/>
                                  <a:pt x="737395" y="149598"/>
                                </a:cubicBezTo>
                                <a:cubicBezTo>
                                  <a:pt x="737493" y="148108"/>
                                  <a:pt x="737592" y="146716"/>
                                  <a:pt x="737690" y="145736"/>
                                </a:cubicBezTo>
                                <a:cubicBezTo>
                                  <a:pt x="737886" y="144756"/>
                                  <a:pt x="737984" y="144168"/>
                                  <a:pt x="738082" y="143717"/>
                                </a:cubicBezTo>
                                <a:cubicBezTo>
                                  <a:pt x="738181" y="143344"/>
                                  <a:pt x="738279" y="143138"/>
                                  <a:pt x="738377" y="143030"/>
                                </a:cubicBezTo>
                                <a:cubicBezTo>
                                  <a:pt x="738475" y="142903"/>
                                  <a:pt x="738672" y="142913"/>
                                  <a:pt x="738770" y="142923"/>
                                </a:cubicBezTo>
                                <a:cubicBezTo>
                                  <a:pt x="738868" y="142932"/>
                                  <a:pt x="738966" y="142932"/>
                                  <a:pt x="739064" y="143099"/>
                                </a:cubicBezTo>
                                <a:cubicBezTo>
                                  <a:pt x="739162" y="143285"/>
                                  <a:pt x="739261" y="143677"/>
                                  <a:pt x="739457" y="144070"/>
                                </a:cubicBezTo>
                                <a:cubicBezTo>
                                  <a:pt x="739555" y="144471"/>
                                  <a:pt x="739653" y="145069"/>
                                  <a:pt x="739751" y="145461"/>
                                </a:cubicBezTo>
                                <a:cubicBezTo>
                                  <a:pt x="739850" y="145854"/>
                                  <a:pt x="739948" y="146108"/>
                                  <a:pt x="740144" y="146441"/>
                                </a:cubicBezTo>
                                <a:cubicBezTo>
                                  <a:pt x="740242" y="146785"/>
                                  <a:pt x="740341" y="147157"/>
                                  <a:pt x="740439" y="147471"/>
                                </a:cubicBezTo>
                                <a:cubicBezTo>
                                  <a:pt x="740537" y="147784"/>
                                  <a:pt x="740635" y="148010"/>
                                  <a:pt x="740733" y="148304"/>
                                </a:cubicBezTo>
                                <a:cubicBezTo>
                                  <a:pt x="740930" y="148608"/>
                                  <a:pt x="741028" y="148902"/>
                                  <a:pt x="741126" y="149274"/>
                                </a:cubicBezTo>
                                <a:cubicBezTo>
                                  <a:pt x="741224" y="149637"/>
                                  <a:pt x="741322" y="150117"/>
                                  <a:pt x="741420" y="150490"/>
                                </a:cubicBezTo>
                                <a:cubicBezTo>
                                  <a:pt x="741617" y="150862"/>
                                  <a:pt x="741715" y="151166"/>
                                  <a:pt x="741813" y="151499"/>
                                </a:cubicBezTo>
                                <a:cubicBezTo>
                                  <a:pt x="741911" y="151823"/>
                                  <a:pt x="742009" y="152185"/>
                                  <a:pt x="742108" y="152470"/>
                                </a:cubicBezTo>
                                <a:cubicBezTo>
                                  <a:pt x="742206" y="152754"/>
                                  <a:pt x="742402" y="153038"/>
                                  <a:pt x="742500" y="153205"/>
                                </a:cubicBezTo>
                                <a:cubicBezTo>
                                  <a:pt x="742599" y="153362"/>
                                  <a:pt x="742697" y="153420"/>
                                  <a:pt x="742795" y="153460"/>
                                </a:cubicBezTo>
                                <a:cubicBezTo>
                                  <a:pt x="742893" y="153509"/>
                                  <a:pt x="742992" y="153460"/>
                                  <a:pt x="743188" y="153479"/>
                                </a:cubicBezTo>
                                <a:cubicBezTo>
                                  <a:pt x="743286" y="153509"/>
                                  <a:pt x="743384" y="153538"/>
                                  <a:pt x="743482" y="153597"/>
                                </a:cubicBezTo>
                                <a:cubicBezTo>
                                  <a:pt x="743581" y="153656"/>
                                  <a:pt x="743678" y="153773"/>
                                  <a:pt x="743875" y="153832"/>
                                </a:cubicBezTo>
                                <a:cubicBezTo>
                                  <a:pt x="743973" y="153891"/>
                                  <a:pt x="744071" y="153940"/>
                                  <a:pt x="744170" y="153940"/>
                                </a:cubicBezTo>
                                <a:cubicBezTo>
                                  <a:pt x="744267" y="153950"/>
                                  <a:pt x="744366" y="153920"/>
                                  <a:pt x="744464" y="153862"/>
                                </a:cubicBezTo>
                                <a:cubicBezTo>
                                  <a:pt x="744562" y="153803"/>
                                  <a:pt x="744758" y="153764"/>
                                  <a:pt x="744857" y="153568"/>
                                </a:cubicBezTo>
                                <a:cubicBezTo>
                                  <a:pt x="744955" y="153342"/>
                                  <a:pt x="745053" y="152950"/>
                                  <a:pt x="745151" y="152499"/>
                                </a:cubicBezTo>
                                <a:cubicBezTo>
                                  <a:pt x="745250" y="152058"/>
                                  <a:pt x="745446" y="151382"/>
                                  <a:pt x="745544" y="150882"/>
                                </a:cubicBezTo>
                                <a:cubicBezTo>
                                  <a:pt x="745642" y="150372"/>
                                  <a:pt x="745740" y="149921"/>
                                  <a:pt x="745839" y="149470"/>
                                </a:cubicBezTo>
                                <a:cubicBezTo>
                                  <a:pt x="745936" y="149029"/>
                                  <a:pt x="746133" y="148529"/>
                                  <a:pt x="746231" y="148196"/>
                                </a:cubicBezTo>
                                <a:cubicBezTo>
                                  <a:pt x="746329" y="147863"/>
                                  <a:pt x="746427" y="147637"/>
                                  <a:pt x="746525" y="147471"/>
                                </a:cubicBezTo>
                                <a:cubicBezTo>
                                  <a:pt x="746624" y="147304"/>
                                  <a:pt x="746722" y="147236"/>
                                  <a:pt x="746918" y="147196"/>
                                </a:cubicBezTo>
                                <a:cubicBezTo>
                                  <a:pt x="746918" y="147167"/>
                                  <a:pt x="747115" y="147108"/>
                                  <a:pt x="747213" y="147265"/>
                                </a:cubicBezTo>
                                <a:cubicBezTo>
                                  <a:pt x="747311" y="147451"/>
                                  <a:pt x="747409" y="147902"/>
                                  <a:pt x="747606" y="148373"/>
                                </a:cubicBezTo>
                                <a:cubicBezTo>
                                  <a:pt x="747704" y="148833"/>
                                  <a:pt x="747802" y="149333"/>
                                  <a:pt x="747900" y="150039"/>
                                </a:cubicBezTo>
                                <a:cubicBezTo>
                                  <a:pt x="747998" y="150735"/>
                                  <a:pt x="748097" y="151627"/>
                                  <a:pt x="748194" y="152578"/>
                                </a:cubicBezTo>
                                <a:cubicBezTo>
                                  <a:pt x="748391" y="153528"/>
                                  <a:pt x="748489" y="154871"/>
                                  <a:pt x="748587" y="155724"/>
                                </a:cubicBezTo>
                                <a:cubicBezTo>
                                  <a:pt x="748685" y="156587"/>
                                  <a:pt x="748784" y="157185"/>
                                  <a:pt x="748882" y="157724"/>
                                </a:cubicBezTo>
                                <a:cubicBezTo>
                                  <a:pt x="748980" y="158253"/>
                                  <a:pt x="749176" y="158655"/>
                                  <a:pt x="749274" y="158949"/>
                                </a:cubicBezTo>
                                <a:cubicBezTo>
                                  <a:pt x="749373" y="159223"/>
                                  <a:pt x="749471" y="159419"/>
                                  <a:pt x="749569" y="159439"/>
                                </a:cubicBezTo>
                                <a:cubicBezTo>
                                  <a:pt x="749667" y="159468"/>
                                  <a:pt x="749864" y="159223"/>
                                  <a:pt x="749962" y="159106"/>
                                </a:cubicBezTo>
                                <a:cubicBezTo>
                                  <a:pt x="750060" y="158988"/>
                                  <a:pt x="750158" y="158949"/>
                                  <a:pt x="750256" y="158733"/>
                                </a:cubicBezTo>
                                <a:cubicBezTo>
                                  <a:pt x="750355" y="158508"/>
                                  <a:pt x="750453" y="158165"/>
                                  <a:pt x="750649" y="157792"/>
                                </a:cubicBezTo>
                                <a:cubicBezTo>
                                  <a:pt x="750747" y="157430"/>
                                  <a:pt x="750845" y="156881"/>
                                  <a:pt x="750944" y="156518"/>
                                </a:cubicBezTo>
                                <a:cubicBezTo>
                                  <a:pt x="751041" y="156155"/>
                                  <a:pt x="751140" y="155891"/>
                                  <a:pt x="751336" y="155636"/>
                                </a:cubicBezTo>
                                <a:cubicBezTo>
                                  <a:pt x="751434" y="155381"/>
                                  <a:pt x="751533" y="155214"/>
                                  <a:pt x="751631" y="155008"/>
                                </a:cubicBezTo>
                                <a:cubicBezTo>
                                  <a:pt x="751729" y="154793"/>
                                  <a:pt x="751827" y="154577"/>
                                  <a:pt x="751925" y="154352"/>
                                </a:cubicBezTo>
                                <a:cubicBezTo>
                                  <a:pt x="752122" y="154117"/>
                                  <a:pt x="752220" y="153832"/>
                                  <a:pt x="752318" y="153636"/>
                                </a:cubicBezTo>
                                <a:cubicBezTo>
                                  <a:pt x="752416" y="153450"/>
                                  <a:pt x="752514" y="153303"/>
                                  <a:pt x="752613" y="153205"/>
                                </a:cubicBezTo>
                                <a:cubicBezTo>
                                  <a:pt x="752711" y="153107"/>
                                  <a:pt x="752907" y="153146"/>
                                  <a:pt x="753005" y="153077"/>
                                </a:cubicBezTo>
                                <a:cubicBezTo>
                                  <a:pt x="753103" y="153009"/>
                                  <a:pt x="753202" y="152813"/>
                                  <a:pt x="753299" y="152783"/>
                                </a:cubicBezTo>
                                <a:cubicBezTo>
                                  <a:pt x="753398" y="152744"/>
                                  <a:pt x="753594" y="152715"/>
                                  <a:pt x="753692" y="152852"/>
                                </a:cubicBezTo>
                                <a:cubicBezTo>
                                  <a:pt x="753791" y="152989"/>
                                  <a:pt x="753889" y="153391"/>
                                  <a:pt x="753987" y="153626"/>
                                </a:cubicBezTo>
                                <a:cubicBezTo>
                                  <a:pt x="754085" y="153862"/>
                                  <a:pt x="754183" y="154038"/>
                                  <a:pt x="754380" y="154263"/>
                                </a:cubicBezTo>
                                <a:cubicBezTo>
                                  <a:pt x="754478" y="154489"/>
                                  <a:pt x="754576" y="154685"/>
                                  <a:pt x="754674" y="154989"/>
                                </a:cubicBezTo>
                                <a:cubicBezTo>
                                  <a:pt x="754772" y="155293"/>
                                  <a:pt x="754871" y="155704"/>
                                  <a:pt x="754969" y="156096"/>
                                </a:cubicBezTo>
                                <a:cubicBezTo>
                                  <a:pt x="755165" y="156479"/>
                                  <a:pt x="755263" y="156792"/>
                                  <a:pt x="755361" y="157292"/>
                                </a:cubicBezTo>
                                <a:cubicBezTo>
                                  <a:pt x="755460" y="157782"/>
                                  <a:pt x="755557" y="158429"/>
                                  <a:pt x="755656" y="159057"/>
                                </a:cubicBezTo>
                                <a:cubicBezTo>
                                  <a:pt x="755852" y="159684"/>
                                  <a:pt x="755950" y="160419"/>
                                  <a:pt x="756049" y="161046"/>
                                </a:cubicBezTo>
                                <a:cubicBezTo>
                                  <a:pt x="756147" y="161684"/>
                                  <a:pt x="756245" y="162233"/>
                                  <a:pt x="756343" y="162860"/>
                                </a:cubicBezTo>
                                <a:cubicBezTo>
                                  <a:pt x="756441" y="163487"/>
                                  <a:pt x="756638" y="164193"/>
                                  <a:pt x="756736" y="164830"/>
                                </a:cubicBezTo>
                                <a:cubicBezTo>
                                  <a:pt x="756834" y="165477"/>
                                  <a:pt x="756933" y="166124"/>
                                  <a:pt x="757030" y="166722"/>
                                </a:cubicBezTo>
                                <a:cubicBezTo>
                                  <a:pt x="757129" y="167320"/>
                                  <a:pt x="757325" y="167829"/>
                                  <a:pt x="757423" y="168418"/>
                                </a:cubicBezTo>
                                <a:cubicBezTo>
                                  <a:pt x="757521" y="169015"/>
                                  <a:pt x="757619" y="169711"/>
                                  <a:pt x="757718" y="170290"/>
                                </a:cubicBezTo>
                                <a:cubicBezTo>
                                  <a:pt x="757816" y="170878"/>
                                  <a:pt x="757914" y="171486"/>
                                  <a:pt x="758110" y="171936"/>
                                </a:cubicBezTo>
                                <a:cubicBezTo>
                                  <a:pt x="758208" y="172378"/>
                                  <a:pt x="758307" y="172760"/>
                                  <a:pt x="758405" y="172975"/>
                                </a:cubicBezTo>
                                <a:cubicBezTo>
                                  <a:pt x="758503" y="173162"/>
                                  <a:pt x="758601" y="173309"/>
                                  <a:pt x="758699" y="173230"/>
                                </a:cubicBezTo>
                                <a:cubicBezTo>
                                  <a:pt x="758896" y="173142"/>
                                  <a:pt x="758994" y="172750"/>
                                  <a:pt x="759092" y="172436"/>
                                </a:cubicBezTo>
                                <a:cubicBezTo>
                                  <a:pt x="759191" y="172123"/>
                                  <a:pt x="759288" y="171652"/>
                                  <a:pt x="759387" y="171348"/>
                                </a:cubicBezTo>
                                <a:cubicBezTo>
                                  <a:pt x="759583" y="171045"/>
                                  <a:pt x="759681" y="170741"/>
                                  <a:pt x="759779" y="170623"/>
                                </a:cubicBezTo>
                                <a:cubicBezTo>
                                  <a:pt x="759877" y="170515"/>
                                  <a:pt x="759976" y="170505"/>
                                  <a:pt x="760074" y="170633"/>
                                </a:cubicBezTo>
                                <a:cubicBezTo>
                                  <a:pt x="760172" y="170770"/>
                                  <a:pt x="760368" y="171231"/>
                                  <a:pt x="760466" y="171446"/>
                                </a:cubicBezTo>
                                <a:cubicBezTo>
                                  <a:pt x="760565" y="171672"/>
                                  <a:pt x="760663" y="171927"/>
                                  <a:pt x="760761" y="171956"/>
                                </a:cubicBezTo>
                                <a:cubicBezTo>
                                  <a:pt x="760859" y="171985"/>
                                  <a:pt x="761056" y="171839"/>
                                  <a:pt x="761154" y="171633"/>
                                </a:cubicBezTo>
                                <a:cubicBezTo>
                                  <a:pt x="761252" y="171417"/>
                                  <a:pt x="761350" y="171113"/>
                                  <a:pt x="761449" y="170623"/>
                                </a:cubicBezTo>
                                <a:cubicBezTo>
                                  <a:pt x="761546" y="170133"/>
                                  <a:pt x="761645" y="169398"/>
                                  <a:pt x="761841" y="168692"/>
                                </a:cubicBezTo>
                                <a:cubicBezTo>
                                  <a:pt x="761939" y="167986"/>
                                  <a:pt x="762037" y="167153"/>
                                  <a:pt x="762135" y="166388"/>
                                </a:cubicBezTo>
                                <a:cubicBezTo>
                                  <a:pt x="762234" y="165634"/>
                                  <a:pt x="762332" y="164840"/>
                                  <a:pt x="762430" y="164144"/>
                                </a:cubicBezTo>
                                <a:cubicBezTo>
                                  <a:pt x="762626" y="163448"/>
                                  <a:pt x="762724" y="162801"/>
                                  <a:pt x="762823" y="162203"/>
                                </a:cubicBezTo>
                                <a:cubicBezTo>
                                  <a:pt x="762921" y="161605"/>
                                  <a:pt x="763019" y="161037"/>
                                  <a:pt x="763117" y="160576"/>
                                </a:cubicBezTo>
                                <a:cubicBezTo>
                                  <a:pt x="763314" y="160115"/>
                                  <a:pt x="763412" y="159772"/>
                                  <a:pt x="763510" y="159429"/>
                                </a:cubicBezTo>
                                <a:cubicBezTo>
                                  <a:pt x="763608" y="159076"/>
                                  <a:pt x="763707" y="158861"/>
                                  <a:pt x="763805" y="158469"/>
                                </a:cubicBezTo>
                                <a:cubicBezTo>
                                  <a:pt x="763903" y="158086"/>
                                  <a:pt x="764099" y="157430"/>
                                  <a:pt x="764197" y="157096"/>
                                </a:cubicBezTo>
                                <a:cubicBezTo>
                                  <a:pt x="764296" y="156773"/>
                                  <a:pt x="764393" y="156557"/>
                                  <a:pt x="764492" y="156498"/>
                                </a:cubicBezTo>
                                <a:cubicBezTo>
                                  <a:pt x="764590" y="156449"/>
                                  <a:pt x="764688" y="156714"/>
                                  <a:pt x="764885" y="156783"/>
                                </a:cubicBezTo>
                                <a:cubicBezTo>
                                  <a:pt x="764982" y="156851"/>
                                  <a:pt x="765081" y="156792"/>
                                  <a:pt x="765179" y="156920"/>
                                </a:cubicBezTo>
                                <a:cubicBezTo>
                                  <a:pt x="765277" y="157038"/>
                                  <a:pt x="765375" y="157224"/>
                                  <a:pt x="765572" y="157528"/>
                                </a:cubicBezTo>
                                <a:cubicBezTo>
                                  <a:pt x="765670" y="157822"/>
                                  <a:pt x="765768" y="158400"/>
                                  <a:pt x="765866" y="158723"/>
                                </a:cubicBezTo>
                                <a:cubicBezTo>
                                  <a:pt x="765965" y="159057"/>
                                  <a:pt x="766063" y="159302"/>
                                  <a:pt x="766161" y="159478"/>
                                </a:cubicBezTo>
                                <a:cubicBezTo>
                                  <a:pt x="766357" y="159645"/>
                                  <a:pt x="766455" y="159743"/>
                                  <a:pt x="766554" y="159753"/>
                                </a:cubicBezTo>
                                <a:cubicBezTo>
                                  <a:pt x="766651" y="159772"/>
                                  <a:pt x="766750" y="159615"/>
                                  <a:pt x="766848" y="159566"/>
                                </a:cubicBezTo>
                                <a:cubicBezTo>
                                  <a:pt x="767044" y="159527"/>
                                  <a:pt x="767142" y="159370"/>
                                  <a:pt x="767240" y="159508"/>
                                </a:cubicBezTo>
                                <a:cubicBezTo>
                                  <a:pt x="767339" y="159635"/>
                                  <a:pt x="767437" y="160125"/>
                                  <a:pt x="767535" y="160350"/>
                                </a:cubicBezTo>
                                <a:cubicBezTo>
                                  <a:pt x="767633" y="160576"/>
                                  <a:pt x="767830" y="160782"/>
                                  <a:pt x="767928" y="160860"/>
                                </a:cubicBezTo>
                                <a:cubicBezTo>
                                  <a:pt x="768026" y="160939"/>
                                  <a:pt x="768124" y="160880"/>
                                  <a:pt x="768223" y="160821"/>
                                </a:cubicBezTo>
                                <a:cubicBezTo>
                                  <a:pt x="768321" y="160772"/>
                                  <a:pt x="768517" y="160733"/>
                                  <a:pt x="768615" y="160527"/>
                                </a:cubicBezTo>
                                <a:cubicBezTo>
                                  <a:pt x="768713" y="160311"/>
                                  <a:pt x="768812" y="159811"/>
                                  <a:pt x="768909" y="159508"/>
                                </a:cubicBezTo>
                                <a:cubicBezTo>
                                  <a:pt x="769008" y="159204"/>
                                  <a:pt x="769106" y="158841"/>
                                  <a:pt x="769302" y="158694"/>
                                </a:cubicBezTo>
                                <a:cubicBezTo>
                                  <a:pt x="769400" y="158557"/>
                                  <a:pt x="769499" y="158547"/>
                                  <a:pt x="769597" y="158635"/>
                                </a:cubicBezTo>
                                <a:cubicBezTo>
                                  <a:pt x="769695" y="158723"/>
                                  <a:pt x="769793" y="158919"/>
                                  <a:pt x="769891" y="159253"/>
                                </a:cubicBezTo>
                                <a:cubicBezTo>
                                  <a:pt x="770088" y="159586"/>
                                  <a:pt x="770186" y="160057"/>
                                  <a:pt x="770284" y="160645"/>
                                </a:cubicBezTo>
                                <a:cubicBezTo>
                                  <a:pt x="770382" y="161233"/>
                                  <a:pt x="770481" y="162134"/>
                                  <a:pt x="770579" y="162781"/>
                                </a:cubicBezTo>
                                <a:cubicBezTo>
                                  <a:pt x="770677" y="163438"/>
                                  <a:pt x="770873" y="164105"/>
                                  <a:pt x="770971" y="164546"/>
                                </a:cubicBezTo>
                                <a:cubicBezTo>
                                  <a:pt x="771070" y="164977"/>
                                  <a:pt x="771168" y="165095"/>
                                  <a:pt x="771266" y="165399"/>
                                </a:cubicBezTo>
                                <a:cubicBezTo>
                                  <a:pt x="771364" y="165693"/>
                                  <a:pt x="771560" y="165977"/>
                                  <a:pt x="771659" y="166339"/>
                                </a:cubicBezTo>
                                <a:cubicBezTo>
                                  <a:pt x="771756" y="166702"/>
                                  <a:pt x="771855" y="167173"/>
                                  <a:pt x="771953" y="167565"/>
                                </a:cubicBezTo>
                                <a:cubicBezTo>
                                  <a:pt x="772051" y="167967"/>
                                  <a:pt x="772149" y="168290"/>
                                  <a:pt x="772346" y="168721"/>
                                </a:cubicBezTo>
                                <a:cubicBezTo>
                                  <a:pt x="772444" y="169153"/>
                                  <a:pt x="772542" y="169613"/>
                                  <a:pt x="772640" y="170172"/>
                                </a:cubicBezTo>
                                <a:cubicBezTo>
                                  <a:pt x="772739" y="170741"/>
                                  <a:pt x="772837" y="171564"/>
                                  <a:pt x="773033" y="172093"/>
                                </a:cubicBezTo>
                                <a:cubicBezTo>
                                  <a:pt x="773131" y="172623"/>
                                  <a:pt x="773229" y="172995"/>
                                  <a:pt x="773328" y="173338"/>
                                </a:cubicBezTo>
                                <a:cubicBezTo>
                                  <a:pt x="773426" y="173671"/>
                                  <a:pt x="773524" y="173887"/>
                                  <a:pt x="773622" y="174122"/>
                                </a:cubicBezTo>
                                <a:cubicBezTo>
                                  <a:pt x="773818" y="174367"/>
                                  <a:pt x="773917" y="174632"/>
                                  <a:pt x="774014" y="174779"/>
                                </a:cubicBezTo>
                                <a:cubicBezTo>
                                  <a:pt x="774113" y="174916"/>
                                  <a:pt x="774211" y="174858"/>
                                  <a:pt x="774309" y="174985"/>
                                </a:cubicBezTo>
                                <a:cubicBezTo>
                                  <a:pt x="774407" y="175122"/>
                                  <a:pt x="774604" y="175308"/>
                                  <a:pt x="774702" y="175593"/>
                                </a:cubicBezTo>
                                <a:cubicBezTo>
                                  <a:pt x="774800" y="175887"/>
                                  <a:pt x="774898" y="176357"/>
                                  <a:pt x="774997" y="176720"/>
                                </a:cubicBezTo>
                                <a:cubicBezTo>
                                  <a:pt x="775095" y="177083"/>
                                  <a:pt x="775291" y="177445"/>
                                  <a:pt x="775389" y="177798"/>
                                </a:cubicBezTo>
                                <a:cubicBezTo>
                                  <a:pt x="775487" y="178141"/>
                                  <a:pt x="775586" y="178533"/>
                                  <a:pt x="775684" y="178788"/>
                                </a:cubicBezTo>
                                <a:cubicBezTo>
                                  <a:pt x="775782" y="179043"/>
                                  <a:pt x="775880" y="179229"/>
                                  <a:pt x="776076" y="179337"/>
                                </a:cubicBezTo>
                                <a:cubicBezTo>
                                  <a:pt x="776175" y="179445"/>
                                  <a:pt x="776272" y="179376"/>
                                  <a:pt x="776371" y="179425"/>
                                </a:cubicBezTo>
                                <a:cubicBezTo>
                                  <a:pt x="776469" y="179474"/>
                                  <a:pt x="776567" y="179513"/>
                                  <a:pt x="776665" y="179612"/>
                                </a:cubicBezTo>
                                <a:cubicBezTo>
                                  <a:pt x="776862" y="179719"/>
                                  <a:pt x="776960" y="179886"/>
                                  <a:pt x="777058" y="180033"/>
                                </a:cubicBezTo>
                                <a:cubicBezTo>
                                  <a:pt x="777156" y="180180"/>
                                  <a:pt x="777255" y="180347"/>
                                  <a:pt x="777353" y="180494"/>
                                </a:cubicBezTo>
                                <a:cubicBezTo>
                                  <a:pt x="777549" y="180641"/>
                                  <a:pt x="777647" y="180768"/>
                                  <a:pt x="777745" y="180945"/>
                                </a:cubicBezTo>
                                <a:cubicBezTo>
                                  <a:pt x="777844" y="181121"/>
                                  <a:pt x="777942" y="181395"/>
                                  <a:pt x="778040" y="181552"/>
                                </a:cubicBezTo>
                                <a:cubicBezTo>
                                  <a:pt x="778138" y="181699"/>
                                  <a:pt x="778334" y="181778"/>
                                  <a:pt x="778433" y="181866"/>
                                </a:cubicBezTo>
                                <a:cubicBezTo>
                                  <a:pt x="778531" y="181944"/>
                                  <a:pt x="778629" y="181964"/>
                                  <a:pt x="778727" y="182042"/>
                                </a:cubicBezTo>
                                <a:cubicBezTo>
                                  <a:pt x="778825" y="182121"/>
                                  <a:pt x="779022" y="182278"/>
                                  <a:pt x="779120" y="182346"/>
                                </a:cubicBezTo>
                                <a:cubicBezTo>
                                  <a:pt x="779218" y="182425"/>
                                  <a:pt x="779316" y="182454"/>
                                  <a:pt x="779414" y="182464"/>
                                </a:cubicBezTo>
                                <a:cubicBezTo>
                                  <a:pt x="779513" y="182485"/>
                                  <a:pt x="779611" y="182415"/>
                                  <a:pt x="779807" y="182454"/>
                                </a:cubicBezTo>
                                <a:cubicBezTo>
                                  <a:pt x="779906" y="182492"/>
                                  <a:pt x="780003" y="182552"/>
                                  <a:pt x="780102" y="182696"/>
                                </a:cubicBezTo>
                                <a:cubicBezTo>
                                  <a:pt x="780200" y="182840"/>
                                  <a:pt x="780298" y="183093"/>
                                  <a:pt x="780396" y="183317"/>
                                </a:cubicBezTo>
                                <a:cubicBezTo>
                                  <a:pt x="780592" y="183539"/>
                                  <a:pt x="780691" y="183830"/>
                                  <a:pt x="780789" y="184034"/>
                                </a:cubicBezTo>
                                <a:cubicBezTo>
                                  <a:pt x="780887" y="184237"/>
                                  <a:pt x="780985" y="184468"/>
                                  <a:pt x="781083" y="184539"/>
                                </a:cubicBezTo>
                                <a:cubicBezTo>
                                  <a:pt x="781280" y="184609"/>
                                  <a:pt x="781378" y="184582"/>
                                  <a:pt x="781476" y="184458"/>
                                </a:cubicBezTo>
                                <a:cubicBezTo>
                                  <a:pt x="781574" y="184332"/>
                                  <a:pt x="781672" y="183990"/>
                                  <a:pt x="781771" y="183787"/>
                                </a:cubicBezTo>
                                <a:cubicBezTo>
                                  <a:pt x="781869" y="183583"/>
                                  <a:pt x="782065" y="183327"/>
                                  <a:pt x="782164" y="183235"/>
                                </a:cubicBezTo>
                                <a:cubicBezTo>
                                  <a:pt x="782261" y="183142"/>
                                  <a:pt x="782360" y="183231"/>
                                  <a:pt x="782458" y="183230"/>
                                </a:cubicBezTo>
                                <a:cubicBezTo>
                                  <a:pt x="782556" y="183229"/>
                                  <a:pt x="782654" y="183188"/>
                                  <a:pt x="782850" y="183229"/>
                                </a:cubicBezTo>
                                <a:cubicBezTo>
                                  <a:pt x="782949" y="183272"/>
                                  <a:pt x="783047" y="183354"/>
                                  <a:pt x="783145" y="183481"/>
                                </a:cubicBezTo>
                                <a:cubicBezTo>
                                  <a:pt x="783243" y="183610"/>
                                  <a:pt x="783341" y="183902"/>
                                  <a:pt x="783538" y="183997"/>
                                </a:cubicBezTo>
                                <a:cubicBezTo>
                                  <a:pt x="783636" y="184092"/>
                                  <a:pt x="783734" y="184019"/>
                                  <a:pt x="783832" y="184051"/>
                                </a:cubicBezTo>
                                <a:cubicBezTo>
                                  <a:pt x="783930" y="184080"/>
                                  <a:pt x="784029" y="184094"/>
                                  <a:pt x="784127" y="184180"/>
                                </a:cubicBezTo>
                                <a:cubicBezTo>
                                  <a:pt x="784323" y="184266"/>
                                  <a:pt x="784422" y="184381"/>
                                  <a:pt x="784520" y="184562"/>
                                </a:cubicBezTo>
                                <a:cubicBezTo>
                                  <a:pt x="784618" y="184744"/>
                                  <a:pt x="784716" y="184992"/>
                                  <a:pt x="784814" y="185265"/>
                                </a:cubicBezTo>
                                <a:cubicBezTo>
                                  <a:pt x="785010" y="185540"/>
                                  <a:pt x="785108" y="185951"/>
                                  <a:pt x="785207" y="186206"/>
                                </a:cubicBezTo>
                                <a:cubicBezTo>
                                  <a:pt x="785305" y="186462"/>
                                  <a:pt x="785403" y="186596"/>
                                  <a:pt x="785501" y="186795"/>
                                </a:cubicBezTo>
                                <a:cubicBezTo>
                                  <a:pt x="785599" y="186994"/>
                                  <a:pt x="785796" y="187276"/>
                                  <a:pt x="785894" y="187399"/>
                                </a:cubicBezTo>
                                <a:cubicBezTo>
                                  <a:pt x="785992" y="187522"/>
                                  <a:pt x="786090" y="187620"/>
                                  <a:pt x="786188" y="187531"/>
                                </a:cubicBezTo>
                                <a:cubicBezTo>
                                  <a:pt x="786287" y="187442"/>
                                  <a:pt x="786385" y="187113"/>
                                  <a:pt x="786581" y="186865"/>
                                </a:cubicBezTo>
                                <a:cubicBezTo>
                                  <a:pt x="786680" y="186616"/>
                                  <a:pt x="786778" y="186291"/>
                                  <a:pt x="786876" y="186041"/>
                                </a:cubicBezTo>
                                <a:cubicBezTo>
                                  <a:pt x="786974" y="185791"/>
                                  <a:pt x="787072" y="185620"/>
                                  <a:pt x="787269" y="185366"/>
                                </a:cubicBezTo>
                                <a:cubicBezTo>
                                  <a:pt x="787366" y="185110"/>
                                  <a:pt x="787465" y="184787"/>
                                  <a:pt x="787563" y="184511"/>
                                </a:cubicBezTo>
                                <a:cubicBezTo>
                                  <a:pt x="787661" y="184236"/>
                                  <a:pt x="787759" y="183884"/>
                                  <a:pt x="787857" y="183714"/>
                                </a:cubicBezTo>
                                <a:cubicBezTo>
                                  <a:pt x="788054" y="183545"/>
                                  <a:pt x="788152" y="183629"/>
                                  <a:pt x="788250" y="183493"/>
                                </a:cubicBezTo>
                                <a:cubicBezTo>
                                  <a:pt x="788348" y="183356"/>
                                  <a:pt x="788446" y="183106"/>
                                  <a:pt x="788545" y="182892"/>
                                </a:cubicBezTo>
                                <a:cubicBezTo>
                                  <a:pt x="788741" y="182678"/>
                                  <a:pt x="788839" y="182395"/>
                                  <a:pt x="788938" y="182209"/>
                                </a:cubicBezTo>
                                <a:cubicBezTo>
                                  <a:pt x="789036" y="182033"/>
                                  <a:pt x="789134" y="181964"/>
                                  <a:pt x="789232" y="181827"/>
                                </a:cubicBezTo>
                                <a:cubicBezTo>
                                  <a:pt x="789330" y="181689"/>
                                  <a:pt x="789527" y="181523"/>
                                  <a:pt x="789624" y="181376"/>
                                </a:cubicBezTo>
                                <a:cubicBezTo>
                                  <a:pt x="789723" y="181219"/>
                                  <a:pt x="789821" y="181160"/>
                                  <a:pt x="789919" y="180915"/>
                                </a:cubicBezTo>
                                <a:cubicBezTo>
                                  <a:pt x="790017" y="180660"/>
                                  <a:pt x="790115" y="180249"/>
                                  <a:pt x="790312" y="179886"/>
                                </a:cubicBezTo>
                                <a:cubicBezTo>
                                  <a:pt x="790410" y="179523"/>
                                  <a:pt x="790508" y="179013"/>
                                  <a:pt x="790606" y="178729"/>
                                </a:cubicBezTo>
                                <a:cubicBezTo>
                                  <a:pt x="790704" y="178455"/>
                                  <a:pt x="790803" y="178357"/>
                                  <a:pt x="790999" y="178190"/>
                                </a:cubicBezTo>
                                <a:cubicBezTo>
                                  <a:pt x="791097" y="178023"/>
                                  <a:pt x="791196" y="177847"/>
                                  <a:pt x="791294" y="177729"/>
                                </a:cubicBezTo>
                                <a:cubicBezTo>
                                  <a:pt x="791392" y="177622"/>
                                  <a:pt x="791490" y="177426"/>
                                  <a:pt x="791588" y="177533"/>
                                </a:cubicBezTo>
                                <a:cubicBezTo>
                                  <a:pt x="791785" y="177631"/>
                                  <a:pt x="791883" y="177965"/>
                                  <a:pt x="791981" y="178367"/>
                                </a:cubicBezTo>
                                <a:cubicBezTo>
                                  <a:pt x="792079" y="178759"/>
                                  <a:pt x="792177" y="179455"/>
                                  <a:pt x="792275" y="179896"/>
                                </a:cubicBezTo>
                                <a:cubicBezTo>
                                  <a:pt x="792373" y="180337"/>
                                  <a:pt x="792570" y="180739"/>
                                  <a:pt x="792668" y="181003"/>
                                </a:cubicBezTo>
                                <a:cubicBezTo>
                                  <a:pt x="792766" y="181268"/>
                                  <a:pt x="792864" y="181307"/>
                                  <a:pt x="792963" y="181484"/>
                                </a:cubicBezTo>
                                <a:cubicBezTo>
                                  <a:pt x="793061" y="181660"/>
                                  <a:pt x="793257" y="181885"/>
                                  <a:pt x="793355" y="182062"/>
                                </a:cubicBezTo>
                                <a:cubicBezTo>
                                  <a:pt x="793454" y="182238"/>
                                  <a:pt x="793552" y="182376"/>
                                  <a:pt x="793650" y="182537"/>
                                </a:cubicBezTo>
                                <a:cubicBezTo>
                                  <a:pt x="793748" y="182701"/>
                                  <a:pt x="793846" y="182872"/>
                                  <a:pt x="794043" y="183041"/>
                                </a:cubicBezTo>
                                <a:cubicBezTo>
                                  <a:pt x="794141" y="183211"/>
                                  <a:pt x="794239" y="183411"/>
                                  <a:pt x="794337" y="183554"/>
                                </a:cubicBezTo>
                                <a:cubicBezTo>
                                  <a:pt x="794435" y="183696"/>
                                  <a:pt x="794533" y="183846"/>
                                  <a:pt x="794729" y="183899"/>
                                </a:cubicBezTo>
                                <a:cubicBezTo>
                                  <a:pt x="794729" y="183937"/>
                                  <a:pt x="794926" y="184016"/>
                                  <a:pt x="795024" y="183868"/>
                                </a:cubicBezTo>
                                <a:cubicBezTo>
                                  <a:pt x="795122" y="183668"/>
                                  <a:pt x="795221" y="183267"/>
                                  <a:pt x="795319" y="182701"/>
                                </a:cubicBezTo>
                                <a:cubicBezTo>
                                  <a:pt x="795515" y="182131"/>
                                  <a:pt x="795613" y="181405"/>
                                  <a:pt x="795712" y="180474"/>
                                </a:cubicBezTo>
                                <a:cubicBezTo>
                                  <a:pt x="795810" y="179543"/>
                                  <a:pt x="795908" y="178298"/>
                                  <a:pt x="796006" y="177102"/>
                                </a:cubicBezTo>
                                <a:cubicBezTo>
                                  <a:pt x="796104" y="175896"/>
                                  <a:pt x="796301" y="174446"/>
                                  <a:pt x="796399" y="173269"/>
                                </a:cubicBezTo>
                                <a:cubicBezTo>
                                  <a:pt x="796497" y="172083"/>
                                  <a:pt x="796595" y="171025"/>
                                  <a:pt x="796693" y="170015"/>
                                </a:cubicBezTo>
                                <a:cubicBezTo>
                                  <a:pt x="796791" y="169006"/>
                                  <a:pt x="796987" y="168084"/>
                                  <a:pt x="797086" y="167212"/>
                                </a:cubicBezTo>
                                <a:cubicBezTo>
                                  <a:pt x="797184" y="166339"/>
                                  <a:pt x="797282" y="165555"/>
                                  <a:pt x="797380" y="164771"/>
                                </a:cubicBezTo>
                                <a:cubicBezTo>
                                  <a:pt x="797479" y="163987"/>
                                  <a:pt x="797577" y="163193"/>
                                  <a:pt x="797773" y="162517"/>
                                </a:cubicBezTo>
                                <a:cubicBezTo>
                                  <a:pt x="797871" y="161831"/>
                                  <a:pt x="797970" y="161115"/>
                                  <a:pt x="798068" y="160684"/>
                                </a:cubicBezTo>
                                <a:cubicBezTo>
                                  <a:pt x="798166" y="160262"/>
                                  <a:pt x="798264" y="160057"/>
                                  <a:pt x="798362" y="159880"/>
                                </a:cubicBezTo>
                                <a:cubicBezTo>
                                  <a:pt x="798559" y="159704"/>
                                  <a:pt x="798657" y="159625"/>
                                  <a:pt x="798755" y="159586"/>
                                </a:cubicBezTo>
                                <a:cubicBezTo>
                                  <a:pt x="798853" y="159547"/>
                                  <a:pt x="798951" y="159517"/>
                                  <a:pt x="799049" y="159645"/>
                                </a:cubicBezTo>
                                <a:cubicBezTo>
                                  <a:pt x="799246" y="159772"/>
                                  <a:pt x="799344" y="160106"/>
                                  <a:pt x="799442" y="160350"/>
                                </a:cubicBezTo>
                                <a:cubicBezTo>
                                  <a:pt x="799540" y="160596"/>
                                  <a:pt x="799638" y="160909"/>
                                  <a:pt x="799737" y="161115"/>
                                </a:cubicBezTo>
                                <a:cubicBezTo>
                                  <a:pt x="799835" y="161321"/>
                                  <a:pt x="800031" y="161537"/>
                                  <a:pt x="800129" y="161595"/>
                                </a:cubicBezTo>
                                <a:cubicBezTo>
                                  <a:pt x="800228" y="161644"/>
                                  <a:pt x="800326" y="161576"/>
                                  <a:pt x="800424" y="161429"/>
                                </a:cubicBezTo>
                                <a:cubicBezTo>
                                  <a:pt x="800522" y="161292"/>
                                  <a:pt x="800718" y="160909"/>
                                  <a:pt x="800817" y="160733"/>
                                </a:cubicBezTo>
                                <a:cubicBezTo>
                                  <a:pt x="800915" y="160547"/>
                                  <a:pt x="801013" y="160429"/>
                                  <a:pt x="801111" y="160350"/>
                                </a:cubicBezTo>
                                <a:cubicBezTo>
                                  <a:pt x="801209" y="160272"/>
                                  <a:pt x="801307" y="160272"/>
                                  <a:pt x="801504" y="160282"/>
                                </a:cubicBezTo>
                                <a:cubicBezTo>
                                  <a:pt x="801602" y="160282"/>
                                  <a:pt x="801700" y="160233"/>
                                  <a:pt x="801798" y="160360"/>
                                </a:cubicBezTo>
                                <a:cubicBezTo>
                                  <a:pt x="801896" y="160488"/>
                                  <a:pt x="801995" y="160841"/>
                                  <a:pt x="802093" y="161066"/>
                                </a:cubicBezTo>
                                <a:cubicBezTo>
                                  <a:pt x="802289" y="161282"/>
                                  <a:pt x="802387" y="161556"/>
                                  <a:pt x="802486" y="161674"/>
                                </a:cubicBezTo>
                                <a:cubicBezTo>
                                  <a:pt x="802584" y="161791"/>
                                  <a:pt x="802682" y="161674"/>
                                  <a:pt x="802780" y="161762"/>
                                </a:cubicBezTo>
                                <a:cubicBezTo>
                                  <a:pt x="802976" y="161850"/>
                                  <a:pt x="803075" y="162017"/>
                                  <a:pt x="803173" y="162193"/>
                                </a:cubicBezTo>
                                <a:cubicBezTo>
                                  <a:pt x="803271" y="162370"/>
                                  <a:pt x="803369" y="162674"/>
                                  <a:pt x="803467" y="162821"/>
                                </a:cubicBezTo>
                                <a:cubicBezTo>
                                  <a:pt x="803565" y="162968"/>
                                  <a:pt x="803762" y="163036"/>
                                  <a:pt x="803860" y="163066"/>
                                </a:cubicBezTo>
                                <a:cubicBezTo>
                                  <a:pt x="803958" y="163105"/>
                                  <a:pt x="804056" y="163115"/>
                                  <a:pt x="804154" y="163036"/>
                                </a:cubicBezTo>
                                <a:cubicBezTo>
                                  <a:pt x="804253" y="162958"/>
                                  <a:pt x="804449" y="162801"/>
                                  <a:pt x="804547" y="162585"/>
                                </a:cubicBezTo>
                                <a:cubicBezTo>
                                  <a:pt x="804645" y="162370"/>
                                  <a:pt x="804744" y="161948"/>
                                  <a:pt x="804842" y="161733"/>
                                </a:cubicBezTo>
                                <a:cubicBezTo>
                                  <a:pt x="804940" y="161517"/>
                                  <a:pt x="805038" y="161331"/>
                                  <a:pt x="805235" y="161292"/>
                                </a:cubicBezTo>
                                <a:cubicBezTo>
                                  <a:pt x="805333" y="161252"/>
                                  <a:pt x="805431" y="161331"/>
                                  <a:pt x="805529" y="161497"/>
                                </a:cubicBezTo>
                                <a:cubicBezTo>
                                  <a:pt x="805627" y="161674"/>
                                  <a:pt x="805725" y="161919"/>
                                  <a:pt x="805823" y="162350"/>
                                </a:cubicBezTo>
                                <a:cubicBezTo>
                                  <a:pt x="806020" y="162791"/>
                                  <a:pt x="806118" y="163487"/>
                                  <a:pt x="806216" y="164105"/>
                                </a:cubicBezTo>
                                <a:cubicBezTo>
                                  <a:pt x="806314" y="164722"/>
                                  <a:pt x="806412" y="165438"/>
                                  <a:pt x="806511" y="166055"/>
                                </a:cubicBezTo>
                                <a:cubicBezTo>
                                  <a:pt x="806707" y="166683"/>
                                  <a:pt x="806805" y="167290"/>
                                  <a:pt x="806903" y="167849"/>
                                </a:cubicBezTo>
                                <a:cubicBezTo>
                                  <a:pt x="807002" y="168418"/>
                                  <a:pt x="807100" y="168947"/>
                                  <a:pt x="807198" y="169457"/>
                                </a:cubicBezTo>
                                <a:cubicBezTo>
                                  <a:pt x="807296" y="169966"/>
                                  <a:pt x="807493" y="170349"/>
                                  <a:pt x="807591" y="170917"/>
                                </a:cubicBezTo>
                                <a:cubicBezTo>
                                  <a:pt x="807689" y="171486"/>
                                  <a:pt x="807787" y="172221"/>
                                  <a:pt x="807885" y="172868"/>
                                </a:cubicBezTo>
                                <a:cubicBezTo>
                                  <a:pt x="807984" y="173524"/>
                                  <a:pt x="808081" y="174260"/>
                                  <a:pt x="808278" y="174848"/>
                                </a:cubicBezTo>
                                <a:cubicBezTo>
                                  <a:pt x="808376" y="175426"/>
                                  <a:pt x="808474" y="175877"/>
                                  <a:pt x="808572" y="176367"/>
                                </a:cubicBezTo>
                                <a:cubicBezTo>
                                  <a:pt x="808670" y="176847"/>
                                  <a:pt x="808769" y="177357"/>
                                  <a:pt x="808965" y="177769"/>
                                </a:cubicBezTo>
                                <a:cubicBezTo>
                                  <a:pt x="809063" y="178171"/>
                                  <a:pt x="809161" y="178572"/>
                                  <a:pt x="809260" y="178798"/>
                                </a:cubicBezTo>
                                <a:cubicBezTo>
                                  <a:pt x="809358" y="179013"/>
                                  <a:pt x="809456" y="179102"/>
                                  <a:pt x="809554" y="179141"/>
                                </a:cubicBezTo>
                                <a:cubicBezTo>
                                  <a:pt x="809751" y="179180"/>
                                  <a:pt x="809849" y="179072"/>
                                  <a:pt x="809947" y="179023"/>
                                </a:cubicBezTo>
                                <a:cubicBezTo>
                                  <a:pt x="810045" y="178984"/>
                                  <a:pt x="810143" y="178906"/>
                                  <a:pt x="810242" y="178866"/>
                                </a:cubicBezTo>
                                <a:cubicBezTo>
                                  <a:pt x="810438" y="178827"/>
                                  <a:pt x="810536" y="178808"/>
                                  <a:pt x="810634" y="178778"/>
                                </a:cubicBezTo>
                                <a:cubicBezTo>
                                  <a:pt x="810732" y="178759"/>
                                  <a:pt x="810830" y="178739"/>
                                  <a:pt x="810928" y="178729"/>
                                </a:cubicBezTo>
                                <a:cubicBezTo>
                                  <a:pt x="811027" y="178729"/>
                                  <a:pt x="811223" y="178749"/>
                                  <a:pt x="811321" y="178749"/>
                                </a:cubicBezTo>
                                <a:cubicBezTo>
                                  <a:pt x="811419" y="178749"/>
                                  <a:pt x="811518" y="178769"/>
                                  <a:pt x="811616" y="178739"/>
                                </a:cubicBezTo>
                                <a:cubicBezTo>
                                  <a:pt x="811714" y="178710"/>
                                  <a:pt x="811812" y="178661"/>
                                  <a:pt x="812008" y="178582"/>
                                </a:cubicBezTo>
                                <a:cubicBezTo>
                                  <a:pt x="812107" y="178494"/>
                                  <a:pt x="812205" y="178425"/>
                                  <a:pt x="812303" y="178229"/>
                                </a:cubicBezTo>
                                <a:cubicBezTo>
                                  <a:pt x="812401" y="178043"/>
                                  <a:pt x="812500" y="177778"/>
                                  <a:pt x="812696" y="177426"/>
                                </a:cubicBezTo>
                                <a:cubicBezTo>
                                  <a:pt x="812794" y="177063"/>
                                  <a:pt x="812892" y="176573"/>
                                  <a:pt x="812990" y="176083"/>
                                </a:cubicBezTo>
                                <a:cubicBezTo>
                                  <a:pt x="813088" y="175593"/>
                                  <a:pt x="813186" y="175063"/>
                                  <a:pt x="813285" y="174485"/>
                                </a:cubicBezTo>
                                <a:cubicBezTo>
                                  <a:pt x="813481" y="173907"/>
                                  <a:pt x="813579" y="173309"/>
                                  <a:pt x="813678" y="172632"/>
                                </a:cubicBezTo>
                                <a:cubicBezTo>
                                  <a:pt x="813776" y="171966"/>
                                  <a:pt x="813874" y="171142"/>
                                  <a:pt x="813972" y="170476"/>
                                </a:cubicBezTo>
                                <a:cubicBezTo>
                                  <a:pt x="814070" y="169800"/>
                                  <a:pt x="814267" y="169143"/>
                                  <a:pt x="814365" y="168614"/>
                                </a:cubicBezTo>
                                <a:cubicBezTo>
                                  <a:pt x="814463" y="168084"/>
                                  <a:pt x="814561" y="167722"/>
                                  <a:pt x="814659" y="167290"/>
                                </a:cubicBezTo>
                                <a:cubicBezTo>
                                  <a:pt x="814758" y="166859"/>
                                  <a:pt x="814954" y="166398"/>
                                  <a:pt x="815052" y="166016"/>
                                </a:cubicBezTo>
                                <a:cubicBezTo>
                                  <a:pt x="815150" y="165634"/>
                                  <a:pt x="815248" y="165330"/>
                                  <a:pt x="815347" y="165006"/>
                                </a:cubicBezTo>
                                <a:cubicBezTo>
                                  <a:pt x="815444" y="164673"/>
                                  <a:pt x="815543" y="164438"/>
                                  <a:pt x="815739" y="164046"/>
                                </a:cubicBezTo>
                                <a:cubicBezTo>
                                  <a:pt x="815837" y="163664"/>
                                  <a:pt x="815936" y="163134"/>
                                  <a:pt x="816034" y="162703"/>
                                </a:cubicBezTo>
                                <a:cubicBezTo>
                                  <a:pt x="816132" y="162282"/>
                                  <a:pt x="816230" y="161870"/>
                                  <a:pt x="816427" y="161497"/>
                                </a:cubicBezTo>
                                <a:cubicBezTo>
                                  <a:pt x="816525" y="161115"/>
                                  <a:pt x="816623" y="160792"/>
                                  <a:pt x="816721" y="160429"/>
                                </a:cubicBezTo>
                                <a:cubicBezTo>
                                  <a:pt x="816819" y="160066"/>
                                  <a:pt x="816917" y="159704"/>
                                  <a:pt x="817016" y="159321"/>
                                </a:cubicBezTo>
                                <a:cubicBezTo>
                                  <a:pt x="817212" y="158929"/>
                                  <a:pt x="817310" y="158449"/>
                                  <a:pt x="817408" y="158106"/>
                                </a:cubicBezTo>
                                <a:cubicBezTo>
                                  <a:pt x="817506" y="157763"/>
                                  <a:pt x="817605" y="157459"/>
                                  <a:pt x="817702" y="157273"/>
                                </a:cubicBezTo>
                                <a:cubicBezTo>
                                  <a:pt x="817801" y="157087"/>
                                  <a:pt x="817997" y="157096"/>
                                  <a:pt x="818095" y="156998"/>
                                </a:cubicBezTo>
                                <a:cubicBezTo>
                                  <a:pt x="818194" y="156890"/>
                                  <a:pt x="818292" y="156685"/>
                                  <a:pt x="818390" y="156675"/>
                                </a:cubicBezTo>
                                <a:cubicBezTo>
                                  <a:pt x="818488" y="156665"/>
                                  <a:pt x="818685" y="156802"/>
                                  <a:pt x="818783" y="156939"/>
                                </a:cubicBezTo>
                                <a:cubicBezTo>
                                  <a:pt x="818881" y="157077"/>
                                  <a:pt x="818979" y="157341"/>
                                  <a:pt x="819077" y="157488"/>
                                </a:cubicBezTo>
                                <a:cubicBezTo>
                                  <a:pt x="819175" y="157626"/>
                                  <a:pt x="819274" y="157655"/>
                                  <a:pt x="819470" y="157812"/>
                                </a:cubicBezTo>
                                <a:cubicBezTo>
                                  <a:pt x="819568" y="157969"/>
                                  <a:pt x="819666" y="158223"/>
                                  <a:pt x="819764" y="158420"/>
                                </a:cubicBezTo>
                                <a:cubicBezTo>
                                  <a:pt x="819863" y="158616"/>
                                  <a:pt x="819961" y="158822"/>
                                  <a:pt x="820157" y="158998"/>
                                </a:cubicBezTo>
                                <a:cubicBezTo>
                                  <a:pt x="820255" y="159174"/>
                                  <a:pt x="820353" y="159292"/>
                                  <a:pt x="820452" y="159478"/>
                                </a:cubicBezTo>
                                <a:cubicBezTo>
                                  <a:pt x="820550" y="159674"/>
                                  <a:pt x="820648" y="159949"/>
                                  <a:pt x="820746" y="160135"/>
                                </a:cubicBezTo>
                                <a:cubicBezTo>
                                  <a:pt x="820943" y="160321"/>
                                  <a:pt x="821041" y="160498"/>
                                  <a:pt x="821139" y="160586"/>
                                </a:cubicBezTo>
                                <a:cubicBezTo>
                                  <a:pt x="821237" y="160674"/>
                                  <a:pt x="821336" y="160586"/>
                                  <a:pt x="821433" y="160664"/>
                                </a:cubicBezTo>
                                <a:cubicBezTo>
                                  <a:pt x="821532" y="160743"/>
                                  <a:pt x="821728" y="160929"/>
                                  <a:pt x="821826" y="161046"/>
                                </a:cubicBezTo>
                                <a:cubicBezTo>
                                  <a:pt x="821924" y="161154"/>
                                  <a:pt x="822022" y="161262"/>
                                  <a:pt x="822121" y="161331"/>
                                </a:cubicBezTo>
                                <a:cubicBezTo>
                                  <a:pt x="822219" y="161390"/>
                                  <a:pt x="822415" y="161321"/>
                                  <a:pt x="822513" y="161419"/>
                                </a:cubicBezTo>
                                <a:cubicBezTo>
                                  <a:pt x="822611" y="161527"/>
                                  <a:pt x="822710" y="161733"/>
                                  <a:pt x="822808" y="161929"/>
                                </a:cubicBezTo>
                                <a:cubicBezTo>
                                  <a:pt x="822906" y="162115"/>
                                  <a:pt x="823004" y="162380"/>
                                  <a:pt x="823201" y="162585"/>
                                </a:cubicBezTo>
                                <a:cubicBezTo>
                                  <a:pt x="823299" y="162781"/>
                                  <a:pt x="823397" y="163007"/>
                                  <a:pt x="823495" y="163154"/>
                                </a:cubicBezTo>
                                <a:cubicBezTo>
                                  <a:pt x="823594" y="163291"/>
                                  <a:pt x="823691" y="163350"/>
                                  <a:pt x="823790" y="163438"/>
                                </a:cubicBezTo>
                                <a:cubicBezTo>
                                  <a:pt x="823986" y="163526"/>
                                  <a:pt x="824084" y="163605"/>
                                  <a:pt x="824182" y="163654"/>
                                </a:cubicBezTo>
                                <a:cubicBezTo>
                                  <a:pt x="824280" y="163713"/>
                                  <a:pt x="824379" y="163713"/>
                                  <a:pt x="824477" y="163762"/>
                                </a:cubicBezTo>
                                <a:cubicBezTo>
                                  <a:pt x="824673" y="163801"/>
                                  <a:pt x="824771" y="163860"/>
                                  <a:pt x="824869" y="163948"/>
                                </a:cubicBezTo>
                                <a:cubicBezTo>
                                  <a:pt x="824968" y="164036"/>
                                  <a:pt x="825066" y="164183"/>
                                  <a:pt x="825164" y="164281"/>
                                </a:cubicBezTo>
                                <a:cubicBezTo>
                                  <a:pt x="825262" y="164369"/>
                                  <a:pt x="825459" y="164438"/>
                                  <a:pt x="825557" y="164497"/>
                                </a:cubicBezTo>
                                <a:cubicBezTo>
                                  <a:pt x="825655" y="164565"/>
                                  <a:pt x="825753" y="164654"/>
                                  <a:pt x="825852" y="164644"/>
                                </a:cubicBezTo>
                                <a:cubicBezTo>
                                  <a:pt x="825950" y="164634"/>
                                  <a:pt x="826146" y="164507"/>
                                  <a:pt x="826244" y="164438"/>
                                </a:cubicBezTo>
                                <a:cubicBezTo>
                                  <a:pt x="826342" y="164360"/>
                                  <a:pt x="826440" y="164261"/>
                                  <a:pt x="826538" y="164203"/>
                                </a:cubicBezTo>
                                <a:cubicBezTo>
                                  <a:pt x="826637" y="164144"/>
                                  <a:pt x="826735" y="164114"/>
                                  <a:pt x="826931" y="164066"/>
                                </a:cubicBezTo>
                                <a:cubicBezTo>
                                  <a:pt x="827029" y="164017"/>
                                  <a:pt x="827127" y="163928"/>
                                  <a:pt x="827226" y="163899"/>
                                </a:cubicBezTo>
                                <a:cubicBezTo>
                                  <a:pt x="827324" y="163869"/>
                                  <a:pt x="827422" y="163869"/>
                                  <a:pt x="827520" y="163909"/>
                                </a:cubicBezTo>
                                <a:cubicBezTo>
                                  <a:pt x="827717" y="163948"/>
                                  <a:pt x="827815" y="164007"/>
                                  <a:pt x="827913" y="164144"/>
                                </a:cubicBezTo>
                                <a:cubicBezTo>
                                  <a:pt x="828011" y="164281"/>
                                  <a:pt x="828110" y="164497"/>
                                  <a:pt x="828208" y="164722"/>
                                </a:cubicBezTo>
                                <a:cubicBezTo>
                                  <a:pt x="828404" y="164938"/>
                                  <a:pt x="828502" y="165163"/>
                                  <a:pt x="828600" y="165477"/>
                                </a:cubicBezTo>
                                <a:cubicBezTo>
                                  <a:pt x="828699" y="165781"/>
                                  <a:pt x="828796" y="166095"/>
                                  <a:pt x="828895" y="166575"/>
                                </a:cubicBezTo>
                                <a:cubicBezTo>
                                  <a:pt x="828993" y="167045"/>
                                  <a:pt x="829189" y="167751"/>
                                  <a:pt x="829287" y="168339"/>
                                </a:cubicBezTo>
                                <a:cubicBezTo>
                                  <a:pt x="829385" y="168927"/>
                                  <a:pt x="829484" y="169506"/>
                                  <a:pt x="829582" y="170094"/>
                                </a:cubicBezTo>
                                <a:cubicBezTo>
                                  <a:pt x="829680" y="170672"/>
                                  <a:pt x="829778" y="171241"/>
                                  <a:pt x="829975" y="171839"/>
                                </a:cubicBezTo>
                                <a:cubicBezTo>
                                  <a:pt x="830073" y="172426"/>
                                  <a:pt x="830171" y="173123"/>
                                  <a:pt x="830269" y="173652"/>
                                </a:cubicBezTo>
                                <a:cubicBezTo>
                                  <a:pt x="830368" y="174171"/>
                                  <a:pt x="830466" y="174642"/>
                                  <a:pt x="830662" y="174995"/>
                                </a:cubicBezTo>
                                <a:cubicBezTo>
                                  <a:pt x="830760" y="175348"/>
                                  <a:pt x="830858" y="175563"/>
                                  <a:pt x="830957" y="175769"/>
                                </a:cubicBezTo>
                                <a:cubicBezTo>
                                  <a:pt x="831054" y="175975"/>
                                  <a:pt x="831153" y="176112"/>
                                  <a:pt x="831251" y="176240"/>
                                </a:cubicBezTo>
                                <a:cubicBezTo>
                                  <a:pt x="831447" y="176367"/>
                                  <a:pt x="831545" y="176524"/>
                                  <a:pt x="831643" y="176534"/>
                                </a:cubicBezTo>
                                <a:cubicBezTo>
                                  <a:pt x="831742" y="176534"/>
                                  <a:pt x="831840" y="176455"/>
                                  <a:pt x="831938" y="176259"/>
                                </a:cubicBezTo>
                                <a:cubicBezTo>
                                  <a:pt x="832135" y="176044"/>
                                  <a:pt x="832233" y="175642"/>
                                  <a:pt x="832331" y="175210"/>
                                </a:cubicBezTo>
                                <a:cubicBezTo>
                                  <a:pt x="832429" y="174779"/>
                                  <a:pt x="832527" y="174152"/>
                                  <a:pt x="832626" y="173662"/>
                                </a:cubicBezTo>
                                <a:cubicBezTo>
                                  <a:pt x="832723" y="173172"/>
                                  <a:pt x="832920" y="172672"/>
                                  <a:pt x="833018" y="172289"/>
                                </a:cubicBezTo>
                                <a:cubicBezTo>
                                  <a:pt x="833116" y="171917"/>
                                  <a:pt x="833215" y="171574"/>
                                  <a:pt x="833313" y="171407"/>
                                </a:cubicBezTo>
                                <a:cubicBezTo>
                                  <a:pt x="833411" y="171250"/>
                                  <a:pt x="833607" y="171201"/>
                                  <a:pt x="833705" y="171260"/>
                                </a:cubicBezTo>
                                <a:cubicBezTo>
                                  <a:pt x="833803" y="171319"/>
                                  <a:pt x="833901" y="171593"/>
                                  <a:pt x="834000" y="171780"/>
                                </a:cubicBezTo>
                                <a:cubicBezTo>
                                  <a:pt x="834098" y="171966"/>
                                  <a:pt x="834196" y="172221"/>
                                  <a:pt x="834393" y="172358"/>
                                </a:cubicBezTo>
                                <a:cubicBezTo>
                                  <a:pt x="834491" y="172495"/>
                                  <a:pt x="834589" y="172682"/>
                                  <a:pt x="834687" y="172613"/>
                                </a:cubicBezTo>
                                <a:cubicBezTo>
                                  <a:pt x="834785" y="172554"/>
                                  <a:pt x="834884" y="172270"/>
                                  <a:pt x="834982" y="171956"/>
                                </a:cubicBezTo>
                                <a:cubicBezTo>
                                  <a:pt x="835178" y="171652"/>
                                  <a:pt x="835276" y="171142"/>
                                  <a:pt x="835374" y="170770"/>
                                </a:cubicBezTo>
                                <a:cubicBezTo>
                                  <a:pt x="835473" y="170398"/>
                                  <a:pt x="835571" y="170055"/>
                                  <a:pt x="835669" y="169731"/>
                                </a:cubicBezTo>
                                <a:cubicBezTo>
                                  <a:pt x="835767" y="169407"/>
                                  <a:pt x="835963" y="168996"/>
                                  <a:pt x="836062" y="168810"/>
                                </a:cubicBezTo>
                                <a:cubicBezTo>
                                  <a:pt x="836159" y="168653"/>
                                  <a:pt x="836258" y="168545"/>
                                  <a:pt x="836356" y="168633"/>
                                </a:cubicBezTo>
                                <a:cubicBezTo>
                                  <a:pt x="836454" y="168741"/>
                                  <a:pt x="836651" y="169094"/>
                                  <a:pt x="836749" y="169447"/>
                                </a:cubicBezTo>
                                <a:cubicBezTo>
                                  <a:pt x="836847" y="169790"/>
                                  <a:pt x="836945" y="170280"/>
                                  <a:pt x="837043" y="170711"/>
                                </a:cubicBezTo>
                                <a:cubicBezTo>
                                  <a:pt x="837142" y="171133"/>
                                  <a:pt x="837240" y="171672"/>
                                  <a:pt x="837436" y="172005"/>
                                </a:cubicBezTo>
                                <a:cubicBezTo>
                                  <a:pt x="837534" y="172348"/>
                                  <a:pt x="837632" y="172583"/>
                                  <a:pt x="837731" y="172731"/>
                                </a:cubicBezTo>
                                <a:cubicBezTo>
                                  <a:pt x="837829" y="172868"/>
                                  <a:pt x="837927" y="172838"/>
                                  <a:pt x="838123" y="172877"/>
                                </a:cubicBezTo>
                                <a:cubicBezTo>
                                  <a:pt x="838221" y="172926"/>
                                  <a:pt x="838320" y="173025"/>
                                  <a:pt x="838417" y="173015"/>
                                </a:cubicBezTo>
                                <a:cubicBezTo>
                                  <a:pt x="838516" y="172995"/>
                                  <a:pt x="838614" y="172799"/>
                                  <a:pt x="838712" y="172799"/>
                                </a:cubicBezTo>
                                <a:cubicBezTo>
                                  <a:pt x="838810" y="172789"/>
                                  <a:pt x="839007" y="172819"/>
                                  <a:pt x="839105" y="172985"/>
                                </a:cubicBezTo>
                                <a:cubicBezTo>
                                  <a:pt x="839203" y="173191"/>
                                  <a:pt x="839301" y="173711"/>
                                  <a:pt x="839400" y="174005"/>
                                </a:cubicBezTo>
                                <a:cubicBezTo>
                                  <a:pt x="839498" y="174289"/>
                                  <a:pt x="839694" y="174534"/>
                                  <a:pt x="839792" y="174701"/>
                                </a:cubicBezTo>
                                <a:cubicBezTo>
                                  <a:pt x="839890" y="174867"/>
                                  <a:pt x="839989" y="174955"/>
                                  <a:pt x="840087" y="175004"/>
                                </a:cubicBezTo>
                                <a:cubicBezTo>
                                  <a:pt x="840185" y="175063"/>
                                  <a:pt x="840381" y="175063"/>
                                  <a:pt x="840479" y="175034"/>
                                </a:cubicBezTo>
                                <a:cubicBezTo>
                                  <a:pt x="840578" y="175014"/>
                                  <a:pt x="840676" y="174907"/>
                                  <a:pt x="840774" y="174848"/>
                                </a:cubicBezTo>
                                <a:cubicBezTo>
                                  <a:pt x="840872" y="174799"/>
                                  <a:pt x="840970" y="174759"/>
                                  <a:pt x="841167" y="174701"/>
                                </a:cubicBezTo>
                                <a:cubicBezTo>
                                  <a:pt x="841265" y="174642"/>
                                  <a:pt x="841363" y="174554"/>
                                  <a:pt x="841461" y="174505"/>
                                </a:cubicBezTo>
                                <a:cubicBezTo>
                                  <a:pt x="841559" y="174456"/>
                                  <a:pt x="841658" y="174465"/>
                                  <a:pt x="841854" y="174387"/>
                                </a:cubicBezTo>
                                <a:cubicBezTo>
                                  <a:pt x="841952" y="174309"/>
                                  <a:pt x="842051" y="174161"/>
                                  <a:pt x="842148" y="174024"/>
                                </a:cubicBezTo>
                                <a:cubicBezTo>
                                  <a:pt x="842247" y="173877"/>
                                  <a:pt x="842345" y="173662"/>
                                  <a:pt x="842443" y="173515"/>
                                </a:cubicBezTo>
                                <a:cubicBezTo>
                                  <a:pt x="842639" y="173358"/>
                                  <a:pt x="842737" y="173309"/>
                                  <a:pt x="842836" y="173123"/>
                                </a:cubicBezTo>
                                <a:cubicBezTo>
                                  <a:pt x="842934" y="172936"/>
                                  <a:pt x="843032" y="172652"/>
                                  <a:pt x="843130" y="172378"/>
                                </a:cubicBezTo>
                                <a:cubicBezTo>
                                  <a:pt x="843228" y="172113"/>
                                  <a:pt x="843425" y="171760"/>
                                  <a:pt x="843523" y="171495"/>
                                </a:cubicBezTo>
                                <a:cubicBezTo>
                                  <a:pt x="843621" y="171221"/>
                                  <a:pt x="843719" y="170966"/>
                                  <a:pt x="843817" y="170770"/>
                                </a:cubicBezTo>
                                <a:cubicBezTo>
                                  <a:pt x="843916" y="170584"/>
                                  <a:pt x="844112" y="170447"/>
                                  <a:pt x="844210" y="170358"/>
                                </a:cubicBezTo>
                                <a:cubicBezTo>
                                  <a:pt x="844309" y="170270"/>
                                  <a:pt x="844406" y="170309"/>
                                  <a:pt x="844505" y="170250"/>
                                </a:cubicBezTo>
                                <a:cubicBezTo>
                                  <a:pt x="844603" y="170192"/>
                                  <a:pt x="844701" y="170113"/>
                                  <a:pt x="844897" y="169996"/>
                                </a:cubicBezTo>
                                <a:cubicBezTo>
                                  <a:pt x="844995" y="169888"/>
                                  <a:pt x="845094" y="169780"/>
                                  <a:pt x="845192" y="169574"/>
                                </a:cubicBezTo>
                                <a:cubicBezTo>
                                  <a:pt x="845290" y="169368"/>
                                  <a:pt x="845388" y="169084"/>
                                  <a:pt x="845486" y="168741"/>
                                </a:cubicBezTo>
                                <a:cubicBezTo>
                                  <a:pt x="845683" y="168408"/>
                                  <a:pt x="845781" y="167928"/>
                                  <a:pt x="845879" y="167535"/>
                                </a:cubicBezTo>
                                <a:cubicBezTo>
                                  <a:pt x="845977" y="167143"/>
                                  <a:pt x="846075" y="166800"/>
                                  <a:pt x="846174" y="166398"/>
                                </a:cubicBezTo>
                                <a:cubicBezTo>
                                  <a:pt x="846370" y="166006"/>
                                  <a:pt x="846468" y="165516"/>
                                  <a:pt x="846566" y="165153"/>
                                </a:cubicBezTo>
                                <a:cubicBezTo>
                                  <a:pt x="846665" y="164791"/>
                                  <a:pt x="846763" y="164487"/>
                                  <a:pt x="846861" y="164222"/>
                                </a:cubicBezTo>
                                <a:cubicBezTo>
                                  <a:pt x="846959" y="163968"/>
                                  <a:pt x="847155" y="163762"/>
                                  <a:pt x="847253" y="163605"/>
                                </a:cubicBezTo>
                                <a:cubicBezTo>
                                  <a:pt x="847352" y="163448"/>
                                  <a:pt x="847450" y="163281"/>
                                  <a:pt x="847548" y="163301"/>
                                </a:cubicBezTo>
                                <a:cubicBezTo>
                                  <a:pt x="847646" y="163320"/>
                                  <a:pt x="847842" y="163556"/>
                                  <a:pt x="847941" y="163732"/>
                                </a:cubicBezTo>
                                <a:cubicBezTo>
                                  <a:pt x="848039" y="163899"/>
                                  <a:pt x="848137" y="164154"/>
                                  <a:pt x="848235" y="164350"/>
                                </a:cubicBezTo>
                                <a:cubicBezTo>
                                  <a:pt x="848334" y="164536"/>
                                  <a:pt x="848432" y="164742"/>
                                  <a:pt x="848628" y="164879"/>
                                </a:cubicBezTo>
                                <a:cubicBezTo>
                                  <a:pt x="848726" y="165016"/>
                                  <a:pt x="848824" y="165124"/>
                                  <a:pt x="848923" y="165173"/>
                                </a:cubicBezTo>
                                <a:cubicBezTo>
                                  <a:pt x="849021" y="165232"/>
                                  <a:pt x="849119" y="165193"/>
                                  <a:pt x="849217" y="165193"/>
                                </a:cubicBezTo>
                                <a:cubicBezTo>
                                  <a:pt x="849414" y="165203"/>
                                  <a:pt x="849511" y="165222"/>
                                  <a:pt x="849610" y="165203"/>
                                </a:cubicBezTo>
                                <a:cubicBezTo>
                                  <a:pt x="849708" y="165173"/>
                                  <a:pt x="849806" y="165104"/>
                                  <a:pt x="849904" y="165055"/>
                                </a:cubicBezTo>
                                <a:cubicBezTo>
                                  <a:pt x="850100" y="164997"/>
                                  <a:pt x="850199" y="164889"/>
                                  <a:pt x="850297" y="164879"/>
                                </a:cubicBezTo>
                                <a:cubicBezTo>
                                  <a:pt x="850395" y="164869"/>
                                  <a:pt x="850493" y="164987"/>
                                  <a:pt x="850592" y="164997"/>
                                </a:cubicBezTo>
                                <a:cubicBezTo>
                                  <a:pt x="850690" y="165006"/>
                                  <a:pt x="850886" y="165036"/>
                                  <a:pt x="850984" y="164938"/>
                                </a:cubicBezTo>
                                <a:cubicBezTo>
                                  <a:pt x="851083" y="164850"/>
                                  <a:pt x="851180" y="164624"/>
                                  <a:pt x="851279" y="164428"/>
                                </a:cubicBezTo>
                                <a:cubicBezTo>
                                  <a:pt x="851377" y="164232"/>
                                  <a:pt x="851475" y="164007"/>
                                  <a:pt x="851672" y="163771"/>
                                </a:cubicBezTo>
                                <a:cubicBezTo>
                                  <a:pt x="851769" y="163536"/>
                                  <a:pt x="851868" y="163242"/>
                                  <a:pt x="851966" y="162997"/>
                                </a:cubicBezTo>
                                <a:cubicBezTo>
                                  <a:pt x="852064" y="162742"/>
                                  <a:pt x="852162" y="162438"/>
                                  <a:pt x="852358" y="162272"/>
                                </a:cubicBezTo>
                                <a:cubicBezTo>
                                  <a:pt x="852457" y="162115"/>
                                  <a:pt x="852555" y="162056"/>
                                  <a:pt x="852653" y="162027"/>
                                </a:cubicBezTo>
                                <a:cubicBezTo>
                                  <a:pt x="852751" y="162007"/>
                                  <a:pt x="852850" y="162027"/>
                                  <a:pt x="852948" y="162134"/>
                                </a:cubicBezTo>
                                <a:cubicBezTo>
                                  <a:pt x="853144" y="162242"/>
                                  <a:pt x="853242" y="162517"/>
                                  <a:pt x="853341" y="162674"/>
                                </a:cubicBezTo>
                                <a:cubicBezTo>
                                  <a:pt x="853438" y="162830"/>
                                  <a:pt x="853537" y="163046"/>
                                  <a:pt x="853635" y="163095"/>
                                </a:cubicBezTo>
                                <a:cubicBezTo>
                                  <a:pt x="853831" y="163134"/>
                                  <a:pt x="853930" y="163066"/>
                                  <a:pt x="854028" y="162938"/>
                                </a:cubicBezTo>
                                <a:cubicBezTo>
                                  <a:pt x="854126" y="162821"/>
                                  <a:pt x="854224" y="162683"/>
                                  <a:pt x="854322" y="162370"/>
                                </a:cubicBezTo>
                                <a:cubicBezTo>
                                  <a:pt x="854420" y="162056"/>
                                  <a:pt x="854616" y="161507"/>
                                  <a:pt x="854715" y="161076"/>
                                </a:cubicBezTo>
                                <a:cubicBezTo>
                                  <a:pt x="854813" y="160635"/>
                                  <a:pt x="854911" y="160174"/>
                                  <a:pt x="855009" y="159753"/>
                                </a:cubicBezTo>
                                <a:cubicBezTo>
                                  <a:pt x="855108" y="159331"/>
                                  <a:pt x="855206" y="158929"/>
                                  <a:pt x="855402" y="158547"/>
                                </a:cubicBezTo>
                                <a:cubicBezTo>
                                  <a:pt x="855500" y="158165"/>
                                  <a:pt x="855599" y="157733"/>
                                  <a:pt x="855697" y="157449"/>
                                </a:cubicBezTo>
                                <a:cubicBezTo>
                                  <a:pt x="855795" y="157175"/>
                                  <a:pt x="855893" y="157096"/>
                                  <a:pt x="856089" y="156881"/>
                                </a:cubicBezTo>
                                <a:cubicBezTo>
                                  <a:pt x="856188" y="156675"/>
                                  <a:pt x="856286" y="156430"/>
                                  <a:pt x="856384" y="156175"/>
                                </a:cubicBezTo>
                                <a:cubicBezTo>
                                  <a:pt x="856482" y="155920"/>
                                  <a:pt x="856580" y="155587"/>
                                  <a:pt x="856678" y="155361"/>
                                </a:cubicBezTo>
                                <a:cubicBezTo>
                                  <a:pt x="856874" y="155146"/>
                                  <a:pt x="856973" y="154930"/>
                                  <a:pt x="857071" y="154852"/>
                                </a:cubicBezTo>
                                <a:cubicBezTo>
                                  <a:pt x="857169" y="154783"/>
                                  <a:pt x="857267" y="154744"/>
                                  <a:pt x="857366" y="154891"/>
                                </a:cubicBezTo>
                                <a:cubicBezTo>
                                  <a:pt x="857562" y="155057"/>
                                  <a:pt x="857660" y="155469"/>
                                  <a:pt x="857758" y="155861"/>
                                </a:cubicBezTo>
                                <a:cubicBezTo>
                                  <a:pt x="857857" y="156263"/>
                                  <a:pt x="857955" y="156773"/>
                                  <a:pt x="858053" y="157273"/>
                                </a:cubicBezTo>
                                <a:cubicBezTo>
                                  <a:pt x="858151" y="157763"/>
                                  <a:pt x="858347" y="158322"/>
                                  <a:pt x="858446" y="158841"/>
                                </a:cubicBezTo>
                                <a:cubicBezTo>
                                  <a:pt x="858544" y="159361"/>
                                  <a:pt x="858642" y="159968"/>
                                  <a:pt x="858740" y="160409"/>
                                </a:cubicBezTo>
                                <a:cubicBezTo>
                                  <a:pt x="858838" y="160850"/>
                                  <a:pt x="858936" y="161144"/>
                                  <a:pt x="859132" y="161497"/>
                                </a:cubicBezTo>
                                <a:cubicBezTo>
                                  <a:pt x="859231" y="161850"/>
                                  <a:pt x="859329" y="162184"/>
                                  <a:pt x="859427" y="162507"/>
                                </a:cubicBezTo>
                                <a:cubicBezTo>
                                  <a:pt x="859525" y="162830"/>
                                  <a:pt x="859624" y="163164"/>
                                  <a:pt x="859820" y="163448"/>
                                </a:cubicBezTo>
                                <a:cubicBezTo>
                                  <a:pt x="859918" y="163732"/>
                                  <a:pt x="860016" y="163928"/>
                                  <a:pt x="860115" y="164232"/>
                                </a:cubicBezTo>
                                <a:cubicBezTo>
                                  <a:pt x="860213" y="164526"/>
                                  <a:pt x="860311" y="164997"/>
                                  <a:pt x="860409" y="165222"/>
                                </a:cubicBezTo>
                                <a:cubicBezTo>
                                  <a:pt x="860605" y="165457"/>
                                  <a:pt x="860704" y="165653"/>
                                  <a:pt x="860802" y="165614"/>
                                </a:cubicBezTo>
                                <a:cubicBezTo>
                                  <a:pt x="860900" y="165585"/>
                                  <a:pt x="860998" y="165261"/>
                                  <a:pt x="861096" y="165016"/>
                                </a:cubicBezTo>
                                <a:cubicBezTo>
                                  <a:pt x="861194" y="164781"/>
                                  <a:pt x="861391" y="164526"/>
                                  <a:pt x="861489" y="164193"/>
                                </a:cubicBezTo>
                                <a:cubicBezTo>
                                  <a:pt x="861587" y="163850"/>
                                  <a:pt x="861685" y="163399"/>
                                  <a:pt x="861783" y="163017"/>
                                </a:cubicBezTo>
                                <a:cubicBezTo>
                                  <a:pt x="861882" y="162634"/>
                                  <a:pt x="862078" y="162125"/>
                                  <a:pt x="862176" y="161890"/>
                                </a:cubicBezTo>
                                <a:cubicBezTo>
                                  <a:pt x="862274" y="161684"/>
                                  <a:pt x="862373" y="161615"/>
                                  <a:pt x="862471" y="161595"/>
                                </a:cubicBezTo>
                                <a:cubicBezTo>
                                  <a:pt x="862569" y="161576"/>
                                  <a:pt x="862667" y="161605"/>
                                  <a:pt x="862863" y="161762"/>
                                </a:cubicBezTo>
                                <a:cubicBezTo>
                                  <a:pt x="862962" y="161909"/>
                                  <a:pt x="863060" y="162154"/>
                                  <a:pt x="863158" y="162507"/>
                                </a:cubicBezTo>
                                <a:cubicBezTo>
                                  <a:pt x="863256" y="162860"/>
                                  <a:pt x="863354" y="163477"/>
                                  <a:pt x="863551" y="163879"/>
                                </a:cubicBezTo>
                                <a:cubicBezTo>
                                  <a:pt x="863649" y="164291"/>
                                  <a:pt x="863747" y="164644"/>
                                  <a:pt x="863845" y="164928"/>
                                </a:cubicBezTo>
                                <a:cubicBezTo>
                                  <a:pt x="863943" y="165212"/>
                                  <a:pt x="864041" y="165389"/>
                                  <a:pt x="864140" y="165595"/>
                                </a:cubicBezTo>
                                <a:cubicBezTo>
                                  <a:pt x="864336" y="165800"/>
                                  <a:pt x="864434" y="165977"/>
                                  <a:pt x="864532" y="166183"/>
                                </a:cubicBezTo>
                                <a:cubicBezTo>
                                  <a:pt x="864631" y="166388"/>
                                  <a:pt x="864729" y="166624"/>
                                  <a:pt x="864827" y="166810"/>
                                </a:cubicBezTo>
                                <a:cubicBezTo>
                                  <a:pt x="864925" y="166996"/>
                                  <a:pt x="865121" y="167143"/>
                                  <a:pt x="865220" y="167300"/>
                                </a:cubicBezTo>
                                <a:cubicBezTo>
                                  <a:pt x="865318" y="167457"/>
                                  <a:pt x="865416" y="167594"/>
                                  <a:pt x="865514" y="167741"/>
                                </a:cubicBezTo>
                                <a:cubicBezTo>
                                  <a:pt x="865612" y="167898"/>
                                  <a:pt x="865809" y="168114"/>
                                  <a:pt x="865907" y="168202"/>
                                </a:cubicBezTo>
                                <a:cubicBezTo>
                                  <a:pt x="866005" y="168290"/>
                                  <a:pt x="866103" y="168290"/>
                                  <a:pt x="866201" y="168290"/>
                                </a:cubicBezTo>
                                <a:cubicBezTo>
                                  <a:pt x="866299" y="168280"/>
                                  <a:pt x="866398" y="168271"/>
                                  <a:pt x="866594" y="168153"/>
                                </a:cubicBezTo>
                                <a:cubicBezTo>
                                  <a:pt x="866692" y="168035"/>
                                  <a:pt x="866790" y="167849"/>
                                  <a:pt x="866889" y="167594"/>
                                </a:cubicBezTo>
                                <a:cubicBezTo>
                                  <a:pt x="866987" y="167339"/>
                                  <a:pt x="867085" y="166918"/>
                                  <a:pt x="867183" y="166624"/>
                                </a:cubicBezTo>
                                <a:cubicBezTo>
                                  <a:pt x="867380" y="166330"/>
                                  <a:pt x="867478" y="166065"/>
                                  <a:pt x="867576" y="165820"/>
                                </a:cubicBezTo>
                                <a:cubicBezTo>
                                  <a:pt x="867674" y="165575"/>
                                  <a:pt x="867772" y="165320"/>
                                  <a:pt x="867870" y="165153"/>
                                </a:cubicBezTo>
                                <a:cubicBezTo>
                                  <a:pt x="868067" y="164977"/>
                                  <a:pt x="868165" y="164820"/>
                                  <a:pt x="868263" y="164801"/>
                                </a:cubicBezTo>
                                <a:cubicBezTo>
                                  <a:pt x="868361" y="164781"/>
                                  <a:pt x="868459" y="164957"/>
                                  <a:pt x="868557" y="165046"/>
                                </a:cubicBezTo>
                                <a:cubicBezTo>
                                  <a:pt x="868656" y="165144"/>
                                  <a:pt x="868852" y="165222"/>
                                  <a:pt x="868950" y="165389"/>
                                </a:cubicBezTo>
                                <a:cubicBezTo>
                                  <a:pt x="869049" y="165546"/>
                                  <a:pt x="869147" y="165712"/>
                                  <a:pt x="869245" y="166006"/>
                                </a:cubicBezTo>
                                <a:cubicBezTo>
                                  <a:pt x="869343" y="166300"/>
                                  <a:pt x="869539" y="166790"/>
                                  <a:pt x="869637" y="167173"/>
                                </a:cubicBezTo>
                                <a:cubicBezTo>
                                  <a:pt x="869736" y="167545"/>
                                  <a:pt x="869834" y="167937"/>
                                  <a:pt x="869932" y="168280"/>
                                </a:cubicBezTo>
                                <a:cubicBezTo>
                                  <a:pt x="870030" y="168614"/>
                                  <a:pt x="870129" y="168908"/>
                                  <a:pt x="870325" y="169192"/>
                                </a:cubicBezTo>
                                <a:cubicBezTo>
                                  <a:pt x="870423" y="169476"/>
                                  <a:pt x="870521" y="169702"/>
                                  <a:pt x="870619" y="169986"/>
                                </a:cubicBezTo>
                                <a:cubicBezTo>
                                  <a:pt x="870717" y="170270"/>
                                  <a:pt x="870815" y="170584"/>
                                  <a:pt x="870914" y="170907"/>
                                </a:cubicBezTo>
                                <a:cubicBezTo>
                                  <a:pt x="871110" y="171231"/>
                                  <a:pt x="871208" y="171662"/>
                                  <a:pt x="871307" y="171917"/>
                                </a:cubicBezTo>
                                <a:cubicBezTo>
                                  <a:pt x="871405" y="172182"/>
                                  <a:pt x="871503" y="172329"/>
                                  <a:pt x="871601" y="172476"/>
                                </a:cubicBezTo>
                                <a:cubicBezTo>
                                  <a:pt x="871798" y="172632"/>
                                  <a:pt x="871895" y="172740"/>
                                  <a:pt x="871994" y="172819"/>
                                </a:cubicBezTo>
                                <a:cubicBezTo>
                                  <a:pt x="872092" y="172887"/>
                                  <a:pt x="872190" y="173034"/>
                                  <a:pt x="872288" y="172926"/>
                                </a:cubicBezTo>
                                <a:cubicBezTo>
                                  <a:pt x="872387" y="172809"/>
                                  <a:pt x="872583" y="172485"/>
                                  <a:pt x="872681" y="172133"/>
                                </a:cubicBezTo>
                                <a:cubicBezTo>
                                  <a:pt x="872779" y="171780"/>
                                  <a:pt x="872877" y="171280"/>
                                  <a:pt x="872975" y="170799"/>
                                </a:cubicBezTo>
                                <a:cubicBezTo>
                                  <a:pt x="873073" y="170329"/>
                                  <a:pt x="873270" y="169839"/>
                                  <a:pt x="873368" y="169280"/>
                                </a:cubicBezTo>
                                <a:cubicBezTo>
                                  <a:pt x="873466" y="168731"/>
                                  <a:pt x="873565" y="168035"/>
                                  <a:pt x="873663" y="167496"/>
                                </a:cubicBezTo>
                                <a:cubicBezTo>
                                  <a:pt x="873761" y="166957"/>
                                  <a:pt x="873859" y="166428"/>
                                  <a:pt x="874056" y="166026"/>
                                </a:cubicBezTo>
                                <a:cubicBezTo>
                                  <a:pt x="874153" y="165624"/>
                                  <a:pt x="874252" y="165359"/>
                                  <a:pt x="874350" y="165085"/>
                                </a:cubicBezTo>
                                <a:cubicBezTo>
                                  <a:pt x="874448" y="164810"/>
                                  <a:pt x="874546" y="164595"/>
                                  <a:pt x="874645" y="164389"/>
                                </a:cubicBezTo>
                                <a:cubicBezTo>
                                  <a:pt x="874841" y="164173"/>
                                  <a:pt x="874939" y="163958"/>
                                  <a:pt x="875037" y="163820"/>
                                </a:cubicBezTo>
                                <a:cubicBezTo>
                                  <a:pt x="875135" y="163673"/>
                                  <a:pt x="875233" y="163595"/>
                                  <a:pt x="875331" y="163546"/>
                                </a:cubicBezTo>
                                <a:cubicBezTo>
                                  <a:pt x="875528" y="163497"/>
                                  <a:pt x="875626" y="163497"/>
                                  <a:pt x="875724" y="163497"/>
                                </a:cubicBezTo>
                                <a:cubicBezTo>
                                  <a:pt x="875823" y="163497"/>
                                  <a:pt x="875921" y="163487"/>
                                  <a:pt x="876019" y="163536"/>
                                </a:cubicBezTo>
                                <a:cubicBezTo>
                                  <a:pt x="876117" y="163595"/>
                                  <a:pt x="876314" y="163703"/>
                                  <a:pt x="876412" y="163820"/>
                                </a:cubicBezTo>
                                <a:cubicBezTo>
                                  <a:pt x="876510" y="163948"/>
                                  <a:pt x="876608" y="164114"/>
                                  <a:pt x="876706" y="164271"/>
                                </a:cubicBezTo>
                                <a:cubicBezTo>
                                  <a:pt x="876804" y="164428"/>
                                  <a:pt x="876903" y="164624"/>
                                  <a:pt x="877099" y="164771"/>
                                </a:cubicBezTo>
                                <a:cubicBezTo>
                                  <a:pt x="877197" y="164918"/>
                                  <a:pt x="877295" y="165114"/>
                                  <a:pt x="877393" y="165153"/>
                                </a:cubicBezTo>
                                <a:cubicBezTo>
                                  <a:pt x="877492" y="165193"/>
                                  <a:pt x="877589" y="165104"/>
                                  <a:pt x="877786" y="164997"/>
                                </a:cubicBezTo>
                                <a:cubicBezTo>
                                  <a:pt x="877884" y="164889"/>
                                  <a:pt x="877982" y="164654"/>
                                  <a:pt x="878081" y="164487"/>
                                </a:cubicBezTo>
                                <a:cubicBezTo>
                                  <a:pt x="878179" y="164320"/>
                                  <a:pt x="878277" y="164203"/>
                                  <a:pt x="878375" y="163987"/>
                                </a:cubicBezTo>
                                <a:cubicBezTo>
                                  <a:pt x="878572" y="163762"/>
                                  <a:pt x="878670" y="163468"/>
                                  <a:pt x="878768" y="163164"/>
                                </a:cubicBezTo>
                                <a:cubicBezTo>
                                  <a:pt x="878866" y="162870"/>
                                  <a:pt x="878964" y="162507"/>
                                  <a:pt x="879062" y="162174"/>
                                </a:cubicBezTo>
                                <a:cubicBezTo>
                                  <a:pt x="879259" y="161841"/>
                                  <a:pt x="879357" y="161556"/>
                                  <a:pt x="879455" y="161184"/>
                                </a:cubicBezTo>
                                <a:cubicBezTo>
                                  <a:pt x="879553" y="160811"/>
                                  <a:pt x="879651" y="160341"/>
                                  <a:pt x="879750" y="159958"/>
                                </a:cubicBezTo>
                                <a:cubicBezTo>
                                  <a:pt x="879847" y="159566"/>
                                  <a:pt x="880044" y="159155"/>
                                  <a:pt x="880142" y="158851"/>
                                </a:cubicBezTo>
                                <a:cubicBezTo>
                                  <a:pt x="880240" y="158557"/>
                                  <a:pt x="880339" y="158322"/>
                                  <a:pt x="880437" y="158145"/>
                                </a:cubicBezTo>
                                <a:cubicBezTo>
                                  <a:pt x="880535" y="157969"/>
                                  <a:pt x="880633" y="157831"/>
                                  <a:pt x="880830" y="157792"/>
                                </a:cubicBezTo>
                                <a:cubicBezTo>
                                  <a:pt x="880928" y="157763"/>
                                  <a:pt x="881026" y="157792"/>
                                  <a:pt x="881124" y="157939"/>
                                </a:cubicBezTo>
                                <a:cubicBezTo>
                                  <a:pt x="881222" y="158086"/>
                                  <a:pt x="881320" y="158371"/>
                                  <a:pt x="881517" y="158684"/>
                                </a:cubicBezTo>
                                <a:cubicBezTo>
                                  <a:pt x="881615" y="159008"/>
                                  <a:pt x="881713" y="159527"/>
                                  <a:pt x="881811" y="159841"/>
                                </a:cubicBezTo>
                                <a:cubicBezTo>
                                  <a:pt x="881909" y="160164"/>
                                  <a:pt x="882008" y="160409"/>
                                  <a:pt x="882106" y="160586"/>
                                </a:cubicBezTo>
                                <a:cubicBezTo>
                                  <a:pt x="882302" y="160762"/>
                                  <a:pt x="882400" y="160870"/>
                                  <a:pt x="882498" y="160899"/>
                                </a:cubicBezTo>
                                <a:cubicBezTo>
                                  <a:pt x="882597" y="160929"/>
                                  <a:pt x="882695" y="160958"/>
                                  <a:pt x="882793" y="160801"/>
                                </a:cubicBezTo>
                                <a:cubicBezTo>
                                  <a:pt x="882891" y="160615"/>
                                  <a:pt x="883088" y="160135"/>
                                  <a:pt x="883186" y="159772"/>
                                </a:cubicBezTo>
                                <a:cubicBezTo>
                                  <a:pt x="883284" y="159409"/>
                                  <a:pt x="883382" y="158919"/>
                                  <a:pt x="883481" y="158606"/>
                                </a:cubicBezTo>
                                <a:cubicBezTo>
                                  <a:pt x="883578" y="158292"/>
                                  <a:pt x="883775" y="158116"/>
                                  <a:pt x="883873" y="157900"/>
                                </a:cubicBezTo>
                                <a:cubicBezTo>
                                  <a:pt x="883971" y="157675"/>
                                  <a:pt x="884069" y="157479"/>
                                  <a:pt x="884167" y="157292"/>
                                </a:cubicBezTo>
                                <a:cubicBezTo>
                                  <a:pt x="884266" y="157106"/>
                                  <a:pt x="884364" y="156920"/>
                                  <a:pt x="884560" y="156753"/>
                                </a:cubicBezTo>
                                <a:cubicBezTo>
                                  <a:pt x="884658" y="156596"/>
                                  <a:pt x="884756" y="156469"/>
                                  <a:pt x="884855" y="156332"/>
                                </a:cubicBezTo>
                                <a:cubicBezTo>
                                  <a:pt x="884953" y="156195"/>
                                  <a:pt x="885051" y="156067"/>
                                  <a:pt x="885247" y="155940"/>
                                </a:cubicBezTo>
                                <a:cubicBezTo>
                                  <a:pt x="885346" y="155812"/>
                                  <a:pt x="885444" y="155665"/>
                                  <a:pt x="885542" y="155577"/>
                                </a:cubicBezTo>
                                <a:cubicBezTo>
                                  <a:pt x="885640" y="155479"/>
                                  <a:pt x="885738" y="155371"/>
                                  <a:pt x="885836" y="155371"/>
                                </a:cubicBezTo>
                                <a:cubicBezTo>
                                  <a:pt x="886033" y="155371"/>
                                  <a:pt x="886131" y="155440"/>
                                  <a:pt x="886229" y="155557"/>
                                </a:cubicBezTo>
                                <a:cubicBezTo>
                                  <a:pt x="886327" y="155665"/>
                                  <a:pt x="886425" y="155891"/>
                                  <a:pt x="886524" y="156057"/>
                                </a:cubicBezTo>
                                <a:cubicBezTo>
                                  <a:pt x="886622" y="156224"/>
                                  <a:pt x="886818" y="156390"/>
                                  <a:pt x="886916" y="156557"/>
                                </a:cubicBezTo>
                                <a:cubicBezTo>
                                  <a:pt x="887014" y="156734"/>
                                  <a:pt x="887113" y="156910"/>
                                  <a:pt x="887211" y="157096"/>
                                </a:cubicBezTo>
                                <a:cubicBezTo>
                                  <a:pt x="887309" y="157292"/>
                                  <a:pt x="887505" y="157469"/>
                                  <a:pt x="887604" y="157704"/>
                                </a:cubicBezTo>
                                <a:cubicBezTo>
                                  <a:pt x="887702" y="157930"/>
                                  <a:pt x="887800" y="158194"/>
                                  <a:pt x="887898" y="158488"/>
                                </a:cubicBezTo>
                                <a:cubicBezTo>
                                  <a:pt x="887996" y="158772"/>
                                  <a:pt x="888094" y="159047"/>
                                  <a:pt x="888291" y="159458"/>
                                </a:cubicBezTo>
                                <a:cubicBezTo>
                                  <a:pt x="888389" y="159860"/>
                                  <a:pt x="888487" y="160253"/>
                                  <a:pt x="888585" y="160919"/>
                                </a:cubicBezTo>
                                <a:cubicBezTo>
                                  <a:pt x="888683" y="161595"/>
                                  <a:pt x="888782" y="162791"/>
                                  <a:pt x="888978" y="163477"/>
                                </a:cubicBezTo>
                                <a:cubicBezTo>
                                  <a:pt x="889076" y="164163"/>
                                  <a:pt x="889174" y="164997"/>
                                  <a:pt x="889272" y="165026"/>
                                </a:cubicBezTo>
                                <a:cubicBezTo>
                                  <a:pt x="889371" y="165055"/>
                                  <a:pt x="889469" y="164124"/>
                                  <a:pt x="889567" y="163654"/>
                                </a:cubicBezTo>
                                <a:cubicBezTo>
                                  <a:pt x="889764" y="163183"/>
                                  <a:pt x="889862" y="162213"/>
                                  <a:pt x="889960" y="162193"/>
                                </a:cubicBezTo>
                                <a:cubicBezTo>
                                  <a:pt x="890058" y="162174"/>
                                  <a:pt x="890156" y="162850"/>
                                  <a:pt x="890254" y="163536"/>
                                </a:cubicBezTo>
                                <a:cubicBezTo>
                                  <a:pt x="890352" y="164320"/>
                                  <a:pt x="890549" y="165781"/>
                                  <a:pt x="890647" y="166879"/>
                                </a:cubicBezTo>
                                <a:cubicBezTo>
                                  <a:pt x="890745" y="167967"/>
                                  <a:pt x="890844" y="169025"/>
                                  <a:pt x="890941" y="170104"/>
                                </a:cubicBezTo>
                              </a:path>
                            </a:pathLst>
                          </a:custGeom>
                          <a:noFill/>
                          <a:ln w="735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28" name="Shape 1946"/>
                        <wps:cNvSpPr>
                          <a:spLocks/>
                        </wps:cNvSpPr>
                        <wps:spPr bwMode="auto">
                          <a:xfrm>
                            <a:off x="22822" y="12484"/>
                            <a:ext cx="1325" cy="588"/>
                          </a:xfrm>
                          <a:custGeom>
                            <a:avLst/>
                            <a:gdLst>
                              <a:gd name="T0" fmla="*/ 73435 w 132439"/>
                              <a:gd name="T1" fmla="*/ 0 h 58816"/>
                              <a:gd name="T2" fmla="*/ 132439 w 132439"/>
                              <a:gd name="T3" fmla="*/ 29259 h 58816"/>
                              <a:gd name="T4" fmla="*/ 73534 w 132439"/>
                              <a:gd name="T5" fmla="*/ 58816 h 58816"/>
                              <a:gd name="T6" fmla="*/ 90708 w 132439"/>
                              <a:gd name="T7" fmla="*/ 33049 h 58816"/>
                              <a:gd name="T8" fmla="*/ 0 w 132439"/>
                              <a:gd name="T9" fmla="*/ 33278 h 58816"/>
                              <a:gd name="T10" fmla="*/ 0 w 132439"/>
                              <a:gd name="T11" fmla="*/ 25916 h 58816"/>
                              <a:gd name="T12" fmla="*/ 90702 w 132439"/>
                              <a:gd name="T13" fmla="*/ 25687 h 58816"/>
                              <a:gd name="T14" fmla="*/ 73435 w 132439"/>
                              <a:gd name="T15" fmla="*/ 0 h 58816"/>
                              <a:gd name="T16" fmla="*/ 0 w 132439"/>
                              <a:gd name="T17" fmla="*/ 0 h 58816"/>
                              <a:gd name="T18" fmla="*/ 132439 w 132439"/>
                              <a:gd name="T19" fmla="*/ 58816 h 5881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32439" h="58816">
                                <a:moveTo>
                                  <a:pt x="73435" y="0"/>
                                </a:moveTo>
                                <a:lnTo>
                                  <a:pt x="132439" y="29259"/>
                                </a:lnTo>
                                <a:lnTo>
                                  <a:pt x="73534" y="58816"/>
                                </a:lnTo>
                                <a:lnTo>
                                  <a:pt x="90708" y="33049"/>
                                </a:lnTo>
                                <a:lnTo>
                                  <a:pt x="0" y="33278"/>
                                </a:lnTo>
                                <a:lnTo>
                                  <a:pt x="0" y="25916"/>
                                </a:lnTo>
                                <a:lnTo>
                                  <a:pt x="90702" y="25687"/>
                                </a:lnTo>
                                <a:lnTo>
                                  <a:pt x="7343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29" name="Shape 1947"/>
                        <wps:cNvSpPr>
                          <a:spLocks/>
                        </wps:cNvSpPr>
                        <wps:spPr bwMode="auto">
                          <a:xfrm>
                            <a:off x="9356" y="426"/>
                            <a:ext cx="292" cy="1129"/>
                          </a:xfrm>
                          <a:custGeom>
                            <a:avLst/>
                            <a:gdLst>
                              <a:gd name="T0" fmla="*/ 28687 w 29198"/>
                              <a:gd name="T1" fmla="*/ 0 h 112919"/>
                              <a:gd name="T2" fmla="*/ 29198 w 29198"/>
                              <a:gd name="T3" fmla="*/ 989 h 112919"/>
                              <a:gd name="T4" fmla="*/ 29198 w 29198"/>
                              <a:gd name="T5" fmla="*/ 39208 h 112919"/>
                              <a:gd name="T6" fmla="*/ 29197 w 29198"/>
                              <a:gd name="T7" fmla="*/ 39208 h 112919"/>
                              <a:gd name="T8" fmla="*/ 29125 w 29198"/>
                              <a:gd name="T9" fmla="*/ 39258 h 112919"/>
                              <a:gd name="T10" fmla="*/ 29198 w 29198"/>
                              <a:gd name="T11" fmla="*/ 39257 h 112919"/>
                              <a:gd name="T12" fmla="*/ 29198 w 29198"/>
                              <a:gd name="T13" fmla="*/ 112882 h 112919"/>
                              <a:gd name="T14" fmla="*/ 26458 w 29198"/>
                              <a:gd name="T15" fmla="*/ 112919 h 112919"/>
                              <a:gd name="T16" fmla="*/ 25537 w 29198"/>
                              <a:gd name="T17" fmla="*/ 41715 h 112919"/>
                              <a:gd name="T18" fmla="*/ 0 w 29198"/>
                              <a:gd name="T19" fmla="*/ 59204 h 112919"/>
                              <a:gd name="T20" fmla="*/ 28687 w 29198"/>
                              <a:gd name="T21" fmla="*/ 0 h 112919"/>
                              <a:gd name="T22" fmla="*/ 0 w 29198"/>
                              <a:gd name="T23" fmla="*/ 0 h 112919"/>
                              <a:gd name="T24" fmla="*/ 29198 w 29198"/>
                              <a:gd name="T25" fmla="*/ 112919 h 112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9198" h="112919">
                                <a:moveTo>
                                  <a:pt x="28687" y="0"/>
                                </a:moveTo>
                                <a:lnTo>
                                  <a:pt x="29198" y="989"/>
                                </a:lnTo>
                                <a:lnTo>
                                  <a:pt x="29198" y="39208"/>
                                </a:lnTo>
                                <a:lnTo>
                                  <a:pt x="29197" y="39208"/>
                                </a:lnTo>
                                <a:lnTo>
                                  <a:pt x="29125" y="39258"/>
                                </a:lnTo>
                                <a:lnTo>
                                  <a:pt x="29198" y="39257"/>
                                </a:lnTo>
                                <a:lnTo>
                                  <a:pt x="29198" y="112882"/>
                                </a:lnTo>
                                <a:lnTo>
                                  <a:pt x="26458" y="112919"/>
                                </a:lnTo>
                                <a:lnTo>
                                  <a:pt x="25537" y="41715"/>
                                </a:lnTo>
                                <a:lnTo>
                                  <a:pt x="0" y="59204"/>
                                </a:lnTo>
                                <a:lnTo>
                                  <a:pt x="2868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30" name="Shape 1948"/>
                        <wps:cNvSpPr>
                          <a:spLocks/>
                        </wps:cNvSpPr>
                        <wps:spPr bwMode="auto">
                          <a:xfrm>
                            <a:off x="9648" y="436"/>
                            <a:ext cx="297" cy="1119"/>
                          </a:xfrm>
                          <a:custGeom>
                            <a:avLst/>
                            <a:gdLst>
                              <a:gd name="T0" fmla="*/ 0 w 29707"/>
                              <a:gd name="T1" fmla="*/ 0 h 111893"/>
                              <a:gd name="T2" fmla="*/ 29707 w 29707"/>
                              <a:gd name="T3" fmla="*/ 57431 h 111893"/>
                              <a:gd name="T4" fmla="*/ 3712 w 29707"/>
                              <a:gd name="T5" fmla="*/ 40620 h 111893"/>
                              <a:gd name="T6" fmla="*/ 4633 w 29707"/>
                              <a:gd name="T7" fmla="*/ 111832 h 111893"/>
                              <a:gd name="T8" fmla="*/ 0 w 29707"/>
                              <a:gd name="T9" fmla="*/ 111893 h 111893"/>
                              <a:gd name="T10" fmla="*/ 0 w 29707"/>
                              <a:gd name="T11" fmla="*/ 38268 h 111893"/>
                              <a:gd name="T12" fmla="*/ 73 w 29707"/>
                              <a:gd name="T13" fmla="*/ 38267 h 111893"/>
                              <a:gd name="T14" fmla="*/ 0 w 29707"/>
                              <a:gd name="T15" fmla="*/ 38219 h 111893"/>
                              <a:gd name="T16" fmla="*/ 0 w 29707"/>
                              <a:gd name="T17" fmla="*/ 0 h 111893"/>
                              <a:gd name="T18" fmla="*/ 0 w 29707"/>
                              <a:gd name="T19" fmla="*/ 0 h 111893"/>
                              <a:gd name="T20" fmla="*/ 29707 w 29707"/>
                              <a:gd name="T21" fmla="*/ 111893 h 111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9707" h="111893">
                                <a:moveTo>
                                  <a:pt x="0" y="0"/>
                                </a:moveTo>
                                <a:lnTo>
                                  <a:pt x="29707" y="57431"/>
                                </a:lnTo>
                                <a:lnTo>
                                  <a:pt x="3712" y="40620"/>
                                </a:lnTo>
                                <a:lnTo>
                                  <a:pt x="4633" y="111832"/>
                                </a:lnTo>
                                <a:lnTo>
                                  <a:pt x="0" y="111893"/>
                                </a:lnTo>
                                <a:lnTo>
                                  <a:pt x="0" y="38268"/>
                                </a:lnTo>
                                <a:lnTo>
                                  <a:pt x="73" y="38267"/>
                                </a:lnTo>
                                <a:lnTo>
                                  <a:pt x="0" y="3821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31" name="Shape 1950"/>
                        <wps:cNvSpPr>
                          <a:spLocks/>
                        </wps:cNvSpPr>
                        <wps:spPr bwMode="auto">
                          <a:xfrm>
                            <a:off x="8016" y="1519"/>
                            <a:ext cx="2678" cy="8758"/>
                          </a:xfrm>
                          <a:custGeom>
                            <a:avLst/>
                            <a:gdLst>
                              <a:gd name="T0" fmla="*/ 167247 w 267776"/>
                              <a:gd name="T1" fmla="*/ 862217 h 875881"/>
                              <a:gd name="T2" fmla="*/ 167227 w 267776"/>
                              <a:gd name="T3" fmla="*/ 848218 h 875881"/>
                              <a:gd name="T4" fmla="*/ 167556 w 267776"/>
                              <a:gd name="T5" fmla="*/ 834220 h 875881"/>
                              <a:gd name="T6" fmla="*/ 167266 w 267776"/>
                              <a:gd name="T7" fmla="*/ 820222 h 875881"/>
                              <a:gd name="T8" fmla="*/ 170036 w 267776"/>
                              <a:gd name="T9" fmla="*/ 806224 h 875881"/>
                              <a:gd name="T10" fmla="*/ 166726 w 267776"/>
                              <a:gd name="T11" fmla="*/ 792226 h 875881"/>
                              <a:gd name="T12" fmla="*/ 165124 w 267776"/>
                              <a:gd name="T13" fmla="*/ 778230 h 875881"/>
                              <a:gd name="T14" fmla="*/ 165973 w 267776"/>
                              <a:gd name="T15" fmla="*/ 764226 h 875881"/>
                              <a:gd name="T16" fmla="*/ 165240 w 267776"/>
                              <a:gd name="T17" fmla="*/ 750231 h 875881"/>
                              <a:gd name="T18" fmla="*/ 165529 w 267776"/>
                              <a:gd name="T19" fmla="*/ 736237 h 875881"/>
                              <a:gd name="T20" fmla="*/ 167546 w 267776"/>
                              <a:gd name="T21" fmla="*/ 722232 h 875881"/>
                              <a:gd name="T22" fmla="*/ 162721 w 267776"/>
                              <a:gd name="T23" fmla="*/ 708238 h 875881"/>
                              <a:gd name="T24" fmla="*/ 177881 w 267776"/>
                              <a:gd name="T25" fmla="*/ 694243 h 875881"/>
                              <a:gd name="T26" fmla="*/ 166079 w 267776"/>
                              <a:gd name="T27" fmla="*/ 680239 h 875881"/>
                              <a:gd name="T28" fmla="*/ 172265 w 267776"/>
                              <a:gd name="T29" fmla="*/ 666244 h 875881"/>
                              <a:gd name="T30" fmla="*/ 153400 w 267776"/>
                              <a:gd name="T31" fmla="*/ 652249 h 875881"/>
                              <a:gd name="T32" fmla="*/ 161004 w 267776"/>
                              <a:gd name="T33" fmla="*/ 638245 h 875881"/>
                              <a:gd name="T34" fmla="*/ 172081 w 267776"/>
                              <a:gd name="T35" fmla="*/ 624250 h 875881"/>
                              <a:gd name="T36" fmla="*/ 147002 w 267776"/>
                              <a:gd name="T37" fmla="*/ 610246 h 875881"/>
                              <a:gd name="T38" fmla="*/ 202507 w 267776"/>
                              <a:gd name="T39" fmla="*/ 596251 h 875881"/>
                              <a:gd name="T40" fmla="*/ 177794 w 267776"/>
                              <a:gd name="T41" fmla="*/ 582257 h 875881"/>
                              <a:gd name="T42" fmla="*/ 155706 w 267776"/>
                              <a:gd name="T43" fmla="*/ 568252 h 875881"/>
                              <a:gd name="T44" fmla="*/ 185079 w 267776"/>
                              <a:gd name="T45" fmla="*/ 554258 h 875881"/>
                              <a:gd name="T46" fmla="*/ 217492 w 267776"/>
                              <a:gd name="T47" fmla="*/ 540263 h 875881"/>
                              <a:gd name="T48" fmla="*/ 196138 w 267776"/>
                              <a:gd name="T49" fmla="*/ 526259 h 875881"/>
                              <a:gd name="T50" fmla="*/ 85273 w 267776"/>
                              <a:gd name="T51" fmla="*/ 512264 h 875881"/>
                              <a:gd name="T52" fmla="*/ 172901 w 267776"/>
                              <a:gd name="T53" fmla="*/ 498270 h 875881"/>
                              <a:gd name="T54" fmla="*/ 199814 w 267776"/>
                              <a:gd name="T55" fmla="*/ 484265 h 875881"/>
                              <a:gd name="T56" fmla="*/ 171618 w 267776"/>
                              <a:gd name="T57" fmla="*/ 470271 h 875881"/>
                              <a:gd name="T58" fmla="*/ 119964 w 267776"/>
                              <a:gd name="T59" fmla="*/ 456276 h 875881"/>
                              <a:gd name="T60" fmla="*/ 184548 w 267776"/>
                              <a:gd name="T61" fmla="*/ 442271 h 875881"/>
                              <a:gd name="T62" fmla="*/ 234234 w 267776"/>
                              <a:gd name="T63" fmla="*/ 428277 h 875881"/>
                              <a:gd name="T64" fmla="*/ 170779 w 267776"/>
                              <a:gd name="T65" fmla="*/ 414273 h 875881"/>
                              <a:gd name="T66" fmla="*/ 152020 w 267776"/>
                              <a:gd name="T67" fmla="*/ 400278 h 875881"/>
                              <a:gd name="T68" fmla="*/ 107641 w 267776"/>
                              <a:gd name="T69" fmla="*/ 386283 h 875881"/>
                              <a:gd name="T70" fmla="*/ 257075 w 267776"/>
                              <a:gd name="T71" fmla="*/ 372279 h 875881"/>
                              <a:gd name="T72" fmla="*/ 153052 w 267776"/>
                              <a:gd name="T73" fmla="*/ 358284 h 875881"/>
                              <a:gd name="T74" fmla="*/ 132566 w 267776"/>
                              <a:gd name="T75" fmla="*/ 344290 h 875881"/>
                              <a:gd name="T76" fmla="*/ 160724 w 267776"/>
                              <a:gd name="T77" fmla="*/ 330285 h 875881"/>
                              <a:gd name="T78" fmla="*/ 197923 w 267776"/>
                              <a:gd name="T79" fmla="*/ 316291 h 875881"/>
                              <a:gd name="T80" fmla="*/ 165655 w 267776"/>
                              <a:gd name="T81" fmla="*/ 302296 h 875881"/>
                              <a:gd name="T82" fmla="*/ 162625 w 267776"/>
                              <a:gd name="T83" fmla="*/ 288292 h 875881"/>
                              <a:gd name="T84" fmla="*/ 164487 w 267776"/>
                              <a:gd name="T85" fmla="*/ 274297 h 875881"/>
                              <a:gd name="T86" fmla="*/ 126217 w 267776"/>
                              <a:gd name="T87" fmla="*/ 260302 h 875881"/>
                              <a:gd name="T88" fmla="*/ 165105 w 267776"/>
                              <a:gd name="T89" fmla="*/ 246298 h 875881"/>
                              <a:gd name="T90" fmla="*/ 144773 w 267776"/>
                              <a:gd name="T91" fmla="*/ 232303 h 875881"/>
                              <a:gd name="T92" fmla="*/ 155108 w 267776"/>
                              <a:gd name="T93" fmla="*/ 218309 h 875881"/>
                              <a:gd name="T94" fmla="*/ 154481 w 267776"/>
                              <a:gd name="T95" fmla="*/ 204304 h 875881"/>
                              <a:gd name="T96" fmla="*/ 168636 w 267776"/>
                              <a:gd name="T97" fmla="*/ 190310 h 875881"/>
                              <a:gd name="T98" fmla="*/ 180061 w 267776"/>
                              <a:gd name="T99" fmla="*/ 176305 h 875881"/>
                              <a:gd name="T100" fmla="*/ 168472 w 267776"/>
                              <a:gd name="T101" fmla="*/ 162311 h 875881"/>
                              <a:gd name="T102" fmla="*/ 144165 w 267776"/>
                              <a:gd name="T103" fmla="*/ 148316 h 875881"/>
                              <a:gd name="T104" fmla="*/ 151866 w 267776"/>
                              <a:gd name="T105" fmla="*/ 134312 h 875881"/>
                              <a:gd name="T106" fmla="*/ 158031 w 267776"/>
                              <a:gd name="T107" fmla="*/ 120317 h 875881"/>
                              <a:gd name="T108" fmla="*/ 180380 w 267776"/>
                              <a:gd name="T109" fmla="*/ 106322 h 875881"/>
                              <a:gd name="T110" fmla="*/ 164612 w 267776"/>
                              <a:gd name="T111" fmla="*/ 92318 h 875881"/>
                              <a:gd name="T112" fmla="*/ 175970 w 267776"/>
                              <a:gd name="T113" fmla="*/ 78323 h 875881"/>
                              <a:gd name="T114" fmla="*/ 161939 w 267776"/>
                              <a:gd name="T115" fmla="*/ 64329 h 875881"/>
                              <a:gd name="T116" fmla="*/ 171985 w 267776"/>
                              <a:gd name="T117" fmla="*/ 50324 h 875881"/>
                              <a:gd name="T118" fmla="*/ 160405 w 267776"/>
                              <a:gd name="T119" fmla="*/ 36330 h 875881"/>
                              <a:gd name="T120" fmla="*/ 162239 w 267776"/>
                              <a:gd name="T121" fmla="*/ 22335 h 875881"/>
                              <a:gd name="T122" fmla="*/ 158398 w 267776"/>
                              <a:gd name="T123" fmla="*/ 8331 h 875881"/>
                              <a:gd name="T124" fmla="*/ 0 w 267776"/>
                              <a:gd name="T125" fmla="*/ 0 h 875881"/>
                              <a:gd name="T126" fmla="*/ 267776 w 267776"/>
                              <a:gd name="T127" fmla="*/ 875881 h 8758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267776" h="875881">
                                <a:moveTo>
                                  <a:pt x="167720" y="875881"/>
                                </a:moveTo>
                                <a:cubicBezTo>
                                  <a:pt x="167855" y="875770"/>
                                  <a:pt x="168067" y="875660"/>
                                  <a:pt x="168125" y="875548"/>
                                </a:cubicBezTo>
                                <a:cubicBezTo>
                                  <a:pt x="168192" y="875437"/>
                                  <a:pt x="168231" y="875326"/>
                                  <a:pt x="168115" y="875214"/>
                                </a:cubicBezTo>
                                <a:cubicBezTo>
                                  <a:pt x="167990" y="875103"/>
                                  <a:pt x="167527" y="874992"/>
                                  <a:pt x="167401" y="874881"/>
                                </a:cubicBezTo>
                                <a:cubicBezTo>
                                  <a:pt x="167286" y="874770"/>
                                  <a:pt x="167411" y="874660"/>
                                  <a:pt x="167411" y="874548"/>
                                </a:cubicBezTo>
                                <a:cubicBezTo>
                                  <a:pt x="167411" y="874437"/>
                                  <a:pt x="167411" y="874326"/>
                                  <a:pt x="167401" y="874214"/>
                                </a:cubicBezTo>
                                <a:cubicBezTo>
                                  <a:pt x="167401" y="874103"/>
                                  <a:pt x="167401" y="873993"/>
                                  <a:pt x="167401" y="873881"/>
                                </a:cubicBezTo>
                                <a:cubicBezTo>
                                  <a:pt x="167401" y="873770"/>
                                  <a:pt x="167401" y="873659"/>
                                  <a:pt x="167401" y="873548"/>
                                </a:cubicBezTo>
                                <a:cubicBezTo>
                                  <a:pt x="167401" y="873437"/>
                                  <a:pt x="167401" y="873326"/>
                                  <a:pt x="167401" y="873215"/>
                                </a:cubicBezTo>
                                <a:cubicBezTo>
                                  <a:pt x="167401" y="873104"/>
                                  <a:pt x="167392" y="872993"/>
                                  <a:pt x="167392" y="872882"/>
                                </a:cubicBezTo>
                                <a:cubicBezTo>
                                  <a:pt x="167392" y="872771"/>
                                  <a:pt x="167392" y="872660"/>
                                  <a:pt x="167392" y="872548"/>
                                </a:cubicBezTo>
                                <a:cubicBezTo>
                                  <a:pt x="167382" y="872437"/>
                                  <a:pt x="167382" y="872326"/>
                                  <a:pt x="167382" y="872215"/>
                                </a:cubicBezTo>
                                <a:cubicBezTo>
                                  <a:pt x="167382" y="872104"/>
                                  <a:pt x="167382" y="871994"/>
                                  <a:pt x="167382" y="871882"/>
                                </a:cubicBezTo>
                                <a:cubicBezTo>
                                  <a:pt x="167372" y="871771"/>
                                  <a:pt x="167372" y="871660"/>
                                  <a:pt x="167372" y="871548"/>
                                </a:cubicBezTo>
                                <a:cubicBezTo>
                                  <a:pt x="167372" y="871437"/>
                                  <a:pt x="167372" y="871326"/>
                                  <a:pt x="167363" y="871215"/>
                                </a:cubicBezTo>
                                <a:cubicBezTo>
                                  <a:pt x="167363" y="871104"/>
                                  <a:pt x="167363" y="870994"/>
                                  <a:pt x="167363" y="870882"/>
                                </a:cubicBezTo>
                                <a:cubicBezTo>
                                  <a:pt x="167353" y="870771"/>
                                  <a:pt x="167353" y="870660"/>
                                  <a:pt x="167353" y="870548"/>
                                </a:cubicBezTo>
                                <a:cubicBezTo>
                                  <a:pt x="167353" y="870437"/>
                                  <a:pt x="167343" y="870327"/>
                                  <a:pt x="167343" y="870215"/>
                                </a:cubicBezTo>
                                <a:cubicBezTo>
                                  <a:pt x="167343" y="870104"/>
                                  <a:pt x="167343" y="869993"/>
                                  <a:pt x="167343" y="869881"/>
                                </a:cubicBezTo>
                                <a:cubicBezTo>
                                  <a:pt x="167334" y="869771"/>
                                  <a:pt x="167334" y="869660"/>
                                  <a:pt x="167334" y="869549"/>
                                </a:cubicBezTo>
                                <a:cubicBezTo>
                                  <a:pt x="167334" y="869438"/>
                                  <a:pt x="167324" y="869327"/>
                                  <a:pt x="167324" y="869216"/>
                                </a:cubicBezTo>
                                <a:cubicBezTo>
                                  <a:pt x="167324" y="869104"/>
                                  <a:pt x="167324" y="868993"/>
                                  <a:pt x="167324" y="868882"/>
                                </a:cubicBezTo>
                                <a:cubicBezTo>
                                  <a:pt x="167315" y="868771"/>
                                  <a:pt x="167315" y="868659"/>
                                  <a:pt x="167315" y="868548"/>
                                </a:cubicBezTo>
                                <a:cubicBezTo>
                                  <a:pt x="167315" y="868437"/>
                                  <a:pt x="167315" y="868327"/>
                                  <a:pt x="167315" y="868215"/>
                                </a:cubicBezTo>
                                <a:cubicBezTo>
                                  <a:pt x="167315" y="868105"/>
                                  <a:pt x="167315" y="867994"/>
                                  <a:pt x="167305" y="867882"/>
                                </a:cubicBezTo>
                                <a:cubicBezTo>
                                  <a:pt x="167305" y="867771"/>
                                  <a:pt x="167305" y="867661"/>
                                  <a:pt x="167305" y="867549"/>
                                </a:cubicBezTo>
                                <a:cubicBezTo>
                                  <a:pt x="167305" y="867438"/>
                                  <a:pt x="167305" y="867327"/>
                                  <a:pt x="167305" y="867215"/>
                                </a:cubicBezTo>
                                <a:cubicBezTo>
                                  <a:pt x="167295" y="867104"/>
                                  <a:pt x="167295" y="866993"/>
                                  <a:pt x="167295" y="866882"/>
                                </a:cubicBezTo>
                                <a:cubicBezTo>
                                  <a:pt x="167295" y="866771"/>
                                  <a:pt x="167286" y="866661"/>
                                  <a:pt x="167286" y="866549"/>
                                </a:cubicBezTo>
                                <a:cubicBezTo>
                                  <a:pt x="167286" y="866438"/>
                                  <a:pt x="167276" y="866327"/>
                                  <a:pt x="167276" y="866216"/>
                                </a:cubicBezTo>
                                <a:cubicBezTo>
                                  <a:pt x="167276" y="866105"/>
                                  <a:pt x="167276" y="865994"/>
                                  <a:pt x="167266" y="865883"/>
                                </a:cubicBezTo>
                                <a:cubicBezTo>
                                  <a:pt x="167266" y="865772"/>
                                  <a:pt x="167266" y="865661"/>
                                  <a:pt x="167266" y="865549"/>
                                </a:cubicBezTo>
                                <a:cubicBezTo>
                                  <a:pt x="167256" y="865438"/>
                                  <a:pt x="167256" y="865327"/>
                                  <a:pt x="167256" y="865215"/>
                                </a:cubicBezTo>
                                <a:cubicBezTo>
                                  <a:pt x="167256" y="865104"/>
                                  <a:pt x="167256" y="864993"/>
                                  <a:pt x="167256" y="864882"/>
                                </a:cubicBezTo>
                                <a:cubicBezTo>
                                  <a:pt x="167266" y="864771"/>
                                  <a:pt x="167266" y="864661"/>
                                  <a:pt x="167266" y="864549"/>
                                </a:cubicBezTo>
                                <a:cubicBezTo>
                                  <a:pt x="167266" y="864439"/>
                                  <a:pt x="167266" y="864328"/>
                                  <a:pt x="167266" y="864216"/>
                                </a:cubicBezTo>
                                <a:cubicBezTo>
                                  <a:pt x="167276" y="864105"/>
                                  <a:pt x="167276" y="863995"/>
                                  <a:pt x="167276" y="863883"/>
                                </a:cubicBezTo>
                                <a:cubicBezTo>
                                  <a:pt x="167276" y="863772"/>
                                  <a:pt x="167276" y="863661"/>
                                  <a:pt x="167266" y="863549"/>
                                </a:cubicBezTo>
                                <a:cubicBezTo>
                                  <a:pt x="167266" y="863438"/>
                                  <a:pt x="167256" y="863327"/>
                                  <a:pt x="167256" y="863216"/>
                                </a:cubicBezTo>
                                <a:cubicBezTo>
                                  <a:pt x="167256" y="863105"/>
                                  <a:pt x="167247" y="862994"/>
                                  <a:pt x="167247" y="862883"/>
                                </a:cubicBezTo>
                                <a:cubicBezTo>
                                  <a:pt x="167247" y="862772"/>
                                  <a:pt x="167247" y="862661"/>
                                  <a:pt x="167247" y="862550"/>
                                </a:cubicBezTo>
                                <a:cubicBezTo>
                                  <a:pt x="167247" y="862438"/>
                                  <a:pt x="167247" y="862328"/>
                                  <a:pt x="167247" y="862217"/>
                                </a:cubicBezTo>
                                <a:cubicBezTo>
                                  <a:pt x="167256" y="862105"/>
                                  <a:pt x="167256" y="861995"/>
                                  <a:pt x="167256" y="861883"/>
                                </a:cubicBezTo>
                                <a:cubicBezTo>
                                  <a:pt x="167256" y="861772"/>
                                  <a:pt x="167256" y="861661"/>
                                  <a:pt x="167266" y="861549"/>
                                </a:cubicBezTo>
                                <a:cubicBezTo>
                                  <a:pt x="167266" y="861438"/>
                                  <a:pt x="167266" y="861327"/>
                                  <a:pt x="167266" y="861216"/>
                                </a:cubicBezTo>
                                <a:cubicBezTo>
                                  <a:pt x="167266" y="861105"/>
                                  <a:pt x="167276" y="860995"/>
                                  <a:pt x="167276" y="860883"/>
                                </a:cubicBezTo>
                                <a:cubicBezTo>
                                  <a:pt x="167276" y="860772"/>
                                  <a:pt x="167276" y="860661"/>
                                  <a:pt x="167276" y="860550"/>
                                </a:cubicBezTo>
                                <a:cubicBezTo>
                                  <a:pt x="167276" y="860439"/>
                                  <a:pt x="167276" y="860329"/>
                                  <a:pt x="167266" y="860217"/>
                                </a:cubicBezTo>
                                <a:cubicBezTo>
                                  <a:pt x="167266" y="860106"/>
                                  <a:pt x="167266" y="859995"/>
                                  <a:pt x="167266" y="859883"/>
                                </a:cubicBezTo>
                                <a:cubicBezTo>
                                  <a:pt x="167266" y="859772"/>
                                  <a:pt x="167256" y="859661"/>
                                  <a:pt x="167256" y="859550"/>
                                </a:cubicBezTo>
                                <a:cubicBezTo>
                                  <a:pt x="167256" y="859439"/>
                                  <a:pt x="167266" y="859328"/>
                                  <a:pt x="167266" y="859217"/>
                                </a:cubicBezTo>
                                <a:cubicBezTo>
                                  <a:pt x="167266" y="859105"/>
                                  <a:pt x="167266" y="858994"/>
                                  <a:pt x="167266" y="858883"/>
                                </a:cubicBezTo>
                                <a:cubicBezTo>
                                  <a:pt x="167266" y="858772"/>
                                  <a:pt x="167266" y="858661"/>
                                  <a:pt x="167266" y="858550"/>
                                </a:cubicBezTo>
                                <a:cubicBezTo>
                                  <a:pt x="167266" y="858439"/>
                                  <a:pt x="167266" y="858329"/>
                                  <a:pt x="167266" y="858217"/>
                                </a:cubicBezTo>
                                <a:cubicBezTo>
                                  <a:pt x="167266" y="858106"/>
                                  <a:pt x="167266" y="857995"/>
                                  <a:pt x="167256" y="857883"/>
                                </a:cubicBezTo>
                                <a:cubicBezTo>
                                  <a:pt x="167256" y="857772"/>
                                  <a:pt x="167256" y="857661"/>
                                  <a:pt x="167256" y="857550"/>
                                </a:cubicBezTo>
                                <a:cubicBezTo>
                                  <a:pt x="167256" y="857439"/>
                                  <a:pt x="167256" y="857329"/>
                                  <a:pt x="167256" y="857217"/>
                                </a:cubicBezTo>
                                <a:cubicBezTo>
                                  <a:pt x="167247" y="857106"/>
                                  <a:pt x="167247" y="856995"/>
                                  <a:pt x="167247" y="856884"/>
                                </a:cubicBezTo>
                                <a:cubicBezTo>
                                  <a:pt x="167247" y="856773"/>
                                  <a:pt x="167247" y="856663"/>
                                  <a:pt x="167247" y="856551"/>
                                </a:cubicBezTo>
                                <a:cubicBezTo>
                                  <a:pt x="167247" y="856440"/>
                                  <a:pt x="167247" y="856329"/>
                                  <a:pt x="167247" y="856217"/>
                                </a:cubicBezTo>
                                <a:cubicBezTo>
                                  <a:pt x="167247" y="856106"/>
                                  <a:pt x="167256" y="855995"/>
                                  <a:pt x="167266" y="855884"/>
                                </a:cubicBezTo>
                                <a:cubicBezTo>
                                  <a:pt x="167266" y="855773"/>
                                  <a:pt x="167276" y="855662"/>
                                  <a:pt x="167286" y="855550"/>
                                </a:cubicBezTo>
                                <a:cubicBezTo>
                                  <a:pt x="167295" y="855439"/>
                                  <a:pt x="167295" y="855328"/>
                                  <a:pt x="167305" y="855216"/>
                                </a:cubicBezTo>
                                <a:cubicBezTo>
                                  <a:pt x="167315" y="855105"/>
                                  <a:pt x="167324" y="854995"/>
                                  <a:pt x="167324" y="854884"/>
                                </a:cubicBezTo>
                                <a:cubicBezTo>
                                  <a:pt x="167334" y="854773"/>
                                  <a:pt x="167343" y="854663"/>
                                  <a:pt x="167343" y="854551"/>
                                </a:cubicBezTo>
                                <a:cubicBezTo>
                                  <a:pt x="167353" y="854440"/>
                                  <a:pt x="167363" y="854329"/>
                                  <a:pt x="167363" y="854217"/>
                                </a:cubicBezTo>
                                <a:cubicBezTo>
                                  <a:pt x="167372" y="854106"/>
                                  <a:pt x="167382" y="853995"/>
                                  <a:pt x="167382" y="853884"/>
                                </a:cubicBezTo>
                                <a:cubicBezTo>
                                  <a:pt x="167382" y="853773"/>
                                  <a:pt x="167392" y="853663"/>
                                  <a:pt x="167392" y="853551"/>
                                </a:cubicBezTo>
                                <a:cubicBezTo>
                                  <a:pt x="167392" y="853440"/>
                                  <a:pt x="167392" y="853329"/>
                                  <a:pt x="167382" y="853218"/>
                                </a:cubicBezTo>
                                <a:cubicBezTo>
                                  <a:pt x="167372" y="853106"/>
                                  <a:pt x="167353" y="852996"/>
                                  <a:pt x="167334" y="852885"/>
                                </a:cubicBezTo>
                                <a:cubicBezTo>
                                  <a:pt x="167315" y="852774"/>
                                  <a:pt x="167286" y="852663"/>
                                  <a:pt x="167266" y="852551"/>
                                </a:cubicBezTo>
                                <a:cubicBezTo>
                                  <a:pt x="167247" y="852440"/>
                                  <a:pt x="167218" y="852329"/>
                                  <a:pt x="167208" y="852218"/>
                                </a:cubicBezTo>
                                <a:cubicBezTo>
                                  <a:pt x="167189" y="852106"/>
                                  <a:pt x="167179" y="851996"/>
                                  <a:pt x="167170" y="851884"/>
                                </a:cubicBezTo>
                                <a:cubicBezTo>
                                  <a:pt x="167160" y="851773"/>
                                  <a:pt x="167160" y="851662"/>
                                  <a:pt x="167150" y="851550"/>
                                </a:cubicBezTo>
                                <a:cubicBezTo>
                                  <a:pt x="167141" y="851439"/>
                                  <a:pt x="167131" y="851328"/>
                                  <a:pt x="167122" y="851217"/>
                                </a:cubicBezTo>
                                <a:cubicBezTo>
                                  <a:pt x="167112" y="851107"/>
                                  <a:pt x="167102" y="850997"/>
                                  <a:pt x="167083" y="850885"/>
                                </a:cubicBezTo>
                                <a:cubicBezTo>
                                  <a:pt x="167073" y="850774"/>
                                  <a:pt x="167054" y="850663"/>
                                  <a:pt x="167044" y="850551"/>
                                </a:cubicBezTo>
                                <a:cubicBezTo>
                                  <a:pt x="167035" y="850440"/>
                                  <a:pt x="167015" y="850330"/>
                                  <a:pt x="167006" y="850218"/>
                                </a:cubicBezTo>
                                <a:cubicBezTo>
                                  <a:pt x="166996" y="850107"/>
                                  <a:pt x="166986" y="849996"/>
                                  <a:pt x="166977" y="849884"/>
                                </a:cubicBezTo>
                                <a:cubicBezTo>
                                  <a:pt x="166977" y="849773"/>
                                  <a:pt x="166977" y="849662"/>
                                  <a:pt x="166986" y="849551"/>
                                </a:cubicBezTo>
                                <a:cubicBezTo>
                                  <a:pt x="167006" y="849440"/>
                                  <a:pt x="167025" y="849330"/>
                                  <a:pt x="167063" y="849219"/>
                                </a:cubicBezTo>
                                <a:cubicBezTo>
                                  <a:pt x="167093" y="849107"/>
                                  <a:pt x="167141" y="848996"/>
                                  <a:pt x="167179" y="848885"/>
                                </a:cubicBezTo>
                                <a:cubicBezTo>
                                  <a:pt x="167208" y="848774"/>
                                  <a:pt x="167256" y="848662"/>
                                  <a:pt x="167256" y="848551"/>
                                </a:cubicBezTo>
                                <a:cubicBezTo>
                                  <a:pt x="167266" y="848440"/>
                                  <a:pt x="167256" y="848330"/>
                                  <a:pt x="167227" y="848218"/>
                                </a:cubicBezTo>
                                <a:cubicBezTo>
                                  <a:pt x="167199" y="848107"/>
                                  <a:pt x="167131" y="847996"/>
                                  <a:pt x="167073" y="847884"/>
                                </a:cubicBezTo>
                                <a:cubicBezTo>
                                  <a:pt x="167015" y="847773"/>
                                  <a:pt x="166929" y="847662"/>
                                  <a:pt x="166870" y="847551"/>
                                </a:cubicBezTo>
                                <a:cubicBezTo>
                                  <a:pt x="166822" y="847441"/>
                                  <a:pt x="166764" y="847330"/>
                                  <a:pt x="166764" y="847219"/>
                                </a:cubicBezTo>
                                <a:cubicBezTo>
                                  <a:pt x="166755" y="847108"/>
                                  <a:pt x="166784" y="846997"/>
                                  <a:pt x="166842" y="846885"/>
                                </a:cubicBezTo>
                                <a:cubicBezTo>
                                  <a:pt x="166900" y="846774"/>
                                  <a:pt x="167025" y="846664"/>
                                  <a:pt x="167122" y="846552"/>
                                </a:cubicBezTo>
                                <a:cubicBezTo>
                                  <a:pt x="167218" y="846441"/>
                                  <a:pt x="167363" y="846330"/>
                                  <a:pt x="167440" y="846218"/>
                                </a:cubicBezTo>
                                <a:cubicBezTo>
                                  <a:pt x="167517" y="846107"/>
                                  <a:pt x="167594" y="845996"/>
                                  <a:pt x="167594" y="845885"/>
                                </a:cubicBezTo>
                                <a:cubicBezTo>
                                  <a:pt x="167585" y="845774"/>
                                  <a:pt x="167508" y="845664"/>
                                  <a:pt x="167411" y="845552"/>
                                </a:cubicBezTo>
                                <a:cubicBezTo>
                                  <a:pt x="167315" y="845441"/>
                                  <a:pt x="167131" y="845330"/>
                                  <a:pt x="166996" y="845218"/>
                                </a:cubicBezTo>
                                <a:cubicBezTo>
                                  <a:pt x="166861" y="845107"/>
                                  <a:pt x="166687" y="844996"/>
                                  <a:pt x="166610" y="844885"/>
                                </a:cubicBezTo>
                                <a:cubicBezTo>
                                  <a:pt x="166533" y="844774"/>
                                  <a:pt x="166494" y="844664"/>
                                  <a:pt x="166523" y="844552"/>
                                </a:cubicBezTo>
                                <a:cubicBezTo>
                                  <a:pt x="166562" y="844441"/>
                                  <a:pt x="166697" y="844330"/>
                                  <a:pt x="166813" y="844218"/>
                                </a:cubicBezTo>
                                <a:cubicBezTo>
                                  <a:pt x="166929" y="844107"/>
                                  <a:pt x="167122" y="843996"/>
                                  <a:pt x="167227" y="843885"/>
                                </a:cubicBezTo>
                                <a:cubicBezTo>
                                  <a:pt x="167324" y="843774"/>
                                  <a:pt x="167401" y="843664"/>
                                  <a:pt x="167401" y="843553"/>
                                </a:cubicBezTo>
                                <a:cubicBezTo>
                                  <a:pt x="167392" y="843442"/>
                                  <a:pt x="167295" y="843331"/>
                                  <a:pt x="167189" y="843219"/>
                                </a:cubicBezTo>
                                <a:cubicBezTo>
                                  <a:pt x="167093" y="843108"/>
                                  <a:pt x="166909" y="842997"/>
                                  <a:pt x="166793" y="842886"/>
                                </a:cubicBezTo>
                                <a:cubicBezTo>
                                  <a:pt x="166677" y="842775"/>
                                  <a:pt x="166562" y="842664"/>
                                  <a:pt x="166504" y="842552"/>
                                </a:cubicBezTo>
                                <a:cubicBezTo>
                                  <a:pt x="166436" y="842441"/>
                                  <a:pt x="166436" y="842330"/>
                                  <a:pt x="166446" y="842219"/>
                                </a:cubicBezTo>
                                <a:cubicBezTo>
                                  <a:pt x="166456" y="842107"/>
                                  <a:pt x="166533" y="841997"/>
                                  <a:pt x="166581" y="841885"/>
                                </a:cubicBezTo>
                                <a:cubicBezTo>
                                  <a:pt x="166629" y="841775"/>
                                  <a:pt x="166697" y="841664"/>
                                  <a:pt x="166726" y="841552"/>
                                </a:cubicBezTo>
                                <a:cubicBezTo>
                                  <a:pt x="166764" y="841441"/>
                                  <a:pt x="166774" y="841330"/>
                                  <a:pt x="166784" y="841219"/>
                                </a:cubicBezTo>
                                <a:cubicBezTo>
                                  <a:pt x="166803" y="841108"/>
                                  <a:pt x="166803" y="840998"/>
                                  <a:pt x="166813" y="840886"/>
                                </a:cubicBezTo>
                                <a:cubicBezTo>
                                  <a:pt x="166832" y="840775"/>
                                  <a:pt x="166851" y="840664"/>
                                  <a:pt x="166880" y="840552"/>
                                </a:cubicBezTo>
                                <a:cubicBezTo>
                                  <a:pt x="166909" y="840441"/>
                                  <a:pt x="166957" y="840330"/>
                                  <a:pt x="166996" y="840219"/>
                                </a:cubicBezTo>
                                <a:cubicBezTo>
                                  <a:pt x="167035" y="840108"/>
                                  <a:pt x="167083" y="839998"/>
                                  <a:pt x="167122" y="839887"/>
                                </a:cubicBezTo>
                                <a:cubicBezTo>
                                  <a:pt x="167160" y="839776"/>
                                  <a:pt x="167199" y="839665"/>
                                  <a:pt x="167227" y="839553"/>
                                </a:cubicBezTo>
                                <a:cubicBezTo>
                                  <a:pt x="167256" y="839442"/>
                                  <a:pt x="167286" y="839331"/>
                                  <a:pt x="167295" y="839220"/>
                                </a:cubicBezTo>
                                <a:cubicBezTo>
                                  <a:pt x="167315" y="839108"/>
                                  <a:pt x="167324" y="838997"/>
                                  <a:pt x="167315" y="838886"/>
                                </a:cubicBezTo>
                                <a:cubicBezTo>
                                  <a:pt x="167315" y="838775"/>
                                  <a:pt x="167295" y="838663"/>
                                  <a:pt x="167276" y="838552"/>
                                </a:cubicBezTo>
                                <a:cubicBezTo>
                                  <a:pt x="167266" y="838441"/>
                                  <a:pt x="167247" y="838331"/>
                                  <a:pt x="167227" y="838219"/>
                                </a:cubicBezTo>
                                <a:cubicBezTo>
                                  <a:pt x="167218" y="838109"/>
                                  <a:pt x="167208" y="837998"/>
                                  <a:pt x="167199" y="837886"/>
                                </a:cubicBezTo>
                                <a:cubicBezTo>
                                  <a:pt x="167189" y="837775"/>
                                  <a:pt x="167189" y="837664"/>
                                  <a:pt x="167179" y="837553"/>
                                </a:cubicBezTo>
                                <a:cubicBezTo>
                                  <a:pt x="167170" y="837442"/>
                                  <a:pt x="167150" y="837332"/>
                                  <a:pt x="167141" y="837220"/>
                                </a:cubicBezTo>
                                <a:cubicBezTo>
                                  <a:pt x="167131" y="837109"/>
                                  <a:pt x="167112" y="836998"/>
                                  <a:pt x="167093" y="836886"/>
                                </a:cubicBezTo>
                                <a:cubicBezTo>
                                  <a:pt x="167073" y="836775"/>
                                  <a:pt x="167063" y="836665"/>
                                  <a:pt x="167044" y="836553"/>
                                </a:cubicBezTo>
                                <a:cubicBezTo>
                                  <a:pt x="167025" y="836442"/>
                                  <a:pt x="167006" y="836332"/>
                                  <a:pt x="166996" y="836220"/>
                                </a:cubicBezTo>
                                <a:cubicBezTo>
                                  <a:pt x="166977" y="836108"/>
                                  <a:pt x="166957" y="835998"/>
                                  <a:pt x="166948" y="835887"/>
                                </a:cubicBezTo>
                                <a:cubicBezTo>
                                  <a:pt x="166938" y="835776"/>
                                  <a:pt x="166929" y="835665"/>
                                  <a:pt x="166929" y="835553"/>
                                </a:cubicBezTo>
                                <a:cubicBezTo>
                                  <a:pt x="166929" y="835442"/>
                                  <a:pt x="166919" y="835331"/>
                                  <a:pt x="166938" y="835219"/>
                                </a:cubicBezTo>
                                <a:cubicBezTo>
                                  <a:pt x="166957" y="835108"/>
                                  <a:pt x="166977" y="834997"/>
                                  <a:pt x="167025" y="834886"/>
                                </a:cubicBezTo>
                                <a:cubicBezTo>
                                  <a:pt x="167073" y="834775"/>
                                  <a:pt x="167170" y="834665"/>
                                  <a:pt x="167256" y="834553"/>
                                </a:cubicBezTo>
                                <a:cubicBezTo>
                                  <a:pt x="167343" y="834443"/>
                                  <a:pt x="167498" y="834331"/>
                                  <a:pt x="167556" y="834220"/>
                                </a:cubicBezTo>
                                <a:cubicBezTo>
                                  <a:pt x="167623" y="834109"/>
                                  <a:pt x="167681" y="833998"/>
                                  <a:pt x="167633" y="833887"/>
                                </a:cubicBezTo>
                                <a:cubicBezTo>
                                  <a:pt x="167575" y="833776"/>
                                  <a:pt x="167401" y="833666"/>
                                  <a:pt x="167227" y="833554"/>
                                </a:cubicBezTo>
                                <a:cubicBezTo>
                                  <a:pt x="167044" y="833443"/>
                                  <a:pt x="166726" y="833332"/>
                                  <a:pt x="166562" y="833220"/>
                                </a:cubicBezTo>
                                <a:cubicBezTo>
                                  <a:pt x="166398" y="833109"/>
                                  <a:pt x="166243" y="832999"/>
                                  <a:pt x="166243" y="832887"/>
                                </a:cubicBezTo>
                                <a:cubicBezTo>
                                  <a:pt x="166243" y="832776"/>
                                  <a:pt x="166407" y="832665"/>
                                  <a:pt x="166562" y="832553"/>
                                </a:cubicBezTo>
                                <a:cubicBezTo>
                                  <a:pt x="166706" y="832442"/>
                                  <a:pt x="166996" y="832332"/>
                                  <a:pt x="167160" y="832221"/>
                                </a:cubicBezTo>
                                <a:cubicBezTo>
                                  <a:pt x="167334" y="832109"/>
                                  <a:pt x="167488" y="831999"/>
                                  <a:pt x="167556" y="831887"/>
                                </a:cubicBezTo>
                                <a:cubicBezTo>
                                  <a:pt x="167623" y="831776"/>
                                  <a:pt x="167594" y="831665"/>
                                  <a:pt x="167556" y="831553"/>
                                </a:cubicBezTo>
                                <a:cubicBezTo>
                                  <a:pt x="167517" y="831442"/>
                                  <a:pt x="167392" y="831331"/>
                                  <a:pt x="167315" y="831220"/>
                                </a:cubicBezTo>
                                <a:cubicBezTo>
                                  <a:pt x="167237" y="831109"/>
                                  <a:pt x="167141" y="830999"/>
                                  <a:pt x="167093" y="830887"/>
                                </a:cubicBezTo>
                                <a:cubicBezTo>
                                  <a:pt x="167044" y="830776"/>
                                  <a:pt x="167015" y="830665"/>
                                  <a:pt x="167015" y="830554"/>
                                </a:cubicBezTo>
                                <a:cubicBezTo>
                                  <a:pt x="167015" y="830443"/>
                                  <a:pt x="167044" y="830332"/>
                                  <a:pt x="167093" y="830221"/>
                                </a:cubicBezTo>
                                <a:cubicBezTo>
                                  <a:pt x="167131" y="830110"/>
                                  <a:pt x="167208" y="830000"/>
                                  <a:pt x="167276" y="829888"/>
                                </a:cubicBezTo>
                                <a:cubicBezTo>
                                  <a:pt x="167334" y="829777"/>
                                  <a:pt x="167420" y="829666"/>
                                  <a:pt x="167449" y="829554"/>
                                </a:cubicBezTo>
                                <a:cubicBezTo>
                                  <a:pt x="167488" y="829443"/>
                                  <a:pt x="167508" y="829332"/>
                                  <a:pt x="167488" y="829221"/>
                                </a:cubicBezTo>
                                <a:cubicBezTo>
                                  <a:pt x="167459" y="829109"/>
                                  <a:pt x="167392" y="828998"/>
                                  <a:pt x="167324" y="828887"/>
                                </a:cubicBezTo>
                                <a:cubicBezTo>
                                  <a:pt x="167247" y="828777"/>
                                  <a:pt x="167131" y="828665"/>
                                  <a:pt x="167044" y="828554"/>
                                </a:cubicBezTo>
                                <a:cubicBezTo>
                                  <a:pt x="166957" y="828443"/>
                                  <a:pt x="166861" y="828333"/>
                                  <a:pt x="166793" y="828221"/>
                                </a:cubicBezTo>
                                <a:cubicBezTo>
                                  <a:pt x="166736" y="828110"/>
                                  <a:pt x="166687" y="827999"/>
                                  <a:pt x="166668" y="827887"/>
                                </a:cubicBezTo>
                                <a:cubicBezTo>
                                  <a:pt x="166639" y="827776"/>
                                  <a:pt x="166649" y="827665"/>
                                  <a:pt x="166649" y="827554"/>
                                </a:cubicBezTo>
                                <a:cubicBezTo>
                                  <a:pt x="166658" y="827443"/>
                                  <a:pt x="166687" y="827333"/>
                                  <a:pt x="166706" y="827221"/>
                                </a:cubicBezTo>
                                <a:cubicBezTo>
                                  <a:pt x="166716" y="827110"/>
                                  <a:pt x="166736" y="826999"/>
                                  <a:pt x="166745" y="826888"/>
                                </a:cubicBezTo>
                                <a:cubicBezTo>
                                  <a:pt x="166745" y="826777"/>
                                  <a:pt x="166736" y="826666"/>
                                  <a:pt x="166726" y="826555"/>
                                </a:cubicBezTo>
                                <a:cubicBezTo>
                                  <a:pt x="166706" y="826444"/>
                                  <a:pt x="166677" y="826333"/>
                                  <a:pt x="166658" y="826222"/>
                                </a:cubicBezTo>
                                <a:cubicBezTo>
                                  <a:pt x="166629" y="826111"/>
                                  <a:pt x="166600" y="825999"/>
                                  <a:pt x="166572" y="825888"/>
                                </a:cubicBezTo>
                                <a:cubicBezTo>
                                  <a:pt x="166543" y="825777"/>
                                  <a:pt x="166523" y="825666"/>
                                  <a:pt x="166494" y="825554"/>
                                </a:cubicBezTo>
                                <a:cubicBezTo>
                                  <a:pt x="166465" y="825443"/>
                                  <a:pt x="166436" y="825332"/>
                                  <a:pt x="166407" y="825220"/>
                                </a:cubicBezTo>
                                <a:cubicBezTo>
                                  <a:pt x="166369" y="825109"/>
                                  <a:pt x="166330" y="824999"/>
                                  <a:pt x="166301" y="824888"/>
                                </a:cubicBezTo>
                                <a:cubicBezTo>
                                  <a:pt x="166272" y="824777"/>
                                  <a:pt x="166234" y="824667"/>
                                  <a:pt x="166234" y="824555"/>
                                </a:cubicBezTo>
                                <a:cubicBezTo>
                                  <a:pt x="166224" y="824444"/>
                                  <a:pt x="166243" y="824333"/>
                                  <a:pt x="166282" y="824221"/>
                                </a:cubicBezTo>
                                <a:cubicBezTo>
                                  <a:pt x="166330" y="824110"/>
                                  <a:pt x="166407" y="823999"/>
                                  <a:pt x="166494" y="823888"/>
                                </a:cubicBezTo>
                                <a:cubicBezTo>
                                  <a:pt x="166572" y="823777"/>
                                  <a:pt x="166687" y="823667"/>
                                  <a:pt x="166774" y="823555"/>
                                </a:cubicBezTo>
                                <a:cubicBezTo>
                                  <a:pt x="166870" y="823444"/>
                                  <a:pt x="166967" y="823333"/>
                                  <a:pt x="167054" y="823221"/>
                                </a:cubicBezTo>
                                <a:cubicBezTo>
                                  <a:pt x="167141" y="823110"/>
                                  <a:pt x="167218" y="823001"/>
                                  <a:pt x="167305" y="822889"/>
                                </a:cubicBezTo>
                                <a:cubicBezTo>
                                  <a:pt x="167382" y="822778"/>
                                  <a:pt x="167459" y="822667"/>
                                  <a:pt x="167565" y="822555"/>
                                </a:cubicBezTo>
                                <a:cubicBezTo>
                                  <a:pt x="167662" y="822444"/>
                                  <a:pt x="167778" y="822333"/>
                                  <a:pt x="167893" y="822222"/>
                                </a:cubicBezTo>
                                <a:cubicBezTo>
                                  <a:pt x="168009" y="822110"/>
                                  <a:pt x="168154" y="822000"/>
                                  <a:pt x="168251" y="821888"/>
                                </a:cubicBezTo>
                                <a:cubicBezTo>
                                  <a:pt x="168357" y="821777"/>
                                  <a:pt x="168463" y="821666"/>
                                  <a:pt x="168501" y="821554"/>
                                </a:cubicBezTo>
                                <a:cubicBezTo>
                                  <a:pt x="168549" y="821443"/>
                                  <a:pt x="168559" y="821332"/>
                                  <a:pt x="168501" y="821222"/>
                                </a:cubicBezTo>
                                <a:cubicBezTo>
                                  <a:pt x="168444" y="821111"/>
                                  <a:pt x="168289" y="821001"/>
                                  <a:pt x="168154" y="820889"/>
                                </a:cubicBezTo>
                                <a:cubicBezTo>
                                  <a:pt x="168009" y="820778"/>
                                  <a:pt x="167787" y="820667"/>
                                  <a:pt x="167633" y="820555"/>
                                </a:cubicBezTo>
                                <a:cubicBezTo>
                                  <a:pt x="167488" y="820444"/>
                                  <a:pt x="167363" y="820333"/>
                                  <a:pt x="167266" y="820222"/>
                                </a:cubicBezTo>
                                <a:cubicBezTo>
                                  <a:pt x="167170" y="820111"/>
                                  <a:pt x="167141" y="820001"/>
                                  <a:pt x="167063" y="819889"/>
                                </a:cubicBezTo>
                                <a:cubicBezTo>
                                  <a:pt x="166996" y="819778"/>
                                  <a:pt x="166929" y="819667"/>
                                  <a:pt x="166842" y="819555"/>
                                </a:cubicBezTo>
                                <a:cubicBezTo>
                                  <a:pt x="166755" y="819444"/>
                                  <a:pt x="166620" y="819334"/>
                                  <a:pt x="166543" y="819223"/>
                                </a:cubicBezTo>
                                <a:cubicBezTo>
                                  <a:pt x="166456" y="819112"/>
                                  <a:pt x="166379" y="819000"/>
                                  <a:pt x="166350" y="818889"/>
                                </a:cubicBezTo>
                                <a:cubicBezTo>
                                  <a:pt x="166320" y="818778"/>
                                  <a:pt x="166350" y="818666"/>
                                  <a:pt x="166379" y="818555"/>
                                </a:cubicBezTo>
                                <a:cubicBezTo>
                                  <a:pt x="166407" y="818444"/>
                                  <a:pt x="166484" y="818334"/>
                                  <a:pt x="166523" y="818222"/>
                                </a:cubicBezTo>
                                <a:cubicBezTo>
                                  <a:pt x="166562" y="818111"/>
                                  <a:pt x="166610" y="818000"/>
                                  <a:pt x="166629" y="817888"/>
                                </a:cubicBezTo>
                                <a:cubicBezTo>
                                  <a:pt x="166658" y="817777"/>
                                  <a:pt x="166677" y="817666"/>
                                  <a:pt x="166658" y="817556"/>
                                </a:cubicBezTo>
                                <a:cubicBezTo>
                                  <a:pt x="166639" y="817445"/>
                                  <a:pt x="166610" y="817335"/>
                                  <a:pt x="166533" y="817223"/>
                                </a:cubicBezTo>
                                <a:cubicBezTo>
                                  <a:pt x="166465" y="817112"/>
                                  <a:pt x="166350" y="817001"/>
                                  <a:pt x="166234" y="816889"/>
                                </a:cubicBezTo>
                                <a:cubicBezTo>
                                  <a:pt x="166127" y="816778"/>
                                  <a:pt x="165964" y="816667"/>
                                  <a:pt x="165877" y="816556"/>
                                </a:cubicBezTo>
                                <a:cubicBezTo>
                                  <a:pt x="165780" y="816445"/>
                                  <a:pt x="165693" y="816334"/>
                                  <a:pt x="165713" y="816223"/>
                                </a:cubicBezTo>
                                <a:cubicBezTo>
                                  <a:pt x="165722" y="816112"/>
                                  <a:pt x="165828" y="816000"/>
                                  <a:pt x="165954" y="815889"/>
                                </a:cubicBezTo>
                                <a:cubicBezTo>
                                  <a:pt x="166079" y="815778"/>
                                  <a:pt x="166311" y="815667"/>
                                  <a:pt x="166465" y="815555"/>
                                </a:cubicBezTo>
                                <a:cubicBezTo>
                                  <a:pt x="166620" y="815445"/>
                                  <a:pt x="166793" y="815334"/>
                                  <a:pt x="166880" y="815222"/>
                                </a:cubicBezTo>
                                <a:cubicBezTo>
                                  <a:pt x="166967" y="815111"/>
                                  <a:pt x="167006" y="815000"/>
                                  <a:pt x="166967" y="814889"/>
                                </a:cubicBezTo>
                                <a:cubicBezTo>
                                  <a:pt x="166938" y="814778"/>
                                  <a:pt x="166803" y="814668"/>
                                  <a:pt x="166677" y="814556"/>
                                </a:cubicBezTo>
                                <a:cubicBezTo>
                                  <a:pt x="166552" y="814445"/>
                                  <a:pt x="166340" y="814334"/>
                                  <a:pt x="166224" y="814222"/>
                                </a:cubicBezTo>
                                <a:cubicBezTo>
                                  <a:pt x="166108" y="814111"/>
                                  <a:pt x="165993" y="814000"/>
                                  <a:pt x="165973" y="813889"/>
                                </a:cubicBezTo>
                                <a:cubicBezTo>
                                  <a:pt x="165954" y="813778"/>
                                  <a:pt x="166021" y="813669"/>
                                  <a:pt x="166108" y="813557"/>
                                </a:cubicBezTo>
                                <a:cubicBezTo>
                                  <a:pt x="166195" y="813446"/>
                                  <a:pt x="166379" y="813335"/>
                                  <a:pt x="166504" y="813223"/>
                                </a:cubicBezTo>
                                <a:cubicBezTo>
                                  <a:pt x="166620" y="813112"/>
                                  <a:pt x="166764" y="813001"/>
                                  <a:pt x="166832" y="812890"/>
                                </a:cubicBezTo>
                                <a:cubicBezTo>
                                  <a:pt x="166909" y="812779"/>
                                  <a:pt x="166938" y="812668"/>
                                  <a:pt x="166948" y="812556"/>
                                </a:cubicBezTo>
                                <a:cubicBezTo>
                                  <a:pt x="166957" y="812445"/>
                                  <a:pt x="166919" y="812334"/>
                                  <a:pt x="166909" y="812223"/>
                                </a:cubicBezTo>
                                <a:cubicBezTo>
                                  <a:pt x="166900" y="812111"/>
                                  <a:pt x="166870" y="812001"/>
                                  <a:pt x="166880" y="811889"/>
                                </a:cubicBezTo>
                                <a:cubicBezTo>
                                  <a:pt x="166880" y="811779"/>
                                  <a:pt x="166909" y="811668"/>
                                  <a:pt x="166938" y="811556"/>
                                </a:cubicBezTo>
                                <a:cubicBezTo>
                                  <a:pt x="166967" y="811445"/>
                                  <a:pt x="167006" y="811334"/>
                                  <a:pt x="167035" y="811223"/>
                                </a:cubicBezTo>
                                <a:cubicBezTo>
                                  <a:pt x="167063" y="811112"/>
                                  <a:pt x="167083" y="811002"/>
                                  <a:pt x="167102" y="810890"/>
                                </a:cubicBezTo>
                                <a:cubicBezTo>
                                  <a:pt x="167112" y="810779"/>
                                  <a:pt x="167122" y="810668"/>
                                  <a:pt x="167131" y="810556"/>
                                </a:cubicBezTo>
                                <a:cubicBezTo>
                                  <a:pt x="167141" y="810445"/>
                                  <a:pt x="167141" y="810334"/>
                                  <a:pt x="167150" y="810223"/>
                                </a:cubicBezTo>
                                <a:cubicBezTo>
                                  <a:pt x="167160" y="810112"/>
                                  <a:pt x="167170" y="810003"/>
                                  <a:pt x="167189" y="809891"/>
                                </a:cubicBezTo>
                                <a:cubicBezTo>
                                  <a:pt x="167199" y="809780"/>
                                  <a:pt x="167218" y="809669"/>
                                  <a:pt x="167227" y="809557"/>
                                </a:cubicBezTo>
                                <a:cubicBezTo>
                                  <a:pt x="167237" y="809446"/>
                                  <a:pt x="167256" y="809335"/>
                                  <a:pt x="167256" y="809224"/>
                                </a:cubicBezTo>
                                <a:cubicBezTo>
                                  <a:pt x="167256" y="809113"/>
                                  <a:pt x="167266" y="809002"/>
                                  <a:pt x="167227" y="808890"/>
                                </a:cubicBezTo>
                                <a:cubicBezTo>
                                  <a:pt x="167189" y="808779"/>
                                  <a:pt x="167150" y="808668"/>
                                  <a:pt x="167025" y="808556"/>
                                </a:cubicBezTo>
                                <a:cubicBezTo>
                                  <a:pt x="166890" y="808445"/>
                                  <a:pt x="166697" y="808335"/>
                                  <a:pt x="166456" y="808223"/>
                                </a:cubicBezTo>
                                <a:cubicBezTo>
                                  <a:pt x="166205" y="808113"/>
                                  <a:pt x="165751" y="808001"/>
                                  <a:pt x="165529" y="807890"/>
                                </a:cubicBezTo>
                                <a:cubicBezTo>
                                  <a:pt x="165298" y="807779"/>
                                  <a:pt x="164960" y="807668"/>
                                  <a:pt x="165066" y="807557"/>
                                </a:cubicBezTo>
                                <a:cubicBezTo>
                                  <a:pt x="165172" y="807446"/>
                                  <a:pt x="165597" y="807336"/>
                                  <a:pt x="166157" y="807224"/>
                                </a:cubicBezTo>
                                <a:cubicBezTo>
                                  <a:pt x="166716" y="807113"/>
                                  <a:pt x="167749" y="807002"/>
                                  <a:pt x="168415" y="806890"/>
                                </a:cubicBezTo>
                                <a:cubicBezTo>
                                  <a:pt x="169080" y="806779"/>
                                  <a:pt x="169862" y="806668"/>
                                  <a:pt x="170132" y="806557"/>
                                </a:cubicBezTo>
                                <a:cubicBezTo>
                                  <a:pt x="170267" y="806503"/>
                                  <a:pt x="170200" y="806279"/>
                                  <a:pt x="170036" y="806224"/>
                                </a:cubicBezTo>
                                <a:cubicBezTo>
                                  <a:pt x="169698" y="806114"/>
                                  <a:pt x="168878" y="806002"/>
                                  <a:pt x="168096" y="805891"/>
                                </a:cubicBezTo>
                                <a:cubicBezTo>
                                  <a:pt x="167315" y="805780"/>
                                  <a:pt x="166127" y="805669"/>
                                  <a:pt x="165346" y="805557"/>
                                </a:cubicBezTo>
                                <a:cubicBezTo>
                                  <a:pt x="164564" y="805446"/>
                                  <a:pt x="163715" y="805335"/>
                                  <a:pt x="163416" y="805223"/>
                                </a:cubicBezTo>
                                <a:cubicBezTo>
                                  <a:pt x="163252" y="805165"/>
                                  <a:pt x="163358" y="804950"/>
                                  <a:pt x="163503" y="804890"/>
                                </a:cubicBezTo>
                                <a:cubicBezTo>
                                  <a:pt x="163773" y="804779"/>
                                  <a:pt x="164564" y="804669"/>
                                  <a:pt x="165037" y="804557"/>
                                </a:cubicBezTo>
                                <a:cubicBezTo>
                                  <a:pt x="165520" y="804446"/>
                                  <a:pt x="166099" y="804335"/>
                                  <a:pt x="166369" y="804224"/>
                                </a:cubicBezTo>
                                <a:cubicBezTo>
                                  <a:pt x="166581" y="804139"/>
                                  <a:pt x="166697" y="803976"/>
                                  <a:pt x="166677" y="803891"/>
                                </a:cubicBezTo>
                                <a:cubicBezTo>
                                  <a:pt x="166649" y="803780"/>
                                  <a:pt x="166407" y="803670"/>
                                  <a:pt x="166195" y="803558"/>
                                </a:cubicBezTo>
                                <a:cubicBezTo>
                                  <a:pt x="165993" y="803447"/>
                                  <a:pt x="165664" y="803336"/>
                                  <a:pt x="165433" y="803224"/>
                                </a:cubicBezTo>
                                <a:cubicBezTo>
                                  <a:pt x="165191" y="803113"/>
                                  <a:pt x="164921" y="803002"/>
                                  <a:pt x="164777" y="802891"/>
                                </a:cubicBezTo>
                                <a:cubicBezTo>
                                  <a:pt x="164622" y="802780"/>
                                  <a:pt x="164506" y="802669"/>
                                  <a:pt x="164555" y="802557"/>
                                </a:cubicBezTo>
                                <a:cubicBezTo>
                                  <a:pt x="164593" y="802447"/>
                                  <a:pt x="164805" y="802336"/>
                                  <a:pt x="165018" y="802225"/>
                                </a:cubicBezTo>
                                <a:cubicBezTo>
                                  <a:pt x="165221" y="802113"/>
                                  <a:pt x="165616" y="802003"/>
                                  <a:pt x="165819" y="801891"/>
                                </a:cubicBezTo>
                                <a:cubicBezTo>
                                  <a:pt x="166012" y="801780"/>
                                  <a:pt x="166157" y="801669"/>
                                  <a:pt x="166186" y="801557"/>
                                </a:cubicBezTo>
                                <a:cubicBezTo>
                                  <a:pt x="166214" y="801446"/>
                                  <a:pt x="166070" y="801335"/>
                                  <a:pt x="165993" y="801224"/>
                                </a:cubicBezTo>
                                <a:cubicBezTo>
                                  <a:pt x="165915" y="801113"/>
                                  <a:pt x="165761" y="801003"/>
                                  <a:pt x="165703" y="800891"/>
                                </a:cubicBezTo>
                                <a:cubicBezTo>
                                  <a:pt x="165645" y="800780"/>
                                  <a:pt x="165616" y="800669"/>
                                  <a:pt x="165645" y="800558"/>
                                </a:cubicBezTo>
                                <a:cubicBezTo>
                                  <a:pt x="165674" y="800447"/>
                                  <a:pt x="165741" y="800336"/>
                                  <a:pt x="165877" y="800225"/>
                                </a:cubicBezTo>
                                <a:cubicBezTo>
                                  <a:pt x="166002" y="800114"/>
                                  <a:pt x="166214" y="800004"/>
                                  <a:pt x="166427" y="799892"/>
                                </a:cubicBezTo>
                                <a:cubicBezTo>
                                  <a:pt x="166629" y="799781"/>
                                  <a:pt x="166938" y="799670"/>
                                  <a:pt x="167122" y="799558"/>
                                </a:cubicBezTo>
                                <a:cubicBezTo>
                                  <a:pt x="167305" y="799447"/>
                                  <a:pt x="167459" y="799336"/>
                                  <a:pt x="167517" y="799225"/>
                                </a:cubicBezTo>
                                <a:cubicBezTo>
                                  <a:pt x="167575" y="799114"/>
                                  <a:pt x="167508" y="799003"/>
                                  <a:pt x="167469" y="798891"/>
                                </a:cubicBezTo>
                                <a:cubicBezTo>
                                  <a:pt x="167430" y="798781"/>
                                  <a:pt x="167334" y="798669"/>
                                  <a:pt x="167305" y="798558"/>
                                </a:cubicBezTo>
                                <a:cubicBezTo>
                                  <a:pt x="167286" y="798447"/>
                                  <a:pt x="167295" y="798337"/>
                                  <a:pt x="167324" y="798225"/>
                                </a:cubicBezTo>
                                <a:cubicBezTo>
                                  <a:pt x="167363" y="798114"/>
                                  <a:pt x="167440" y="798003"/>
                                  <a:pt x="167527" y="797891"/>
                                </a:cubicBezTo>
                                <a:cubicBezTo>
                                  <a:pt x="167613" y="797780"/>
                                  <a:pt x="167729" y="797669"/>
                                  <a:pt x="167835" y="797558"/>
                                </a:cubicBezTo>
                                <a:cubicBezTo>
                                  <a:pt x="167942" y="797447"/>
                                  <a:pt x="168067" y="797337"/>
                                  <a:pt x="168173" y="797225"/>
                                </a:cubicBezTo>
                                <a:cubicBezTo>
                                  <a:pt x="168289" y="797114"/>
                                  <a:pt x="168395" y="797003"/>
                                  <a:pt x="168501" y="796892"/>
                                </a:cubicBezTo>
                                <a:cubicBezTo>
                                  <a:pt x="168598" y="796780"/>
                                  <a:pt x="168714" y="796670"/>
                                  <a:pt x="168781" y="796559"/>
                                </a:cubicBezTo>
                                <a:cubicBezTo>
                                  <a:pt x="168849" y="796448"/>
                                  <a:pt x="168887" y="796337"/>
                                  <a:pt x="168907" y="796226"/>
                                </a:cubicBezTo>
                                <a:cubicBezTo>
                                  <a:pt x="168926" y="796115"/>
                                  <a:pt x="168897" y="796003"/>
                                  <a:pt x="168897" y="795892"/>
                                </a:cubicBezTo>
                                <a:cubicBezTo>
                                  <a:pt x="168897" y="795781"/>
                                  <a:pt x="168897" y="795670"/>
                                  <a:pt x="168907" y="795558"/>
                                </a:cubicBezTo>
                                <a:cubicBezTo>
                                  <a:pt x="168907" y="795447"/>
                                  <a:pt x="168935" y="795337"/>
                                  <a:pt x="168926" y="795225"/>
                                </a:cubicBezTo>
                                <a:cubicBezTo>
                                  <a:pt x="168916" y="795114"/>
                                  <a:pt x="168887" y="795003"/>
                                  <a:pt x="168849" y="794892"/>
                                </a:cubicBezTo>
                                <a:cubicBezTo>
                                  <a:pt x="168801" y="794781"/>
                                  <a:pt x="168723" y="794671"/>
                                  <a:pt x="168656" y="794559"/>
                                </a:cubicBezTo>
                                <a:cubicBezTo>
                                  <a:pt x="168588" y="794448"/>
                                  <a:pt x="168492" y="794337"/>
                                  <a:pt x="168415" y="794225"/>
                                </a:cubicBezTo>
                                <a:cubicBezTo>
                                  <a:pt x="168337" y="794114"/>
                                  <a:pt x="168260" y="794003"/>
                                  <a:pt x="168192" y="793892"/>
                                </a:cubicBezTo>
                                <a:cubicBezTo>
                                  <a:pt x="168115" y="793781"/>
                                  <a:pt x="168058" y="793671"/>
                                  <a:pt x="167999" y="793559"/>
                                </a:cubicBezTo>
                                <a:cubicBezTo>
                                  <a:pt x="167932" y="793448"/>
                                  <a:pt x="167874" y="793337"/>
                                  <a:pt x="167797" y="793225"/>
                                </a:cubicBezTo>
                                <a:cubicBezTo>
                                  <a:pt x="167720" y="793114"/>
                                  <a:pt x="167633" y="793004"/>
                                  <a:pt x="167536" y="792893"/>
                                </a:cubicBezTo>
                                <a:cubicBezTo>
                                  <a:pt x="167430" y="792782"/>
                                  <a:pt x="167315" y="792671"/>
                                  <a:pt x="167179" y="792560"/>
                                </a:cubicBezTo>
                                <a:cubicBezTo>
                                  <a:pt x="167044" y="792448"/>
                                  <a:pt x="166880" y="792337"/>
                                  <a:pt x="166726" y="792226"/>
                                </a:cubicBezTo>
                                <a:cubicBezTo>
                                  <a:pt x="166562" y="792114"/>
                                  <a:pt x="166359" y="792004"/>
                                  <a:pt x="166195" y="791892"/>
                                </a:cubicBezTo>
                                <a:cubicBezTo>
                                  <a:pt x="166041" y="791781"/>
                                  <a:pt x="165857" y="791670"/>
                                  <a:pt x="165771" y="791558"/>
                                </a:cubicBezTo>
                                <a:cubicBezTo>
                                  <a:pt x="165684" y="791447"/>
                                  <a:pt x="165626" y="791336"/>
                                  <a:pt x="165664" y="791226"/>
                                </a:cubicBezTo>
                                <a:cubicBezTo>
                                  <a:pt x="165703" y="791115"/>
                                  <a:pt x="165838" y="791005"/>
                                  <a:pt x="165993" y="790893"/>
                                </a:cubicBezTo>
                                <a:cubicBezTo>
                                  <a:pt x="166137" y="790782"/>
                                  <a:pt x="166407" y="790671"/>
                                  <a:pt x="166552" y="790559"/>
                                </a:cubicBezTo>
                                <a:cubicBezTo>
                                  <a:pt x="166697" y="790448"/>
                                  <a:pt x="166880" y="790337"/>
                                  <a:pt x="166851" y="790226"/>
                                </a:cubicBezTo>
                                <a:cubicBezTo>
                                  <a:pt x="166822" y="790123"/>
                                  <a:pt x="166649" y="789996"/>
                                  <a:pt x="166369" y="789893"/>
                                </a:cubicBezTo>
                                <a:cubicBezTo>
                                  <a:pt x="166079" y="789782"/>
                                  <a:pt x="165558" y="789671"/>
                                  <a:pt x="165085" y="789559"/>
                                </a:cubicBezTo>
                                <a:cubicBezTo>
                                  <a:pt x="164622" y="789448"/>
                                  <a:pt x="163966" y="789338"/>
                                  <a:pt x="163551" y="789226"/>
                                </a:cubicBezTo>
                                <a:cubicBezTo>
                                  <a:pt x="163136" y="789116"/>
                                  <a:pt x="162731" y="789005"/>
                                  <a:pt x="162596" y="788893"/>
                                </a:cubicBezTo>
                                <a:cubicBezTo>
                                  <a:pt x="162499" y="788809"/>
                                  <a:pt x="162586" y="788644"/>
                                  <a:pt x="162750" y="788559"/>
                                </a:cubicBezTo>
                                <a:cubicBezTo>
                                  <a:pt x="162963" y="788448"/>
                                  <a:pt x="163464" y="788338"/>
                                  <a:pt x="163889" y="788226"/>
                                </a:cubicBezTo>
                                <a:cubicBezTo>
                                  <a:pt x="164323" y="788115"/>
                                  <a:pt x="164950" y="788004"/>
                                  <a:pt x="165327" y="787892"/>
                                </a:cubicBezTo>
                                <a:cubicBezTo>
                                  <a:pt x="165693" y="787781"/>
                                  <a:pt x="165993" y="787670"/>
                                  <a:pt x="166118" y="787560"/>
                                </a:cubicBezTo>
                                <a:cubicBezTo>
                                  <a:pt x="166243" y="787450"/>
                                  <a:pt x="166127" y="787337"/>
                                  <a:pt x="166089" y="787227"/>
                                </a:cubicBezTo>
                                <a:cubicBezTo>
                                  <a:pt x="166041" y="787116"/>
                                  <a:pt x="165877" y="787005"/>
                                  <a:pt x="165857" y="786893"/>
                                </a:cubicBezTo>
                                <a:cubicBezTo>
                                  <a:pt x="165828" y="786782"/>
                                  <a:pt x="165867" y="786671"/>
                                  <a:pt x="165934" y="786560"/>
                                </a:cubicBezTo>
                                <a:cubicBezTo>
                                  <a:pt x="166002" y="786449"/>
                                  <a:pt x="166176" y="786338"/>
                                  <a:pt x="166263" y="786227"/>
                                </a:cubicBezTo>
                                <a:cubicBezTo>
                                  <a:pt x="166359" y="786116"/>
                                  <a:pt x="166456" y="786005"/>
                                  <a:pt x="166484" y="785893"/>
                                </a:cubicBezTo>
                                <a:cubicBezTo>
                                  <a:pt x="166513" y="785782"/>
                                  <a:pt x="166484" y="785671"/>
                                  <a:pt x="166446" y="785559"/>
                                </a:cubicBezTo>
                                <a:cubicBezTo>
                                  <a:pt x="166407" y="785449"/>
                                  <a:pt x="166320" y="785339"/>
                                  <a:pt x="166243" y="785227"/>
                                </a:cubicBezTo>
                                <a:cubicBezTo>
                                  <a:pt x="166176" y="785116"/>
                                  <a:pt x="166079" y="785005"/>
                                  <a:pt x="166041" y="784893"/>
                                </a:cubicBezTo>
                                <a:cubicBezTo>
                                  <a:pt x="166002" y="784782"/>
                                  <a:pt x="165944" y="784672"/>
                                  <a:pt x="166002" y="784560"/>
                                </a:cubicBezTo>
                                <a:cubicBezTo>
                                  <a:pt x="166070" y="784449"/>
                                  <a:pt x="166195" y="784338"/>
                                  <a:pt x="166417" y="784226"/>
                                </a:cubicBezTo>
                                <a:cubicBezTo>
                                  <a:pt x="166639" y="784115"/>
                                  <a:pt x="167006" y="784004"/>
                                  <a:pt x="167343" y="783893"/>
                                </a:cubicBezTo>
                                <a:cubicBezTo>
                                  <a:pt x="167681" y="783782"/>
                                  <a:pt x="168106" y="783673"/>
                                  <a:pt x="168453" y="783561"/>
                                </a:cubicBezTo>
                                <a:cubicBezTo>
                                  <a:pt x="168801" y="783450"/>
                                  <a:pt x="169215" y="783339"/>
                                  <a:pt x="169418" y="783227"/>
                                </a:cubicBezTo>
                                <a:cubicBezTo>
                                  <a:pt x="169611" y="783125"/>
                                  <a:pt x="169852" y="782995"/>
                                  <a:pt x="169688" y="782894"/>
                                </a:cubicBezTo>
                                <a:cubicBezTo>
                                  <a:pt x="169514" y="782784"/>
                                  <a:pt x="169032" y="782671"/>
                                  <a:pt x="168337" y="782561"/>
                                </a:cubicBezTo>
                                <a:cubicBezTo>
                                  <a:pt x="167642" y="782449"/>
                                  <a:pt x="166427" y="782338"/>
                                  <a:pt x="165510" y="782227"/>
                                </a:cubicBezTo>
                                <a:cubicBezTo>
                                  <a:pt x="164593" y="782113"/>
                                  <a:pt x="163435" y="782006"/>
                                  <a:pt x="162837" y="781890"/>
                                </a:cubicBezTo>
                                <a:cubicBezTo>
                                  <a:pt x="162374" y="781812"/>
                                  <a:pt x="161940" y="781646"/>
                                  <a:pt x="161949" y="781559"/>
                                </a:cubicBezTo>
                                <a:cubicBezTo>
                                  <a:pt x="161959" y="781452"/>
                                  <a:pt x="162528" y="781335"/>
                                  <a:pt x="162895" y="781228"/>
                                </a:cubicBezTo>
                                <a:cubicBezTo>
                                  <a:pt x="163262" y="781121"/>
                                  <a:pt x="163879" y="781004"/>
                                  <a:pt x="164149" y="780897"/>
                                </a:cubicBezTo>
                                <a:cubicBezTo>
                                  <a:pt x="164362" y="780800"/>
                                  <a:pt x="164487" y="780654"/>
                                  <a:pt x="164487" y="780556"/>
                                </a:cubicBezTo>
                                <a:cubicBezTo>
                                  <a:pt x="164478" y="780449"/>
                                  <a:pt x="164217" y="780342"/>
                                  <a:pt x="164111" y="780225"/>
                                </a:cubicBezTo>
                                <a:cubicBezTo>
                                  <a:pt x="164014" y="780118"/>
                                  <a:pt x="163869" y="780002"/>
                                  <a:pt x="163879" y="779894"/>
                                </a:cubicBezTo>
                                <a:cubicBezTo>
                                  <a:pt x="163889" y="779788"/>
                                  <a:pt x="164033" y="779671"/>
                                  <a:pt x="164159" y="779564"/>
                                </a:cubicBezTo>
                                <a:cubicBezTo>
                                  <a:pt x="164275" y="779447"/>
                                  <a:pt x="164487" y="779340"/>
                                  <a:pt x="164612" y="779223"/>
                                </a:cubicBezTo>
                                <a:cubicBezTo>
                                  <a:pt x="164738" y="779116"/>
                                  <a:pt x="164825" y="779009"/>
                                  <a:pt x="164902" y="778892"/>
                                </a:cubicBezTo>
                                <a:cubicBezTo>
                                  <a:pt x="164969" y="778785"/>
                                  <a:pt x="165008" y="778668"/>
                                  <a:pt x="165047" y="778561"/>
                                </a:cubicBezTo>
                                <a:cubicBezTo>
                                  <a:pt x="165085" y="778454"/>
                                  <a:pt x="165066" y="778337"/>
                                  <a:pt x="165124" y="778230"/>
                                </a:cubicBezTo>
                                <a:cubicBezTo>
                                  <a:pt x="165172" y="778114"/>
                                  <a:pt x="165191" y="778006"/>
                                  <a:pt x="165375" y="777890"/>
                                </a:cubicBezTo>
                                <a:cubicBezTo>
                                  <a:pt x="165548" y="777783"/>
                                  <a:pt x="165819" y="777676"/>
                                  <a:pt x="166186" y="777559"/>
                                </a:cubicBezTo>
                                <a:cubicBezTo>
                                  <a:pt x="166562" y="777452"/>
                                  <a:pt x="167141" y="777335"/>
                                  <a:pt x="167604" y="777228"/>
                                </a:cubicBezTo>
                                <a:cubicBezTo>
                                  <a:pt x="168067" y="777121"/>
                                  <a:pt x="168685" y="777004"/>
                                  <a:pt x="168965" y="776897"/>
                                </a:cubicBezTo>
                                <a:cubicBezTo>
                                  <a:pt x="169177" y="776809"/>
                                  <a:pt x="169389" y="776644"/>
                                  <a:pt x="169283" y="776557"/>
                                </a:cubicBezTo>
                                <a:cubicBezTo>
                                  <a:pt x="169148" y="776449"/>
                                  <a:pt x="168665" y="776342"/>
                                  <a:pt x="168144" y="776226"/>
                                </a:cubicBezTo>
                                <a:cubicBezTo>
                                  <a:pt x="167633" y="776119"/>
                                  <a:pt x="166793" y="776002"/>
                                  <a:pt x="166166" y="775895"/>
                                </a:cubicBezTo>
                                <a:cubicBezTo>
                                  <a:pt x="165548" y="775788"/>
                                  <a:pt x="164825" y="775671"/>
                                  <a:pt x="164429" y="775564"/>
                                </a:cubicBezTo>
                                <a:cubicBezTo>
                                  <a:pt x="164082" y="775466"/>
                                  <a:pt x="163773" y="775330"/>
                                  <a:pt x="163792" y="775233"/>
                                </a:cubicBezTo>
                                <a:cubicBezTo>
                                  <a:pt x="163812" y="775116"/>
                                  <a:pt x="164159" y="774999"/>
                                  <a:pt x="164564" y="774892"/>
                                </a:cubicBezTo>
                                <a:cubicBezTo>
                                  <a:pt x="164979" y="774785"/>
                                  <a:pt x="165703" y="774668"/>
                                  <a:pt x="166282" y="774561"/>
                                </a:cubicBezTo>
                                <a:cubicBezTo>
                                  <a:pt x="166861" y="774454"/>
                                  <a:pt x="167556" y="774337"/>
                                  <a:pt x="168019" y="774230"/>
                                </a:cubicBezTo>
                                <a:cubicBezTo>
                                  <a:pt x="168482" y="774114"/>
                                  <a:pt x="168926" y="774007"/>
                                  <a:pt x="169061" y="773900"/>
                                </a:cubicBezTo>
                                <a:cubicBezTo>
                                  <a:pt x="169148" y="773831"/>
                                  <a:pt x="169032" y="773627"/>
                                  <a:pt x="168839" y="773559"/>
                                </a:cubicBezTo>
                                <a:cubicBezTo>
                                  <a:pt x="168521" y="773452"/>
                                  <a:pt x="167768" y="773335"/>
                                  <a:pt x="167150" y="773228"/>
                                </a:cubicBezTo>
                                <a:cubicBezTo>
                                  <a:pt x="166533" y="773121"/>
                                  <a:pt x="165558" y="773004"/>
                                  <a:pt x="165134" y="772897"/>
                                </a:cubicBezTo>
                                <a:cubicBezTo>
                                  <a:pt x="164844" y="772819"/>
                                  <a:pt x="164487" y="772644"/>
                                  <a:pt x="164632" y="772566"/>
                                </a:cubicBezTo>
                                <a:cubicBezTo>
                                  <a:pt x="164844" y="772450"/>
                                  <a:pt x="165655" y="772342"/>
                                  <a:pt x="166417" y="772226"/>
                                </a:cubicBezTo>
                                <a:cubicBezTo>
                                  <a:pt x="167179" y="772119"/>
                                  <a:pt x="168530" y="772002"/>
                                  <a:pt x="169187" y="771895"/>
                                </a:cubicBezTo>
                                <a:cubicBezTo>
                                  <a:pt x="169794" y="771797"/>
                                  <a:pt x="170480" y="771661"/>
                                  <a:pt x="170373" y="771564"/>
                                </a:cubicBezTo>
                                <a:cubicBezTo>
                                  <a:pt x="170257" y="771447"/>
                                  <a:pt x="169428" y="771340"/>
                                  <a:pt x="168521" y="771233"/>
                                </a:cubicBezTo>
                                <a:cubicBezTo>
                                  <a:pt x="167604" y="771116"/>
                                  <a:pt x="165983" y="771009"/>
                                  <a:pt x="164892" y="770892"/>
                                </a:cubicBezTo>
                                <a:cubicBezTo>
                                  <a:pt x="163802" y="770785"/>
                                  <a:pt x="162490" y="770668"/>
                                  <a:pt x="161978" y="770562"/>
                                </a:cubicBezTo>
                                <a:cubicBezTo>
                                  <a:pt x="161804" y="770523"/>
                                  <a:pt x="161650" y="770269"/>
                                  <a:pt x="161834" y="770231"/>
                                </a:cubicBezTo>
                                <a:cubicBezTo>
                                  <a:pt x="162345" y="770114"/>
                                  <a:pt x="163812" y="770007"/>
                                  <a:pt x="165066" y="769900"/>
                                </a:cubicBezTo>
                                <a:cubicBezTo>
                                  <a:pt x="166320" y="769783"/>
                                  <a:pt x="168376" y="769676"/>
                                  <a:pt x="169351" y="769559"/>
                                </a:cubicBezTo>
                                <a:cubicBezTo>
                                  <a:pt x="170132" y="769471"/>
                                  <a:pt x="171029" y="769316"/>
                                  <a:pt x="170885" y="769228"/>
                                </a:cubicBezTo>
                                <a:cubicBezTo>
                                  <a:pt x="170702" y="769121"/>
                                  <a:pt x="169428" y="769004"/>
                                  <a:pt x="168251" y="768897"/>
                                </a:cubicBezTo>
                                <a:cubicBezTo>
                                  <a:pt x="167073" y="768781"/>
                                  <a:pt x="164960" y="768673"/>
                                  <a:pt x="163821" y="768566"/>
                                </a:cubicBezTo>
                                <a:cubicBezTo>
                                  <a:pt x="162673" y="768450"/>
                                  <a:pt x="161602" y="768343"/>
                                  <a:pt x="161370" y="768226"/>
                                </a:cubicBezTo>
                                <a:cubicBezTo>
                                  <a:pt x="161158" y="768129"/>
                                  <a:pt x="161853" y="767992"/>
                                  <a:pt x="162374" y="767895"/>
                                </a:cubicBezTo>
                                <a:cubicBezTo>
                                  <a:pt x="162972" y="767788"/>
                                  <a:pt x="164226" y="767671"/>
                                  <a:pt x="164950" y="767564"/>
                                </a:cubicBezTo>
                                <a:cubicBezTo>
                                  <a:pt x="165674" y="767447"/>
                                  <a:pt x="166359" y="767340"/>
                                  <a:pt x="166726" y="767233"/>
                                </a:cubicBezTo>
                                <a:cubicBezTo>
                                  <a:pt x="166986" y="767146"/>
                                  <a:pt x="167160" y="766980"/>
                                  <a:pt x="167160" y="766893"/>
                                </a:cubicBezTo>
                                <a:cubicBezTo>
                                  <a:pt x="167170" y="766785"/>
                                  <a:pt x="166977" y="766669"/>
                                  <a:pt x="166784" y="766562"/>
                                </a:cubicBezTo>
                                <a:cubicBezTo>
                                  <a:pt x="166591" y="766455"/>
                                  <a:pt x="166291" y="766338"/>
                                  <a:pt x="166012" y="766231"/>
                                </a:cubicBezTo>
                                <a:cubicBezTo>
                                  <a:pt x="165722" y="766114"/>
                                  <a:pt x="165375" y="766007"/>
                                  <a:pt x="165085" y="765900"/>
                                </a:cubicBezTo>
                                <a:cubicBezTo>
                                  <a:pt x="164796" y="765783"/>
                                  <a:pt x="164497" y="765676"/>
                                  <a:pt x="164285" y="765559"/>
                                </a:cubicBezTo>
                                <a:cubicBezTo>
                                  <a:pt x="164072" y="765452"/>
                                  <a:pt x="163879" y="765345"/>
                                  <a:pt x="163821" y="765228"/>
                                </a:cubicBezTo>
                                <a:cubicBezTo>
                                  <a:pt x="163773" y="765131"/>
                                  <a:pt x="163812" y="764995"/>
                                  <a:pt x="163956" y="764898"/>
                                </a:cubicBezTo>
                                <a:cubicBezTo>
                                  <a:pt x="164130" y="764781"/>
                                  <a:pt x="164487" y="764674"/>
                                  <a:pt x="164825" y="764567"/>
                                </a:cubicBezTo>
                                <a:cubicBezTo>
                                  <a:pt x="165162" y="764450"/>
                                  <a:pt x="165693" y="764343"/>
                                  <a:pt x="165973" y="764226"/>
                                </a:cubicBezTo>
                                <a:cubicBezTo>
                                  <a:pt x="166263" y="764119"/>
                                  <a:pt x="166494" y="764012"/>
                                  <a:pt x="166523" y="763895"/>
                                </a:cubicBezTo>
                                <a:cubicBezTo>
                                  <a:pt x="166562" y="763788"/>
                                  <a:pt x="166330" y="763671"/>
                                  <a:pt x="166176" y="763564"/>
                                </a:cubicBezTo>
                                <a:cubicBezTo>
                                  <a:pt x="166021" y="763447"/>
                                  <a:pt x="165684" y="763340"/>
                                  <a:pt x="165597" y="763233"/>
                                </a:cubicBezTo>
                                <a:cubicBezTo>
                                  <a:pt x="165529" y="763146"/>
                                  <a:pt x="165491" y="762980"/>
                                  <a:pt x="165635" y="762893"/>
                                </a:cubicBezTo>
                                <a:cubicBezTo>
                                  <a:pt x="165819" y="762786"/>
                                  <a:pt x="166214" y="762679"/>
                                  <a:pt x="166706" y="762562"/>
                                </a:cubicBezTo>
                                <a:cubicBezTo>
                                  <a:pt x="167199" y="762455"/>
                                  <a:pt x="167951" y="762338"/>
                                  <a:pt x="168578" y="762231"/>
                                </a:cubicBezTo>
                                <a:cubicBezTo>
                                  <a:pt x="169206" y="762114"/>
                                  <a:pt x="170055" y="762007"/>
                                  <a:pt x="170480" y="761900"/>
                                </a:cubicBezTo>
                                <a:cubicBezTo>
                                  <a:pt x="170846" y="761803"/>
                                  <a:pt x="171309" y="761657"/>
                                  <a:pt x="171165" y="761559"/>
                                </a:cubicBezTo>
                                <a:cubicBezTo>
                                  <a:pt x="171000" y="761452"/>
                                  <a:pt x="170325" y="761336"/>
                                  <a:pt x="169476" y="761229"/>
                                </a:cubicBezTo>
                                <a:cubicBezTo>
                                  <a:pt x="168598" y="761121"/>
                                  <a:pt x="167093" y="761005"/>
                                  <a:pt x="165906" y="760898"/>
                                </a:cubicBezTo>
                                <a:cubicBezTo>
                                  <a:pt x="164719" y="760791"/>
                                  <a:pt x="163204" y="760674"/>
                                  <a:pt x="162354" y="760567"/>
                                </a:cubicBezTo>
                                <a:cubicBezTo>
                                  <a:pt x="161583" y="760460"/>
                                  <a:pt x="160801" y="760333"/>
                                  <a:pt x="160830" y="760226"/>
                                </a:cubicBezTo>
                                <a:cubicBezTo>
                                  <a:pt x="160868" y="760129"/>
                                  <a:pt x="161698" y="760002"/>
                                  <a:pt x="162586" y="759895"/>
                                </a:cubicBezTo>
                                <a:cubicBezTo>
                                  <a:pt x="163532" y="759788"/>
                                  <a:pt x="165365" y="759671"/>
                                  <a:pt x="166494" y="759564"/>
                                </a:cubicBezTo>
                                <a:cubicBezTo>
                                  <a:pt x="167623" y="759447"/>
                                  <a:pt x="168907" y="759341"/>
                                  <a:pt x="169331" y="759234"/>
                                </a:cubicBezTo>
                                <a:cubicBezTo>
                                  <a:pt x="169544" y="759175"/>
                                  <a:pt x="169254" y="758951"/>
                                  <a:pt x="169051" y="758893"/>
                                </a:cubicBezTo>
                                <a:cubicBezTo>
                                  <a:pt x="168637" y="758786"/>
                                  <a:pt x="167488" y="758679"/>
                                  <a:pt x="166861" y="758562"/>
                                </a:cubicBezTo>
                                <a:cubicBezTo>
                                  <a:pt x="166234" y="758455"/>
                                  <a:pt x="165539" y="758338"/>
                                  <a:pt x="165307" y="758231"/>
                                </a:cubicBezTo>
                                <a:cubicBezTo>
                                  <a:pt x="165162" y="758163"/>
                                  <a:pt x="165288" y="757968"/>
                                  <a:pt x="165462" y="757900"/>
                                </a:cubicBezTo>
                                <a:cubicBezTo>
                                  <a:pt x="165741" y="757783"/>
                                  <a:pt x="166475" y="757676"/>
                                  <a:pt x="166986" y="757560"/>
                                </a:cubicBezTo>
                                <a:cubicBezTo>
                                  <a:pt x="167508" y="757452"/>
                                  <a:pt x="168251" y="757345"/>
                                  <a:pt x="168559" y="757229"/>
                                </a:cubicBezTo>
                                <a:cubicBezTo>
                                  <a:pt x="168762" y="757161"/>
                                  <a:pt x="168897" y="756966"/>
                                  <a:pt x="168830" y="756898"/>
                                </a:cubicBezTo>
                                <a:cubicBezTo>
                                  <a:pt x="168723" y="756781"/>
                                  <a:pt x="168222" y="756674"/>
                                  <a:pt x="167922" y="756567"/>
                                </a:cubicBezTo>
                                <a:cubicBezTo>
                                  <a:pt x="167633" y="756450"/>
                                  <a:pt x="167199" y="756343"/>
                                  <a:pt x="167063" y="756226"/>
                                </a:cubicBezTo>
                                <a:cubicBezTo>
                                  <a:pt x="166929" y="756119"/>
                                  <a:pt x="166996" y="756002"/>
                                  <a:pt x="167122" y="755895"/>
                                </a:cubicBezTo>
                                <a:cubicBezTo>
                                  <a:pt x="167256" y="755788"/>
                                  <a:pt x="167642" y="755672"/>
                                  <a:pt x="167855" y="755565"/>
                                </a:cubicBezTo>
                                <a:cubicBezTo>
                                  <a:pt x="168067" y="755457"/>
                                  <a:pt x="168366" y="755341"/>
                                  <a:pt x="168395" y="755234"/>
                                </a:cubicBezTo>
                                <a:cubicBezTo>
                                  <a:pt x="168424" y="755136"/>
                                  <a:pt x="168270" y="755000"/>
                                  <a:pt x="168058" y="754893"/>
                                </a:cubicBezTo>
                                <a:cubicBezTo>
                                  <a:pt x="167806" y="754786"/>
                                  <a:pt x="167305" y="754679"/>
                                  <a:pt x="166909" y="754562"/>
                                </a:cubicBezTo>
                                <a:cubicBezTo>
                                  <a:pt x="166513" y="754455"/>
                                  <a:pt x="165993" y="754338"/>
                                  <a:pt x="165674" y="754231"/>
                                </a:cubicBezTo>
                                <a:cubicBezTo>
                                  <a:pt x="165355" y="754124"/>
                                  <a:pt x="165085" y="754007"/>
                                  <a:pt x="164998" y="753900"/>
                                </a:cubicBezTo>
                                <a:cubicBezTo>
                                  <a:pt x="164912" y="753783"/>
                                  <a:pt x="165047" y="753677"/>
                                  <a:pt x="165172" y="753560"/>
                                </a:cubicBezTo>
                                <a:cubicBezTo>
                                  <a:pt x="165298" y="753453"/>
                                  <a:pt x="165597" y="753346"/>
                                  <a:pt x="165761" y="753229"/>
                                </a:cubicBezTo>
                                <a:cubicBezTo>
                                  <a:pt x="165925" y="753122"/>
                                  <a:pt x="166108" y="753005"/>
                                  <a:pt x="166137" y="752898"/>
                                </a:cubicBezTo>
                                <a:cubicBezTo>
                                  <a:pt x="166157" y="752820"/>
                                  <a:pt x="166127" y="752645"/>
                                  <a:pt x="165944" y="752567"/>
                                </a:cubicBezTo>
                                <a:cubicBezTo>
                                  <a:pt x="165684" y="752450"/>
                                  <a:pt x="165240" y="752343"/>
                                  <a:pt x="164564" y="752226"/>
                                </a:cubicBezTo>
                                <a:cubicBezTo>
                                  <a:pt x="163899" y="752119"/>
                                  <a:pt x="162721" y="752012"/>
                                  <a:pt x="161911" y="751896"/>
                                </a:cubicBezTo>
                                <a:cubicBezTo>
                                  <a:pt x="161110" y="751788"/>
                                  <a:pt x="160029" y="751681"/>
                                  <a:pt x="159749" y="751565"/>
                                </a:cubicBezTo>
                                <a:cubicBezTo>
                                  <a:pt x="159585" y="751506"/>
                                  <a:pt x="159913" y="751292"/>
                                  <a:pt x="160183" y="751234"/>
                                </a:cubicBezTo>
                                <a:cubicBezTo>
                                  <a:pt x="160675" y="751117"/>
                                  <a:pt x="161891" y="751010"/>
                                  <a:pt x="162673" y="750903"/>
                                </a:cubicBezTo>
                                <a:cubicBezTo>
                                  <a:pt x="163445" y="750786"/>
                                  <a:pt x="164400" y="750679"/>
                                  <a:pt x="164835" y="750562"/>
                                </a:cubicBezTo>
                                <a:cubicBezTo>
                                  <a:pt x="165085" y="750494"/>
                                  <a:pt x="165298" y="750299"/>
                                  <a:pt x="165240" y="750231"/>
                                </a:cubicBezTo>
                                <a:cubicBezTo>
                                  <a:pt x="165124" y="750124"/>
                                  <a:pt x="164545" y="750008"/>
                                  <a:pt x="164169" y="749900"/>
                                </a:cubicBezTo>
                                <a:cubicBezTo>
                                  <a:pt x="163783" y="749784"/>
                                  <a:pt x="163204" y="749677"/>
                                  <a:pt x="162943" y="749560"/>
                                </a:cubicBezTo>
                                <a:cubicBezTo>
                                  <a:pt x="162731" y="749472"/>
                                  <a:pt x="162519" y="749326"/>
                                  <a:pt x="162615" y="749229"/>
                                </a:cubicBezTo>
                                <a:cubicBezTo>
                                  <a:pt x="162740" y="749122"/>
                                  <a:pt x="163165" y="749015"/>
                                  <a:pt x="163696" y="748898"/>
                                </a:cubicBezTo>
                                <a:cubicBezTo>
                                  <a:pt x="164226" y="748791"/>
                                  <a:pt x="165134" y="748674"/>
                                  <a:pt x="165828" y="748567"/>
                                </a:cubicBezTo>
                                <a:cubicBezTo>
                                  <a:pt x="166523" y="748450"/>
                                  <a:pt x="167343" y="748343"/>
                                  <a:pt x="167865" y="748236"/>
                                </a:cubicBezTo>
                                <a:cubicBezTo>
                                  <a:pt x="168395" y="748119"/>
                                  <a:pt x="168771" y="748013"/>
                                  <a:pt x="168965" y="747896"/>
                                </a:cubicBezTo>
                                <a:cubicBezTo>
                                  <a:pt x="169109" y="747818"/>
                                  <a:pt x="169061" y="747652"/>
                                  <a:pt x="169022" y="747565"/>
                                </a:cubicBezTo>
                                <a:cubicBezTo>
                                  <a:pt x="168965" y="747458"/>
                                  <a:pt x="168781" y="747341"/>
                                  <a:pt x="168617" y="747234"/>
                                </a:cubicBezTo>
                                <a:cubicBezTo>
                                  <a:pt x="168444" y="747117"/>
                                  <a:pt x="168289" y="747010"/>
                                  <a:pt x="167999" y="746903"/>
                                </a:cubicBezTo>
                                <a:cubicBezTo>
                                  <a:pt x="167720" y="746786"/>
                                  <a:pt x="167372" y="746679"/>
                                  <a:pt x="166900" y="746562"/>
                                </a:cubicBezTo>
                                <a:cubicBezTo>
                                  <a:pt x="166427" y="746455"/>
                                  <a:pt x="165867" y="746348"/>
                                  <a:pt x="165191" y="746231"/>
                                </a:cubicBezTo>
                                <a:cubicBezTo>
                                  <a:pt x="164516" y="746124"/>
                                  <a:pt x="163657" y="746008"/>
                                  <a:pt x="162847" y="745901"/>
                                </a:cubicBezTo>
                                <a:cubicBezTo>
                                  <a:pt x="162027" y="745784"/>
                                  <a:pt x="161013" y="745677"/>
                                  <a:pt x="160299" y="745570"/>
                                </a:cubicBezTo>
                                <a:cubicBezTo>
                                  <a:pt x="159585" y="745453"/>
                                  <a:pt x="158755" y="745346"/>
                                  <a:pt x="158581" y="745229"/>
                                </a:cubicBezTo>
                                <a:cubicBezTo>
                                  <a:pt x="158485" y="745171"/>
                                  <a:pt x="158871" y="744956"/>
                                  <a:pt x="159228" y="744898"/>
                                </a:cubicBezTo>
                                <a:cubicBezTo>
                                  <a:pt x="159932" y="744791"/>
                                  <a:pt x="161477" y="744674"/>
                                  <a:pt x="162779" y="744567"/>
                                </a:cubicBezTo>
                                <a:cubicBezTo>
                                  <a:pt x="164092" y="744451"/>
                                  <a:pt x="166021" y="744344"/>
                                  <a:pt x="167073" y="744236"/>
                                </a:cubicBezTo>
                                <a:cubicBezTo>
                                  <a:pt x="168096" y="744129"/>
                                  <a:pt x="168994" y="744003"/>
                                  <a:pt x="169100" y="743896"/>
                                </a:cubicBezTo>
                                <a:cubicBezTo>
                                  <a:pt x="169196" y="743798"/>
                                  <a:pt x="168424" y="743672"/>
                                  <a:pt x="167729" y="743565"/>
                                </a:cubicBezTo>
                                <a:cubicBezTo>
                                  <a:pt x="166957" y="743458"/>
                                  <a:pt x="165423" y="743341"/>
                                  <a:pt x="164497" y="743234"/>
                                </a:cubicBezTo>
                                <a:cubicBezTo>
                                  <a:pt x="163561" y="743117"/>
                                  <a:pt x="162470" y="743010"/>
                                  <a:pt x="162161" y="742903"/>
                                </a:cubicBezTo>
                                <a:cubicBezTo>
                                  <a:pt x="162007" y="742845"/>
                                  <a:pt x="162345" y="742621"/>
                                  <a:pt x="162625" y="742562"/>
                                </a:cubicBezTo>
                                <a:cubicBezTo>
                                  <a:pt x="163194" y="742455"/>
                                  <a:pt x="164564" y="742348"/>
                                  <a:pt x="165548" y="742232"/>
                                </a:cubicBezTo>
                                <a:cubicBezTo>
                                  <a:pt x="166543" y="742125"/>
                                  <a:pt x="167971" y="742008"/>
                                  <a:pt x="168559" y="741901"/>
                                </a:cubicBezTo>
                                <a:cubicBezTo>
                                  <a:pt x="168868" y="741842"/>
                                  <a:pt x="169254" y="741628"/>
                                  <a:pt x="169090" y="741570"/>
                                </a:cubicBezTo>
                                <a:cubicBezTo>
                                  <a:pt x="168781" y="741453"/>
                                  <a:pt x="167672" y="741346"/>
                                  <a:pt x="166697" y="741229"/>
                                </a:cubicBezTo>
                                <a:cubicBezTo>
                                  <a:pt x="165722" y="741122"/>
                                  <a:pt x="164207" y="741015"/>
                                  <a:pt x="163262" y="740898"/>
                                </a:cubicBezTo>
                                <a:cubicBezTo>
                                  <a:pt x="162316" y="740791"/>
                                  <a:pt x="161390" y="740675"/>
                                  <a:pt x="161023" y="740567"/>
                                </a:cubicBezTo>
                                <a:cubicBezTo>
                                  <a:pt x="160859" y="740519"/>
                                  <a:pt x="160926" y="740285"/>
                                  <a:pt x="161052" y="740237"/>
                                </a:cubicBezTo>
                                <a:cubicBezTo>
                                  <a:pt x="161322" y="740120"/>
                                  <a:pt x="162142" y="740013"/>
                                  <a:pt x="162644" y="739896"/>
                                </a:cubicBezTo>
                                <a:cubicBezTo>
                                  <a:pt x="163146" y="739789"/>
                                  <a:pt x="163802" y="739682"/>
                                  <a:pt x="164043" y="739565"/>
                                </a:cubicBezTo>
                                <a:cubicBezTo>
                                  <a:pt x="164188" y="739497"/>
                                  <a:pt x="164217" y="739302"/>
                                  <a:pt x="164092" y="739234"/>
                                </a:cubicBezTo>
                                <a:cubicBezTo>
                                  <a:pt x="163889" y="739117"/>
                                  <a:pt x="163319" y="739010"/>
                                  <a:pt x="162827" y="738903"/>
                                </a:cubicBezTo>
                                <a:cubicBezTo>
                                  <a:pt x="162326" y="738787"/>
                                  <a:pt x="161448" y="738679"/>
                                  <a:pt x="161100" y="738563"/>
                                </a:cubicBezTo>
                                <a:cubicBezTo>
                                  <a:pt x="160917" y="738504"/>
                                  <a:pt x="160502" y="738290"/>
                                  <a:pt x="160743" y="738232"/>
                                </a:cubicBezTo>
                                <a:cubicBezTo>
                                  <a:pt x="161197" y="738125"/>
                                  <a:pt x="162287" y="738008"/>
                                  <a:pt x="163841" y="737901"/>
                                </a:cubicBezTo>
                                <a:cubicBezTo>
                                  <a:pt x="165404" y="737794"/>
                                  <a:pt x="168173" y="737677"/>
                                  <a:pt x="170151" y="737570"/>
                                </a:cubicBezTo>
                                <a:cubicBezTo>
                                  <a:pt x="172129" y="737453"/>
                                  <a:pt x="174745" y="737346"/>
                                  <a:pt x="175709" y="737229"/>
                                </a:cubicBezTo>
                                <a:cubicBezTo>
                                  <a:pt x="175912" y="737210"/>
                                  <a:pt x="176095" y="736928"/>
                                  <a:pt x="175932" y="736898"/>
                                </a:cubicBezTo>
                                <a:cubicBezTo>
                                  <a:pt x="175150" y="736791"/>
                                  <a:pt x="172718" y="736675"/>
                                  <a:pt x="170981" y="736568"/>
                                </a:cubicBezTo>
                                <a:cubicBezTo>
                                  <a:pt x="169244" y="736451"/>
                                  <a:pt x="166726" y="736344"/>
                                  <a:pt x="165529" y="736237"/>
                                </a:cubicBezTo>
                                <a:cubicBezTo>
                                  <a:pt x="164642" y="736149"/>
                                  <a:pt x="163706" y="735984"/>
                                  <a:pt x="163783" y="735896"/>
                                </a:cubicBezTo>
                                <a:cubicBezTo>
                                  <a:pt x="163889" y="735789"/>
                                  <a:pt x="165182" y="735682"/>
                                  <a:pt x="166137" y="735565"/>
                                </a:cubicBezTo>
                                <a:cubicBezTo>
                                  <a:pt x="167083" y="735458"/>
                                  <a:pt x="168704" y="735341"/>
                                  <a:pt x="169495" y="735234"/>
                                </a:cubicBezTo>
                                <a:cubicBezTo>
                                  <a:pt x="170190" y="735137"/>
                                  <a:pt x="170808" y="735001"/>
                                  <a:pt x="170866" y="734903"/>
                                </a:cubicBezTo>
                                <a:cubicBezTo>
                                  <a:pt x="170923" y="734787"/>
                                  <a:pt x="170344" y="734680"/>
                                  <a:pt x="169843" y="734563"/>
                                </a:cubicBezTo>
                                <a:cubicBezTo>
                                  <a:pt x="169351" y="734456"/>
                                  <a:pt x="168453" y="734349"/>
                                  <a:pt x="167855" y="734232"/>
                                </a:cubicBezTo>
                                <a:cubicBezTo>
                                  <a:pt x="167256" y="734125"/>
                                  <a:pt x="166677" y="734008"/>
                                  <a:pt x="166272" y="733901"/>
                                </a:cubicBezTo>
                                <a:cubicBezTo>
                                  <a:pt x="165867" y="733784"/>
                                  <a:pt x="165664" y="733677"/>
                                  <a:pt x="165404" y="733570"/>
                                </a:cubicBezTo>
                                <a:cubicBezTo>
                                  <a:pt x="165153" y="733453"/>
                                  <a:pt x="164960" y="733346"/>
                                  <a:pt x="164728" y="733230"/>
                                </a:cubicBezTo>
                                <a:cubicBezTo>
                                  <a:pt x="164497" y="733123"/>
                                  <a:pt x="164207" y="733015"/>
                                  <a:pt x="164043" y="732899"/>
                                </a:cubicBezTo>
                                <a:cubicBezTo>
                                  <a:pt x="163879" y="732792"/>
                                  <a:pt x="163715" y="732675"/>
                                  <a:pt x="163754" y="732568"/>
                                </a:cubicBezTo>
                                <a:cubicBezTo>
                                  <a:pt x="163802" y="732461"/>
                                  <a:pt x="164005" y="732344"/>
                                  <a:pt x="164304" y="732237"/>
                                </a:cubicBezTo>
                                <a:cubicBezTo>
                                  <a:pt x="164622" y="732120"/>
                                  <a:pt x="165153" y="732013"/>
                                  <a:pt x="165655" y="731896"/>
                                </a:cubicBezTo>
                                <a:cubicBezTo>
                                  <a:pt x="166166" y="731789"/>
                                  <a:pt x="166861" y="731682"/>
                                  <a:pt x="167343" y="731565"/>
                                </a:cubicBezTo>
                                <a:cubicBezTo>
                                  <a:pt x="167816" y="731458"/>
                                  <a:pt x="168453" y="731341"/>
                                  <a:pt x="168530" y="731234"/>
                                </a:cubicBezTo>
                                <a:cubicBezTo>
                                  <a:pt x="168559" y="731176"/>
                                  <a:pt x="168183" y="730952"/>
                                  <a:pt x="167778" y="730903"/>
                                </a:cubicBezTo>
                                <a:cubicBezTo>
                                  <a:pt x="166938" y="730787"/>
                                  <a:pt x="165452" y="730680"/>
                                  <a:pt x="163474" y="730563"/>
                                </a:cubicBezTo>
                                <a:cubicBezTo>
                                  <a:pt x="161505" y="730456"/>
                                  <a:pt x="158456" y="730349"/>
                                  <a:pt x="155937" y="730232"/>
                                </a:cubicBezTo>
                                <a:cubicBezTo>
                                  <a:pt x="153419" y="730125"/>
                                  <a:pt x="150292" y="730008"/>
                                  <a:pt x="148353" y="729901"/>
                                </a:cubicBezTo>
                                <a:cubicBezTo>
                                  <a:pt x="146404" y="729794"/>
                                  <a:pt x="144831" y="729677"/>
                                  <a:pt x="144271" y="729570"/>
                                </a:cubicBezTo>
                                <a:cubicBezTo>
                                  <a:pt x="144040" y="729522"/>
                                  <a:pt x="144599" y="729278"/>
                                  <a:pt x="145005" y="729230"/>
                                </a:cubicBezTo>
                                <a:cubicBezTo>
                                  <a:pt x="145979" y="729123"/>
                                  <a:pt x="147832" y="729016"/>
                                  <a:pt x="150158" y="728899"/>
                                </a:cubicBezTo>
                                <a:cubicBezTo>
                                  <a:pt x="152483" y="728792"/>
                                  <a:pt x="155793" y="728675"/>
                                  <a:pt x="158948" y="728568"/>
                                </a:cubicBezTo>
                                <a:cubicBezTo>
                                  <a:pt x="162094" y="728461"/>
                                  <a:pt x="166234" y="728344"/>
                                  <a:pt x="169061" y="728237"/>
                                </a:cubicBezTo>
                                <a:cubicBezTo>
                                  <a:pt x="171888" y="728120"/>
                                  <a:pt x="174716" y="728013"/>
                                  <a:pt x="175922" y="727906"/>
                                </a:cubicBezTo>
                                <a:cubicBezTo>
                                  <a:pt x="176173" y="727877"/>
                                  <a:pt x="176443" y="727595"/>
                                  <a:pt x="176298" y="727566"/>
                                </a:cubicBezTo>
                                <a:cubicBezTo>
                                  <a:pt x="175632" y="727458"/>
                                  <a:pt x="173500" y="727342"/>
                                  <a:pt x="171927" y="727235"/>
                                </a:cubicBezTo>
                                <a:cubicBezTo>
                                  <a:pt x="170344" y="727128"/>
                                  <a:pt x="168260" y="727011"/>
                                  <a:pt x="166822" y="726904"/>
                                </a:cubicBezTo>
                                <a:cubicBezTo>
                                  <a:pt x="165384" y="726787"/>
                                  <a:pt x="164111" y="726680"/>
                                  <a:pt x="163281" y="726563"/>
                                </a:cubicBezTo>
                                <a:cubicBezTo>
                                  <a:pt x="162567" y="726475"/>
                                  <a:pt x="161997" y="726330"/>
                                  <a:pt x="161872" y="726232"/>
                                </a:cubicBezTo>
                                <a:cubicBezTo>
                                  <a:pt x="161756" y="726135"/>
                                  <a:pt x="162123" y="725999"/>
                                  <a:pt x="162432" y="725901"/>
                                </a:cubicBezTo>
                                <a:cubicBezTo>
                                  <a:pt x="162789" y="725794"/>
                                  <a:pt x="163493" y="725677"/>
                                  <a:pt x="164014" y="725570"/>
                                </a:cubicBezTo>
                                <a:cubicBezTo>
                                  <a:pt x="164545" y="725454"/>
                                  <a:pt x="165153" y="725347"/>
                                  <a:pt x="165597" y="725239"/>
                                </a:cubicBezTo>
                                <a:cubicBezTo>
                                  <a:pt x="166041" y="725123"/>
                                  <a:pt x="166388" y="725016"/>
                                  <a:pt x="166697" y="724899"/>
                                </a:cubicBezTo>
                                <a:cubicBezTo>
                                  <a:pt x="166996" y="724792"/>
                                  <a:pt x="167189" y="724675"/>
                                  <a:pt x="167420" y="724568"/>
                                </a:cubicBezTo>
                                <a:cubicBezTo>
                                  <a:pt x="167652" y="724461"/>
                                  <a:pt x="167865" y="724344"/>
                                  <a:pt x="168067" y="724237"/>
                                </a:cubicBezTo>
                                <a:cubicBezTo>
                                  <a:pt x="168270" y="724120"/>
                                  <a:pt x="168463" y="724013"/>
                                  <a:pt x="168627" y="723906"/>
                                </a:cubicBezTo>
                                <a:cubicBezTo>
                                  <a:pt x="168801" y="723789"/>
                                  <a:pt x="168945" y="723682"/>
                                  <a:pt x="169080" y="723566"/>
                                </a:cubicBezTo>
                                <a:cubicBezTo>
                                  <a:pt x="169215" y="723459"/>
                                  <a:pt x="169370" y="723352"/>
                                  <a:pt x="169437" y="723235"/>
                                </a:cubicBezTo>
                                <a:cubicBezTo>
                                  <a:pt x="169514" y="723128"/>
                                  <a:pt x="169592" y="723011"/>
                                  <a:pt x="169505" y="722904"/>
                                </a:cubicBezTo>
                                <a:cubicBezTo>
                                  <a:pt x="169418" y="722797"/>
                                  <a:pt x="169235" y="722680"/>
                                  <a:pt x="168916" y="722573"/>
                                </a:cubicBezTo>
                                <a:cubicBezTo>
                                  <a:pt x="168588" y="722456"/>
                                  <a:pt x="168077" y="722349"/>
                                  <a:pt x="167546" y="722232"/>
                                </a:cubicBezTo>
                                <a:cubicBezTo>
                                  <a:pt x="167006" y="722125"/>
                                  <a:pt x="166272" y="722008"/>
                                  <a:pt x="165693" y="721902"/>
                                </a:cubicBezTo>
                                <a:cubicBezTo>
                                  <a:pt x="165114" y="721794"/>
                                  <a:pt x="164545" y="721678"/>
                                  <a:pt x="164082" y="721571"/>
                                </a:cubicBezTo>
                                <a:cubicBezTo>
                                  <a:pt x="163619" y="721454"/>
                                  <a:pt x="163281" y="721347"/>
                                  <a:pt x="162904" y="721240"/>
                                </a:cubicBezTo>
                                <a:cubicBezTo>
                                  <a:pt x="162528" y="721123"/>
                                  <a:pt x="162190" y="721016"/>
                                  <a:pt x="161834" y="720899"/>
                                </a:cubicBezTo>
                                <a:cubicBezTo>
                                  <a:pt x="161477" y="720792"/>
                                  <a:pt x="161042" y="720685"/>
                                  <a:pt x="160753" y="720568"/>
                                </a:cubicBezTo>
                                <a:cubicBezTo>
                                  <a:pt x="160453" y="720461"/>
                                  <a:pt x="160068" y="720344"/>
                                  <a:pt x="160077" y="720237"/>
                                </a:cubicBezTo>
                                <a:cubicBezTo>
                                  <a:pt x="160077" y="720159"/>
                                  <a:pt x="160396" y="719984"/>
                                  <a:pt x="160782" y="719906"/>
                                </a:cubicBezTo>
                                <a:cubicBezTo>
                                  <a:pt x="161332" y="719790"/>
                                  <a:pt x="162297" y="719682"/>
                                  <a:pt x="163387" y="719566"/>
                                </a:cubicBezTo>
                                <a:cubicBezTo>
                                  <a:pt x="164487" y="719459"/>
                                  <a:pt x="166002" y="719352"/>
                                  <a:pt x="167343" y="719235"/>
                                </a:cubicBezTo>
                                <a:cubicBezTo>
                                  <a:pt x="168685" y="719128"/>
                                  <a:pt x="170190" y="719011"/>
                                  <a:pt x="171425" y="718904"/>
                                </a:cubicBezTo>
                                <a:cubicBezTo>
                                  <a:pt x="172670" y="718787"/>
                                  <a:pt x="173828" y="718680"/>
                                  <a:pt x="174764" y="718573"/>
                                </a:cubicBezTo>
                                <a:cubicBezTo>
                                  <a:pt x="175690" y="718456"/>
                                  <a:pt x="176520" y="718349"/>
                                  <a:pt x="177003" y="718233"/>
                                </a:cubicBezTo>
                                <a:cubicBezTo>
                                  <a:pt x="177331" y="718155"/>
                                  <a:pt x="177813" y="717979"/>
                                  <a:pt x="177601" y="717902"/>
                                </a:cubicBezTo>
                                <a:cubicBezTo>
                                  <a:pt x="177379" y="717814"/>
                                  <a:pt x="176433" y="717658"/>
                                  <a:pt x="175237" y="717571"/>
                                </a:cubicBezTo>
                                <a:cubicBezTo>
                                  <a:pt x="173712" y="717454"/>
                                  <a:pt x="171319" y="717347"/>
                                  <a:pt x="168424" y="717240"/>
                                </a:cubicBezTo>
                                <a:cubicBezTo>
                                  <a:pt x="165529" y="717123"/>
                                  <a:pt x="161293" y="717016"/>
                                  <a:pt x="157897" y="716899"/>
                                </a:cubicBezTo>
                                <a:cubicBezTo>
                                  <a:pt x="154490" y="716792"/>
                                  <a:pt x="150158" y="716685"/>
                                  <a:pt x="148015" y="716568"/>
                                </a:cubicBezTo>
                                <a:cubicBezTo>
                                  <a:pt x="146519" y="716490"/>
                                  <a:pt x="144667" y="716315"/>
                                  <a:pt x="145033" y="716237"/>
                                </a:cubicBezTo>
                                <a:cubicBezTo>
                                  <a:pt x="145564" y="716121"/>
                                  <a:pt x="148488" y="716013"/>
                                  <a:pt x="151161" y="715907"/>
                                </a:cubicBezTo>
                                <a:cubicBezTo>
                                  <a:pt x="153824" y="715790"/>
                                  <a:pt x="158302" y="715683"/>
                                  <a:pt x="161032" y="715566"/>
                                </a:cubicBezTo>
                                <a:cubicBezTo>
                                  <a:pt x="163754" y="715459"/>
                                  <a:pt x="166350" y="715352"/>
                                  <a:pt x="167517" y="715235"/>
                                </a:cubicBezTo>
                                <a:cubicBezTo>
                                  <a:pt x="167816" y="715206"/>
                                  <a:pt x="168164" y="714933"/>
                                  <a:pt x="168019" y="714904"/>
                                </a:cubicBezTo>
                                <a:cubicBezTo>
                                  <a:pt x="167459" y="714787"/>
                                  <a:pt x="165771" y="714680"/>
                                  <a:pt x="164169" y="714573"/>
                                </a:cubicBezTo>
                                <a:cubicBezTo>
                                  <a:pt x="162567" y="714456"/>
                                  <a:pt x="160396" y="714349"/>
                                  <a:pt x="158398" y="714233"/>
                                </a:cubicBezTo>
                                <a:cubicBezTo>
                                  <a:pt x="156410" y="714126"/>
                                  <a:pt x="154027" y="714018"/>
                                  <a:pt x="152203" y="713902"/>
                                </a:cubicBezTo>
                                <a:cubicBezTo>
                                  <a:pt x="150379" y="713795"/>
                                  <a:pt x="148314" y="713678"/>
                                  <a:pt x="147475" y="713571"/>
                                </a:cubicBezTo>
                                <a:cubicBezTo>
                                  <a:pt x="147263" y="713542"/>
                                  <a:pt x="146925" y="713259"/>
                                  <a:pt x="147147" y="713240"/>
                                </a:cubicBezTo>
                                <a:cubicBezTo>
                                  <a:pt x="148083" y="713123"/>
                                  <a:pt x="150302" y="713016"/>
                                  <a:pt x="153081" y="712899"/>
                                </a:cubicBezTo>
                                <a:cubicBezTo>
                                  <a:pt x="155870" y="712792"/>
                                  <a:pt x="160357" y="712685"/>
                                  <a:pt x="163860" y="712568"/>
                                </a:cubicBezTo>
                                <a:cubicBezTo>
                                  <a:pt x="167353" y="712461"/>
                                  <a:pt x="171821" y="712345"/>
                                  <a:pt x="174079" y="712238"/>
                                </a:cubicBezTo>
                                <a:cubicBezTo>
                                  <a:pt x="175739" y="712150"/>
                                  <a:pt x="177504" y="711984"/>
                                  <a:pt x="177389" y="711907"/>
                                </a:cubicBezTo>
                                <a:cubicBezTo>
                                  <a:pt x="177234" y="711790"/>
                                  <a:pt x="174851" y="711683"/>
                                  <a:pt x="173133" y="711566"/>
                                </a:cubicBezTo>
                                <a:cubicBezTo>
                                  <a:pt x="171406" y="711459"/>
                                  <a:pt x="168482" y="711352"/>
                                  <a:pt x="167073" y="711235"/>
                                </a:cubicBezTo>
                                <a:cubicBezTo>
                                  <a:pt x="165886" y="711138"/>
                                  <a:pt x="164757" y="711002"/>
                                  <a:pt x="164709" y="710904"/>
                                </a:cubicBezTo>
                                <a:cubicBezTo>
                                  <a:pt x="164661" y="710797"/>
                                  <a:pt x="165819" y="710680"/>
                                  <a:pt x="166755" y="710573"/>
                                </a:cubicBezTo>
                                <a:cubicBezTo>
                                  <a:pt x="167700" y="710457"/>
                                  <a:pt x="169408" y="710350"/>
                                  <a:pt x="170354" y="710233"/>
                                </a:cubicBezTo>
                                <a:cubicBezTo>
                                  <a:pt x="171300" y="710126"/>
                                  <a:pt x="172226" y="710019"/>
                                  <a:pt x="172419" y="709902"/>
                                </a:cubicBezTo>
                                <a:cubicBezTo>
                                  <a:pt x="172554" y="709834"/>
                                  <a:pt x="172004" y="709639"/>
                                  <a:pt x="171541" y="709571"/>
                                </a:cubicBezTo>
                                <a:cubicBezTo>
                                  <a:pt x="170827" y="709464"/>
                                  <a:pt x="169380" y="709347"/>
                                  <a:pt x="168154" y="709240"/>
                                </a:cubicBezTo>
                                <a:cubicBezTo>
                                  <a:pt x="166919" y="709123"/>
                                  <a:pt x="165211" y="709016"/>
                                  <a:pt x="164169" y="708899"/>
                                </a:cubicBezTo>
                                <a:cubicBezTo>
                                  <a:pt x="163126" y="708792"/>
                                  <a:pt x="162142" y="708685"/>
                                  <a:pt x="161901" y="708569"/>
                                </a:cubicBezTo>
                                <a:cubicBezTo>
                                  <a:pt x="161766" y="708510"/>
                                  <a:pt x="162287" y="708306"/>
                                  <a:pt x="162721" y="708238"/>
                                </a:cubicBezTo>
                                <a:cubicBezTo>
                                  <a:pt x="163474" y="708131"/>
                                  <a:pt x="165047" y="708014"/>
                                  <a:pt x="166427" y="707907"/>
                                </a:cubicBezTo>
                                <a:cubicBezTo>
                                  <a:pt x="167806" y="707790"/>
                                  <a:pt x="169862" y="707683"/>
                                  <a:pt x="170981" y="707566"/>
                                </a:cubicBezTo>
                                <a:cubicBezTo>
                                  <a:pt x="172052" y="707459"/>
                                  <a:pt x="173046" y="707342"/>
                                  <a:pt x="173114" y="707235"/>
                                </a:cubicBezTo>
                                <a:cubicBezTo>
                                  <a:pt x="173162" y="707138"/>
                                  <a:pt x="172236" y="707012"/>
                                  <a:pt x="171348" y="706904"/>
                                </a:cubicBezTo>
                                <a:cubicBezTo>
                                  <a:pt x="170393" y="706797"/>
                                  <a:pt x="168675" y="706681"/>
                                  <a:pt x="167372" y="706574"/>
                                </a:cubicBezTo>
                                <a:cubicBezTo>
                                  <a:pt x="166060" y="706457"/>
                                  <a:pt x="164593" y="706350"/>
                                  <a:pt x="163493" y="706233"/>
                                </a:cubicBezTo>
                                <a:cubicBezTo>
                                  <a:pt x="162393" y="706126"/>
                                  <a:pt x="161390" y="706019"/>
                                  <a:pt x="160782" y="705902"/>
                                </a:cubicBezTo>
                                <a:cubicBezTo>
                                  <a:pt x="160299" y="705815"/>
                                  <a:pt x="159788" y="705659"/>
                                  <a:pt x="159865" y="705571"/>
                                </a:cubicBezTo>
                                <a:cubicBezTo>
                                  <a:pt x="159962" y="705464"/>
                                  <a:pt x="160618" y="705347"/>
                                  <a:pt x="161390" y="705240"/>
                                </a:cubicBezTo>
                                <a:cubicBezTo>
                                  <a:pt x="162161" y="705123"/>
                                  <a:pt x="163638" y="705016"/>
                                  <a:pt x="164526" y="704900"/>
                                </a:cubicBezTo>
                                <a:cubicBezTo>
                                  <a:pt x="165423" y="704792"/>
                                  <a:pt x="166369" y="704686"/>
                                  <a:pt x="166745" y="704569"/>
                                </a:cubicBezTo>
                                <a:cubicBezTo>
                                  <a:pt x="166909" y="704520"/>
                                  <a:pt x="166880" y="704286"/>
                                  <a:pt x="166822" y="704238"/>
                                </a:cubicBezTo>
                                <a:cubicBezTo>
                                  <a:pt x="166687" y="704131"/>
                                  <a:pt x="166176" y="704014"/>
                                  <a:pt x="165964" y="703907"/>
                                </a:cubicBezTo>
                                <a:cubicBezTo>
                                  <a:pt x="165751" y="703790"/>
                                  <a:pt x="165558" y="703683"/>
                                  <a:pt x="165539" y="703566"/>
                                </a:cubicBezTo>
                                <a:cubicBezTo>
                                  <a:pt x="165520" y="703459"/>
                                  <a:pt x="165761" y="703352"/>
                                  <a:pt x="165857" y="703235"/>
                                </a:cubicBezTo>
                                <a:cubicBezTo>
                                  <a:pt x="165954" y="703128"/>
                                  <a:pt x="166176" y="703012"/>
                                  <a:pt x="166127" y="702905"/>
                                </a:cubicBezTo>
                                <a:cubicBezTo>
                                  <a:pt x="166079" y="702807"/>
                                  <a:pt x="165867" y="702671"/>
                                  <a:pt x="165548" y="702574"/>
                                </a:cubicBezTo>
                                <a:cubicBezTo>
                                  <a:pt x="165191" y="702457"/>
                                  <a:pt x="164526" y="702350"/>
                                  <a:pt x="163947" y="702233"/>
                                </a:cubicBezTo>
                                <a:cubicBezTo>
                                  <a:pt x="163358" y="702126"/>
                                  <a:pt x="162451" y="702019"/>
                                  <a:pt x="162046" y="701902"/>
                                </a:cubicBezTo>
                                <a:cubicBezTo>
                                  <a:pt x="161737" y="701824"/>
                                  <a:pt x="161399" y="701659"/>
                                  <a:pt x="161505" y="701571"/>
                                </a:cubicBezTo>
                                <a:cubicBezTo>
                                  <a:pt x="161631" y="701464"/>
                                  <a:pt x="162287" y="701348"/>
                                  <a:pt x="162837" y="701240"/>
                                </a:cubicBezTo>
                                <a:cubicBezTo>
                                  <a:pt x="163397" y="701124"/>
                                  <a:pt x="164362" y="701017"/>
                                  <a:pt x="164844" y="700910"/>
                                </a:cubicBezTo>
                                <a:cubicBezTo>
                                  <a:pt x="165288" y="700802"/>
                                  <a:pt x="165838" y="700676"/>
                                  <a:pt x="165703" y="700569"/>
                                </a:cubicBezTo>
                                <a:cubicBezTo>
                                  <a:pt x="165577" y="700472"/>
                                  <a:pt x="164854" y="700335"/>
                                  <a:pt x="163995" y="700238"/>
                                </a:cubicBezTo>
                                <a:cubicBezTo>
                                  <a:pt x="163030" y="700131"/>
                                  <a:pt x="161341" y="700014"/>
                                  <a:pt x="159932" y="699907"/>
                                </a:cubicBezTo>
                                <a:cubicBezTo>
                                  <a:pt x="158524" y="699790"/>
                                  <a:pt x="156642" y="699683"/>
                                  <a:pt x="155523" y="699576"/>
                                </a:cubicBezTo>
                                <a:cubicBezTo>
                                  <a:pt x="154394" y="699459"/>
                                  <a:pt x="153342" y="699352"/>
                                  <a:pt x="153168" y="699236"/>
                                </a:cubicBezTo>
                                <a:cubicBezTo>
                                  <a:pt x="153043" y="699158"/>
                                  <a:pt x="153815" y="698992"/>
                                  <a:pt x="154490" y="698905"/>
                                </a:cubicBezTo>
                                <a:cubicBezTo>
                                  <a:pt x="155397" y="698798"/>
                                  <a:pt x="157221" y="698681"/>
                                  <a:pt x="158581" y="698574"/>
                                </a:cubicBezTo>
                                <a:cubicBezTo>
                                  <a:pt x="159942" y="698457"/>
                                  <a:pt x="161641" y="698350"/>
                                  <a:pt x="162683" y="698243"/>
                                </a:cubicBezTo>
                                <a:cubicBezTo>
                                  <a:pt x="163715" y="698126"/>
                                  <a:pt x="164478" y="698019"/>
                                  <a:pt x="164776" y="697902"/>
                                </a:cubicBezTo>
                                <a:cubicBezTo>
                                  <a:pt x="164979" y="697834"/>
                                  <a:pt x="164690" y="697649"/>
                                  <a:pt x="164497" y="697571"/>
                                </a:cubicBezTo>
                                <a:cubicBezTo>
                                  <a:pt x="164207" y="697464"/>
                                  <a:pt x="163455" y="697348"/>
                                  <a:pt x="163049" y="697240"/>
                                </a:cubicBezTo>
                                <a:cubicBezTo>
                                  <a:pt x="162654" y="697124"/>
                                  <a:pt x="162190" y="697017"/>
                                  <a:pt x="162094" y="696910"/>
                                </a:cubicBezTo>
                                <a:cubicBezTo>
                                  <a:pt x="162036" y="696842"/>
                                  <a:pt x="162239" y="696637"/>
                                  <a:pt x="162490" y="696569"/>
                                </a:cubicBezTo>
                                <a:cubicBezTo>
                                  <a:pt x="162885" y="696462"/>
                                  <a:pt x="163628" y="696345"/>
                                  <a:pt x="164506" y="696238"/>
                                </a:cubicBezTo>
                                <a:cubicBezTo>
                                  <a:pt x="165375" y="696131"/>
                                  <a:pt x="166629" y="696014"/>
                                  <a:pt x="167720" y="695907"/>
                                </a:cubicBezTo>
                                <a:cubicBezTo>
                                  <a:pt x="168810" y="695791"/>
                                  <a:pt x="170016" y="695683"/>
                                  <a:pt x="171029" y="695576"/>
                                </a:cubicBezTo>
                                <a:cubicBezTo>
                                  <a:pt x="172043" y="695460"/>
                                  <a:pt x="172911" y="695353"/>
                                  <a:pt x="173789" y="695236"/>
                                </a:cubicBezTo>
                                <a:cubicBezTo>
                                  <a:pt x="174658" y="695129"/>
                                  <a:pt x="175536" y="695022"/>
                                  <a:pt x="176259" y="694905"/>
                                </a:cubicBezTo>
                                <a:cubicBezTo>
                                  <a:pt x="176983" y="694798"/>
                                  <a:pt x="177862" y="694681"/>
                                  <a:pt x="178132" y="694574"/>
                                </a:cubicBezTo>
                                <a:cubicBezTo>
                                  <a:pt x="178209" y="694545"/>
                                  <a:pt x="178083" y="694272"/>
                                  <a:pt x="177881" y="694243"/>
                                </a:cubicBezTo>
                                <a:cubicBezTo>
                                  <a:pt x="177147" y="694126"/>
                                  <a:pt x="175796" y="694019"/>
                                  <a:pt x="173731" y="693902"/>
                                </a:cubicBezTo>
                                <a:cubicBezTo>
                                  <a:pt x="171676" y="693795"/>
                                  <a:pt x="168453" y="693679"/>
                                  <a:pt x="165520" y="693572"/>
                                </a:cubicBezTo>
                                <a:cubicBezTo>
                                  <a:pt x="162586" y="693464"/>
                                  <a:pt x="158803" y="693348"/>
                                  <a:pt x="156130" y="693241"/>
                                </a:cubicBezTo>
                                <a:cubicBezTo>
                                  <a:pt x="153458" y="693124"/>
                                  <a:pt x="150939" y="693017"/>
                                  <a:pt x="149472" y="692910"/>
                                </a:cubicBezTo>
                                <a:cubicBezTo>
                                  <a:pt x="148382" y="692822"/>
                                  <a:pt x="147369" y="692657"/>
                                  <a:pt x="147320" y="692569"/>
                                </a:cubicBezTo>
                                <a:cubicBezTo>
                                  <a:pt x="147263" y="692482"/>
                                  <a:pt x="148179" y="692336"/>
                                  <a:pt x="149067" y="692238"/>
                                </a:cubicBezTo>
                                <a:cubicBezTo>
                                  <a:pt x="150090" y="692131"/>
                                  <a:pt x="151730" y="692014"/>
                                  <a:pt x="153438" y="691907"/>
                                </a:cubicBezTo>
                                <a:cubicBezTo>
                                  <a:pt x="155156" y="691791"/>
                                  <a:pt x="157472" y="691684"/>
                                  <a:pt x="159353" y="691576"/>
                                </a:cubicBezTo>
                                <a:cubicBezTo>
                                  <a:pt x="161235" y="691460"/>
                                  <a:pt x="163570" y="691353"/>
                                  <a:pt x="164748" y="691236"/>
                                </a:cubicBezTo>
                                <a:cubicBezTo>
                                  <a:pt x="165597" y="691158"/>
                                  <a:pt x="166571" y="690983"/>
                                  <a:pt x="166427" y="690905"/>
                                </a:cubicBezTo>
                                <a:cubicBezTo>
                                  <a:pt x="166214" y="690798"/>
                                  <a:pt x="164651" y="690681"/>
                                  <a:pt x="163503" y="690574"/>
                                </a:cubicBezTo>
                                <a:cubicBezTo>
                                  <a:pt x="162345" y="690457"/>
                                  <a:pt x="160328" y="690350"/>
                                  <a:pt x="159498" y="690243"/>
                                </a:cubicBezTo>
                                <a:cubicBezTo>
                                  <a:pt x="158987" y="690175"/>
                                  <a:pt x="158350" y="689971"/>
                                  <a:pt x="158514" y="689902"/>
                                </a:cubicBezTo>
                                <a:cubicBezTo>
                                  <a:pt x="158794" y="689796"/>
                                  <a:pt x="160039" y="689689"/>
                                  <a:pt x="161119" y="689572"/>
                                </a:cubicBezTo>
                                <a:cubicBezTo>
                                  <a:pt x="162210" y="689465"/>
                                  <a:pt x="163899" y="689348"/>
                                  <a:pt x="165028" y="689241"/>
                                </a:cubicBezTo>
                                <a:cubicBezTo>
                                  <a:pt x="166166" y="689124"/>
                                  <a:pt x="167286" y="689017"/>
                                  <a:pt x="167922" y="688910"/>
                                </a:cubicBezTo>
                                <a:cubicBezTo>
                                  <a:pt x="168424" y="688822"/>
                                  <a:pt x="168820" y="688657"/>
                                  <a:pt x="168887" y="688569"/>
                                </a:cubicBezTo>
                                <a:cubicBezTo>
                                  <a:pt x="168965" y="688462"/>
                                  <a:pt x="168656" y="688355"/>
                                  <a:pt x="168415" y="688238"/>
                                </a:cubicBezTo>
                                <a:cubicBezTo>
                                  <a:pt x="168183" y="688131"/>
                                  <a:pt x="167613" y="688015"/>
                                  <a:pt x="167479" y="687907"/>
                                </a:cubicBezTo>
                                <a:cubicBezTo>
                                  <a:pt x="167440" y="687869"/>
                                  <a:pt x="167430" y="687606"/>
                                  <a:pt x="167604" y="687577"/>
                                </a:cubicBezTo>
                                <a:cubicBezTo>
                                  <a:pt x="168164" y="687460"/>
                                  <a:pt x="169215" y="687353"/>
                                  <a:pt x="170846" y="687236"/>
                                </a:cubicBezTo>
                                <a:cubicBezTo>
                                  <a:pt x="172477" y="687129"/>
                                  <a:pt x="175237" y="687022"/>
                                  <a:pt x="177369" y="686905"/>
                                </a:cubicBezTo>
                                <a:cubicBezTo>
                                  <a:pt x="179502" y="686798"/>
                                  <a:pt x="182358" y="686681"/>
                                  <a:pt x="183632" y="686574"/>
                                </a:cubicBezTo>
                                <a:cubicBezTo>
                                  <a:pt x="184346" y="686516"/>
                                  <a:pt x="185253" y="686302"/>
                                  <a:pt x="185012" y="686243"/>
                                </a:cubicBezTo>
                                <a:cubicBezTo>
                                  <a:pt x="184578" y="686127"/>
                                  <a:pt x="182686" y="686020"/>
                                  <a:pt x="181017" y="685903"/>
                                </a:cubicBezTo>
                                <a:cubicBezTo>
                                  <a:pt x="179348" y="685796"/>
                                  <a:pt x="176829" y="685689"/>
                                  <a:pt x="175025" y="685572"/>
                                </a:cubicBezTo>
                                <a:cubicBezTo>
                                  <a:pt x="173210" y="685465"/>
                                  <a:pt x="171358" y="685348"/>
                                  <a:pt x="170171" y="685241"/>
                                </a:cubicBezTo>
                                <a:cubicBezTo>
                                  <a:pt x="169013" y="685134"/>
                                  <a:pt x="168279" y="685017"/>
                                  <a:pt x="167865" y="684910"/>
                                </a:cubicBezTo>
                                <a:cubicBezTo>
                                  <a:pt x="167662" y="684852"/>
                                  <a:pt x="167613" y="684628"/>
                                  <a:pt x="167613" y="684569"/>
                                </a:cubicBezTo>
                                <a:cubicBezTo>
                                  <a:pt x="167613" y="684462"/>
                                  <a:pt x="167990" y="684355"/>
                                  <a:pt x="167884" y="684238"/>
                                </a:cubicBezTo>
                                <a:cubicBezTo>
                                  <a:pt x="167806" y="684161"/>
                                  <a:pt x="167449" y="683985"/>
                                  <a:pt x="166967" y="683908"/>
                                </a:cubicBezTo>
                                <a:cubicBezTo>
                                  <a:pt x="166301" y="683801"/>
                                  <a:pt x="165162" y="683684"/>
                                  <a:pt x="163908" y="683577"/>
                                </a:cubicBezTo>
                                <a:cubicBezTo>
                                  <a:pt x="162663" y="683460"/>
                                  <a:pt x="160878" y="683353"/>
                                  <a:pt x="159460" y="683236"/>
                                </a:cubicBezTo>
                                <a:cubicBezTo>
                                  <a:pt x="158041" y="683129"/>
                                  <a:pt x="156314" y="683022"/>
                                  <a:pt x="155397" y="682905"/>
                                </a:cubicBezTo>
                                <a:cubicBezTo>
                                  <a:pt x="154683" y="682818"/>
                                  <a:pt x="153853" y="682662"/>
                                  <a:pt x="153998" y="682574"/>
                                </a:cubicBezTo>
                                <a:cubicBezTo>
                                  <a:pt x="154172" y="682467"/>
                                  <a:pt x="155233" y="682351"/>
                                  <a:pt x="156488" y="682243"/>
                                </a:cubicBezTo>
                                <a:cubicBezTo>
                                  <a:pt x="157752" y="682127"/>
                                  <a:pt x="160000" y="682020"/>
                                  <a:pt x="161582" y="681903"/>
                                </a:cubicBezTo>
                                <a:cubicBezTo>
                                  <a:pt x="163156" y="681796"/>
                                  <a:pt x="165037" y="681689"/>
                                  <a:pt x="165964" y="681572"/>
                                </a:cubicBezTo>
                                <a:cubicBezTo>
                                  <a:pt x="166552" y="681504"/>
                                  <a:pt x="167112" y="681309"/>
                                  <a:pt x="167102" y="681241"/>
                                </a:cubicBezTo>
                                <a:cubicBezTo>
                                  <a:pt x="167073" y="681134"/>
                                  <a:pt x="166176" y="681017"/>
                                  <a:pt x="165819" y="680910"/>
                                </a:cubicBezTo>
                                <a:cubicBezTo>
                                  <a:pt x="165471" y="680793"/>
                                  <a:pt x="164941" y="680686"/>
                                  <a:pt x="164979" y="680570"/>
                                </a:cubicBezTo>
                                <a:cubicBezTo>
                                  <a:pt x="165018" y="680463"/>
                                  <a:pt x="165510" y="680346"/>
                                  <a:pt x="166079" y="680239"/>
                                </a:cubicBezTo>
                                <a:cubicBezTo>
                                  <a:pt x="166658" y="680132"/>
                                  <a:pt x="167652" y="680015"/>
                                  <a:pt x="168472" y="679908"/>
                                </a:cubicBezTo>
                                <a:cubicBezTo>
                                  <a:pt x="169292" y="679801"/>
                                  <a:pt x="170267" y="679684"/>
                                  <a:pt x="170981" y="679577"/>
                                </a:cubicBezTo>
                                <a:cubicBezTo>
                                  <a:pt x="171695" y="679460"/>
                                  <a:pt x="172352" y="679353"/>
                                  <a:pt x="172757" y="679236"/>
                                </a:cubicBezTo>
                                <a:cubicBezTo>
                                  <a:pt x="173104" y="679149"/>
                                  <a:pt x="173471" y="679003"/>
                                  <a:pt x="173403" y="678905"/>
                                </a:cubicBezTo>
                                <a:cubicBezTo>
                                  <a:pt x="173345" y="678828"/>
                                  <a:pt x="172863" y="678652"/>
                                  <a:pt x="172294" y="678575"/>
                                </a:cubicBezTo>
                                <a:cubicBezTo>
                                  <a:pt x="171512" y="678468"/>
                                  <a:pt x="170180" y="678351"/>
                                  <a:pt x="168742" y="678244"/>
                                </a:cubicBezTo>
                                <a:cubicBezTo>
                                  <a:pt x="167295" y="678127"/>
                                  <a:pt x="165298" y="678020"/>
                                  <a:pt x="163628" y="677913"/>
                                </a:cubicBezTo>
                                <a:cubicBezTo>
                                  <a:pt x="161959" y="677796"/>
                                  <a:pt x="160251" y="677689"/>
                                  <a:pt x="158736" y="677572"/>
                                </a:cubicBezTo>
                                <a:cubicBezTo>
                                  <a:pt x="157221" y="677465"/>
                                  <a:pt x="155841" y="677348"/>
                                  <a:pt x="154519" y="677241"/>
                                </a:cubicBezTo>
                                <a:cubicBezTo>
                                  <a:pt x="153207" y="677134"/>
                                  <a:pt x="151769" y="677017"/>
                                  <a:pt x="150823" y="676910"/>
                                </a:cubicBezTo>
                                <a:cubicBezTo>
                                  <a:pt x="149878" y="676794"/>
                                  <a:pt x="148835" y="676686"/>
                                  <a:pt x="148855" y="676570"/>
                                </a:cubicBezTo>
                                <a:cubicBezTo>
                                  <a:pt x="148874" y="676502"/>
                                  <a:pt x="149887" y="676317"/>
                                  <a:pt x="150949" y="676239"/>
                                </a:cubicBezTo>
                                <a:cubicBezTo>
                                  <a:pt x="152493" y="676132"/>
                                  <a:pt x="155551" y="676025"/>
                                  <a:pt x="158167" y="675908"/>
                                </a:cubicBezTo>
                                <a:cubicBezTo>
                                  <a:pt x="160772" y="675801"/>
                                  <a:pt x="164709" y="675684"/>
                                  <a:pt x="166610" y="675577"/>
                                </a:cubicBezTo>
                                <a:cubicBezTo>
                                  <a:pt x="168096" y="675489"/>
                                  <a:pt x="169630" y="675334"/>
                                  <a:pt x="169563" y="675246"/>
                                </a:cubicBezTo>
                                <a:cubicBezTo>
                                  <a:pt x="169476" y="675129"/>
                                  <a:pt x="167527" y="675022"/>
                                  <a:pt x="166079" y="674906"/>
                                </a:cubicBezTo>
                                <a:cubicBezTo>
                                  <a:pt x="164642" y="674799"/>
                                  <a:pt x="162316" y="674691"/>
                                  <a:pt x="160898" y="674575"/>
                                </a:cubicBezTo>
                                <a:cubicBezTo>
                                  <a:pt x="159489" y="674468"/>
                                  <a:pt x="158254" y="674351"/>
                                  <a:pt x="157607" y="674244"/>
                                </a:cubicBezTo>
                                <a:cubicBezTo>
                                  <a:pt x="157269" y="674185"/>
                                  <a:pt x="156932" y="673962"/>
                                  <a:pt x="157009" y="673913"/>
                                </a:cubicBezTo>
                                <a:cubicBezTo>
                                  <a:pt x="157173" y="673796"/>
                                  <a:pt x="157906" y="673689"/>
                                  <a:pt x="158562" y="673572"/>
                                </a:cubicBezTo>
                                <a:cubicBezTo>
                                  <a:pt x="159209" y="673465"/>
                                  <a:pt x="160241" y="673358"/>
                                  <a:pt x="160917" y="673241"/>
                                </a:cubicBezTo>
                                <a:cubicBezTo>
                                  <a:pt x="161592" y="673134"/>
                                  <a:pt x="162316" y="673017"/>
                                  <a:pt x="162606" y="672911"/>
                                </a:cubicBezTo>
                                <a:cubicBezTo>
                                  <a:pt x="162760" y="672852"/>
                                  <a:pt x="162798" y="672638"/>
                                  <a:pt x="162673" y="672580"/>
                                </a:cubicBezTo>
                                <a:cubicBezTo>
                                  <a:pt x="162422" y="672463"/>
                                  <a:pt x="161698" y="672356"/>
                                  <a:pt x="161139" y="672239"/>
                                </a:cubicBezTo>
                                <a:cubicBezTo>
                                  <a:pt x="160569" y="672132"/>
                                  <a:pt x="159585" y="672025"/>
                                  <a:pt x="159286" y="671908"/>
                                </a:cubicBezTo>
                                <a:cubicBezTo>
                                  <a:pt x="159209" y="671879"/>
                                  <a:pt x="159170" y="671606"/>
                                  <a:pt x="159334" y="671577"/>
                                </a:cubicBezTo>
                                <a:cubicBezTo>
                                  <a:pt x="159971" y="671460"/>
                                  <a:pt x="161380" y="671353"/>
                                  <a:pt x="163097" y="671246"/>
                                </a:cubicBezTo>
                                <a:cubicBezTo>
                                  <a:pt x="164815" y="671130"/>
                                  <a:pt x="167710" y="671022"/>
                                  <a:pt x="169621" y="670906"/>
                                </a:cubicBezTo>
                                <a:cubicBezTo>
                                  <a:pt x="171522" y="670799"/>
                                  <a:pt x="173789" y="670692"/>
                                  <a:pt x="174523" y="670575"/>
                                </a:cubicBezTo>
                                <a:cubicBezTo>
                                  <a:pt x="174754" y="670536"/>
                                  <a:pt x="174310" y="670273"/>
                                  <a:pt x="174001" y="670244"/>
                                </a:cubicBezTo>
                                <a:cubicBezTo>
                                  <a:pt x="173027" y="670127"/>
                                  <a:pt x="170624" y="670020"/>
                                  <a:pt x="168685" y="669913"/>
                                </a:cubicBezTo>
                                <a:cubicBezTo>
                                  <a:pt x="166755" y="669796"/>
                                  <a:pt x="164111" y="669689"/>
                                  <a:pt x="162393" y="669572"/>
                                </a:cubicBezTo>
                                <a:cubicBezTo>
                                  <a:pt x="160666" y="669465"/>
                                  <a:pt x="159160" y="669358"/>
                                  <a:pt x="158350" y="669242"/>
                                </a:cubicBezTo>
                                <a:cubicBezTo>
                                  <a:pt x="157925" y="669183"/>
                                  <a:pt x="157511" y="668969"/>
                                  <a:pt x="157568" y="668911"/>
                                </a:cubicBezTo>
                                <a:cubicBezTo>
                                  <a:pt x="157655" y="668794"/>
                                  <a:pt x="158456" y="668687"/>
                                  <a:pt x="158929" y="668580"/>
                                </a:cubicBezTo>
                                <a:cubicBezTo>
                                  <a:pt x="159402" y="668463"/>
                                  <a:pt x="160039" y="668356"/>
                                  <a:pt x="160425" y="668239"/>
                                </a:cubicBezTo>
                                <a:cubicBezTo>
                                  <a:pt x="160811" y="668132"/>
                                  <a:pt x="160965" y="668025"/>
                                  <a:pt x="161235" y="667908"/>
                                </a:cubicBezTo>
                                <a:cubicBezTo>
                                  <a:pt x="161505" y="667801"/>
                                  <a:pt x="161631" y="667684"/>
                                  <a:pt x="162046" y="667577"/>
                                </a:cubicBezTo>
                                <a:cubicBezTo>
                                  <a:pt x="162451" y="667461"/>
                                  <a:pt x="162963" y="667353"/>
                                  <a:pt x="163696" y="667247"/>
                                </a:cubicBezTo>
                                <a:cubicBezTo>
                                  <a:pt x="164429" y="667130"/>
                                  <a:pt x="165442" y="667023"/>
                                  <a:pt x="166456" y="666906"/>
                                </a:cubicBezTo>
                                <a:cubicBezTo>
                                  <a:pt x="167469" y="666799"/>
                                  <a:pt x="168820" y="666692"/>
                                  <a:pt x="169785" y="666575"/>
                                </a:cubicBezTo>
                                <a:cubicBezTo>
                                  <a:pt x="170759" y="666468"/>
                                  <a:pt x="171869" y="666351"/>
                                  <a:pt x="172265" y="666244"/>
                                </a:cubicBezTo>
                                <a:cubicBezTo>
                                  <a:pt x="172371" y="666215"/>
                                  <a:pt x="172322" y="665942"/>
                                  <a:pt x="172149" y="665913"/>
                                </a:cubicBezTo>
                                <a:cubicBezTo>
                                  <a:pt x="171512" y="665796"/>
                                  <a:pt x="170257" y="665689"/>
                                  <a:pt x="168453" y="665573"/>
                                </a:cubicBezTo>
                                <a:cubicBezTo>
                                  <a:pt x="166649" y="665466"/>
                                  <a:pt x="163889" y="665358"/>
                                  <a:pt x="161322" y="665242"/>
                                </a:cubicBezTo>
                                <a:cubicBezTo>
                                  <a:pt x="158765" y="665135"/>
                                  <a:pt x="155310" y="665018"/>
                                  <a:pt x="153081" y="664911"/>
                                </a:cubicBezTo>
                                <a:cubicBezTo>
                                  <a:pt x="150843" y="664804"/>
                                  <a:pt x="148758" y="664687"/>
                                  <a:pt x="147929" y="664580"/>
                                </a:cubicBezTo>
                                <a:cubicBezTo>
                                  <a:pt x="147745" y="664551"/>
                                  <a:pt x="147938" y="664268"/>
                                  <a:pt x="148122" y="664239"/>
                                </a:cubicBezTo>
                                <a:cubicBezTo>
                                  <a:pt x="148903" y="664132"/>
                                  <a:pt x="150814" y="664025"/>
                                  <a:pt x="152647" y="663908"/>
                                </a:cubicBezTo>
                                <a:cubicBezTo>
                                  <a:pt x="154481" y="663801"/>
                                  <a:pt x="157038" y="663685"/>
                                  <a:pt x="159131" y="663578"/>
                                </a:cubicBezTo>
                                <a:cubicBezTo>
                                  <a:pt x="161235" y="663461"/>
                                  <a:pt x="163609" y="663354"/>
                                  <a:pt x="165249" y="663247"/>
                                </a:cubicBezTo>
                                <a:cubicBezTo>
                                  <a:pt x="166880" y="663130"/>
                                  <a:pt x="168318" y="663023"/>
                                  <a:pt x="168945" y="662906"/>
                                </a:cubicBezTo>
                                <a:cubicBezTo>
                                  <a:pt x="169119" y="662877"/>
                                  <a:pt x="169128" y="662604"/>
                                  <a:pt x="169013" y="662575"/>
                                </a:cubicBezTo>
                                <a:cubicBezTo>
                                  <a:pt x="168608" y="662468"/>
                                  <a:pt x="167343" y="662351"/>
                                  <a:pt x="166475" y="662244"/>
                                </a:cubicBezTo>
                                <a:cubicBezTo>
                                  <a:pt x="165607" y="662137"/>
                                  <a:pt x="164535" y="662020"/>
                                  <a:pt x="163821" y="661913"/>
                                </a:cubicBezTo>
                                <a:cubicBezTo>
                                  <a:pt x="163097" y="661796"/>
                                  <a:pt x="162673" y="661689"/>
                                  <a:pt x="162181" y="661573"/>
                                </a:cubicBezTo>
                                <a:cubicBezTo>
                                  <a:pt x="161679" y="661466"/>
                                  <a:pt x="161361" y="661358"/>
                                  <a:pt x="160839" y="661242"/>
                                </a:cubicBezTo>
                                <a:cubicBezTo>
                                  <a:pt x="160328" y="661135"/>
                                  <a:pt x="159614" y="661018"/>
                                  <a:pt x="159083" y="660911"/>
                                </a:cubicBezTo>
                                <a:cubicBezTo>
                                  <a:pt x="158543" y="660804"/>
                                  <a:pt x="157800" y="660687"/>
                                  <a:pt x="157607" y="660580"/>
                                </a:cubicBezTo>
                                <a:cubicBezTo>
                                  <a:pt x="157491" y="660512"/>
                                  <a:pt x="157694" y="660308"/>
                                  <a:pt x="157906" y="660239"/>
                                </a:cubicBezTo>
                                <a:cubicBezTo>
                                  <a:pt x="158254" y="660132"/>
                                  <a:pt x="159141" y="660025"/>
                                  <a:pt x="159691" y="659909"/>
                                </a:cubicBezTo>
                                <a:cubicBezTo>
                                  <a:pt x="160241" y="659801"/>
                                  <a:pt x="160839" y="659685"/>
                                  <a:pt x="161197" y="659578"/>
                                </a:cubicBezTo>
                                <a:cubicBezTo>
                                  <a:pt x="161554" y="659471"/>
                                  <a:pt x="161670" y="659354"/>
                                  <a:pt x="161853" y="659247"/>
                                </a:cubicBezTo>
                                <a:cubicBezTo>
                                  <a:pt x="162027" y="659140"/>
                                  <a:pt x="162065" y="659013"/>
                                  <a:pt x="162345" y="658906"/>
                                </a:cubicBezTo>
                                <a:cubicBezTo>
                                  <a:pt x="162596" y="658819"/>
                                  <a:pt x="163001" y="658673"/>
                                  <a:pt x="163686" y="658575"/>
                                </a:cubicBezTo>
                                <a:cubicBezTo>
                                  <a:pt x="164516" y="658468"/>
                                  <a:pt x="165703" y="658351"/>
                                  <a:pt x="167305" y="658244"/>
                                </a:cubicBezTo>
                                <a:cubicBezTo>
                                  <a:pt x="168916" y="658137"/>
                                  <a:pt x="171435" y="658021"/>
                                  <a:pt x="173307" y="657914"/>
                                </a:cubicBezTo>
                                <a:cubicBezTo>
                                  <a:pt x="175179" y="657797"/>
                                  <a:pt x="177572" y="657690"/>
                                  <a:pt x="178546" y="657573"/>
                                </a:cubicBezTo>
                                <a:cubicBezTo>
                                  <a:pt x="178894" y="657534"/>
                                  <a:pt x="179473" y="657281"/>
                                  <a:pt x="179164" y="657242"/>
                                </a:cubicBezTo>
                                <a:cubicBezTo>
                                  <a:pt x="178305" y="657135"/>
                                  <a:pt x="176018" y="657018"/>
                                  <a:pt x="173403" y="656911"/>
                                </a:cubicBezTo>
                                <a:cubicBezTo>
                                  <a:pt x="170798" y="656804"/>
                                  <a:pt x="166456" y="656687"/>
                                  <a:pt x="163493" y="656580"/>
                                </a:cubicBezTo>
                                <a:cubicBezTo>
                                  <a:pt x="160531" y="656463"/>
                                  <a:pt x="157134" y="656356"/>
                                  <a:pt x="155648" y="656240"/>
                                </a:cubicBezTo>
                                <a:cubicBezTo>
                                  <a:pt x="155079" y="656201"/>
                                  <a:pt x="154374" y="655957"/>
                                  <a:pt x="154548" y="655909"/>
                                </a:cubicBezTo>
                                <a:cubicBezTo>
                                  <a:pt x="155011" y="655802"/>
                                  <a:pt x="157154" y="655685"/>
                                  <a:pt x="158437" y="655578"/>
                                </a:cubicBezTo>
                                <a:cubicBezTo>
                                  <a:pt x="159710" y="655471"/>
                                  <a:pt x="161332" y="655354"/>
                                  <a:pt x="162229" y="655247"/>
                                </a:cubicBezTo>
                                <a:cubicBezTo>
                                  <a:pt x="163040" y="655150"/>
                                  <a:pt x="163426" y="655013"/>
                                  <a:pt x="163831" y="654916"/>
                                </a:cubicBezTo>
                                <a:cubicBezTo>
                                  <a:pt x="164198" y="654819"/>
                                  <a:pt x="164371" y="654673"/>
                                  <a:pt x="164941" y="654575"/>
                                </a:cubicBezTo>
                                <a:cubicBezTo>
                                  <a:pt x="165645" y="654468"/>
                                  <a:pt x="166591" y="654352"/>
                                  <a:pt x="168067" y="654245"/>
                                </a:cubicBezTo>
                                <a:cubicBezTo>
                                  <a:pt x="169544" y="654137"/>
                                  <a:pt x="171763" y="654021"/>
                                  <a:pt x="173789" y="653914"/>
                                </a:cubicBezTo>
                                <a:cubicBezTo>
                                  <a:pt x="175806" y="653797"/>
                                  <a:pt x="178508" y="653690"/>
                                  <a:pt x="180197" y="653573"/>
                                </a:cubicBezTo>
                                <a:cubicBezTo>
                                  <a:pt x="181895" y="653466"/>
                                  <a:pt x="183815" y="653359"/>
                                  <a:pt x="183931" y="653242"/>
                                </a:cubicBezTo>
                                <a:cubicBezTo>
                                  <a:pt x="183998" y="653174"/>
                                  <a:pt x="182426" y="652979"/>
                                  <a:pt x="180911" y="652911"/>
                                </a:cubicBezTo>
                                <a:cubicBezTo>
                                  <a:pt x="178421" y="652804"/>
                                  <a:pt x="173596" y="652687"/>
                                  <a:pt x="169013" y="652580"/>
                                </a:cubicBezTo>
                                <a:cubicBezTo>
                                  <a:pt x="164429" y="652464"/>
                                  <a:pt x="157366" y="652357"/>
                                  <a:pt x="153400" y="652249"/>
                                </a:cubicBezTo>
                                <a:cubicBezTo>
                                  <a:pt x="149424" y="652133"/>
                                  <a:pt x="145728" y="652026"/>
                                  <a:pt x="145159" y="651909"/>
                                </a:cubicBezTo>
                                <a:cubicBezTo>
                                  <a:pt x="144686" y="651821"/>
                                  <a:pt x="147562" y="651675"/>
                                  <a:pt x="149964" y="651578"/>
                                </a:cubicBezTo>
                                <a:cubicBezTo>
                                  <a:pt x="152850" y="651471"/>
                                  <a:pt x="158688" y="651354"/>
                                  <a:pt x="162432" y="651247"/>
                                </a:cubicBezTo>
                                <a:cubicBezTo>
                                  <a:pt x="166186" y="651130"/>
                                  <a:pt x="170537" y="651023"/>
                                  <a:pt x="172487" y="650916"/>
                                </a:cubicBezTo>
                                <a:cubicBezTo>
                                  <a:pt x="173297" y="650867"/>
                                  <a:pt x="174320" y="650624"/>
                                  <a:pt x="174089" y="650575"/>
                                </a:cubicBezTo>
                                <a:cubicBezTo>
                                  <a:pt x="173538" y="650468"/>
                                  <a:pt x="170895" y="650352"/>
                                  <a:pt x="169177" y="650245"/>
                                </a:cubicBezTo>
                                <a:cubicBezTo>
                                  <a:pt x="167459" y="650138"/>
                                  <a:pt x="165047" y="650021"/>
                                  <a:pt x="163802" y="649914"/>
                                </a:cubicBezTo>
                                <a:cubicBezTo>
                                  <a:pt x="162750" y="649816"/>
                                  <a:pt x="161872" y="649670"/>
                                  <a:pt x="161718" y="649583"/>
                                </a:cubicBezTo>
                                <a:cubicBezTo>
                                  <a:pt x="161534" y="649466"/>
                                  <a:pt x="162220" y="649359"/>
                                  <a:pt x="162721" y="649242"/>
                                </a:cubicBezTo>
                                <a:cubicBezTo>
                                  <a:pt x="163213" y="649135"/>
                                  <a:pt x="164255" y="649018"/>
                                  <a:pt x="164719" y="648911"/>
                                </a:cubicBezTo>
                                <a:cubicBezTo>
                                  <a:pt x="165124" y="648814"/>
                                  <a:pt x="165635" y="648678"/>
                                  <a:pt x="165491" y="648580"/>
                                </a:cubicBezTo>
                                <a:cubicBezTo>
                                  <a:pt x="165355" y="648483"/>
                                  <a:pt x="164632" y="648337"/>
                                  <a:pt x="163754" y="648250"/>
                                </a:cubicBezTo>
                                <a:cubicBezTo>
                                  <a:pt x="162711" y="648133"/>
                                  <a:pt x="161004" y="648026"/>
                                  <a:pt x="159257" y="647909"/>
                                </a:cubicBezTo>
                                <a:cubicBezTo>
                                  <a:pt x="157501" y="647802"/>
                                  <a:pt x="154973" y="647695"/>
                                  <a:pt x="153245" y="647578"/>
                                </a:cubicBezTo>
                                <a:cubicBezTo>
                                  <a:pt x="151518" y="647471"/>
                                  <a:pt x="149617" y="647354"/>
                                  <a:pt x="148893" y="647247"/>
                                </a:cubicBezTo>
                                <a:cubicBezTo>
                                  <a:pt x="148729" y="647218"/>
                                  <a:pt x="148749" y="646936"/>
                                  <a:pt x="148913" y="646916"/>
                                </a:cubicBezTo>
                                <a:cubicBezTo>
                                  <a:pt x="149608" y="646800"/>
                                  <a:pt x="151450" y="646693"/>
                                  <a:pt x="153101" y="646576"/>
                                </a:cubicBezTo>
                                <a:cubicBezTo>
                                  <a:pt x="154751" y="646469"/>
                                  <a:pt x="157018" y="646352"/>
                                  <a:pt x="158823" y="646245"/>
                                </a:cubicBezTo>
                                <a:cubicBezTo>
                                  <a:pt x="160627" y="646138"/>
                                  <a:pt x="162297" y="646021"/>
                                  <a:pt x="163918" y="645914"/>
                                </a:cubicBezTo>
                                <a:cubicBezTo>
                                  <a:pt x="165539" y="645797"/>
                                  <a:pt x="167015" y="645690"/>
                                  <a:pt x="168530" y="645583"/>
                                </a:cubicBezTo>
                                <a:cubicBezTo>
                                  <a:pt x="170045" y="645466"/>
                                  <a:pt x="171840" y="645359"/>
                                  <a:pt x="172998" y="645242"/>
                                </a:cubicBezTo>
                                <a:cubicBezTo>
                                  <a:pt x="174166" y="645135"/>
                                  <a:pt x="175323" y="645028"/>
                                  <a:pt x="175507" y="644911"/>
                                </a:cubicBezTo>
                                <a:cubicBezTo>
                                  <a:pt x="175652" y="644834"/>
                                  <a:pt x="174841" y="644658"/>
                                  <a:pt x="174146" y="644581"/>
                                </a:cubicBezTo>
                                <a:cubicBezTo>
                                  <a:pt x="173201" y="644464"/>
                                  <a:pt x="171309" y="644357"/>
                                  <a:pt x="169891" y="644250"/>
                                </a:cubicBezTo>
                                <a:cubicBezTo>
                                  <a:pt x="168463" y="644133"/>
                                  <a:pt x="166610" y="644026"/>
                                  <a:pt x="165607" y="643909"/>
                                </a:cubicBezTo>
                                <a:cubicBezTo>
                                  <a:pt x="164738" y="643812"/>
                                  <a:pt x="163686" y="643675"/>
                                  <a:pt x="163889" y="643578"/>
                                </a:cubicBezTo>
                                <a:cubicBezTo>
                                  <a:pt x="164072" y="643491"/>
                                  <a:pt x="165414" y="643335"/>
                                  <a:pt x="166957" y="643247"/>
                                </a:cubicBezTo>
                                <a:cubicBezTo>
                                  <a:pt x="168801" y="643131"/>
                                  <a:pt x="172207" y="643024"/>
                                  <a:pt x="174947" y="642916"/>
                                </a:cubicBezTo>
                                <a:cubicBezTo>
                                  <a:pt x="177697" y="642800"/>
                                  <a:pt x="181470" y="642693"/>
                                  <a:pt x="183449" y="642576"/>
                                </a:cubicBezTo>
                                <a:cubicBezTo>
                                  <a:pt x="185127" y="642488"/>
                                  <a:pt x="186797" y="642342"/>
                                  <a:pt x="186806" y="642245"/>
                                </a:cubicBezTo>
                                <a:cubicBezTo>
                                  <a:pt x="186826" y="642138"/>
                                  <a:pt x="185186" y="642021"/>
                                  <a:pt x="183555" y="641914"/>
                                </a:cubicBezTo>
                                <a:cubicBezTo>
                                  <a:pt x="181895" y="641797"/>
                                  <a:pt x="178942" y="641690"/>
                                  <a:pt x="176858" y="641583"/>
                                </a:cubicBezTo>
                                <a:cubicBezTo>
                                  <a:pt x="174764" y="641466"/>
                                  <a:pt x="172525" y="641359"/>
                                  <a:pt x="171039" y="641242"/>
                                </a:cubicBezTo>
                                <a:cubicBezTo>
                                  <a:pt x="169544" y="641136"/>
                                  <a:pt x="168762" y="641028"/>
                                  <a:pt x="167903" y="640912"/>
                                </a:cubicBezTo>
                                <a:cubicBezTo>
                                  <a:pt x="167034" y="640805"/>
                                  <a:pt x="166706" y="640688"/>
                                  <a:pt x="165848" y="640581"/>
                                </a:cubicBezTo>
                                <a:cubicBezTo>
                                  <a:pt x="164979" y="640464"/>
                                  <a:pt x="163928" y="640357"/>
                                  <a:pt x="162711" y="640250"/>
                                </a:cubicBezTo>
                                <a:cubicBezTo>
                                  <a:pt x="161496" y="640133"/>
                                  <a:pt x="159875" y="640026"/>
                                  <a:pt x="158553" y="639909"/>
                                </a:cubicBezTo>
                                <a:cubicBezTo>
                                  <a:pt x="157231" y="639802"/>
                                  <a:pt x="155773" y="639695"/>
                                  <a:pt x="154789" y="639578"/>
                                </a:cubicBezTo>
                                <a:cubicBezTo>
                                  <a:pt x="153805" y="639471"/>
                                  <a:pt x="152917" y="639354"/>
                                  <a:pt x="152647" y="639247"/>
                                </a:cubicBezTo>
                                <a:cubicBezTo>
                                  <a:pt x="152522" y="639199"/>
                                  <a:pt x="152888" y="638965"/>
                                  <a:pt x="153207" y="638916"/>
                                </a:cubicBezTo>
                                <a:cubicBezTo>
                                  <a:pt x="153882" y="638800"/>
                                  <a:pt x="155416" y="638693"/>
                                  <a:pt x="156719" y="638576"/>
                                </a:cubicBezTo>
                                <a:cubicBezTo>
                                  <a:pt x="158022" y="638469"/>
                                  <a:pt x="160096" y="638362"/>
                                  <a:pt x="161004" y="638245"/>
                                </a:cubicBezTo>
                                <a:cubicBezTo>
                                  <a:pt x="161602" y="638177"/>
                                  <a:pt x="162413" y="637982"/>
                                  <a:pt x="162152" y="637914"/>
                                </a:cubicBezTo>
                                <a:cubicBezTo>
                                  <a:pt x="161775" y="637807"/>
                                  <a:pt x="160183" y="637690"/>
                                  <a:pt x="158697" y="637583"/>
                                </a:cubicBezTo>
                                <a:cubicBezTo>
                                  <a:pt x="157221" y="637467"/>
                                  <a:pt x="154789" y="637359"/>
                                  <a:pt x="153265" y="637243"/>
                                </a:cubicBezTo>
                                <a:cubicBezTo>
                                  <a:pt x="151750" y="637136"/>
                                  <a:pt x="150206" y="637029"/>
                                  <a:pt x="149598" y="636912"/>
                                </a:cubicBezTo>
                                <a:cubicBezTo>
                                  <a:pt x="149424" y="636882"/>
                                  <a:pt x="149463" y="636610"/>
                                  <a:pt x="149617" y="636581"/>
                                </a:cubicBezTo>
                                <a:cubicBezTo>
                                  <a:pt x="150177" y="636464"/>
                                  <a:pt x="151701" y="636357"/>
                                  <a:pt x="152975" y="636250"/>
                                </a:cubicBezTo>
                                <a:cubicBezTo>
                                  <a:pt x="154249" y="636133"/>
                                  <a:pt x="156246" y="636026"/>
                                  <a:pt x="157279" y="635909"/>
                                </a:cubicBezTo>
                                <a:cubicBezTo>
                                  <a:pt x="158234" y="635812"/>
                                  <a:pt x="159141" y="635686"/>
                                  <a:pt x="159170" y="635578"/>
                                </a:cubicBezTo>
                                <a:cubicBezTo>
                                  <a:pt x="159190" y="635472"/>
                                  <a:pt x="158273" y="635355"/>
                                  <a:pt x="157424" y="635248"/>
                                </a:cubicBezTo>
                                <a:cubicBezTo>
                                  <a:pt x="156575" y="635141"/>
                                  <a:pt x="155001" y="635024"/>
                                  <a:pt x="154085" y="634917"/>
                                </a:cubicBezTo>
                                <a:cubicBezTo>
                                  <a:pt x="153168" y="634800"/>
                                  <a:pt x="152059" y="634693"/>
                                  <a:pt x="151943" y="634576"/>
                                </a:cubicBezTo>
                                <a:cubicBezTo>
                                  <a:pt x="151875" y="634518"/>
                                  <a:pt x="152618" y="634304"/>
                                  <a:pt x="153332" y="634245"/>
                                </a:cubicBezTo>
                                <a:cubicBezTo>
                                  <a:pt x="154664" y="634138"/>
                                  <a:pt x="157154" y="634021"/>
                                  <a:pt x="159884" y="633914"/>
                                </a:cubicBezTo>
                                <a:cubicBezTo>
                                  <a:pt x="162615" y="633807"/>
                                  <a:pt x="166764" y="633690"/>
                                  <a:pt x="169707" y="633583"/>
                                </a:cubicBezTo>
                                <a:cubicBezTo>
                                  <a:pt x="172641" y="633467"/>
                                  <a:pt x="175854" y="633360"/>
                                  <a:pt x="177504" y="633243"/>
                                </a:cubicBezTo>
                                <a:cubicBezTo>
                                  <a:pt x="178576" y="633175"/>
                                  <a:pt x="179685" y="632990"/>
                                  <a:pt x="179618" y="632912"/>
                                </a:cubicBezTo>
                                <a:cubicBezTo>
                                  <a:pt x="179521" y="632805"/>
                                  <a:pt x="178190" y="632688"/>
                                  <a:pt x="176916" y="632581"/>
                                </a:cubicBezTo>
                                <a:cubicBezTo>
                                  <a:pt x="175652" y="632474"/>
                                  <a:pt x="173886" y="632357"/>
                                  <a:pt x="172004" y="632250"/>
                                </a:cubicBezTo>
                                <a:cubicBezTo>
                                  <a:pt x="170123" y="632133"/>
                                  <a:pt x="167855" y="632026"/>
                                  <a:pt x="165635" y="631910"/>
                                </a:cubicBezTo>
                                <a:cubicBezTo>
                                  <a:pt x="163406" y="631803"/>
                                  <a:pt x="160531" y="631695"/>
                                  <a:pt x="158649" y="631579"/>
                                </a:cubicBezTo>
                                <a:cubicBezTo>
                                  <a:pt x="156768" y="631472"/>
                                  <a:pt x="154896" y="631355"/>
                                  <a:pt x="154336" y="631248"/>
                                </a:cubicBezTo>
                                <a:cubicBezTo>
                                  <a:pt x="154075" y="631199"/>
                                  <a:pt x="154760" y="630966"/>
                                  <a:pt x="155243" y="630917"/>
                                </a:cubicBezTo>
                                <a:cubicBezTo>
                                  <a:pt x="156323" y="630800"/>
                                  <a:pt x="158601" y="630693"/>
                                  <a:pt x="160801" y="630576"/>
                                </a:cubicBezTo>
                                <a:cubicBezTo>
                                  <a:pt x="163001" y="630469"/>
                                  <a:pt x="166098" y="630362"/>
                                  <a:pt x="168444" y="630245"/>
                                </a:cubicBezTo>
                                <a:cubicBezTo>
                                  <a:pt x="170788" y="630138"/>
                                  <a:pt x="173394" y="630021"/>
                                  <a:pt x="174870" y="629914"/>
                                </a:cubicBezTo>
                                <a:cubicBezTo>
                                  <a:pt x="176095" y="629827"/>
                                  <a:pt x="177302" y="629671"/>
                                  <a:pt x="177311" y="629584"/>
                                </a:cubicBezTo>
                                <a:cubicBezTo>
                                  <a:pt x="177321" y="629486"/>
                                  <a:pt x="176125" y="629340"/>
                                  <a:pt x="174918" y="629243"/>
                                </a:cubicBezTo>
                                <a:cubicBezTo>
                                  <a:pt x="173471" y="629136"/>
                                  <a:pt x="171078" y="629029"/>
                                  <a:pt x="168646" y="628912"/>
                                </a:cubicBezTo>
                                <a:cubicBezTo>
                                  <a:pt x="166224" y="628805"/>
                                  <a:pt x="163156" y="628698"/>
                                  <a:pt x="160357" y="628581"/>
                                </a:cubicBezTo>
                                <a:cubicBezTo>
                                  <a:pt x="157559" y="628474"/>
                                  <a:pt x="154451" y="628357"/>
                                  <a:pt x="151875" y="628250"/>
                                </a:cubicBezTo>
                                <a:cubicBezTo>
                                  <a:pt x="149299" y="628133"/>
                                  <a:pt x="146558" y="628026"/>
                                  <a:pt x="144899" y="627919"/>
                                </a:cubicBezTo>
                                <a:cubicBezTo>
                                  <a:pt x="143403" y="627812"/>
                                  <a:pt x="141898" y="627686"/>
                                  <a:pt x="141926" y="627579"/>
                                </a:cubicBezTo>
                                <a:cubicBezTo>
                                  <a:pt x="141955" y="627491"/>
                                  <a:pt x="143499" y="627345"/>
                                  <a:pt x="145072" y="627248"/>
                                </a:cubicBezTo>
                                <a:cubicBezTo>
                                  <a:pt x="146944" y="627141"/>
                                  <a:pt x="150389" y="627024"/>
                                  <a:pt x="153149" y="626917"/>
                                </a:cubicBezTo>
                                <a:cubicBezTo>
                                  <a:pt x="155909" y="626800"/>
                                  <a:pt x="159527" y="626693"/>
                                  <a:pt x="161641" y="626576"/>
                                </a:cubicBezTo>
                                <a:cubicBezTo>
                                  <a:pt x="163725" y="626469"/>
                                  <a:pt x="165327" y="626362"/>
                                  <a:pt x="165800" y="626246"/>
                                </a:cubicBezTo>
                                <a:cubicBezTo>
                                  <a:pt x="166195" y="626158"/>
                                  <a:pt x="165191" y="626002"/>
                                  <a:pt x="164545" y="625915"/>
                                </a:cubicBezTo>
                                <a:cubicBezTo>
                                  <a:pt x="163754" y="625808"/>
                                  <a:pt x="161940" y="625691"/>
                                  <a:pt x="161071" y="625584"/>
                                </a:cubicBezTo>
                                <a:cubicBezTo>
                                  <a:pt x="160203" y="625467"/>
                                  <a:pt x="159324" y="625360"/>
                                  <a:pt x="159353" y="625253"/>
                                </a:cubicBezTo>
                                <a:cubicBezTo>
                                  <a:pt x="159363" y="625155"/>
                                  <a:pt x="160260" y="625010"/>
                                  <a:pt x="161197" y="624912"/>
                                </a:cubicBezTo>
                                <a:cubicBezTo>
                                  <a:pt x="162364" y="624805"/>
                                  <a:pt x="164535" y="624698"/>
                                  <a:pt x="166350" y="624581"/>
                                </a:cubicBezTo>
                                <a:cubicBezTo>
                                  <a:pt x="168164" y="624474"/>
                                  <a:pt x="170721" y="624357"/>
                                  <a:pt x="172081" y="624250"/>
                                </a:cubicBezTo>
                                <a:cubicBezTo>
                                  <a:pt x="173307" y="624153"/>
                                  <a:pt x="174465" y="624017"/>
                                  <a:pt x="174513" y="623920"/>
                                </a:cubicBezTo>
                                <a:cubicBezTo>
                                  <a:pt x="174571" y="623803"/>
                                  <a:pt x="173471" y="623696"/>
                                  <a:pt x="172419" y="623579"/>
                                </a:cubicBezTo>
                                <a:cubicBezTo>
                                  <a:pt x="171338" y="623472"/>
                                  <a:pt x="169283" y="623365"/>
                                  <a:pt x="168048" y="623248"/>
                                </a:cubicBezTo>
                                <a:cubicBezTo>
                                  <a:pt x="166803" y="623141"/>
                                  <a:pt x="165452" y="623024"/>
                                  <a:pt x="164979" y="622917"/>
                                </a:cubicBezTo>
                                <a:cubicBezTo>
                                  <a:pt x="164786" y="622868"/>
                                  <a:pt x="165047" y="622625"/>
                                  <a:pt x="165221" y="622586"/>
                                </a:cubicBezTo>
                                <a:cubicBezTo>
                                  <a:pt x="165616" y="622469"/>
                                  <a:pt x="166755" y="622362"/>
                                  <a:pt x="167372" y="622246"/>
                                </a:cubicBezTo>
                                <a:cubicBezTo>
                                  <a:pt x="167990" y="622139"/>
                                  <a:pt x="168627" y="622031"/>
                                  <a:pt x="168926" y="621915"/>
                                </a:cubicBezTo>
                                <a:cubicBezTo>
                                  <a:pt x="169128" y="621847"/>
                                  <a:pt x="169158" y="621652"/>
                                  <a:pt x="169187" y="621584"/>
                                </a:cubicBezTo>
                                <a:cubicBezTo>
                                  <a:pt x="169235" y="621467"/>
                                  <a:pt x="169100" y="621360"/>
                                  <a:pt x="169206" y="621253"/>
                                </a:cubicBezTo>
                                <a:cubicBezTo>
                                  <a:pt x="169312" y="621136"/>
                                  <a:pt x="169553" y="621029"/>
                                  <a:pt x="169843" y="620912"/>
                                </a:cubicBezTo>
                                <a:cubicBezTo>
                                  <a:pt x="170123" y="620805"/>
                                  <a:pt x="170586" y="620698"/>
                                  <a:pt x="170923" y="620582"/>
                                </a:cubicBezTo>
                                <a:cubicBezTo>
                                  <a:pt x="171261" y="620474"/>
                                  <a:pt x="171734" y="620358"/>
                                  <a:pt x="171888" y="620251"/>
                                </a:cubicBezTo>
                                <a:cubicBezTo>
                                  <a:pt x="171936" y="620212"/>
                                  <a:pt x="171985" y="619959"/>
                                  <a:pt x="171821" y="619920"/>
                                </a:cubicBezTo>
                                <a:cubicBezTo>
                                  <a:pt x="171377" y="619813"/>
                                  <a:pt x="170412" y="619686"/>
                                  <a:pt x="168994" y="619579"/>
                                </a:cubicBezTo>
                                <a:cubicBezTo>
                                  <a:pt x="167469" y="619472"/>
                                  <a:pt x="164950" y="619365"/>
                                  <a:pt x="162634" y="619248"/>
                                </a:cubicBezTo>
                                <a:cubicBezTo>
                                  <a:pt x="160319" y="619141"/>
                                  <a:pt x="157221" y="619024"/>
                                  <a:pt x="155127" y="618917"/>
                                </a:cubicBezTo>
                                <a:cubicBezTo>
                                  <a:pt x="153033" y="618800"/>
                                  <a:pt x="150920" y="618693"/>
                                  <a:pt x="150071" y="618586"/>
                                </a:cubicBezTo>
                                <a:cubicBezTo>
                                  <a:pt x="149935" y="618567"/>
                                  <a:pt x="149887" y="618265"/>
                                  <a:pt x="150051" y="618246"/>
                                </a:cubicBezTo>
                                <a:cubicBezTo>
                                  <a:pt x="151074" y="618139"/>
                                  <a:pt x="153303" y="618032"/>
                                  <a:pt x="156237" y="617915"/>
                                </a:cubicBezTo>
                                <a:cubicBezTo>
                                  <a:pt x="159160" y="617808"/>
                                  <a:pt x="163648" y="617691"/>
                                  <a:pt x="167613" y="617584"/>
                                </a:cubicBezTo>
                                <a:cubicBezTo>
                                  <a:pt x="171579" y="617467"/>
                                  <a:pt x="176819" y="617360"/>
                                  <a:pt x="180042" y="617253"/>
                                </a:cubicBezTo>
                                <a:cubicBezTo>
                                  <a:pt x="183265" y="617136"/>
                                  <a:pt x="186102" y="617029"/>
                                  <a:pt x="186961" y="616912"/>
                                </a:cubicBezTo>
                                <a:cubicBezTo>
                                  <a:pt x="187492" y="616844"/>
                                  <a:pt x="186083" y="616650"/>
                                  <a:pt x="185186" y="616582"/>
                                </a:cubicBezTo>
                                <a:cubicBezTo>
                                  <a:pt x="183748" y="616474"/>
                                  <a:pt x="180573" y="616358"/>
                                  <a:pt x="178334" y="616251"/>
                                </a:cubicBezTo>
                                <a:cubicBezTo>
                                  <a:pt x="176086" y="616134"/>
                                  <a:pt x="173481" y="616027"/>
                                  <a:pt x="171724" y="615920"/>
                                </a:cubicBezTo>
                                <a:cubicBezTo>
                                  <a:pt x="169968" y="615803"/>
                                  <a:pt x="168646" y="615696"/>
                                  <a:pt x="167816" y="615579"/>
                                </a:cubicBezTo>
                                <a:cubicBezTo>
                                  <a:pt x="167266" y="615511"/>
                                  <a:pt x="166755" y="615326"/>
                                  <a:pt x="166755" y="615248"/>
                                </a:cubicBezTo>
                                <a:cubicBezTo>
                                  <a:pt x="166755" y="615141"/>
                                  <a:pt x="167276" y="615025"/>
                                  <a:pt x="167816" y="614917"/>
                                </a:cubicBezTo>
                                <a:cubicBezTo>
                                  <a:pt x="168337" y="614810"/>
                                  <a:pt x="169235" y="614694"/>
                                  <a:pt x="169939" y="614587"/>
                                </a:cubicBezTo>
                                <a:cubicBezTo>
                                  <a:pt x="170643" y="614470"/>
                                  <a:pt x="171454" y="614363"/>
                                  <a:pt x="172043" y="614246"/>
                                </a:cubicBezTo>
                                <a:cubicBezTo>
                                  <a:pt x="172622" y="614139"/>
                                  <a:pt x="173172" y="614032"/>
                                  <a:pt x="173451" y="613915"/>
                                </a:cubicBezTo>
                                <a:cubicBezTo>
                                  <a:pt x="173654" y="613837"/>
                                  <a:pt x="173837" y="613662"/>
                                  <a:pt x="173741" y="613584"/>
                                </a:cubicBezTo>
                                <a:cubicBezTo>
                                  <a:pt x="173606" y="613467"/>
                                  <a:pt x="173124" y="613360"/>
                                  <a:pt x="172651" y="613253"/>
                                </a:cubicBezTo>
                                <a:cubicBezTo>
                                  <a:pt x="172178" y="613136"/>
                                  <a:pt x="171464" y="613029"/>
                                  <a:pt x="170885" y="612913"/>
                                </a:cubicBezTo>
                                <a:cubicBezTo>
                                  <a:pt x="170306" y="612806"/>
                                  <a:pt x="169756" y="612698"/>
                                  <a:pt x="169196" y="612582"/>
                                </a:cubicBezTo>
                                <a:cubicBezTo>
                                  <a:pt x="168627" y="612475"/>
                                  <a:pt x="168183" y="612358"/>
                                  <a:pt x="167498" y="612251"/>
                                </a:cubicBezTo>
                                <a:cubicBezTo>
                                  <a:pt x="166803" y="612144"/>
                                  <a:pt x="166195" y="612027"/>
                                  <a:pt x="165037" y="611920"/>
                                </a:cubicBezTo>
                                <a:cubicBezTo>
                                  <a:pt x="163889" y="611803"/>
                                  <a:pt x="162413" y="611696"/>
                                  <a:pt x="160589" y="611579"/>
                                </a:cubicBezTo>
                                <a:cubicBezTo>
                                  <a:pt x="158755" y="611472"/>
                                  <a:pt x="156140" y="611365"/>
                                  <a:pt x="154075" y="611248"/>
                                </a:cubicBezTo>
                                <a:cubicBezTo>
                                  <a:pt x="152010" y="611141"/>
                                  <a:pt x="149549" y="611025"/>
                                  <a:pt x="148189" y="610918"/>
                                </a:cubicBezTo>
                                <a:cubicBezTo>
                                  <a:pt x="147041" y="610820"/>
                                  <a:pt x="146076" y="610674"/>
                                  <a:pt x="145912" y="610587"/>
                                </a:cubicBezTo>
                                <a:cubicBezTo>
                                  <a:pt x="145709" y="610470"/>
                                  <a:pt x="146510" y="610363"/>
                                  <a:pt x="147002" y="610246"/>
                                </a:cubicBezTo>
                                <a:cubicBezTo>
                                  <a:pt x="147494" y="610139"/>
                                  <a:pt x="148392" y="610032"/>
                                  <a:pt x="148855" y="609915"/>
                                </a:cubicBezTo>
                                <a:cubicBezTo>
                                  <a:pt x="149318" y="609808"/>
                                  <a:pt x="149578" y="609691"/>
                                  <a:pt x="149781" y="609584"/>
                                </a:cubicBezTo>
                                <a:cubicBezTo>
                                  <a:pt x="149964" y="609477"/>
                                  <a:pt x="149916" y="609351"/>
                                  <a:pt x="150051" y="609253"/>
                                </a:cubicBezTo>
                                <a:cubicBezTo>
                                  <a:pt x="150187" y="609137"/>
                                  <a:pt x="150292" y="609030"/>
                                  <a:pt x="150592" y="608913"/>
                                </a:cubicBezTo>
                                <a:cubicBezTo>
                                  <a:pt x="150891" y="608806"/>
                                  <a:pt x="151393" y="608699"/>
                                  <a:pt x="151827" y="608582"/>
                                </a:cubicBezTo>
                                <a:cubicBezTo>
                                  <a:pt x="152261" y="608475"/>
                                  <a:pt x="152840" y="608358"/>
                                  <a:pt x="153197" y="608251"/>
                                </a:cubicBezTo>
                                <a:cubicBezTo>
                                  <a:pt x="153564" y="608144"/>
                                  <a:pt x="153824" y="608027"/>
                                  <a:pt x="154008" y="607920"/>
                                </a:cubicBezTo>
                                <a:cubicBezTo>
                                  <a:pt x="154181" y="607803"/>
                                  <a:pt x="154210" y="607696"/>
                                  <a:pt x="154258" y="607579"/>
                                </a:cubicBezTo>
                                <a:cubicBezTo>
                                  <a:pt x="154317" y="607472"/>
                                  <a:pt x="154287" y="607365"/>
                                  <a:pt x="154336" y="607249"/>
                                </a:cubicBezTo>
                                <a:cubicBezTo>
                                  <a:pt x="154384" y="607142"/>
                                  <a:pt x="154432" y="607025"/>
                                  <a:pt x="154538" y="606918"/>
                                </a:cubicBezTo>
                                <a:cubicBezTo>
                                  <a:pt x="154635" y="606811"/>
                                  <a:pt x="154789" y="606694"/>
                                  <a:pt x="154924" y="606587"/>
                                </a:cubicBezTo>
                                <a:cubicBezTo>
                                  <a:pt x="155060" y="606470"/>
                                  <a:pt x="155185" y="606363"/>
                                  <a:pt x="155330" y="606246"/>
                                </a:cubicBezTo>
                                <a:cubicBezTo>
                                  <a:pt x="155416" y="606178"/>
                                  <a:pt x="155523" y="605983"/>
                                  <a:pt x="155803" y="605915"/>
                                </a:cubicBezTo>
                                <a:cubicBezTo>
                                  <a:pt x="156111" y="605837"/>
                                  <a:pt x="156893" y="605662"/>
                                  <a:pt x="158002" y="605584"/>
                                </a:cubicBezTo>
                                <a:cubicBezTo>
                                  <a:pt x="159614" y="605477"/>
                                  <a:pt x="161949" y="605361"/>
                                  <a:pt x="165471" y="605254"/>
                                </a:cubicBezTo>
                                <a:cubicBezTo>
                                  <a:pt x="169003" y="605137"/>
                                  <a:pt x="174571" y="605030"/>
                                  <a:pt x="179155" y="604923"/>
                                </a:cubicBezTo>
                                <a:cubicBezTo>
                                  <a:pt x="183738" y="604806"/>
                                  <a:pt x="189673" y="604699"/>
                                  <a:pt x="192982" y="604582"/>
                                </a:cubicBezTo>
                                <a:cubicBezTo>
                                  <a:pt x="195983" y="604485"/>
                                  <a:pt x="198473" y="604348"/>
                                  <a:pt x="198984" y="604251"/>
                                </a:cubicBezTo>
                                <a:cubicBezTo>
                                  <a:pt x="199544" y="604144"/>
                                  <a:pt x="197633" y="604027"/>
                                  <a:pt x="196350" y="603920"/>
                                </a:cubicBezTo>
                                <a:cubicBezTo>
                                  <a:pt x="195057" y="603803"/>
                                  <a:pt x="192461" y="603696"/>
                                  <a:pt x="191236" y="603580"/>
                                </a:cubicBezTo>
                                <a:cubicBezTo>
                                  <a:pt x="190088" y="603482"/>
                                  <a:pt x="189267" y="603356"/>
                                  <a:pt x="188959" y="603249"/>
                                </a:cubicBezTo>
                                <a:cubicBezTo>
                                  <a:pt x="188756" y="603190"/>
                                  <a:pt x="189209" y="602986"/>
                                  <a:pt x="189190" y="602918"/>
                                </a:cubicBezTo>
                                <a:cubicBezTo>
                                  <a:pt x="189180" y="602850"/>
                                  <a:pt x="189074" y="602655"/>
                                  <a:pt x="188843" y="602587"/>
                                </a:cubicBezTo>
                                <a:cubicBezTo>
                                  <a:pt x="188457" y="602470"/>
                                  <a:pt x="187656" y="602363"/>
                                  <a:pt x="186884" y="602256"/>
                                </a:cubicBezTo>
                                <a:cubicBezTo>
                                  <a:pt x="186122" y="602139"/>
                                  <a:pt x="185224" y="602032"/>
                                  <a:pt x="184240" y="601915"/>
                                </a:cubicBezTo>
                                <a:cubicBezTo>
                                  <a:pt x="183246" y="601808"/>
                                  <a:pt x="182387" y="601692"/>
                                  <a:pt x="180968" y="601585"/>
                                </a:cubicBezTo>
                                <a:cubicBezTo>
                                  <a:pt x="179541" y="601477"/>
                                  <a:pt x="177890" y="601361"/>
                                  <a:pt x="175700" y="601254"/>
                                </a:cubicBezTo>
                                <a:cubicBezTo>
                                  <a:pt x="173510" y="601137"/>
                                  <a:pt x="170566" y="601030"/>
                                  <a:pt x="167816" y="600923"/>
                                </a:cubicBezTo>
                                <a:cubicBezTo>
                                  <a:pt x="165066" y="600806"/>
                                  <a:pt x="161650" y="600699"/>
                                  <a:pt x="159209" y="600582"/>
                                </a:cubicBezTo>
                                <a:cubicBezTo>
                                  <a:pt x="156768" y="600475"/>
                                  <a:pt x="154336" y="600368"/>
                                  <a:pt x="153158" y="600251"/>
                                </a:cubicBezTo>
                                <a:cubicBezTo>
                                  <a:pt x="152609" y="600203"/>
                                  <a:pt x="151914" y="599969"/>
                                  <a:pt x="152116" y="599920"/>
                                </a:cubicBezTo>
                                <a:cubicBezTo>
                                  <a:pt x="152541" y="599804"/>
                                  <a:pt x="154075" y="599697"/>
                                  <a:pt x="155754" y="599590"/>
                                </a:cubicBezTo>
                                <a:cubicBezTo>
                                  <a:pt x="157433" y="599473"/>
                                  <a:pt x="159855" y="599366"/>
                                  <a:pt x="162210" y="599249"/>
                                </a:cubicBezTo>
                                <a:cubicBezTo>
                                  <a:pt x="164555" y="599142"/>
                                  <a:pt x="167479" y="599025"/>
                                  <a:pt x="169862" y="598918"/>
                                </a:cubicBezTo>
                                <a:cubicBezTo>
                                  <a:pt x="172236" y="598811"/>
                                  <a:pt x="174803" y="598694"/>
                                  <a:pt x="176491" y="598587"/>
                                </a:cubicBezTo>
                                <a:cubicBezTo>
                                  <a:pt x="178190" y="598470"/>
                                  <a:pt x="179289" y="598363"/>
                                  <a:pt x="180032" y="598256"/>
                                </a:cubicBezTo>
                                <a:cubicBezTo>
                                  <a:pt x="180525" y="598178"/>
                                  <a:pt x="180737" y="597993"/>
                                  <a:pt x="180968" y="597915"/>
                                </a:cubicBezTo>
                                <a:cubicBezTo>
                                  <a:pt x="181248" y="597828"/>
                                  <a:pt x="181519" y="597672"/>
                                  <a:pt x="182107" y="597585"/>
                                </a:cubicBezTo>
                                <a:cubicBezTo>
                                  <a:pt x="182841" y="597478"/>
                                  <a:pt x="183941" y="597361"/>
                                  <a:pt x="185350" y="597254"/>
                                </a:cubicBezTo>
                                <a:cubicBezTo>
                                  <a:pt x="186749" y="597137"/>
                                  <a:pt x="188611" y="597030"/>
                                  <a:pt x="190512" y="596923"/>
                                </a:cubicBezTo>
                                <a:cubicBezTo>
                                  <a:pt x="192423" y="596806"/>
                                  <a:pt x="194787" y="596699"/>
                                  <a:pt x="196784" y="596582"/>
                                </a:cubicBezTo>
                                <a:cubicBezTo>
                                  <a:pt x="198782" y="596475"/>
                                  <a:pt x="201069" y="596368"/>
                                  <a:pt x="202507" y="596251"/>
                                </a:cubicBezTo>
                                <a:cubicBezTo>
                                  <a:pt x="203944" y="596144"/>
                                  <a:pt x="205025" y="596028"/>
                                  <a:pt x="205430" y="595920"/>
                                </a:cubicBezTo>
                                <a:cubicBezTo>
                                  <a:pt x="205642" y="595862"/>
                                  <a:pt x="205228" y="595648"/>
                                  <a:pt x="204938" y="595590"/>
                                </a:cubicBezTo>
                                <a:cubicBezTo>
                                  <a:pt x="204398" y="595473"/>
                                  <a:pt x="203481" y="595366"/>
                                  <a:pt x="202188" y="595249"/>
                                </a:cubicBezTo>
                                <a:cubicBezTo>
                                  <a:pt x="200895" y="595142"/>
                                  <a:pt x="199274" y="595035"/>
                                  <a:pt x="197160" y="594918"/>
                                </a:cubicBezTo>
                                <a:cubicBezTo>
                                  <a:pt x="195047" y="594811"/>
                                  <a:pt x="192133" y="594694"/>
                                  <a:pt x="189499" y="594587"/>
                                </a:cubicBezTo>
                                <a:cubicBezTo>
                                  <a:pt x="186865" y="594470"/>
                                  <a:pt x="183777" y="594363"/>
                                  <a:pt x="181364" y="594256"/>
                                </a:cubicBezTo>
                                <a:cubicBezTo>
                                  <a:pt x="178942" y="594140"/>
                                  <a:pt x="176897" y="594033"/>
                                  <a:pt x="174986" y="593916"/>
                                </a:cubicBezTo>
                                <a:cubicBezTo>
                                  <a:pt x="173075" y="593809"/>
                                  <a:pt x="171599" y="593702"/>
                                  <a:pt x="169891" y="593585"/>
                                </a:cubicBezTo>
                                <a:cubicBezTo>
                                  <a:pt x="168183" y="593478"/>
                                  <a:pt x="166378" y="593361"/>
                                  <a:pt x="164748" y="593254"/>
                                </a:cubicBezTo>
                                <a:cubicBezTo>
                                  <a:pt x="163117" y="593137"/>
                                  <a:pt x="161235" y="593030"/>
                                  <a:pt x="160135" y="592923"/>
                                </a:cubicBezTo>
                                <a:cubicBezTo>
                                  <a:pt x="159141" y="592816"/>
                                  <a:pt x="158090" y="592689"/>
                                  <a:pt x="158157" y="592582"/>
                                </a:cubicBezTo>
                                <a:cubicBezTo>
                                  <a:pt x="158224" y="592485"/>
                                  <a:pt x="159353" y="592349"/>
                                  <a:pt x="160569" y="592251"/>
                                </a:cubicBezTo>
                                <a:cubicBezTo>
                                  <a:pt x="161959" y="592145"/>
                                  <a:pt x="164535" y="592028"/>
                                  <a:pt x="166484" y="591921"/>
                                </a:cubicBezTo>
                                <a:cubicBezTo>
                                  <a:pt x="168434" y="591804"/>
                                  <a:pt x="170933" y="591697"/>
                                  <a:pt x="172245" y="591590"/>
                                </a:cubicBezTo>
                                <a:cubicBezTo>
                                  <a:pt x="173317" y="591492"/>
                                  <a:pt x="174397" y="591346"/>
                                  <a:pt x="174368" y="591249"/>
                                </a:cubicBezTo>
                                <a:cubicBezTo>
                                  <a:pt x="174320" y="591142"/>
                                  <a:pt x="173085" y="591035"/>
                                  <a:pt x="171956" y="590918"/>
                                </a:cubicBezTo>
                                <a:cubicBezTo>
                                  <a:pt x="170827" y="590811"/>
                                  <a:pt x="168665" y="590694"/>
                                  <a:pt x="167594" y="590587"/>
                                </a:cubicBezTo>
                                <a:cubicBezTo>
                                  <a:pt x="166543" y="590480"/>
                                  <a:pt x="165414" y="590364"/>
                                  <a:pt x="165510" y="590256"/>
                                </a:cubicBezTo>
                                <a:cubicBezTo>
                                  <a:pt x="165587" y="590159"/>
                                  <a:pt x="166822" y="590023"/>
                                  <a:pt x="168154" y="589916"/>
                                </a:cubicBezTo>
                                <a:cubicBezTo>
                                  <a:pt x="169659" y="589809"/>
                                  <a:pt x="172506" y="589702"/>
                                  <a:pt x="174503" y="589585"/>
                                </a:cubicBezTo>
                                <a:cubicBezTo>
                                  <a:pt x="176511" y="589478"/>
                                  <a:pt x="179367" y="589361"/>
                                  <a:pt x="180168" y="589254"/>
                                </a:cubicBezTo>
                                <a:cubicBezTo>
                                  <a:pt x="180409" y="589225"/>
                                  <a:pt x="179762" y="588952"/>
                                  <a:pt x="179299" y="588923"/>
                                </a:cubicBezTo>
                                <a:cubicBezTo>
                                  <a:pt x="177717" y="588806"/>
                                  <a:pt x="173934" y="588699"/>
                                  <a:pt x="170673" y="588583"/>
                                </a:cubicBezTo>
                                <a:cubicBezTo>
                                  <a:pt x="167401" y="588476"/>
                                  <a:pt x="162885" y="588369"/>
                                  <a:pt x="159710" y="588252"/>
                                </a:cubicBezTo>
                                <a:cubicBezTo>
                                  <a:pt x="156545" y="588145"/>
                                  <a:pt x="153602" y="588028"/>
                                  <a:pt x="151653" y="587921"/>
                                </a:cubicBezTo>
                                <a:cubicBezTo>
                                  <a:pt x="149849" y="587814"/>
                                  <a:pt x="148507" y="587687"/>
                                  <a:pt x="148054" y="587590"/>
                                </a:cubicBezTo>
                                <a:cubicBezTo>
                                  <a:pt x="147841" y="587541"/>
                                  <a:pt x="148363" y="587298"/>
                                  <a:pt x="148749" y="587249"/>
                                </a:cubicBezTo>
                                <a:cubicBezTo>
                                  <a:pt x="149617" y="587142"/>
                                  <a:pt x="151373" y="587035"/>
                                  <a:pt x="153313" y="586918"/>
                                </a:cubicBezTo>
                                <a:cubicBezTo>
                                  <a:pt x="155262" y="586811"/>
                                  <a:pt x="158205" y="586695"/>
                                  <a:pt x="160415" y="586587"/>
                                </a:cubicBezTo>
                                <a:cubicBezTo>
                                  <a:pt x="162625" y="586481"/>
                                  <a:pt x="165162" y="586364"/>
                                  <a:pt x="166571" y="586257"/>
                                </a:cubicBezTo>
                                <a:cubicBezTo>
                                  <a:pt x="167749" y="586159"/>
                                  <a:pt x="168646" y="586013"/>
                                  <a:pt x="168907" y="585916"/>
                                </a:cubicBezTo>
                                <a:cubicBezTo>
                                  <a:pt x="169177" y="585828"/>
                                  <a:pt x="168549" y="585682"/>
                                  <a:pt x="168434" y="585585"/>
                                </a:cubicBezTo>
                                <a:cubicBezTo>
                                  <a:pt x="168308" y="585478"/>
                                  <a:pt x="167980" y="585361"/>
                                  <a:pt x="168135" y="585254"/>
                                </a:cubicBezTo>
                                <a:cubicBezTo>
                                  <a:pt x="168270" y="585157"/>
                                  <a:pt x="168714" y="585021"/>
                                  <a:pt x="169331" y="584923"/>
                                </a:cubicBezTo>
                                <a:cubicBezTo>
                                  <a:pt x="170007" y="584807"/>
                                  <a:pt x="171097" y="584700"/>
                                  <a:pt x="172236" y="584583"/>
                                </a:cubicBezTo>
                                <a:cubicBezTo>
                                  <a:pt x="173374" y="584476"/>
                                  <a:pt x="175025" y="584369"/>
                                  <a:pt x="176163" y="584252"/>
                                </a:cubicBezTo>
                                <a:cubicBezTo>
                                  <a:pt x="177302" y="584145"/>
                                  <a:pt x="178460" y="584028"/>
                                  <a:pt x="179087" y="583921"/>
                                </a:cubicBezTo>
                                <a:cubicBezTo>
                                  <a:pt x="179512" y="583843"/>
                                  <a:pt x="179878" y="583668"/>
                                  <a:pt x="179888" y="583590"/>
                                </a:cubicBezTo>
                                <a:cubicBezTo>
                                  <a:pt x="179917" y="583473"/>
                                  <a:pt x="179463" y="583366"/>
                                  <a:pt x="179232" y="583250"/>
                                </a:cubicBezTo>
                                <a:cubicBezTo>
                                  <a:pt x="179000" y="583142"/>
                                  <a:pt x="178653" y="583035"/>
                                  <a:pt x="178508" y="582919"/>
                                </a:cubicBezTo>
                                <a:cubicBezTo>
                                  <a:pt x="178353" y="582812"/>
                                  <a:pt x="178460" y="582695"/>
                                  <a:pt x="178344" y="582588"/>
                                </a:cubicBezTo>
                                <a:cubicBezTo>
                                  <a:pt x="178247" y="582500"/>
                                  <a:pt x="178103" y="582335"/>
                                  <a:pt x="177794" y="582257"/>
                                </a:cubicBezTo>
                                <a:cubicBezTo>
                                  <a:pt x="177379" y="582140"/>
                                  <a:pt x="176761" y="582033"/>
                                  <a:pt x="175874" y="581916"/>
                                </a:cubicBezTo>
                                <a:cubicBezTo>
                                  <a:pt x="174986" y="581809"/>
                                  <a:pt x="173818" y="581702"/>
                                  <a:pt x="172458" y="581585"/>
                                </a:cubicBezTo>
                                <a:cubicBezTo>
                                  <a:pt x="171097" y="581478"/>
                                  <a:pt x="169321" y="581361"/>
                                  <a:pt x="167710" y="581254"/>
                                </a:cubicBezTo>
                                <a:cubicBezTo>
                                  <a:pt x="166089" y="581147"/>
                                  <a:pt x="164082" y="581030"/>
                                  <a:pt x="162750" y="580923"/>
                                </a:cubicBezTo>
                                <a:cubicBezTo>
                                  <a:pt x="161428" y="580807"/>
                                  <a:pt x="160270" y="580700"/>
                                  <a:pt x="159749" y="580583"/>
                                </a:cubicBezTo>
                                <a:cubicBezTo>
                                  <a:pt x="159576" y="580554"/>
                                  <a:pt x="159566" y="580291"/>
                                  <a:pt x="159614" y="580252"/>
                                </a:cubicBezTo>
                                <a:cubicBezTo>
                                  <a:pt x="159769" y="580145"/>
                                  <a:pt x="160444" y="580028"/>
                                  <a:pt x="160666" y="579921"/>
                                </a:cubicBezTo>
                                <a:cubicBezTo>
                                  <a:pt x="160868" y="579824"/>
                                  <a:pt x="160975" y="579688"/>
                                  <a:pt x="160975" y="579590"/>
                                </a:cubicBezTo>
                                <a:cubicBezTo>
                                  <a:pt x="160975" y="579473"/>
                                  <a:pt x="160705" y="579366"/>
                                  <a:pt x="160666" y="579259"/>
                                </a:cubicBezTo>
                                <a:cubicBezTo>
                                  <a:pt x="160637" y="579182"/>
                                  <a:pt x="160569" y="578996"/>
                                  <a:pt x="160724" y="578919"/>
                                </a:cubicBezTo>
                                <a:cubicBezTo>
                                  <a:pt x="160917" y="578831"/>
                                  <a:pt x="161399" y="578675"/>
                                  <a:pt x="162113" y="578588"/>
                                </a:cubicBezTo>
                                <a:cubicBezTo>
                                  <a:pt x="163001" y="578481"/>
                                  <a:pt x="164169" y="578364"/>
                                  <a:pt x="166050" y="578257"/>
                                </a:cubicBezTo>
                                <a:cubicBezTo>
                                  <a:pt x="167942" y="578140"/>
                                  <a:pt x="170566" y="578033"/>
                                  <a:pt x="173432" y="577926"/>
                                </a:cubicBezTo>
                                <a:cubicBezTo>
                                  <a:pt x="176298" y="577809"/>
                                  <a:pt x="180264" y="577702"/>
                                  <a:pt x="183226" y="577585"/>
                                </a:cubicBezTo>
                                <a:cubicBezTo>
                                  <a:pt x="186179" y="577478"/>
                                  <a:pt x="189412" y="577361"/>
                                  <a:pt x="191178" y="577255"/>
                                </a:cubicBezTo>
                                <a:cubicBezTo>
                                  <a:pt x="192510" y="577167"/>
                                  <a:pt x="193571" y="577001"/>
                                  <a:pt x="193832" y="576924"/>
                                </a:cubicBezTo>
                                <a:cubicBezTo>
                                  <a:pt x="194159" y="576817"/>
                                  <a:pt x="193301" y="576700"/>
                                  <a:pt x="193223" y="576593"/>
                                </a:cubicBezTo>
                                <a:cubicBezTo>
                                  <a:pt x="193185" y="576544"/>
                                  <a:pt x="193166" y="576301"/>
                                  <a:pt x="193339" y="576252"/>
                                </a:cubicBezTo>
                                <a:cubicBezTo>
                                  <a:pt x="193764" y="576145"/>
                                  <a:pt x="194690" y="576028"/>
                                  <a:pt x="195790" y="575921"/>
                                </a:cubicBezTo>
                                <a:cubicBezTo>
                                  <a:pt x="196900" y="575814"/>
                                  <a:pt x="198579" y="575697"/>
                                  <a:pt x="199978" y="575590"/>
                                </a:cubicBezTo>
                                <a:cubicBezTo>
                                  <a:pt x="201378" y="575474"/>
                                  <a:pt x="203066" y="575366"/>
                                  <a:pt x="204186" y="575259"/>
                                </a:cubicBezTo>
                                <a:cubicBezTo>
                                  <a:pt x="205305" y="575143"/>
                                  <a:pt x="206357" y="575036"/>
                                  <a:pt x="206704" y="574919"/>
                                </a:cubicBezTo>
                                <a:cubicBezTo>
                                  <a:pt x="206878" y="574870"/>
                                  <a:pt x="206540" y="574646"/>
                                  <a:pt x="206260" y="574588"/>
                                </a:cubicBezTo>
                                <a:cubicBezTo>
                                  <a:pt x="205720" y="574481"/>
                                  <a:pt x="204398" y="574364"/>
                                  <a:pt x="203433" y="574257"/>
                                </a:cubicBezTo>
                                <a:cubicBezTo>
                                  <a:pt x="202468" y="574140"/>
                                  <a:pt x="201223" y="574033"/>
                                  <a:pt x="200461" y="573926"/>
                                </a:cubicBezTo>
                                <a:cubicBezTo>
                                  <a:pt x="199698" y="573809"/>
                                  <a:pt x="199023" y="573702"/>
                                  <a:pt x="198859" y="573586"/>
                                </a:cubicBezTo>
                                <a:cubicBezTo>
                                  <a:pt x="198782" y="573537"/>
                                  <a:pt x="199139" y="573313"/>
                                  <a:pt x="199496" y="573255"/>
                                </a:cubicBezTo>
                                <a:cubicBezTo>
                                  <a:pt x="200210" y="573148"/>
                                  <a:pt x="201580" y="573031"/>
                                  <a:pt x="203153" y="572924"/>
                                </a:cubicBezTo>
                                <a:cubicBezTo>
                                  <a:pt x="204726" y="572807"/>
                                  <a:pt x="207254" y="572700"/>
                                  <a:pt x="208943" y="572593"/>
                                </a:cubicBezTo>
                                <a:cubicBezTo>
                                  <a:pt x="210631" y="572476"/>
                                  <a:pt x="212629" y="572369"/>
                                  <a:pt x="213275" y="572252"/>
                                </a:cubicBezTo>
                                <a:cubicBezTo>
                                  <a:pt x="213468" y="572223"/>
                                  <a:pt x="213102" y="571960"/>
                                  <a:pt x="212822" y="571921"/>
                                </a:cubicBezTo>
                                <a:cubicBezTo>
                                  <a:pt x="211876" y="571814"/>
                                  <a:pt x="209638" y="571697"/>
                                  <a:pt x="207602" y="571591"/>
                                </a:cubicBezTo>
                                <a:cubicBezTo>
                                  <a:pt x="205556" y="571474"/>
                                  <a:pt x="202584" y="571367"/>
                                  <a:pt x="200577" y="571260"/>
                                </a:cubicBezTo>
                                <a:cubicBezTo>
                                  <a:pt x="198569" y="571143"/>
                                  <a:pt x="196620" y="571036"/>
                                  <a:pt x="195540" y="570919"/>
                                </a:cubicBezTo>
                                <a:cubicBezTo>
                                  <a:pt x="194825" y="570851"/>
                                  <a:pt x="194169" y="570666"/>
                                  <a:pt x="194131" y="570588"/>
                                </a:cubicBezTo>
                                <a:cubicBezTo>
                                  <a:pt x="194082" y="570481"/>
                                  <a:pt x="194932" y="570364"/>
                                  <a:pt x="195221" y="570257"/>
                                </a:cubicBezTo>
                                <a:cubicBezTo>
                                  <a:pt x="195520" y="570140"/>
                                  <a:pt x="196244" y="570033"/>
                                  <a:pt x="195897" y="569926"/>
                                </a:cubicBezTo>
                                <a:cubicBezTo>
                                  <a:pt x="195626" y="569839"/>
                                  <a:pt x="194526" y="569673"/>
                                  <a:pt x="193146" y="569586"/>
                                </a:cubicBezTo>
                                <a:cubicBezTo>
                                  <a:pt x="191361" y="569479"/>
                                  <a:pt x="188524" y="569372"/>
                                  <a:pt x="185186" y="569255"/>
                                </a:cubicBezTo>
                                <a:cubicBezTo>
                                  <a:pt x="181837" y="569148"/>
                                  <a:pt x="177003" y="569031"/>
                                  <a:pt x="173085" y="568924"/>
                                </a:cubicBezTo>
                                <a:cubicBezTo>
                                  <a:pt x="169167" y="568807"/>
                                  <a:pt x="164574" y="568700"/>
                                  <a:pt x="161679" y="568593"/>
                                </a:cubicBezTo>
                                <a:cubicBezTo>
                                  <a:pt x="158784" y="568476"/>
                                  <a:pt x="156768" y="568369"/>
                                  <a:pt x="155706" y="568252"/>
                                </a:cubicBezTo>
                                <a:cubicBezTo>
                                  <a:pt x="155436" y="568233"/>
                                  <a:pt x="155262" y="567951"/>
                                  <a:pt x="155291" y="567922"/>
                                </a:cubicBezTo>
                                <a:cubicBezTo>
                                  <a:pt x="155378" y="567815"/>
                                  <a:pt x="156189" y="567698"/>
                                  <a:pt x="156246" y="567591"/>
                                </a:cubicBezTo>
                                <a:cubicBezTo>
                                  <a:pt x="156285" y="567493"/>
                                  <a:pt x="155937" y="567357"/>
                                  <a:pt x="155590" y="567260"/>
                                </a:cubicBezTo>
                                <a:cubicBezTo>
                                  <a:pt x="155194" y="567143"/>
                                  <a:pt x="154345" y="567036"/>
                                  <a:pt x="153863" y="566919"/>
                                </a:cubicBezTo>
                                <a:cubicBezTo>
                                  <a:pt x="153371" y="566812"/>
                                  <a:pt x="152879" y="566705"/>
                                  <a:pt x="152676" y="566588"/>
                                </a:cubicBezTo>
                                <a:cubicBezTo>
                                  <a:pt x="152522" y="566510"/>
                                  <a:pt x="152589" y="566335"/>
                                  <a:pt x="152609" y="566257"/>
                                </a:cubicBezTo>
                                <a:cubicBezTo>
                                  <a:pt x="152628" y="566141"/>
                                  <a:pt x="152782" y="566034"/>
                                  <a:pt x="152811" y="565927"/>
                                </a:cubicBezTo>
                                <a:cubicBezTo>
                                  <a:pt x="152850" y="565810"/>
                                  <a:pt x="152840" y="565703"/>
                                  <a:pt x="152811" y="565586"/>
                                </a:cubicBezTo>
                                <a:cubicBezTo>
                                  <a:pt x="152782" y="565479"/>
                                  <a:pt x="152715" y="565372"/>
                                  <a:pt x="152637" y="565255"/>
                                </a:cubicBezTo>
                                <a:cubicBezTo>
                                  <a:pt x="152560" y="565148"/>
                                  <a:pt x="152435" y="565031"/>
                                  <a:pt x="152357" y="564924"/>
                                </a:cubicBezTo>
                                <a:cubicBezTo>
                                  <a:pt x="152271" y="564817"/>
                                  <a:pt x="152203" y="564700"/>
                                  <a:pt x="152155" y="564593"/>
                                </a:cubicBezTo>
                                <a:cubicBezTo>
                                  <a:pt x="152107" y="564476"/>
                                  <a:pt x="152087" y="564369"/>
                                  <a:pt x="152068" y="564253"/>
                                </a:cubicBezTo>
                                <a:cubicBezTo>
                                  <a:pt x="152049" y="564145"/>
                                  <a:pt x="152039" y="564038"/>
                                  <a:pt x="152010" y="563922"/>
                                </a:cubicBezTo>
                                <a:cubicBezTo>
                                  <a:pt x="151991" y="563815"/>
                                  <a:pt x="151894" y="563698"/>
                                  <a:pt x="151933" y="563591"/>
                                </a:cubicBezTo>
                                <a:cubicBezTo>
                                  <a:pt x="151962" y="563513"/>
                                  <a:pt x="152049" y="563328"/>
                                  <a:pt x="152271" y="563260"/>
                                </a:cubicBezTo>
                                <a:cubicBezTo>
                                  <a:pt x="152550" y="563163"/>
                                  <a:pt x="153129" y="563017"/>
                                  <a:pt x="154008" y="562919"/>
                                </a:cubicBezTo>
                                <a:cubicBezTo>
                                  <a:pt x="155088" y="562812"/>
                                  <a:pt x="156594" y="562705"/>
                                  <a:pt x="158765" y="562588"/>
                                </a:cubicBezTo>
                                <a:cubicBezTo>
                                  <a:pt x="160946" y="562481"/>
                                  <a:pt x="164198" y="562365"/>
                                  <a:pt x="167054" y="562257"/>
                                </a:cubicBezTo>
                                <a:cubicBezTo>
                                  <a:pt x="169920" y="562150"/>
                                  <a:pt x="173529" y="562034"/>
                                  <a:pt x="175922" y="561927"/>
                                </a:cubicBezTo>
                                <a:cubicBezTo>
                                  <a:pt x="178315" y="561810"/>
                                  <a:pt x="180467" y="561703"/>
                                  <a:pt x="181413" y="561586"/>
                                </a:cubicBezTo>
                                <a:cubicBezTo>
                                  <a:pt x="181606" y="561567"/>
                                  <a:pt x="181750" y="561284"/>
                                  <a:pt x="181596" y="561255"/>
                                </a:cubicBezTo>
                                <a:cubicBezTo>
                                  <a:pt x="180843" y="561148"/>
                                  <a:pt x="178865" y="561031"/>
                                  <a:pt x="176877" y="560924"/>
                                </a:cubicBezTo>
                                <a:cubicBezTo>
                                  <a:pt x="174880" y="560817"/>
                                  <a:pt x="172023" y="560700"/>
                                  <a:pt x="169630" y="560593"/>
                                </a:cubicBezTo>
                                <a:cubicBezTo>
                                  <a:pt x="167237" y="560476"/>
                                  <a:pt x="164632" y="560370"/>
                                  <a:pt x="162518" y="560253"/>
                                </a:cubicBezTo>
                                <a:cubicBezTo>
                                  <a:pt x="160405" y="560146"/>
                                  <a:pt x="158514" y="560039"/>
                                  <a:pt x="156951" y="559922"/>
                                </a:cubicBezTo>
                                <a:cubicBezTo>
                                  <a:pt x="155387" y="559815"/>
                                  <a:pt x="154230" y="559698"/>
                                  <a:pt x="153149" y="559591"/>
                                </a:cubicBezTo>
                                <a:cubicBezTo>
                                  <a:pt x="152059" y="559484"/>
                                  <a:pt x="151354" y="559367"/>
                                  <a:pt x="150447" y="559260"/>
                                </a:cubicBezTo>
                                <a:cubicBezTo>
                                  <a:pt x="149540" y="559143"/>
                                  <a:pt x="148758" y="559036"/>
                                  <a:pt x="147697" y="558919"/>
                                </a:cubicBezTo>
                                <a:cubicBezTo>
                                  <a:pt x="146635" y="558812"/>
                                  <a:pt x="145439" y="558705"/>
                                  <a:pt x="144059" y="558589"/>
                                </a:cubicBezTo>
                                <a:cubicBezTo>
                                  <a:pt x="142689" y="558481"/>
                                  <a:pt x="141116" y="558365"/>
                                  <a:pt x="139447" y="558258"/>
                                </a:cubicBezTo>
                                <a:cubicBezTo>
                                  <a:pt x="137767" y="558151"/>
                                  <a:pt x="135963" y="558034"/>
                                  <a:pt x="134043" y="557927"/>
                                </a:cubicBezTo>
                                <a:cubicBezTo>
                                  <a:pt x="132113" y="557810"/>
                                  <a:pt x="129970" y="557703"/>
                                  <a:pt x="127905" y="557596"/>
                                </a:cubicBezTo>
                                <a:cubicBezTo>
                                  <a:pt x="125831" y="557479"/>
                                  <a:pt x="123563" y="557372"/>
                                  <a:pt x="121614" y="557255"/>
                                </a:cubicBezTo>
                                <a:cubicBezTo>
                                  <a:pt x="119665" y="557148"/>
                                  <a:pt x="117821" y="557031"/>
                                  <a:pt x="116191" y="556924"/>
                                </a:cubicBezTo>
                                <a:cubicBezTo>
                                  <a:pt x="114550" y="556817"/>
                                  <a:pt x="113016" y="556701"/>
                                  <a:pt x="111800" y="556593"/>
                                </a:cubicBezTo>
                                <a:cubicBezTo>
                                  <a:pt x="110594" y="556477"/>
                                  <a:pt x="109339" y="556370"/>
                                  <a:pt x="108934" y="556253"/>
                                </a:cubicBezTo>
                                <a:cubicBezTo>
                                  <a:pt x="108819" y="556224"/>
                                  <a:pt x="109098" y="555961"/>
                                  <a:pt x="109378" y="555922"/>
                                </a:cubicBezTo>
                                <a:cubicBezTo>
                                  <a:pt x="110305" y="555815"/>
                                  <a:pt x="111964" y="555698"/>
                                  <a:pt x="114560" y="555591"/>
                                </a:cubicBezTo>
                                <a:cubicBezTo>
                                  <a:pt x="117194" y="555484"/>
                                  <a:pt x="120803" y="555367"/>
                                  <a:pt x="125194" y="555260"/>
                                </a:cubicBezTo>
                                <a:cubicBezTo>
                                  <a:pt x="129594" y="555143"/>
                                  <a:pt x="134950" y="555036"/>
                                  <a:pt x="140942" y="554929"/>
                                </a:cubicBezTo>
                                <a:cubicBezTo>
                                  <a:pt x="146925" y="554812"/>
                                  <a:pt x="153757" y="554706"/>
                                  <a:pt x="161119" y="554589"/>
                                </a:cubicBezTo>
                                <a:cubicBezTo>
                                  <a:pt x="168472" y="554482"/>
                                  <a:pt x="177283" y="554365"/>
                                  <a:pt x="185079" y="554258"/>
                                </a:cubicBezTo>
                                <a:cubicBezTo>
                                  <a:pt x="192876" y="554151"/>
                                  <a:pt x="201599" y="554034"/>
                                  <a:pt x="207882" y="553927"/>
                                </a:cubicBezTo>
                                <a:cubicBezTo>
                                  <a:pt x="214163" y="553810"/>
                                  <a:pt x="219268" y="553703"/>
                                  <a:pt x="222790" y="553586"/>
                                </a:cubicBezTo>
                                <a:cubicBezTo>
                                  <a:pt x="225907" y="553489"/>
                                  <a:pt x="227798" y="553353"/>
                                  <a:pt x="229024" y="553255"/>
                                </a:cubicBezTo>
                                <a:cubicBezTo>
                                  <a:pt x="230075" y="553178"/>
                                  <a:pt x="230587" y="553012"/>
                                  <a:pt x="231098" y="552924"/>
                                </a:cubicBezTo>
                                <a:cubicBezTo>
                                  <a:pt x="231793" y="552817"/>
                                  <a:pt x="232440" y="552701"/>
                                  <a:pt x="233154" y="552594"/>
                                </a:cubicBezTo>
                                <a:cubicBezTo>
                                  <a:pt x="233858" y="552477"/>
                                  <a:pt x="234900" y="552370"/>
                                  <a:pt x="235364" y="552263"/>
                                </a:cubicBezTo>
                                <a:cubicBezTo>
                                  <a:pt x="235682" y="552185"/>
                                  <a:pt x="236097" y="552000"/>
                                  <a:pt x="235933" y="551922"/>
                                </a:cubicBezTo>
                                <a:cubicBezTo>
                                  <a:pt x="235721" y="551825"/>
                                  <a:pt x="234958" y="551698"/>
                                  <a:pt x="233974" y="551591"/>
                                </a:cubicBezTo>
                                <a:cubicBezTo>
                                  <a:pt x="232903" y="551484"/>
                                  <a:pt x="231272" y="551367"/>
                                  <a:pt x="229496" y="551260"/>
                                </a:cubicBezTo>
                                <a:cubicBezTo>
                                  <a:pt x="227721" y="551144"/>
                                  <a:pt x="225569" y="551036"/>
                                  <a:pt x="223301" y="550929"/>
                                </a:cubicBezTo>
                                <a:cubicBezTo>
                                  <a:pt x="221043" y="550813"/>
                                  <a:pt x="218486" y="550706"/>
                                  <a:pt x="215919" y="550589"/>
                                </a:cubicBezTo>
                                <a:cubicBezTo>
                                  <a:pt x="213362" y="550482"/>
                                  <a:pt x="210554" y="550375"/>
                                  <a:pt x="207920" y="550258"/>
                                </a:cubicBezTo>
                                <a:cubicBezTo>
                                  <a:pt x="205295" y="550151"/>
                                  <a:pt x="202651" y="550034"/>
                                  <a:pt x="200142" y="549927"/>
                                </a:cubicBezTo>
                                <a:cubicBezTo>
                                  <a:pt x="197643" y="549810"/>
                                  <a:pt x="195134" y="549703"/>
                                  <a:pt x="192886" y="549596"/>
                                </a:cubicBezTo>
                                <a:cubicBezTo>
                                  <a:pt x="190638" y="549479"/>
                                  <a:pt x="188283" y="549372"/>
                                  <a:pt x="186642" y="549255"/>
                                </a:cubicBezTo>
                                <a:cubicBezTo>
                                  <a:pt x="185012" y="549148"/>
                                  <a:pt x="183593" y="549041"/>
                                  <a:pt x="183062" y="548925"/>
                                </a:cubicBezTo>
                                <a:cubicBezTo>
                                  <a:pt x="182841" y="548876"/>
                                  <a:pt x="183207" y="548642"/>
                                  <a:pt x="183478" y="548594"/>
                                </a:cubicBezTo>
                                <a:cubicBezTo>
                                  <a:pt x="184095" y="548477"/>
                                  <a:pt x="185639" y="548370"/>
                                  <a:pt x="186816" y="548263"/>
                                </a:cubicBezTo>
                                <a:cubicBezTo>
                                  <a:pt x="187994" y="548146"/>
                                  <a:pt x="189682" y="548039"/>
                                  <a:pt x="190541" y="547922"/>
                                </a:cubicBezTo>
                                <a:cubicBezTo>
                                  <a:pt x="191255" y="547835"/>
                                  <a:pt x="191911" y="547689"/>
                                  <a:pt x="191940" y="547591"/>
                                </a:cubicBezTo>
                                <a:cubicBezTo>
                                  <a:pt x="191979" y="547484"/>
                                  <a:pt x="191158" y="547367"/>
                                  <a:pt x="190744" y="547260"/>
                                </a:cubicBezTo>
                                <a:cubicBezTo>
                                  <a:pt x="190338" y="547144"/>
                                  <a:pt x="189673" y="547037"/>
                                  <a:pt x="189480" y="546930"/>
                                </a:cubicBezTo>
                                <a:cubicBezTo>
                                  <a:pt x="189383" y="546871"/>
                                  <a:pt x="189393" y="546647"/>
                                  <a:pt x="189557" y="546589"/>
                                </a:cubicBezTo>
                                <a:cubicBezTo>
                                  <a:pt x="189866" y="546501"/>
                                  <a:pt x="190589" y="546355"/>
                                  <a:pt x="191651" y="546258"/>
                                </a:cubicBezTo>
                                <a:cubicBezTo>
                                  <a:pt x="192867" y="546151"/>
                                  <a:pt x="194690" y="546034"/>
                                  <a:pt x="196890" y="545927"/>
                                </a:cubicBezTo>
                                <a:cubicBezTo>
                                  <a:pt x="199091" y="545810"/>
                                  <a:pt x="202062" y="545703"/>
                                  <a:pt x="204822" y="545596"/>
                                </a:cubicBezTo>
                                <a:cubicBezTo>
                                  <a:pt x="207582" y="545480"/>
                                  <a:pt x="210853" y="545372"/>
                                  <a:pt x="213459" y="545256"/>
                                </a:cubicBezTo>
                                <a:cubicBezTo>
                                  <a:pt x="216055" y="545149"/>
                                  <a:pt x="218563" y="545042"/>
                                  <a:pt x="220435" y="544925"/>
                                </a:cubicBezTo>
                                <a:cubicBezTo>
                                  <a:pt x="222307" y="544818"/>
                                  <a:pt x="223658" y="544701"/>
                                  <a:pt x="224691" y="544594"/>
                                </a:cubicBezTo>
                                <a:cubicBezTo>
                                  <a:pt x="225646" y="544487"/>
                                  <a:pt x="226167" y="544360"/>
                                  <a:pt x="226582" y="544263"/>
                                </a:cubicBezTo>
                                <a:cubicBezTo>
                                  <a:pt x="226978" y="544156"/>
                                  <a:pt x="227036" y="544029"/>
                                  <a:pt x="227325" y="543922"/>
                                </a:cubicBezTo>
                                <a:cubicBezTo>
                                  <a:pt x="227653" y="543815"/>
                                  <a:pt x="228088" y="543708"/>
                                  <a:pt x="228502" y="543591"/>
                                </a:cubicBezTo>
                                <a:cubicBezTo>
                                  <a:pt x="228927" y="543484"/>
                                  <a:pt x="229554" y="543368"/>
                                  <a:pt x="229853" y="543261"/>
                                </a:cubicBezTo>
                                <a:cubicBezTo>
                                  <a:pt x="230104" y="543163"/>
                                  <a:pt x="230326" y="543027"/>
                                  <a:pt x="230278" y="542930"/>
                                </a:cubicBezTo>
                                <a:cubicBezTo>
                                  <a:pt x="230220" y="542813"/>
                                  <a:pt x="229921" y="542706"/>
                                  <a:pt x="229526" y="542589"/>
                                </a:cubicBezTo>
                                <a:cubicBezTo>
                                  <a:pt x="229130" y="542482"/>
                                  <a:pt x="228445" y="542375"/>
                                  <a:pt x="227866" y="542258"/>
                                </a:cubicBezTo>
                                <a:cubicBezTo>
                                  <a:pt x="227287" y="542151"/>
                                  <a:pt x="226640" y="542034"/>
                                  <a:pt x="226032" y="541927"/>
                                </a:cubicBezTo>
                                <a:cubicBezTo>
                                  <a:pt x="225424" y="541820"/>
                                  <a:pt x="224797" y="541703"/>
                                  <a:pt x="224199" y="541596"/>
                                </a:cubicBezTo>
                                <a:cubicBezTo>
                                  <a:pt x="223610" y="541480"/>
                                  <a:pt x="222993" y="541373"/>
                                  <a:pt x="222472" y="541256"/>
                                </a:cubicBezTo>
                                <a:cubicBezTo>
                                  <a:pt x="221950" y="541149"/>
                                  <a:pt x="221574" y="541042"/>
                                  <a:pt x="221082" y="540925"/>
                                </a:cubicBezTo>
                                <a:cubicBezTo>
                                  <a:pt x="220590" y="540818"/>
                                  <a:pt x="220117" y="540701"/>
                                  <a:pt x="219528" y="540594"/>
                                </a:cubicBezTo>
                                <a:cubicBezTo>
                                  <a:pt x="218930" y="540477"/>
                                  <a:pt x="218477" y="540370"/>
                                  <a:pt x="217492" y="540263"/>
                                </a:cubicBezTo>
                                <a:cubicBezTo>
                                  <a:pt x="216508" y="540146"/>
                                  <a:pt x="215427" y="540039"/>
                                  <a:pt x="213623" y="539923"/>
                                </a:cubicBezTo>
                                <a:cubicBezTo>
                                  <a:pt x="211818" y="539815"/>
                                  <a:pt x="209300" y="539708"/>
                                  <a:pt x="206656" y="539592"/>
                                </a:cubicBezTo>
                                <a:cubicBezTo>
                                  <a:pt x="204012" y="539485"/>
                                  <a:pt x="200663" y="539368"/>
                                  <a:pt x="197778" y="539261"/>
                                </a:cubicBezTo>
                                <a:cubicBezTo>
                                  <a:pt x="194902" y="539154"/>
                                  <a:pt x="191670" y="539037"/>
                                  <a:pt x="189373" y="538930"/>
                                </a:cubicBezTo>
                                <a:cubicBezTo>
                                  <a:pt x="187067" y="538813"/>
                                  <a:pt x="184886" y="538706"/>
                                  <a:pt x="183998" y="538589"/>
                                </a:cubicBezTo>
                                <a:cubicBezTo>
                                  <a:pt x="183825" y="538570"/>
                                  <a:pt x="183844" y="538278"/>
                                  <a:pt x="183998" y="538258"/>
                                </a:cubicBezTo>
                                <a:cubicBezTo>
                                  <a:pt x="184828" y="538151"/>
                                  <a:pt x="187164" y="538034"/>
                                  <a:pt x="188939" y="537927"/>
                                </a:cubicBezTo>
                                <a:cubicBezTo>
                                  <a:pt x="190724" y="537820"/>
                                  <a:pt x="193359" y="537704"/>
                                  <a:pt x="194690" y="537597"/>
                                </a:cubicBezTo>
                                <a:cubicBezTo>
                                  <a:pt x="195819" y="537499"/>
                                  <a:pt x="197016" y="537353"/>
                                  <a:pt x="196929" y="537256"/>
                                </a:cubicBezTo>
                                <a:cubicBezTo>
                                  <a:pt x="196842" y="537168"/>
                                  <a:pt x="195501" y="537013"/>
                                  <a:pt x="194063" y="536925"/>
                                </a:cubicBezTo>
                                <a:cubicBezTo>
                                  <a:pt x="192249" y="536818"/>
                                  <a:pt x="189383" y="536701"/>
                                  <a:pt x="186093" y="536594"/>
                                </a:cubicBezTo>
                                <a:cubicBezTo>
                                  <a:pt x="182802" y="536487"/>
                                  <a:pt x="178247" y="536370"/>
                                  <a:pt x="174320" y="536263"/>
                                </a:cubicBezTo>
                                <a:cubicBezTo>
                                  <a:pt x="170393" y="536146"/>
                                  <a:pt x="165944" y="536040"/>
                                  <a:pt x="162518" y="535923"/>
                                </a:cubicBezTo>
                                <a:cubicBezTo>
                                  <a:pt x="159093" y="535816"/>
                                  <a:pt x="156102" y="535709"/>
                                  <a:pt x="153776" y="535592"/>
                                </a:cubicBezTo>
                                <a:cubicBezTo>
                                  <a:pt x="151450" y="535485"/>
                                  <a:pt x="149916" y="535368"/>
                                  <a:pt x="148546" y="535261"/>
                                </a:cubicBezTo>
                                <a:cubicBezTo>
                                  <a:pt x="147185" y="535154"/>
                                  <a:pt x="146548" y="535037"/>
                                  <a:pt x="145593" y="534930"/>
                                </a:cubicBezTo>
                                <a:cubicBezTo>
                                  <a:pt x="144628" y="534813"/>
                                  <a:pt x="143933" y="534706"/>
                                  <a:pt x="142795" y="534599"/>
                                </a:cubicBezTo>
                                <a:cubicBezTo>
                                  <a:pt x="141646" y="534482"/>
                                  <a:pt x="140334" y="534375"/>
                                  <a:pt x="138732" y="534259"/>
                                </a:cubicBezTo>
                                <a:cubicBezTo>
                                  <a:pt x="137121" y="534151"/>
                                  <a:pt x="134988" y="534035"/>
                                  <a:pt x="133145" y="533928"/>
                                </a:cubicBezTo>
                                <a:cubicBezTo>
                                  <a:pt x="131302" y="533821"/>
                                  <a:pt x="128967" y="533704"/>
                                  <a:pt x="127655" y="533597"/>
                                </a:cubicBezTo>
                                <a:cubicBezTo>
                                  <a:pt x="126458" y="533490"/>
                                  <a:pt x="125136" y="533363"/>
                                  <a:pt x="125281" y="533256"/>
                                </a:cubicBezTo>
                                <a:cubicBezTo>
                                  <a:pt x="125377" y="533188"/>
                                  <a:pt x="126931" y="533003"/>
                                  <a:pt x="128591" y="532925"/>
                                </a:cubicBezTo>
                                <a:cubicBezTo>
                                  <a:pt x="131196" y="532818"/>
                                  <a:pt x="135008" y="532701"/>
                                  <a:pt x="140894" y="532594"/>
                                </a:cubicBezTo>
                                <a:cubicBezTo>
                                  <a:pt x="146790" y="532487"/>
                                  <a:pt x="155580" y="532370"/>
                                  <a:pt x="163947" y="532263"/>
                                </a:cubicBezTo>
                                <a:cubicBezTo>
                                  <a:pt x="172303" y="532147"/>
                                  <a:pt x="183275" y="532040"/>
                                  <a:pt x="191062" y="531932"/>
                                </a:cubicBezTo>
                                <a:cubicBezTo>
                                  <a:pt x="198840" y="531816"/>
                                  <a:pt x="206192" y="531709"/>
                                  <a:pt x="210622" y="531592"/>
                                </a:cubicBezTo>
                                <a:cubicBezTo>
                                  <a:pt x="214154" y="531504"/>
                                  <a:pt x="216865" y="531349"/>
                                  <a:pt x="217666" y="531261"/>
                                </a:cubicBezTo>
                                <a:cubicBezTo>
                                  <a:pt x="218168" y="531203"/>
                                  <a:pt x="216923" y="530979"/>
                                  <a:pt x="216730" y="530930"/>
                                </a:cubicBezTo>
                                <a:cubicBezTo>
                                  <a:pt x="216315" y="530813"/>
                                  <a:pt x="215292" y="530706"/>
                                  <a:pt x="215205" y="530599"/>
                                </a:cubicBezTo>
                                <a:cubicBezTo>
                                  <a:pt x="215119" y="530482"/>
                                  <a:pt x="215842" y="530375"/>
                                  <a:pt x="216209" y="530259"/>
                                </a:cubicBezTo>
                                <a:cubicBezTo>
                                  <a:pt x="216576" y="530152"/>
                                  <a:pt x="217328" y="530035"/>
                                  <a:pt x="217405" y="529928"/>
                                </a:cubicBezTo>
                                <a:cubicBezTo>
                                  <a:pt x="217473" y="529830"/>
                                  <a:pt x="217068" y="529684"/>
                                  <a:pt x="216682" y="529597"/>
                                </a:cubicBezTo>
                                <a:cubicBezTo>
                                  <a:pt x="216219" y="529480"/>
                                  <a:pt x="215360" y="529373"/>
                                  <a:pt x="214636" y="529266"/>
                                </a:cubicBezTo>
                                <a:cubicBezTo>
                                  <a:pt x="213912" y="529149"/>
                                  <a:pt x="213054" y="529042"/>
                                  <a:pt x="212349" y="528925"/>
                                </a:cubicBezTo>
                                <a:cubicBezTo>
                                  <a:pt x="211635" y="528818"/>
                                  <a:pt x="211017" y="528701"/>
                                  <a:pt x="210381" y="528594"/>
                                </a:cubicBezTo>
                                <a:cubicBezTo>
                                  <a:pt x="209744" y="528487"/>
                                  <a:pt x="209136" y="528371"/>
                                  <a:pt x="208528" y="528264"/>
                                </a:cubicBezTo>
                                <a:cubicBezTo>
                                  <a:pt x="207920" y="528147"/>
                                  <a:pt x="207341" y="528040"/>
                                  <a:pt x="206733" y="527933"/>
                                </a:cubicBezTo>
                                <a:cubicBezTo>
                                  <a:pt x="206125" y="527816"/>
                                  <a:pt x="205556" y="527709"/>
                                  <a:pt x="204890" y="527592"/>
                                </a:cubicBezTo>
                                <a:cubicBezTo>
                                  <a:pt x="204234" y="527485"/>
                                  <a:pt x="203481" y="527378"/>
                                  <a:pt x="202767" y="527261"/>
                                </a:cubicBezTo>
                                <a:cubicBezTo>
                                  <a:pt x="202043" y="527154"/>
                                  <a:pt x="201320" y="527037"/>
                                  <a:pt x="200586" y="526930"/>
                                </a:cubicBezTo>
                                <a:cubicBezTo>
                                  <a:pt x="199853" y="526814"/>
                                  <a:pt x="199110" y="526706"/>
                                  <a:pt x="198367" y="526599"/>
                                </a:cubicBezTo>
                                <a:cubicBezTo>
                                  <a:pt x="197624" y="526483"/>
                                  <a:pt x="196881" y="526376"/>
                                  <a:pt x="196138" y="526259"/>
                                </a:cubicBezTo>
                                <a:cubicBezTo>
                                  <a:pt x="195404" y="526152"/>
                                  <a:pt x="194700" y="526035"/>
                                  <a:pt x="193928" y="525928"/>
                                </a:cubicBezTo>
                                <a:cubicBezTo>
                                  <a:pt x="193156" y="525821"/>
                                  <a:pt x="192307" y="525704"/>
                                  <a:pt x="191496" y="525597"/>
                                </a:cubicBezTo>
                                <a:cubicBezTo>
                                  <a:pt x="190686" y="525480"/>
                                  <a:pt x="189885" y="525373"/>
                                  <a:pt x="189055" y="525266"/>
                                </a:cubicBezTo>
                                <a:cubicBezTo>
                                  <a:pt x="188215" y="525149"/>
                                  <a:pt x="187511" y="525042"/>
                                  <a:pt x="186498" y="524925"/>
                                </a:cubicBezTo>
                                <a:cubicBezTo>
                                  <a:pt x="185475" y="524818"/>
                                  <a:pt x="184587" y="524711"/>
                                  <a:pt x="182928" y="524595"/>
                                </a:cubicBezTo>
                                <a:cubicBezTo>
                                  <a:pt x="181277" y="524488"/>
                                  <a:pt x="179550" y="524371"/>
                                  <a:pt x="176549" y="524264"/>
                                </a:cubicBezTo>
                                <a:cubicBezTo>
                                  <a:pt x="173548" y="524147"/>
                                  <a:pt x="169707" y="524040"/>
                                  <a:pt x="164921" y="523933"/>
                                </a:cubicBezTo>
                                <a:cubicBezTo>
                                  <a:pt x="160126" y="523816"/>
                                  <a:pt x="153863" y="523709"/>
                                  <a:pt x="147784" y="523592"/>
                                </a:cubicBezTo>
                                <a:cubicBezTo>
                                  <a:pt x="141714" y="523485"/>
                                  <a:pt x="134631" y="523368"/>
                                  <a:pt x="128475" y="523261"/>
                                </a:cubicBezTo>
                                <a:cubicBezTo>
                                  <a:pt x="122309" y="523154"/>
                                  <a:pt x="116422" y="523037"/>
                                  <a:pt x="110826" y="522930"/>
                                </a:cubicBezTo>
                                <a:cubicBezTo>
                                  <a:pt x="105239" y="522814"/>
                                  <a:pt x="100250" y="522707"/>
                                  <a:pt x="94914" y="522600"/>
                                </a:cubicBezTo>
                                <a:cubicBezTo>
                                  <a:pt x="89577" y="522483"/>
                                  <a:pt x="84183" y="522376"/>
                                  <a:pt x="78808" y="522259"/>
                                </a:cubicBezTo>
                                <a:cubicBezTo>
                                  <a:pt x="73434" y="522152"/>
                                  <a:pt x="67827" y="522045"/>
                                  <a:pt x="62684" y="521928"/>
                                </a:cubicBezTo>
                                <a:cubicBezTo>
                                  <a:pt x="57550" y="521821"/>
                                  <a:pt x="52542" y="521704"/>
                                  <a:pt x="47968" y="521597"/>
                                </a:cubicBezTo>
                                <a:cubicBezTo>
                                  <a:pt x="43385" y="521480"/>
                                  <a:pt x="39207" y="521373"/>
                                  <a:pt x="35221" y="521266"/>
                                </a:cubicBezTo>
                                <a:cubicBezTo>
                                  <a:pt x="31245" y="521150"/>
                                  <a:pt x="27550" y="521042"/>
                                  <a:pt x="24085" y="520926"/>
                                </a:cubicBezTo>
                                <a:cubicBezTo>
                                  <a:pt x="20631" y="520819"/>
                                  <a:pt x="17340" y="520712"/>
                                  <a:pt x="14474" y="520595"/>
                                </a:cubicBezTo>
                                <a:cubicBezTo>
                                  <a:pt x="11609" y="520488"/>
                                  <a:pt x="8945" y="520371"/>
                                  <a:pt x="6890" y="520264"/>
                                </a:cubicBezTo>
                                <a:cubicBezTo>
                                  <a:pt x="4835" y="520147"/>
                                  <a:pt x="3262" y="520040"/>
                                  <a:pt x="2152" y="519933"/>
                                </a:cubicBezTo>
                                <a:cubicBezTo>
                                  <a:pt x="1177" y="519836"/>
                                  <a:pt x="531" y="519690"/>
                                  <a:pt x="222" y="519592"/>
                                </a:cubicBezTo>
                                <a:cubicBezTo>
                                  <a:pt x="39" y="519544"/>
                                  <a:pt x="0" y="519320"/>
                                  <a:pt x="29" y="519261"/>
                                </a:cubicBezTo>
                                <a:cubicBezTo>
                                  <a:pt x="87" y="519154"/>
                                  <a:pt x="290" y="519038"/>
                                  <a:pt x="550" y="518931"/>
                                </a:cubicBezTo>
                                <a:cubicBezTo>
                                  <a:pt x="811" y="518824"/>
                                  <a:pt x="1071" y="518707"/>
                                  <a:pt x="1612" y="518600"/>
                                </a:cubicBezTo>
                                <a:cubicBezTo>
                                  <a:pt x="2171" y="518483"/>
                                  <a:pt x="2866" y="518376"/>
                                  <a:pt x="3899" y="518259"/>
                                </a:cubicBezTo>
                                <a:cubicBezTo>
                                  <a:pt x="4921" y="518152"/>
                                  <a:pt x="6176" y="518045"/>
                                  <a:pt x="7797" y="517928"/>
                                </a:cubicBezTo>
                                <a:cubicBezTo>
                                  <a:pt x="9418" y="517821"/>
                                  <a:pt x="11358" y="517704"/>
                                  <a:pt x="13606" y="517597"/>
                                </a:cubicBezTo>
                                <a:cubicBezTo>
                                  <a:pt x="15854" y="517481"/>
                                  <a:pt x="18614" y="517373"/>
                                  <a:pt x="21287" y="517266"/>
                                </a:cubicBezTo>
                                <a:cubicBezTo>
                                  <a:pt x="23960" y="517150"/>
                                  <a:pt x="27067" y="517043"/>
                                  <a:pt x="29634" y="516926"/>
                                </a:cubicBezTo>
                                <a:cubicBezTo>
                                  <a:pt x="32191" y="516819"/>
                                  <a:pt x="34874" y="516712"/>
                                  <a:pt x="36649" y="516595"/>
                                </a:cubicBezTo>
                                <a:cubicBezTo>
                                  <a:pt x="38434" y="516488"/>
                                  <a:pt x="39795" y="516371"/>
                                  <a:pt x="40297" y="516264"/>
                                </a:cubicBezTo>
                                <a:cubicBezTo>
                                  <a:pt x="40548" y="516206"/>
                                  <a:pt x="39998" y="515991"/>
                                  <a:pt x="39631" y="515933"/>
                                </a:cubicBezTo>
                                <a:cubicBezTo>
                                  <a:pt x="38917" y="515816"/>
                                  <a:pt x="37373" y="515709"/>
                                  <a:pt x="36003" y="515592"/>
                                </a:cubicBezTo>
                                <a:cubicBezTo>
                                  <a:pt x="34642" y="515485"/>
                                  <a:pt x="32896" y="515378"/>
                                  <a:pt x="31448" y="515262"/>
                                </a:cubicBezTo>
                                <a:cubicBezTo>
                                  <a:pt x="30001" y="515155"/>
                                  <a:pt x="28351" y="515038"/>
                                  <a:pt x="27347" y="514931"/>
                                </a:cubicBezTo>
                                <a:cubicBezTo>
                                  <a:pt x="26392" y="514824"/>
                                  <a:pt x="25195" y="514707"/>
                                  <a:pt x="25446" y="514600"/>
                                </a:cubicBezTo>
                                <a:cubicBezTo>
                                  <a:pt x="25649" y="514512"/>
                                  <a:pt x="27193" y="514347"/>
                                  <a:pt x="28949" y="514259"/>
                                </a:cubicBezTo>
                                <a:cubicBezTo>
                                  <a:pt x="31284" y="514152"/>
                                  <a:pt x="35530" y="514045"/>
                                  <a:pt x="39467" y="513928"/>
                                </a:cubicBezTo>
                                <a:cubicBezTo>
                                  <a:pt x="43404" y="513821"/>
                                  <a:pt x="48827" y="513705"/>
                                  <a:pt x="52562" y="513597"/>
                                </a:cubicBezTo>
                                <a:cubicBezTo>
                                  <a:pt x="56305" y="513490"/>
                                  <a:pt x="59422" y="513374"/>
                                  <a:pt x="61902" y="513267"/>
                                </a:cubicBezTo>
                                <a:cubicBezTo>
                                  <a:pt x="64382" y="513150"/>
                                  <a:pt x="65367" y="513043"/>
                                  <a:pt x="67412" y="512926"/>
                                </a:cubicBezTo>
                                <a:cubicBezTo>
                                  <a:pt x="69467" y="512819"/>
                                  <a:pt x="71233" y="512712"/>
                                  <a:pt x="74215" y="512595"/>
                                </a:cubicBezTo>
                                <a:cubicBezTo>
                                  <a:pt x="77187" y="512488"/>
                                  <a:pt x="81211" y="512371"/>
                                  <a:pt x="85273" y="512264"/>
                                </a:cubicBezTo>
                                <a:cubicBezTo>
                                  <a:pt x="89336" y="512157"/>
                                  <a:pt x="94489" y="512040"/>
                                  <a:pt x="98590" y="511933"/>
                                </a:cubicBezTo>
                                <a:cubicBezTo>
                                  <a:pt x="102691" y="511816"/>
                                  <a:pt x="106869" y="511709"/>
                                  <a:pt x="109890" y="511593"/>
                                </a:cubicBezTo>
                                <a:cubicBezTo>
                                  <a:pt x="112910" y="511486"/>
                                  <a:pt x="115023" y="511378"/>
                                  <a:pt x="116722" y="511262"/>
                                </a:cubicBezTo>
                                <a:cubicBezTo>
                                  <a:pt x="118420" y="511155"/>
                                  <a:pt x="119028" y="511038"/>
                                  <a:pt x="120109" y="510931"/>
                                </a:cubicBezTo>
                                <a:cubicBezTo>
                                  <a:pt x="121199" y="510824"/>
                                  <a:pt x="121884" y="510707"/>
                                  <a:pt x="123254" y="510600"/>
                                </a:cubicBezTo>
                                <a:cubicBezTo>
                                  <a:pt x="124615" y="510483"/>
                                  <a:pt x="126468" y="510376"/>
                                  <a:pt x="128320" y="510259"/>
                                </a:cubicBezTo>
                                <a:cubicBezTo>
                                  <a:pt x="130183" y="510152"/>
                                  <a:pt x="132470" y="510045"/>
                                  <a:pt x="134400" y="509928"/>
                                </a:cubicBezTo>
                                <a:cubicBezTo>
                                  <a:pt x="136320" y="509821"/>
                                  <a:pt x="138134" y="509705"/>
                                  <a:pt x="139861" y="509598"/>
                                </a:cubicBezTo>
                                <a:cubicBezTo>
                                  <a:pt x="141589" y="509491"/>
                                  <a:pt x="143142" y="509374"/>
                                  <a:pt x="144763" y="509267"/>
                                </a:cubicBezTo>
                                <a:cubicBezTo>
                                  <a:pt x="146384" y="509150"/>
                                  <a:pt x="148073" y="509043"/>
                                  <a:pt x="149578" y="508926"/>
                                </a:cubicBezTo>
                                <a:cubicBezTo>
                                  <a:pt x="151084" y="508819"/>
                                  <a:pt x="152628" y="508712"/>
                                  <a:pt x="153795" y="508595"/>
                                </a:cubicBezTo>
                                <a:cubicBezTo>
                                  <a:pt x="154953" y="508488"/>
                                  <a:pt x="155793" y="508381"/>
                                  <a:pt x="156555" y="508264"/>
                                </a:cubicBezTo>
                                <a:cubicBezTo>
                                  <a:pt x="157318" y="508157"/>
                                  <a:pt x="157713" y="508040"/>
                                  <a:pt x="158340" y="507933"/>
                                </a:cubicBezTo>
                                <a:cubicBezTo>
                                  <a:pt x="158967" y="507817"/>
                                  <a:pt x="159585" y="507710"/>
                                  <a:pt x="160309" y="507603"/>
                                </a:cubicBezTo>
                                <a:cubicBezTo>
                                  <a:pt x="161023" y="507486"/>
                                  <a:pt x="161824" y="507379"/>
                                  <a:pt x="162644" y="507262"/>
                                </a:cubicBezTo>
                                <a:cubicBezTo>
                                  <a:pt x="163474" y="507155"/>
                                  <a:pt x="164342" y="507038"/>
                                  <a:pt x="165259" y="506931"/>
                                </a:cubicBezTo>
                                <a:cubicBezTo>
                                  <a:pt x="166176" y="506824"/>
                                  <a:pt x="167063" y="506707"/>
                                  <a:pt x="168154" y="506600"/>
                                </a:cubicBezTo>
                                <a:cubicBezTo>
                                  <a:pt x="169235" y="506483"/>
                                  <a:pt x="170344" y="506376"/>
                                  <a:pt x="171753" y="506259"/>
                                </a:cubicBezTo>
                                <a:cubicBezTo>
                                  <a:pt x="173162" y="506152"/>
                                  <a:pt x="174957" y="506045"/>
                                  <a:pt x="176607" y="505929"/>
                                </a:cubicBezTo>
                                <a:cubicBezTo>
                                  <a:pt x="178257" y="505821"/>
                                  <a:pt x="180303" y="505714"/>
                                  <a:pt x="181644" y="505598"/>
                                </a:cubicBezTo>
                                <a:cubicBezTo>
                                  <a:pt x="182976" y="505491"/>
                                  <a:pt x="184172" y="505374"/>
                                  <a:pt x="184616" y="505267"/>
                                </a:cubicBezTo>
                                <a:cubicBezTo>
                                  <a:pt x="184828" y="505208"/>
                                  <a:pt x="184529" y="504985"/>
                                  <a:pt x="184307" y="504936"/>
                                </a:cubicBezTo>
                                <a:cubicBezTo>
                                  <a:pt x="183825" y="504819"/>
                                  <a:pt x="182503" y="504712"/>
                                  <a:pt x="181750" y="504595"/>
                                </a:cubicBezTo>
                                <a:cubicBezTo>
                                  <a:pt x="180997" y="504488"/>
                                  <a:pt x="179965" y="504371"/>
                                  <a:pt x="179801" y="504264"/>
                                </a:cubicBezTo>
                                <a:cubicBezTo>
                                  <a:pt x="179705" y="504196"/>
                                  <a:pt x="180284" y="504002"/>
                                  <a:pt x="180795" y="503934"/>
                                </a:cubicBezTo>
                                <a:cubicBezTo>
                                  <a:pt x="181625" y="503817"/>
                                  <a:pt x="183275" y="503710"/>
                                  <a:pt x="184741" y="503603"/>
                                </a:cubicBezTo>
                                <a:cubicBezTo>
                                  <a:pt x="186208" y="503486"/>
                                  <a:pt x="188312" y="503379"/>
                                  <a:pt x="189595" y="503262"/>
                                </a:cubicBezTo>
                                <a:cubicBezTo>
                                  <a:pt x="190879" y="503155"/>
                                  <a:pt x="192066" y="503048"/>
                                  <a:pt x="192451" y="502931"/>
                                </a:cubicBezTo>
                                <a:cubicBezTo>
                                  <a:pt x="192674" y="502863"/>
                                  <a:pt x="192230" y="502659"/>
                                  <a:pt x="191921" y="502600"/>
                                </a:cubicBezTo>
                                <a:cubicBezTo>
                                  <a:pt x="191400" y="502483"/>
                                  <a:pt x="190155" y="502376"/>
                                  <a:pt x="189296" y="502269"/>
                                </a:cubicBezTo>
                                <a:cubicBezTo>
                                  <a:pt x="188437" y="502153"/>
                                  <a:pt x="187405" y="502046"/>
                                  <a:pt x="186758" y="501929"/>
                                </a:cubicBezTo>
                                <a:cubicBezTo>
                                  <a:pt x="186112" y="501822"/>
                                  <a:pt x="185736" y="501715"/>
                                  <a:pt x="185427" y="501598"/>
                                </a:cubicBezTo>
                                <a:cubicBezTo>
                                  <a:pt x="185137" y="501491"/>
                                  <a:pt x="185089" y="501374"/>
                                  <a:pt x="184896" y="501267"/>
                                </a:cubicBezTo>
                                <a:cubicBezTo>
                                  <a:pt x="184693" y="501150"/>
                                  <a:pt x="184558" y="501043"/>
                                  <a:pt x="184221" y="500936"/>
                                </a:cubicBezTo>
                                <a:cubicBezTo>
                                  <a:pt x="183883" y="500819"/>
                                  <a:pt x="183400" y="500712"/>
                                  <a:pt x="182879" y="500595"/>
                                </a:cubicBezTo>
                                <a:cubicBezTo>
                                  <a:pt x="182349" y="500488"/>
                                  <a:pt x="181712" y="500372"/>
                                  <a:pt x="181084" y="500265"/>
                                </a:cubicBezTo>
                                <a:cubicBezTo>
                                  <a:pt x="180448" y="500157"/>
                                  <a:pt x="179753" y="500041"/>
                                  <a:pt x="179058" y="499934"/>
                                </a:cubicBezTo>
                                <a:cubicBezTo>
                                  <a:pt x="178353" y="499817"/>
                                  <a:pt x="177610" y="499710"/>
                                  <a:pt x="176877" y="499603"/>
                                </a:cubicBezTo>
                                <a:cubicBezTo>
                                  <a:pt x="176144" y="499486"/>
                                  <a:pt x="175333" y="499379"/>
                                  <a:pt x="174677" y="499262"/>
                                </a:cubicBezTo>
                                <a:cubicBezTo>
                                  <a:pt x="174011" y="499155"/>
                                  <a:pt x="173307" y="499048"/>
                                  <a:pt x="172901" y="498931"/>
                                </a:cubicBezTo>
                                <a:cubicBezTo>
                                  <a:pt x="172554" y="498834"/>
                                  <a:pt x="172265" y="498698"/>
                                  <a:pt x="172265" y="498600"/>
                                </a:cubicBezTo>
                                <a:cubicBezTo>
                                  <a:pt x="172265" y="498484"/>
                                  <a:pt x="172574" y="498377"/>
                                  <a:pt x="172901" y="498270"/>
                                </a:cubicBezTo>
                                <a:cubicBezTo>
                                  <a:pt x="173220" y="498153"/>
                                  <a:pt x="173867" y="498046"/>
                                  <a:pt x="174223" y="497929"/>
                                </a:cubicBezTo>
                                <a:cubicBezTo>
                                  <a:pt x="174590" y="497822"/>
                                  <a:pt x="174918" y="497715"/>
                                  <a:pt x="175092" y="497598"/>
                                </a:cubicBezTo>
                                <a:cubicBezTo>
                                  <a:pt x="175237" y="497501"/>
                                  <a:pt x="175208" y="497364"/>
                                  <a:pt x="175237" y="497267"/>
                                </a:cubicBezTo>
                                <a:cubicBezTo>
                                  <a:pt x="175275" y="497150"/>
                                  <a:pt x="175237" y="497043"/>
                                  <a:pt x="175285" y="496936"/>
                                </a:cubicBezTo>
                                <a:cubicBezTo>
                                  <a:pt x="175323" y="496849"/>
                                  <a:pt x="175352" y="496683"/>
                                  <a:pt x="175545" y="496596"/>
                                </a:cubicBezTo>
                                <a:cubicBezTo>
                                  <a:pt x="175758" y="496498"/>
                                  <a:pt x="176125" y="496362"/>
                                  <a:pt x="176732" y="496265"/>
                                </a:cubicBezTo>
                                <a:cubicBezTo>
                                  <a:pt x="177427" y="496158"/>
                                  <a:pt x="178440" y="496041"/>
                                  <a:pt x="179695" y="495934"/>
                                </a:cubicBezTo>
                                <a:cubicBezTo>
                                  <a:pt x="180949" y="495817"/>
                                  <a:pt x="182889" y="495710"/>
                                  <a:pt x="184259" y="495603"/>
                                </a:cubicBezTo>
                                <a:cubicBezTo>
                                  <a:pt x="185629" y="495486"/>
                                  <a:pt x="187395" y="495379"/>
                                  <a:pt x="187907" y="495262"/>
                                </a:cubicBezTo>
                                <a:cubicBezTo>
                                  <a:pt x="188090" y="495223"/>
                                  <a:pt x="187646" y="494970"/>
                                  <a:pt x="187318" y="494931"/>
                                </a:cubicBezTo>
                                <a:cubicBezTo>
                                  <a:pt x="186411" y="494824"/>
                                  <a:pt x="184240" y="494708"/>
                                  <a:pt x="182483" y="494600"/>
                                </a:cubicBezTo>
                                <a:cubicBezTo>
                                  <a:pt x="180718" y="494493"/>
                                  <a:pt x="178431" y="494377"/>
                                  <a:pt x="176761" y="494270"/>
                                </a:cubicBezTo>
                                <a:cubicBezTo>
                                  <a:pt x="175082" y="494153"/>
                                  <a:pt x="173847" y="494046"/>
                                  <a:pt x="172438" y="493929"/>
                                </a:cubicBezTo>
                                <a:cubicBezTo>
                                  <a:pt x="171020" y="493822"/>
                                  <a:pt x="170026" y="493715"/>
                                  <a:pt x="168260" y="493598"/>
                                </a:cubicBezTo>
                                <a:cubicBezTo>
                                  <a:pt x="166494" y="493491"/>
                                  <a:pt x="164535" y="493374"/>
                                  <a:pt x="161853" y="493267"/>
                                </a:cubicBezTo>
                                <a:cubicBezTo>
                                  <a:pt x="159170" y="493150"/>
                                  <a:pt x="155687" y="493043"/>
                                  <a:pt x="152155" y="492936"/>
                                </a:cubicBezTo>
                                <a:cubicBezTo>
                                  <a:pt x="148623" y="492820"/>
                                  <a:pt x="144377" y="492712"/>
                                  <a:pt x="140691" y="492596"/>
                                </a:cubicBezTo>
                                <a:cubicBezTo>
                                  <a:pt x="136996" y="492489"/>
                                  <a:pt x="133193" y="492382"/>
                                  <a:pt x="130009" y="492265"/>
                                </a:cubicBezTo>
                                <a:cubicBezTo>
                                  <a:pt x="126835" y="492158"/>
                                  <a:pt x="123775" y="492041"/>
                                  <a:pt x="121604" y="491934"/>
                                </a:cubicBezTo>
                                <a:cubicBezTo>
                                  <a:pt x="119443" y="491827"/>
                                  <a:pt x="117851" y="491710"/>
                                  <a:pt x="117011" y="491603"/>
                                </a:cubicBezTo>
                                <a:cubicBezTo>
                                  <a:pt x="116741" y="491564"/>
                                  <a:pt x="116519" y="491301"/>
                                  <a:pt x="116586" y="491262"/>
                                </a:cubicBezTo>
                                <a:cubicBezTo>
                                  <a:pt x="116779" y="491155"/>
                                  <a:pt x="117793" y="491048"/>
                                  <a:pt x="118188" y="490932"/>
                                </a:cubicBezTo>
                                <a:cubicBezTo>
                                  <a:pt x="118584" y="490825"/>
                                  <a:pt x="119144" y="490708"/>
                                  <a:pt x="118950" y="490601"/>
                                </a:cubicBezTo>
                                <a:cubicBezTo>
                                  <a:pt x="118777" y="490503"/>
                                  <a:pt x="117986" y="490367"/>
                                  <a:pt x="117001" y="490270"/>
                                </a:cubicBezTo>
                                <a:cubicBezTo>
                                  <a:pt x="115872" y="490153"/>
                                  <a:pt x="113933" y="490046"/>
                                  <a:pt x="112157" y="489929"/>
                                </a:cubicBezTo>
                                <a:cubicBezTo>
                                  <a:pt x="110372" y="489822"/>
                                  <a:pt x="107883" y="489715"/>
                                  <a:pt x="106329" y="489598"/>
                                </a:cubicBezTo>
                                <a:cubicBezTo>
                                  <a:pt x="104775" y="489491"/>
                                  <a:pt x="103174" y="489374"/>
                                  <a:pt x="102845" y="489267"/>
                                </a:cubicBezTo>
                                <a:cubicBezTo>
                                  <a:pt x="102672" y="489209"/>
                                  <a:pt x="103560" y="488995"/>
                                  <a:pt x="104312" y="488936"/>
                                </a:cubicBezTo>
                                <a:cubicBezTo>
                                  <a:pt x="105789" y="488820"/>
                                  <a:pt x="108481" y="488713"/>
                                  <a:pt x="111685" y="488596"/>
                                </a:cubicBezTo>
                                <a:cubicBezTo>
                                  <a:pt x="114888" y="488489"/>
                                  <a:pt x="119404" y="488382"/>
                                  <a:pt x="123534" y="488265"/>
                                </a:cubicBezTo>
                                <a:cubicBezTo>
                                  <a:pt x="127664" y="488158"/>
                                  <a:pt x="132480" y="488041"/>
                                  <a:pt x="136474" y="487934"/>
                                </a:cubicBezTo>
                                <a:cubicBezTo>
                                  <a:pt x="140460" y="487827"/>
                                  <a:pt x="144252" y="487710"/>
                                  <a:pt x="147465" y="487603"/>
                                </a:cubicBezTo>
                                <a:cubicBezTo>
                                  <a:pt x="150678" y="487486"/>
                                  <a:pt x="153274" y="487379"/>
                                  <a:pt x="155754" y="487263"/>
                                </a:cubicBezTo>
                                <a:cubicBezTo>
                                  <a:pt x="158244" y="487156"/>
                                  <a:pt x="160203" y="487048"/>
                                  <a:pt x="162384" y="486932"/>
                                </a:cubicBezTo>
                                <a:cubicBezTo>
                                  <a:pt x="164574" y="486825"/>
                                  <a:pt x="166600" y="486708"/>
                                  <a:pt x="168858" y="486601"/>
                                </a:cubicBezTo>
                                <a:cubicBezTo>
                                  <a:pt x="171116" y="486494"/>
                                  <a:pt x="173558" y="486377"/>
                                  <a:pt x="175941" y="486270"/>
                                </a:cubicBezTo>
                                <a:cubicBezTo>
                                  <a:pt x="178315" y="486153"/>
                                  <a:pt x="180834" y="486046"/>
                                  <a:pt x="183130" y="485929"/>
                                </a:cubicBezTo>
                                <a:cubicBezTo>
                                  <a:pt x="185427" y="485822"/>
                                  <a:pt x="187694" y="485715"/>
                                  <a:pt x="189692" y="485598"/>
                                </a:cubicBezTo>
                                <a:cubicBezTo>
                                  <a:pt x="191699" y="485491"/>
                                  <a:pt x="193639" y="485375"/>
                                  <a:pt x="195144" y="485267"/>
                                </a:cubicBezTo>
                                <a:cubicBezTo>
                                  <a:pt x="196659" y="485160"/>
                                  <a:pt x="197962" y="485044"/>
                                  <a:pt x="198753" y="484937"/>
                                </a:cubicBezTo>
                                <a:cubicBezTo>
                                  <a:pt x="199332" y="484849"/>
                                  <a:pt x="199737" y="484684"/>
                                  <a:pt x="199863" y="484606"/>
                                </a:cubicBezTo>
                                <a:cubicBezTo>
                                  <a:pt x="200007" y="484508"/>
                                  <a:pt x="199747" y="484353"/>
                                  <a:pt x="199814" y="484265"/>
                                </a:cubicBezTo>
                                <a:cubicBezTo>
                                  <a:pt x="199911" y="484158"/>
                                  <a:pt x="200162" y="484041"/>
                                  <a:pt x="200422" y="483934"/>
                                </a:cubicBezTo>
                                <a:cubicBezTo>
                                  <a:pt x="200683" y="483827"/>
                                  <a:pt x="201107" y="483710"/>
                                  <a:pt x="201387" y="483603"/>
                                </a:cubicBezTo>
                                <a:cubicBezTo>
                                  <a:pt x="201667" y="483487"/>
                                  <a:pt x="201918" y="483379"/>
                                  <a:pt x="202101" y="483263"/>
                                </a:cubicBezTo>
                                <a:cubicBezTo>
                                  <a:pt x="202275" y="483156"/>
                                  <a:pt x="202420" y="483049"/>
                                  <a:pt x="202478" y="482932"/>
                                </a:cubicBezTo>
                                <a:cubicBezTo>
                                  <a:pt x="202526" y="482825"/>
                                  <a:pt x="202420" y="482718"/>
                                  <a:pt x="202410" y="482601"/>
                                </a:cubicBezTo>
                                <a:cubicBezTo>
                                  <a:pt x="202400" y="482494"/>
                                  <a:pt x="202342" y="482377"/>
                                  <a:pt x="202429" y="482270"/>
                                </a:cubicBezTo>
                                <a:cubicBezTo>
                                  <a:pt x="202516" y="482153"/>
                                  <a:pt x="202709" y="482046"/>
                                  <a:pt x="202960" y="481939"/>
                                </a:cubicBezTo>
                                <a:cubicBezTo>
                                  <a:pt x="203201" y="481822"/>
                                  <a:pt x="203500" y="481715"/>
                                  <a:pt x="203886" y="481599"/>
                                </a:cubicBezTo>
                                <a:cubicBezTo>
                                  <a:pt x="204282" y="481491"/>
                                  <a:pt x="204793" y="481375"/>
                                  <a:pt x="205324" y="481268"/>
                                </a:cubicBezTo>
                                <a:cubicBezTo>
                                  <a:pt x="205845" y="481161"/>
                                  <a:pt x="206453" y="481044"/>
                                  <a:pt x="207042" y="480937"/>
                                </a:cubicBezTo>
                                <a:cubicBezTo>
                                  <a:pt x="207621" y="480820"/>
                                  <a:pt x="208209" y="480713"/>
                                  <a:pt x="208827" y="480606"/>
                                </a:cubicBezTo>
                                <a:cubicBezTo>
                                  <a:pt x="209435" y="480489"/>
                                  <a:pt x="210033" y="480382"/>
                                  <a:pt x="210718" y="480265"/>
                                </a:cubicBezTo>
                                <a:cubicBezTo>
                                  <a:pt x="211394" y="480158"/>
                                  <a:pt x="212118" y="480051"/>
                                  <a:pt x="212909" y="479934"/>
                                </a:cubicBezTo>
                                <a:cubicBezTo>
                                  <a:pt x="213700" y="479827"/>
                                  <a:pt x="214607" y="479710"/>
                                  <a:pt x="215456" y="479603"/>
                                </a:cubicBezTo>
                                <a:cubicBezTo>
                                  <a:pt x="216296" y="479487"/>
                                  <a:pt x="217126" y="479380"/>
                                  <a:pt x="217984" y="479273"/>
                                </a:cubicBezTo>
                                <a:cubicBezTo>
                                  <a:pt x="218843" y="479156"/>
                                  <a:pt x="219731" y="479049"/>
                                  <a:pt x="220619" y="478932"/>
                                </a:cubicBezTo>
                                <a:cubicBezTo>
                                  <a:pt x="221516" y="478825"/>
                                  <a:pt x="222423" y="478708"/>
                                  <a:pt x="223340" y="478601"/>
                                </a:cubicBezTo>
                                <a:cubicBezTo>
                                  <a:pt x="224247" y="478494"/>
                                  <a:pt x="225106" y="478377"/>
                                  <a:pt x="226080" y="478270"/>
                                </a:cubicBezTo>
                                <a:cubicBezTo>
                                  <a:pt x="227055" y="478153"/>
                                  <a:pt x="228126" y="478046"/>
                                  <a:pt x="229188" y="477939"/>
                                </a:cubicBezTo>
                                <a:cubicBezTo>
                                  <a:pt x="230239" y="477822"/>
                                  <a:pt x="231339" y="477715"/>
                                  <a:pt x="232420" y="477599"/>
                                </a:cubicBezTo>
                                <a:cubicBezTo>
                                  <a:pt x="233501" y="477492"/>
                                  <a:pt x="234562" y="477385"/>
                                  <a:pt x="235643" y="477268"/>
                                </a:cubicBezTo>
                                <a:cubicBezTo>
                                  <a:pt x="236734" y="477161"/>
                                  <a:pt x="237824" y="477044"/>
                                  <a:pt x="238924" y="476937"/>
                                </a:cubicBezTo>
                                <a:cubicBezTo>
                                  <a:pt x="240024" y="476820"/>
                                  <a:pt x="241057" y="476713"/>
                                  <a:pt x="242243" y="476606"/>
                                </a:cubicBezTo>
                                <a:cubicBezTo>
                                  <a:pt x="243440" y="476489"/>
                                  <a:pt x="244781" y="476382"/>
                                  <a:pt x="246094" y="476265"/>
                                </a:cubicBezTo>
                                <a:cubicBezTo>
                                  <a:pt x="247406" y="476158"/>
                                  <a:pt x="248960" y="476051"/>
                                  <a:pt x="250118" y="475935"/>
                                </a:cubicBezTo>
                                <a:cubicBezTo>
                                  <a:pt x="251266" y="475827"/>
                                  <a:pt x="252289" y="475711"/>
                                  <a:pt x="253012" y="475604"/>
                                </a:cubicBezTo>
                                <a:cubicBezTo>
                                  <a:pt x="253746" y="475487"/>
                                  <a:pt x="254084" y="475380"/>
                                  <a:pt x="254479" y="475273"/>
                                </a:cubicBezTo>
                                <a:cubicBezTo>
                                  <a:pt x="254865" y="475156"/>
                                  <a:pt x="255068" y="475049"/>
                                  <a:pt x="255367" y="474932"/>
                                </a:cubicBezTo>
                                <a:cubicBezTo>
                                  <a:pt x="255656" y="474825"/>
                                  <a:pt x="255936" y="474718"/>
                                  <a:pt x="256245" y="474601"/>
                                </a:cubicBezTo>
                                <a:cubicBezTo>
                                  <a:pt x="256554" y="474494"/>
                                  <a:pt x="256872" y="474377"/>
                                  <a:pt x="257210" y="474270"/>
                                </a:cubicBezTo>
                                <a:cubicBezTo>
                                  <a:pt x="257548" y="474154"/>
                                  <a:pt x="258030" y="474046"/>
                                  <a:pt x="258271" y="473939"/>
                                </a:cubicBezTo>
                                <a:cubicBezTo>
                                  <a:pt x="258503" y="473832"/>
                                  <a:pt x="258696" y="473706"/>
                                  <a:pt x="258657" y="473599"/>
                                </a:cubicBezTo>
                                <a:cubicBezTo>
                                  <a:pt x="258628" y="473540"/>
                                  <a:pt x="258368" y="473336"/>
                                  <a:pt x="258001" y="473268"/>
                                </a:cubicBezTo>
                                <a:cubicBezTo>
                                  <a:pt x="257480" y="473171"/>
                                  <a:pt x="256496" y="473034"/>
                                  <a:pt x="254981" y="472937"/>
                                </a:cubicBezTo>
                                <a:cubicBezTo>
                                  <a:pt x="253196" y="472820"/>
                                  <a:pt x="250658" y="472713"/>
                                  <a:pt x="247329" y="472606"/>
                                </a:cubicBezTo>
                                <a:cubicBezTo>
                                  <a:pt x="244000" y="472489"/>
                                  <a:pt x="239561" y="472382"/>
                                  <a:pt x="235026" y="472266"/>
                                </a:cubicBezTo>
                                <a:cubicBezTo>
                                  <a:pt x="230490" y="472159"/>
                                  <a:pt x="225067" y="472051"/>
                                  <a:pt x="220117" y="471935"/>
                                </a:cubicBezTo>
                                <a:cubicBezTo>
                                  <a:pt x="215176" y="471828"/>
                                  <a:pt x="209908" y="471711"/>
                                  <a:pt x="205363" y="471604"/>
                                </a:cubicBezTo>
                                <a:cubicBezTo>
                                  <a:pt x="200827" y="471487"/>
                                  <a:pt x="196495" y="471380"/>
                                  <a:pt x="192896" y="471273"/>
                                </a:cubicBezTo>
                                <a:cubicBezTo>
                                  <a:pt x="189287" y="471156"/>
                                  <a:pt x="186392" y="471049"/>
                                  <a:pt x="183757" y="470932"/>
                                </a:cubicBezTo>
                                <a:cubicBezTo>
                                  <a:pt x="181123" y="470825"/>
                                  <a:pt x="179106" y="470718"/>
                                  <a:pt x="177090" y="470601"/>
                                </a:cubicBezTo>
                                <a:cubicBezTo>
                                  <a:pt x="175063" y="470494"/>
                                  <a:pt x="173365" y="470378"/>
                                  <a:pt x="171618" y="470271"/>
                                </a:cubicBezTo>
                                <a:cubicBezTo>
                                  <a:pt x="169871" y="470154"/>
                                  <a:pt x="168251" y="470047"/>
                                  <a:pt x="166591" y="469940"/>
                                </a:cubicBezTo>
                                <a:cubicBezTo>
                                  <a:pt x="164941" y="469823"/>
                                  <a:pt x="163204" y="469716"/>
                                  <a:pt x="161698" y="469599"/>
                                </a:cubicBezTo>
                                <a:cubicBezTo>
                                  <a:pt x="160203" y="469492"/>
                                  <a:pt x="158707" y="469385"/>
                                  <a:pt x="157588" y="469268"/>
                                </a:cubicBezTo>
                                <a:cubicBezTo>
                                  <a:pt x="156468" y="469161"/>
                                  <a:pt x="155551" y="469044"/>
                                  <a:pt x="154963" y="468937"/>
                                </a:cubicBezTo>
                                <a:cubicBezTo>
                                  <a:pt x="154490" y="468850"/>
                                  <a:pt x="154172" y="468694"/>
                                  <a:pt x="154065" y="468606"/>
                                </a:cubicBezTo>
                                <a:cubicBezTo>
                                  <a:pt x="153940" y="468490"/>
                                  <a:pt x="154133" y="468382"/>
                                  <a:pt x="154172" y="468266"/>
                                </a:cubicBezTo>
                                <a:cubicBezTo>
                                  <a:pt x="154220" y="468159"/>
                                  <a:pt x="154287" y="468052"/>
                                  <a:pt x="154326" y="467935"/>
                                </a:cubicBezTo>
                                <a:cubicBezTo>
                                  <a:pt x="154365" y="467828"/>
                                  <a:pt x="154268" y="467711"/>
                                  <a:pt x="154403" y="467604"/>
                                </a:cubicBezTo>
                                <a:cubicBezTo>
                                  <a:pt x="154538" y="467497"/>
                                  <a:pt x="154760" y="467380"/>
                                  <a:pt x="155166" y="467273"/>
                                </a:cubicBezTo>
                                <a:cubicBezTo>
                                  <a:pt x="155580" y="467156"/>
                                  <a:pt x="156275" y="467049"/>
                                  <a:pt x="156912" y="466932"/>
                                </a:cubicBezTo>
                                <a:cubicBezTo>
                                  <a:pt x="157559" y="466825"/>
                                  <a:pt x="158292" y="466718"/>
                                  <a:pt x="159026" y="466602"/>
                                </a:cubicBezTo>
                                <a:cubicBezTo>
                                  <a:pt x="159759" y="466494"/>
                                  <a:pt x="160512" y="466378"/>
                                  <a:pt x="161332" y="466271"/>
                                </a:cubicBezTo>
                                <a:cubicBezTo>
                                  <a:pt x="162152" y="466164"/>
                                  <a:pt x="163069" y="466047"/>
                                  <a:pt x="163947" y="465940"/>
                                </a:cubicBezTo>
                                <a:cubicBezTo>
                                  <a:pt x="164825" y="465823"/>
                                  <a:pt x="165674" y="465716"/>
                                  <a:pt x="166600" y="465599"/>
                                </a:cubicBezTo>
                                <a:cubicBezTo>
                                  <a:pt x="167517" y="465492"/>
                                  <a:pt x="168482" y="465385"/>
                                  <a:pt x="169466" y="465268"/>
                                </a:cubicBezTo>
                                <a:cubicBezTo>
                                  <a:pt x="170441" y="465161"/>
                                  <a:pt x="171502" y="465044"/>
                                  <a:pt x="172458" y="464937"/>
                                </a:cubicBezTo>
                                <a:cubicBezTo>
                                  <a:pt x="173413" y="464830"/>
                                  <a:pt x="174291" y="464714"/>
                                  <a:pt x="175208" y="464607"/>
                                </a:cubicBezTo>
                                <a:cubicBezTo>
                                  <a:pt x="176134" y="464490"/>
                                  <a:pt x="177031" y="464383"/>
                                  <a:pt x="177987" y="464266"/>
                                </a:cubicBezTo>
                                <a:cubicBezTo>
                                  <a:pt x="178942" y="464159"/>
                                  <a:pt x="179965" y="464052"/>
                                  <a:pt x="180940" y="463935"/>
                                </a:cubicBezTo>
                                <a:cubicBezTo>
                                  <a:pt x="181914" y="463828"/>
                                  <a:pt x="182947" y="463711"/>
                                  <a:pt x="183825" y="463604"/>
                                </a:cubicBezTo>
                                <a:cubicBezTo>
                                  <a:pt x="184693" y="463497"/>
                                  <a:pt x="185600" y="463380"/>
                                  <a:pt x="186199" y="463273"/>
                                </a:cubicBezTo>
                                <a:cubicBezTo>
                                  <a:pt x="186797" y="463156"/>
                                  <a:pt x="187337" y="463049"/>
                                  <a:pt x="187424" y="462933"/>
                                </a:cubicBezTo>
                                <a:cubicBezTo>
                                  <a:pt x="187482" y="462864"/>
                                  <a:pt x="187096" y="462680"/>
                                  <a:pt x="186720" y="462602"/>
                                </a:cubicBezTo>
                                <a:cubicBezTo>
                                  <a:pt x="186141" y="462495"/>
                                  <a:pt x="185070" y="462378"/>
                                  <a:pt x="183979" y="462271"/>
                                </a:cubicBezTo>
                                <a:cubicBezTo>
                                  <a:pt x="182879" y="462164"/>
                                  <a:pt x="181432" y="462047"/>
                                  <a:pt x="180139" y="461940"/>
                                </a:cubicBezTo>
                                <a:cubicBezTo>
                                  <a:pt x="178846" y="461823"/>
                                  <a:pt x="177630" y="461716"/>
                                  <a:pt x="176221" y="461599"/>
                                </a:cubicBezTo>
                                <a:cubicBezTo>
                                  <a:pt x="174812" y="461492"/>
                                  <a:pt x="173500" y="461385"/>
                                  <a:pt x="171676" y="461268"/>
                                </a:cubicBezTo>
                                <a:cubicBezTo>
                                  <a:pt x="169862" y="461161"/>
                                  <a:pt x="167691" y="461045"/>
                                  <a:pt x="165317" y="460937"/>
                                </a:cubicBezTo>
                                <a:cubicBezTo>
                                  <a:pt x="162943" y="460830"/>
                                  <a:pt x="160067" y="460714"/>
                                  <a:pt x="157424" y="460607"/>
                                </a:cubicBezTo>
                                <a:cubicBezTo>
                                  <a:pt x="154770" y="460490"/>
                                  <a:pt x="151866" y="460383"/>
                                  <a:pt x="149415" y="460266"/>
                                </a:cubicBezTo>
                                <a:cubicBezTo>
                                  <a:pt x="146964" y="460159"/>
                                  <a:pt x="144541" y="460052"/>
                                  <a:pt x="142718" y="459935"/>
                                </a:cubicBezTo>
                                <a:cubicBezTo>
                                  <a:pt x="140903" y="459828"/>
                                  <a:pt x="139398" y="459711"/>
                                  <a:pt x="138491" y="459604"/>
                                </a:cubicBezTo>
                                <a:cubicBezTo>
                                  <a:pt x="137873" y="459526"/>
                                  <a:pt x="137343" y="459351"/>
                                  <a:pt x="137294" y="459273"/>
                                </a:cubicBezTo>
                                <a:cubicBezTo>
                                  <a:pt x="137227" y="459156"/>
                                  <a:pt x="137845" y="459050"/>
                                  <a:pt x="138105" y="458942"/>
                                </a:cubicBezTo>
                                <a:cubicBezTo>
                                  <a:pt x="138356" y="458826"/>
                                  <a:pt x="138993" y="458719"/>
                                  <a:pt x="138848" y="458602"/>
                                </a:cubicBezTo>
                                <a:cubicBezTo>
                                  <a:pt x="138742" y="458524"/>
                                  <a:pt x="138066" y="458358"/>
                                  <a:pt x="137266" y="458271"/>
                                </a:cubicBezTo>
                                <a:cubicBezTo>
                                  <a:pt x="136204" y="458164"/>
                                  <a:pt x="134322" y="458047"/>
                                  <a:pt x="132499" y="457940"/>
                                </a:cubicBezTo>
                                <a:cubicBezTo>
                                  <a:pt x="130685" y="457823"/>
                                  <a:pt x="128262" y="457716"/>
                                  <a:pt x="126371" y="457609"/>
                                </a:cubicBezTo>
                                <a:cubicBezTo>
                                  <a:pt x="124490" y="457492"/>
                                  <a:pt x="122531" y="457385"/>
                                  <a:pt x="121180" y="457269"/>
                                </a:cubicBezTo>
                                <a:cubicBezTo>
                                  <a:pt x="119829" y="457161"/>
                                  <a:pt x="118767" y="457045"/>
                                  <a:pt x="118275" y="456938"/>
                                </a:cubicBezTo>
                                <a:cubicBezTo>
                                  <a:pt x="118111" y="456899"/>
                                  <a:pt x="118150" y="456646"/>
                                  <a:pt x="118237" y="456607"/>
                                </a:cubicBezTo>
                                <a:cubicBezTo>
                                  <a:pt x="118526" y="456490"/>
                                  <a:pt x="119462" y="456383"/>
                                  <a:pt x="119964" y="456276"/>
                                </a:cubicBezTo>
                                <a:cubicBezTo>
                                  <a:pt x="120456" y="456159"/>
                                  <a:pt x="120996" y="456052"/>
                                  <a:pt x="121238" y="455935"/>
                                </a:cubicBezTo>
                                <a:cubicBezTo>
                                  <a:pt x="121411" y="455857"/>
                                  <a:pt x="121392" y="455682"/>
                                  <a:pt x="121421" y="455604"/>
                                </a:cubicBezTo>
                                <a:cubicBezTo>
                                  <a:pt x="121450" y="455497"/>
                                  <a:pt x="121315" y="455381"/>
                                  <a:pt x="121450" y="455273"/>
                                </a:cubicBezTo>
                                <a:cubicBezTo>
                                  <a:pt x="121585" y="455157"/>
                                  <a:pt x="121923" y="455050"/>
                                  <a:pt x="122260" y="454943"/>
                                </a:cubicBezTo>
                                <a:cubicBezTo>
                                  <a:pt x="122598" y="454826"/>
                                  <a:pt x="123139" y="454719"/>
                                  <a:pt x="123457" y="454602"/>
                                </a:cubicBezTo>
                                <a:cubicBezTo>
                                  <a:pt x="123775" y="454495"/>
                                  <a:pt x="123930" y="454378"/>
                                  <a:pt x="124190" y="454271"/>
                                </a:cubicBezTo>
                                <a:cubicBezTo>
                                  <a:pt x="124461" y="454164"/>
                                  <a:pt x="124625" y="454047"/>
                                  <a:pt x="125040" y="453940"/>
                                </a:cubicBezTo>
                                <a:cubicBezTo>
                                  <a:pt x="125454" y="453823"/>
                                  <a:pt x="125995" y="453716"/>
                                  <a:pt x="126680" y="453609"/>
                                </a:cubicBezTo>
                                <a:cubicBezTo>
                                  <a:pt x="127355" y="453492"/>
                                  <a:pt x="128127" y="453386"/>
                                  <a:pt x="129112" y="453269"/>
                                </a:cubicBezTo>
                                <a:cubicBezTo>
                                  <a:pt x="130096" y="453162"/>
                                  <a:pt x="131264" y="453045"/>
                                  <a:pt x="132576" y="452938"/>
                                </a:cubicBezTo>
                                <a:cubicBezTo>
                                  <a:pt x="133879" y="452831"/>
                                  <a:pt x="135422" y="452714"/>
                                  <a:pt x="136976" y="452607"/>
                                </a:cubicBezTo>
                                <a:cubicBezTo>
                                  <a:pt x="138530" y="452490"/>
                                  <a:pt x="140103" y="452383"/>
                                  <a:pt x="141907" y="452276"/>
                                </a:cubicBezTo>
                                <a:cubicBezTo>
                                  <a:pt x="143702" y="452159"/>
                                  <a:pt x="145680" y="452052"/>
                                  <a:pt x="147774" y="451935"/>
                                </a:cubicBezTo>
                                <a:cubicBezTo>
                                  <a:pt x="149868" y="451828"/>
                                  <a:pt x="152165" y="451721"/>
                                  <a:pt x="154461" y="451604"/>
                                </a:cubicBezTo>
                                <a:cubicBezTo>
                                  <a:pt x="156758" y="451497"/>
                                  <a:pt x="159045" y="451381"/>
                                  <a:pt x="161544" y="451274"/>
                                </a:cubicBezTo>
                                <a:cubicBezTo>
                                  <a:pt x="164043" y="451157"/>
                                  <a:pt x="166716" y="451050"/>
                                  <a:pt x="169466" y="450943"/>
                                </a:cubicBezTo>
                                <a:cubicBezTo>
                                  <a:pt x="172216" y="450826"/>
                                  <a:pt x="175198" y="450719"/>
                                  <a:pt x="178054" y="450602"/>
                                </a:cubicBezTo>
                                <a:cubicBezTo>
                                  <a:pt x="180901" y="450495"/>
                                  <a:pt x="183757" y="450378"/>
                                  <a:pt x="186556" y="450271"/>
                                </a:cubicBezTo>
                                <a:cubicBezTo>
                                  <a:pt x="189354" y="450164"/>
                                  <a:pt x="192191" y="450047"/>
                                  <a:pt x="194864" y="449940"/>
                                </a:cubicBezTo>
                                <a:cubicBezTo>
                                  <a:pt x="197527" y="449824"/>
                                  <a:pt x="200306" y="449716"/>
                                  <a:pt x="202564" y="449609"/>
                                </a:cubicBezTo>
                                <a:cubicBezTo>
                                  <a:pt x="204822" y="449493"/>
                                  <a:pt x="206926" y="449386"/>
                                  <a:pt x="208422" y="449269"/>
                                </a:cubicBezTo>
                                <a:cubicBezTo>
                                  <a:pt x="209917" y="449162"/>
                                  <a:pt x="211104" y="449055"/>
                                  <a:pt x="211558" y="448938"/>
                                </a:cubicBezTo>
                                <a:cubicBezTo>
                                  <a:pt x="211732" y="448899"/>
                                  <a:pt x="211374" y="448646"/>
                                  <a:pt x="211104" y="448607"/>
                                </a:cubicBezTo>
                                <a:cubicBezTo>
                                  <a:pt x="210400" y="448490"/>
                                  <a:pt x="208817" y="448383"/>
                                  <a:pt x="207321" y="448276"/>
                                </a:cubicBezTo>
                                <a:cubicBezTo>
                                  <a:pt x="205816" y="448159"/>
                                  <a:pt x="203906" y="448052"/>
                                  <a:pt x="202092" y="447935"/>
                                </a:cubicBezTo>
                                <a:cubicBezTo>
                                  <a:pt x="200287" y="447828"/>
                                  <a:pt x="198463" y="447721"/>
                                  <a:pt x="196476" y="447605"/>
                                </a:cubicBezTo>
                                <a:cubicBezTo>
                                  <a:pt x="194488" y="447498"/>
                                  <a:pt x="192548" y="447381"/>
                                  <a:pt x="190184" y="447274"/>
                                </a:cubicBezTo>
                                <a:cubicBezTo>
                                  <a:pt x="187810" y="447157"/>
                                  <a:pt x="185263" y="447050"/>
                                  <a:pt x="182262" y="446943"/>
                                </a:cubicBezTo>
                                <a:cubicBezTo>
                                  <a:pt x="179251" y="446826"/>
                                  <a:pt x="175739" y="446719"/>
                                  <a:pt x="172129" y="446602"/>
                                </a:cubicBezTo>
                                <a:cubicBezTo>
                                  <a:pt x="168530" y="446495"/>
                                  <a:pt x="164419" y="446388"/>
                                  <a:pt x="160627" y="446271"/>
                                </a:cubicBezTo>
                                <a:cubicBezTo>
                                  <a:pt x="156835" y="446164"/>
                                  <a:pt x="152908" y="446047"/>
                                  <a:pt x="149356" y="445940"/>
                                </a:cubicBezTo>
                                <a:cubicBezTo>
                                  <a:pt x="145805" y="445824"/>
                                  <a:pt x="142351" y="445717"/>
                                  <a:pt x="139321" y="445610"/>
                                </a:cubicBezTo>
                                <a:cubicBezTo>
                                  <a:pt x="136291" y="445493"/>
                                  <a:pt x="133406" y="445386"/>
                                  <a:pt x="131158" y="445269"/>
                                </a:cubicBezTo>
                                <a:cubicBezTo>
                                  <a:pt x="128909" y="445162"/>
                                  <a:pt x="127095" y="445055"/>
                                  <a:pt x="125840" y="444938"/>
                                </a:cubicBezTo>
                                <a:cubicBezTo>
                                  <a:pt x="124721" y="444841"/>
                                  <a:pt x="123882" y="444704"/>
                                  <a:pt x="123611" y="444607"/>
                                </a:cubicBezTo>
                                <a:cubicBezTo>
                                  <a:pt x="123486" y="444559"/>
                                  <a:pt x="123795" y="444325"/>
                                  <a:pt x="124065" y="444276"/>
                                </a:cubicBezTo>
                                <a:cubicBezTo>
                                  <a:pt x="124692" y="444169"/>
                                  <a:pt x="125783" y="444043"/>
                                  <a:pt x="127510" y="443936"/>
                                </a:cubicBezTo>
                                <a:cubicBezTo>
                                  <a:pt x="129305" y="443829"/>
                                  <a:pt x="131582" y="443722"/>
                                  <a:pt x="134863" y="443605"/>
                                </a:cubicBezTo>
                                <a:cubicBezTo>
                                  <a:pt x="138134" y="443498"/>
                                  <a:pt x="142476" y="443381"/>
                                  <a:pt x="147147" y="443274"/>
                                </a:cubicBezTo>
                                <a:cubicBezTo>
                                  <a:pt x="151827" y="443157"/>
                                  <a:pt x="157935" y="443050"/>
                                  <a:pt x="162914" y="442943"/>
                                </a:cubicBezTo>
                                <a:cubicBezTo>
                                  <a:pt x="167884" y="442826"/>
                                  <a:pt x="173394" y="442719"/>
                                  <a:pt x="177003" y="442602"/>
                                </a:cubicBezTo>
                                <a:cubicBezTo>
                                  <a:pt x="180602" y="442495"/>
                                  <a:pt x="183043" y="442388"/>
                                  <a:pt x="184548" y="442271"/>
                                </a:cubicBezTo>
                                <a:cubicBezTo>
                                  <a:pt x="185320" y="442213"/>
                                  <a:pt x="185851" y="441999"/>
                                  <a:pt x="186054" y="441941"/>
                                </a:cubicBezTo>
                                <a:cubicBezTo>
                                  <a:pt x="186324" y="441863"/>
                                  <a:pt x="186498" y="441678"/>
                                  <a:pt x="186990" y="441610"/>
                                </a:cubicBezTo>
                                <a:cubicBezTo>
                                  <a:pt x="187723" y="441493"/>
                                  <a:pt x="189151" y="441386"/>
                                  <a:pt x="190473" y="441269"/>
                                </a:cubicBezTo>
                                <a:cubicBezTo>
                                  <a:pt x="191786" y="441162"/>
                                  <a:pt x="193580" y="441055"/>
                                  <a:pt x="194902" y="440938"/>
                                </a:cubicBezTo>
                                <a:cubicBezTo>
                                  <a:pt x="196215" y="440831"/>
                                  <a:pt x="197450" y="440714"/>
                                  <a:pt x="198367" y="440607"/>
                                </a:cubicBezTo>
                                <a:cubicBezTo>
                                  <a:pt x="199284" y="440491"/>
                                  <a:pt x="199997" y="440383"/>
                                  <a:pt x="200403" y="440276"/>
                                </a:cubicBezTo>
                                <a:cubicBezTo>
                                  <a:pt x="200654" y="440208"/>
                                  <a:pt x="200847" y="440014"/>
                                  <a:pt x="200799" y="439936"/>
                                </a:cubicBezTo>
                                <a:cubicBezTo>
                                  <a:pt x="200721" y="439829"/>
                                  <a:pt x="200277" y="439722"/>
                                  <a:pt x="199920" y="439605"/>
                                </a:cubicBezTo>
                                <a:cubicBezTo>
                                  <a:pt x="199573" y="439498"/>
                                  <a:pt x="198984" y="439381"/>
                                  <a:pt x="198695" y="439274"/>
                                </a:cubicBezTo>
                                <a:cubicBezTo>
                                  <a:pt x="198405" y="439167"/>
                                  <a:pt x="198309" y="439050"/>
                                  <a:pt x="198164" y="438943"/>
                                </a:cubicBezTo>
                                <a:cubicBezTo>
                                  <a:pt x="198019" y="438826"/>
                                  <a:pt x="198019" y="438719"/>
                                  <a:pt x="197836" y="438603"/>
                                </a:cubicBezTo>
                                <a:cubicBezTo>
                                  <a:pt x="197662" y="438495"/>
                                  <a:pt x="197247" y="438388"/>
                                  <a:pt x="197093" y="438272"/>
                                </a:cubicBezTo>
                                <a:cubicBezTo>
                                  <a:pt x="196939" y="438165"/>
                                  <a:pt x="196862" y="438048"/>
                                  <a:pt x="196910" y="437941"/>
                                </a:cubicBezTo>
                                <a:cubicBezTo>
                                  <a:pt x="196958" y="437834"/>
                                  <a:pt x="197199" y="437717"/>
                                  <a:pt x="197383" y="437610"/>
                                </a:cubicBezTo>
                                <a:cubicBezTo>
                                  <a:pt x="197566" y="437493"/>
                                  <a:pt x="197807" y="437386"/>
                                  <a:pt x="198019" y="437269"/>
                                </a:cubicBezTo>
                                <a:cubicBezTo>
                                  <a:pt x="198232" y="437162"/>
                                  <a:pt x="198444" y="437055"/>
                                  <a:pt x="198637" y="436938"/>
                                </a:cubicBezTo>
                                <a:cubicBezTo>
                                  <a:pt x="198840" y="436831"/>
                                  <a:pt x="199052" y="436714"/>
                                  <a:pt x="199206" y="436607"/>
                                </a:cubicBezTo>
                                <a:cubicBezTo>
                                  <a:pt x="199361" y="436500"/>
                                  <a:pt x="199409" y="436384"/>
                                  <a:pt x="199573" y="436276"/>
                                </a:cubicBezTo>
                                <a:cubicBezTo>
                                  <a:pt x="199747" y="436160"/>
                                  <a:pt x="199901" y="436053"/>
                                  <a:pt x="200220" y="435936"/>
                                </a:cubicBezTo>
                                <a:cubicBezTo>
                                  <a:pt x="200547" y="435829"/>
                                  <a:pt x="201011" y="435722"/>
                                  <a:pt x="201522" y="435605"/>
                                </a:cubicBezTo>
                                <a:cubicBezTo>
                                  <a:pt x="202043" y="435498"/>
                                  <a:pt x="202603" y="435391"/>
                                  <a:pt x="203317" y="435274"/>
                                </a:cubicBezTo>
                                <a:cubicBezTo>
                                  <a:pt x="204031" y="435167"/>
                                  <a:pt x="204919" y="435050"/>
                                  <a:pt x="205797" y="434943"/>
                                </a:cubicBezTo>
                                <a:cubicBezTo>
                                  <a:pt x="206675" y="434826"/>
                                  <a:pt x="207698" y="434719"/>
                                  <a:pt x="208566" y="434612"/>
                                </a:cubicBezTo>
                                <a:cubicBezTo>
                                  <a:pt x="209435" y="434496"/>
                                  <a:pt x="210226" y="434389"/>
                                  <a:pt x="210988" y="434272"/>
                                </a:cubicBezTo>
                                <a:cubicBezTo>
                                  <a:pt x="211760" y="434165"/>
                                  <a:pt x="212378" y="434048"/>
                                  <a:pt x="213169" y="433941"/>
                                </a:cubicBezTo>
                                <a:cubicBezTo>
                                  <a:pt x="213961" y="433834"/>
                                  <a:pt x="214887" y="433717"/>
                                  <a:pt x="215746" y="433610"/>
                                </a:cubicBezTo>
                                <a:cubicBezTo>
                                  <a:pt x="216595" y="433493"/>
                                  <a:pt x="217454" y="433386"/>
                                  <a:pt x="218303" y="433269"/>
                                </a:cubicBezTo>
                                <a:cubicBezTo>
                                  <a:pt x="219152" y="433162"/>
                                  <a:pt x="219943" y="433055"/>
                                  <a:pt x="220831" y="432939"/>
                                </a:cubicBezTo>
                                <a:cubicBezTo>
                                  <a:pt x="221719" y="432831"/>
                                  <a:pt x="222800" y="432724"/>
                                  <a:pt x="223649" y="432608"/>
                                </a:cubicBezTo>
                                <a:cubicBezTo>
                                  <a:pt x="224508" y="432501"/>
                                  <a:pt x="225193" y="432384"/>
                                  <a:pt x="225955" y="432277"/>
                                </a:cubicBezTo>
                                <a:cubicBezTo>
                                  <a:pt x="226707" y="432160"/>
                                  <a:pt x="227460" y="432053"/>
                                  <a:pt x="228184" y="431946"/>
                                </a:cubicBezTo>
                                <a:cubicBezTo>
                                  <a:pt x="228908" y="431829"/>
                                  <a:pt x="229670" y="431722"/>
                                  <a:pt x="230278" y="431605"/>
                                </a:cubicBezTo>
                                <a:cubicBezTo>
                                  <a:pt x="230876" y="431498"/>
                                  <a:pt x="231291" y="431391"/>
                                  <a:pt x="231803" y="431274"/>
                                </a:cubicBezTo>
                                <a:cubicBezTo>
                                  <a:pt x="232314" y="431167"/>
                                  <a:pt x="232903" y="431050"/>
                                  <a:pt x="233347" y="430943"/>
                                </a:cubicBezTo>
                                <a:cubicBezTo>
                                  <a:pt x="233800" y="430827"/>
                                  <a:pt x="234138" y="430720"/>
                                  <a:pt x="234485" y="430612"/>
                                </a:cubicBezTo>
                                <a:cubicBezTo>
                                  <a:pt x="234842" y="430496"/>
                                  <a:pt x="235132" y="430389"/>
                                  <a:pt x="235450" y="430272"/>
                                </a:cubicBezTo>
                                <a:cubicBezTo>
                                  <a:pt x="235769" y="430165"/>
                                  <a:pt x="236126" y="430058"/>
                                  <a:pt x="236415" y="429941"/>
                                </a:cubicBezTo>
                                <a:cubicBezTo>
                                  <a:pt x="236695" y="429834"/>
                                  <a:pt x="236936" y="429717"/>
                                  <a:pt x="237168" y="429610"/>
                                </a:cubicBezTo>
                                <a:cubicBezTo>
                                  <a:pt x="237409" y="429493"/>
                                  <a:pt x="237727" y="429386"/>
                                  <a:pt x="237834" y="429279"/>
                                </a:cubicBezTo>
                                <a:cubicBezTo>
                                  <a:pt x="237911" y="429192"/>
                                  <a:pt x="237920" y="429026"/>
                                  <a:pt x="237776" y="428939"/>
                                </a:cubicBezTo>
                                <a:cubicBezTo>
                                  <a:pt x="237602" y="428841"/>
                                  <a:pt x="237264" y="428715"/>
                                  <a:pt x="236714" y="428608"/>
                                </a:cubicBezTo>
                                <a:cubicBezTo>
                                  <a:pt x="236126" y="428501"/>
                                  <a:pt x="235248" y="428384"/>
                                  <a:pt x="234234" y="428277"/>
                                </a:cubicBezTo>
                                <a:cubicBezTo>
                                  <a:pt x="233211" y="428160"/>
                                  <a:pt x="231793" y="428053"/>
                                  <a:pt x="230606" y="427946"/>
                                </a:cubicBezTo>
                                <a:cubicBezTo>
                                  <a:pt x="229410" y="427829"/>
                                  <a:pt x="228194" y="427722"/>
                                  <a:pt x="227075" y="427605"/>
                                </a:cubicBezTo>
                                <a:cubicBezTo>
                                  <a:pt x="225955" y="427498"/>
                                  <a:pt x="224942" y="427391"/>
                                  <a:pt x="223890" y="427274"/>
                                </a:cubicBezTo>
                                <a:cubicBezTo>
                                  <a:pt x="222838" y="427167"/>
                                  <a:pt x="221815" y="427051"/>
                                  <a:pt x="220773" y="426944"/>
                                </a:cubicBezTo>
                                <a:cubicBezTo>
                                  <a:pt x="219721" y="426827"/>
                                  <a:pt x="218670" y="426720"/>
                                  <a:pt x="217598" y="426613"/>
                                </a:cubicBezTo>
                                <a:cubicBezTo>
                                  <a:pt x="216537" y="426496"/>
                                  <a:pt x="215417" y="426389"/>
                                  <a:pt x="214376" y="426272"/>
                                </a:cubicBezTo>
                                <a:cubicBezTo>
                                  <a:pt x="213324" y="426165"/>
                                  <a:pt x="212253" y="426058"/>
                                  <a:pt x="211317" y="425941"/>
                                </a:cubicBezTo>
                                <a:cubicBezTo>
                                  <a:pt x="210381" y="425834"/>
                                  <a:pt x="209570" y="425717"/>
                                  <a:pt x="208750" y="425610"/>
                                </a:cubicBezTo>
                                <a:cubicBezTo>
                                  <a:pt x="207920" y="425494"/>
                                  <a:pt x="207119" y="425386"/>
                                  <a:pt x="206357" y="425279"/>
                                </a:cubicBezTo>
                                <a:cubicBezTo>
                                  <a:pt x="205594" y="425163"/>
                                  <a:pt x="204851" y="425055"/>
                                  <a:pt x="204195" y="424939"/>
                                </a:cubicBezTo>
                                <a:cubicBezTo>
                                  <a:pt x="203529" y="424832"/>
                                  <a:pt x="202931" y="424725"/>
                                  <a:pt x="202391" y="424608"/>
                                </a:cubicBezTo>
                                <a:cubicBezTo>
                                  <a:pt x="201860" y="424501"/>
                                  <a:pt x="201378" y="424384"/>
                                  <a:pt x="200972" y="424277"/>
                                </a:cubicBezTo>
                                <a:cubicBezTo>
                                  <a:pt x="200577" y="424160"/>
                                  <a:pt x="200277" y="424053"/>
                                  <a:pt x="199997" y="423946"/>
                                </a:cubicBezTo>
                                <a:cubicBezTo>
                                  <a:pt x="199708" y="423829"/>
                                  <a:pt x="199457" y="423722"/>
                                  <a:pt x="199255" y="423606"/>
                                </a:cubicBezTo>
                                <a:cubicBezTo>
                                  <a:pt x="199062" y="423498"/>
                                  <a:pt x="198975" y="423391"/>
                                  <a:pt x="198811" y="423275"/>
                                </a:cubicBezTo>
                                <a:cubicBezTo>
                                  <a:pt x="198647" y="423167"/>
                                  <a:pt x="198434" y="423051"/>
                                  <a:pt x="198280" y="422944"/>
                                </a:cubicBezTo>
                                <a:cubicBezTo>
                                  <a:pt x="198126" y="422827"/>
                                  <a:pt x="198000" y="422720"/>
                                  <a:pt x="197903" y="422613"/>
                                </a:cubicBezTo>
                                <a:cubicBezTo>
                                  <a:pt x="197807" y="422496"/>
                                  <a:pt x="197798" y="422389"/>
                                  <a:pt x="197691" y="422272"/>
                                </a:cubicBezTo>
                                <a:cubicBezTo>
                                  <a:pt x="197585" y="422165"/>
                                  <a:pt x="197402" y="422058"/>
                                  <a:pt x="197267" y="421941"/>
                                </a:cubicBezTo>
                                <a:cubicBezTo>
                                  <a:pt x="197141" y="421834"/>
                                  <a:pt x="197016" y="421717"/>
                                  <a:pt x="196910" y="421610"/>
                                </a:cubicBezTo>
                                <a:cubicBezTo>
                                  <a:pt x="196803" y="421503"/>
                                  <a:pt x="196707" y="421387"/>
                                  <a:pt x="196640" y="421280"/>
                                </a:cubicBezTo>
                                <a:cubicBezTo>
                                  <a:pt x="196572" y="421163"/>
                                  <a:pt x="196543" y="421056"/>
                                  <a:pt x="196495" y="420939"/>
                                </a:cubicBezTo>
                                <a:cubicBezTo>
                                  <a:pt x="196437" y="420832"/>
                                  <a:pt x="196340" y="420725"/>
                                  <a:pt x="196311" y="420608"/>
                                </a:cubicBezTo>
                                <a:cubicBezTo>
                                  <a:pt x="196273" y="420501"/>
                                  <a:pt x="196263" y="420384"/>
                                  <a:pt x="196273" y="420277"/>
                                </a:cubicBezTo>
                                <a:cubicBezTo>
                                  <a:pt x="196283" y="420160"/>
                                  <a:pt x="196408" y="420053"/>
                                  <a:pt x="196350" y="419946"/>
                                </a:cubicBezTo>
                                <a:cubicBezTo>
                                  <a:pt x="196292" y="419829"/>
                                  <a:pt x="196099" y="419722"/>
                                  <a:pt x="195945" y="419606"/>
                                </a:cubicBezTo>
                                <a:cubicBezTo>
                                  <a:pt x="195790" y="419499"/>
                                  <a:pt x="195674" y="419391"/>
                                  <a:pt x="195443" y="419275"/>
                                </a:cubicBezTo>
                                <a:cubicBezTo>
                                  <a:pt x="195211" y="419168"/>
                                  <a:pt x="194989" y="419051"/>
                                  <a:pt x="194575" y="418944"/>
                                </a:cubicBezTo>
                                <a:cubicBezTo>
                                  <a:pt x="194159" y="418837"/>
                                  <a:pt x="193503" y="418720"/>
                                  <a:pt x="192944" y="418613"/>
                                </a:cubicBezTo>
                                <a:cubicBezTo>
                                  <a:pt x="192384" y="418496"/>
                                  <a:pt x="191776" y="418389"/>
                                  <a:pt x="191226" y="418272"/>
                                </a:cubicBezTo>
                                <a:cubicBezTo>
                                  <a:pt x="190676" y="418165"/>
                                  <a:pt x="190116" y="418058"/>
                                  <a:pt x="189624" y="417941"/>
                                </a:cubicBezTo>
                                <a:cubicBezTo>
                                  <a:pt x="189132" y="417834"/>
                                  <a:pt x="188737" y="417718"/>
                                  <a:pt x="188273" y="417611"/>
                                </a:cubicBezTo>
                                <a:cubicBezTo>
                                  <a:pt x="187801" y="417504"/>
                                  <a:pt x="187357" y="417387"/>
                                  <a:pt x="186826" y="417280"/>
                                </a:cubicBezTo>
                                <a:cubicBezTo>
                                  <a:pt x="186305" y="417163"/>
                                  <a:pt x="185610" y="417056"/>
                                  <a:pt x="185099" y="416939"/>
                                </a:cubicBezTo>
                                <a:cubicBezTo>
                                  <a:pt x="184578" y="416832"/>
                                  <a:pt x="184211" y="416725"/>
                                  <a:pt x="183719" y="416608"/>
                                </a:cubicBezTo>
                                <a:cubicBezTo>
                                  <a:pt x="183226" y="416501"/>
                                  <a:pt x="182831" y="416384"/>
                                  <a:pt x="182156" y="416277"/>
                                </a:cubicBezTo>
                                <a:cubicBezTo>
                                  <a:pt x="181490" y="416170"/>
                                  <a:pt x="180573" y="416053"/>
                                  <a:pt x="179714" y="415946"/>
                                </a:cubicBezTo>
                                <a:cubicBezTo>
                                  <a:pt x="178855" y="415830"/>
                                  <a:pt x="177890" y="415723"/>
                                  <a:pt x="177022" y="415606"/>
                                </a:cubicBezTo>
                                <a:cubicBezTo>
                                  <a:pt x="176144" y="415499"/>
                                  <a:pt x="175218" y="415392"/>
                                  <a:pt x="174484" y="415275"/>
                                </a:cubicBezTo>
                                <a:cubicBezTo>
                                  <a:pt x="173751" y="415168"/>
                                  <a:pt x="173085" y="415051"/>
                                  <a:pt x="172612" y="414944"/>
                                </a:cubicBezTo>
                                <a:cubicBezTo>
                                  <a:pt x="172139" y="414837"/>
                                  <a:pt x="171965" y="414720"/>
                                  <a:pt x="171666" y="414613"/>
                                </a:cubicBezTo>
                                <a:cubicBezTo>
                                  <a:pt x="171358" y="414496"/>
                                  <a:pt x="171165" y="414389"/>
                                  <a:pt x="170779" y="414273"/>
                                </a:cubicBezTo>
                                <a:cubicBezTo>
                                  <a:pt x="170402" y="414165"/>
                                  <a:pt x="169881" y="414058"/>
                                  <a:pt x="169389" y="413942"/>
                                </a:cubicBezTo>
                                <a:cubicBezTo>
                                  <a:pt x="168887" y="413835"/>
                                  <a:pt x="168299" y="413718"/>
                                  <a:pt x="167806" y="413611"/>
                                </a:cubicBezTo>
                                <a:cubicBezTo>
                                  <a:pt x="167324" y="413504"/>
                                  <a:pt x="166793" y="413387"/>
                                  <a:pt x="166456" y="413280"/>
                                </a:cubicBezTo>
                                <a:cubicBezTo>
                                  <a:pt x="166118" y="413163"/>
                                  <a:pt x="165819" y="413056"/>
                                  <a:pt x="165780" y="412939"/>
                                </a:cubicBezTo>
                                <a:cubicBezTo>
                                  <a:pt x="165751" y="412832"/>
                                  <a:pt x="165983" y="412715"/>
                                  <a:pt x="166243" y="412608"/>
                                </a:cubicBezTo>
                                <a:cubicBezTo>
                                  <a:pt x="166523" y="412501"/>
                                  <a:pt x="167093" y="412385"/>
                                  <a:pt x="167411" y="412277"/>
                                </a:cubicBezTo>
                                <a:cubicBezTo>
                                  <a:pt x="167729" y="412170"/>
                                  <a:pt x="168241" y="412054"/>
                                  <a:pt x="168135" y="411947"/>
                                </a:cubicBezTo>
                                <a:cubicBezTo>
                                  <a:pt x="168058" y="411859"/>
                                  <a:pt x="167488" y="411693"/>
                                  <a:pt x="166803" y="411616"/>
                                </a:cubicBezTo>
                                <a:cubicBezTo>
                                  <a:pt x="165925" y="411499"/>
                                  <a:pt x="164285" y="411392"/>
                                  <a:pt x="162866" y="411275"/>
                                </a:cubicBezTo>
                                <a:cubicBezTo>
                                  <a:pt x="161438" y="411168"/>
                                  <a:pt x="159710" y="411051"/>
                                  <a:pt x="158263" y="410944"/>
                                </a:cubicBezTo>
                                <a:cubicBezTo>
                                  <a:pt x="156816" y="410837"/>
                                  <a:pt x="155484" y="410720"/>
                                  <a:pt x="154181" y="410613"/>
                                </a:cubicBezTo>
                                <a:cubicBezTo>
                                  <a:pt x="152888" y="410496"/>
                                  <a:pt x="151730" y="410389"/>
                                  <a:pt x="150485" y="410273"/>
                                </a:cubicBezTo>
                                <a:cubicBezTo>
                                  <a:pt x="149231" y="410166"/>
                                  <a:pt x="148063" y="410059"/>
                                  <a:pt x="146684" y="409942"/>
                                </a:cubicBezTo>
                                <a:cubicBezTo>
                                  <a:pt x="145313" y="409835"/>
                                  <a:pt x="143740" y="409718"/>
                                  <a:pt x="142225" y="409611"/>
                                </a:cubicBezTo>
                                <a:cubicBezTo>
                                  <a:pt x="140720" y="409504"/>
                                  <a:pt x="139041" y="409387"/>
                                  <a:pt x="137613" y="409280"/>
                                </a:cubicBezTo>
                                <a:cubicBezTo>
                                  <a:pt x="136194" y="409163"/>
                                  <a:pt x="134872" y="409056"/>
                                  <a:pt x="133686" y="408949"/>
                                </a:cubicBezTo>
                                <a:cubicBezTo>
                                  <a:pt x="132489" y="408832"/>
                                  <a:pt x="131379" y="408725"/>
                                  <a:pt x="130453" y="408608"/>
                                </a:cubicBezTo>
                                <a:cubicBezTo>
                                  <a:pt x="129517" y="408501"/>
                                  <a:pt x="128726" y="408385"/>
                                  <a:pt x="128098" y="408278"/>
                                </a:cubicBezTo>
                                <a:cubicBezTo>
                                  <a:pt x="127462" y="408171"/>
                                  <a:pt x="127182" y="408054"/>
                                  <a:pt x="126670" y="407947"/>
                                </a:cubicBezTo>
                                <a:cubicBezTo>
                                  <a:pt x="126149" y="407830"/>
                                  <a:pt x="125609" y="407723"/>
                                  <a:pt x="125001" y="407616"/>
                                </a:cubicBezTo>
                                <a:cubicBezTo>
                                  <a:pt x="124383" y="407499"/>
                                  <a:pt x="123573" y="407392"/>
                                  <a:pt x="123003" y="407275"/>
                                </a:cubicBezTo>
                                <a:cubicBezTo>
                                  <a:pt x="122425" y="407168"/>
                                  <a:pt x="122039" y="407061"/>
                                  <a:pt x="121537" y="406944"/>
                                </a:cubicBezTo>
                                <a:cubicBezTo>
                                  <a:pt x="121035" y="406837"/>
                                  <a:pt x="120524" y="406720"/>
                                  <a:pt x="120002" y="406613"/>
                                </a:cubicBezTo>
                                <a:cubicBezTo>
                                  <a:pt x="119472" y="406497"/>
                                  <a:pt x="118864" y="406390"/>
                                  <a:pt x="118372" y="406283"/>
                                </a:cubicBezTo>
                                <a:cubicBezTo>
                                  <a:pt x="117880" y="406166"/>
                                  <a:pt x="117455" y="406059"/>
                                  <a:pt x="117050" y="405942"/>
                                </a:cubicBezTo>
                                <a:cubicBezTo>
                                  <a:pt x="116635" y="405835"/>
                                  <a:pt x="116258" y="405718"/>
                                  <a:pt x="115921" y="405611"/>
                                </a:cubicBezTo>
                                <a:cubicBezTo>
                                  <a:pt x="115573" y="405504"/>
                                  <a:pt x="115284" y="405387"/>
                                  <a:pt x="115004" y="405280"/>
                                </a:cubicBezTo>
                                <a:cubicBezTo>
                                  <a:pt x="114724" y="405163"/>
                                  <a:pt x="114377" y="405056"/>
                                  <a:pt x="114232" y="404949"/>
                                </a:cubicBezTo>
                                <a:cubicBezTo>
                                  <a:pt x="114087" y="404842"/>
                                  <a:pt x="114097" y="404716"/>
                                  <a:pt x="114116" y="404609"/>
                                </a:cubicBezTo>
                                <a:cubicBezTo>
                                  <a:pt x="114135" y="404501"/>
                                  <a:pt x="114241" y="404395"/>
                                  <a:pt x="114348" y="404278"/>
                                </a:cubicBezTo>
                                <a:cubicBezTo>
                                  <a:pt x="114425" y="404180"/>
                                  <a:pt x="114473" y="404044"/>
                                  <a:pt x="114695" y="403947"/>
                                </a:cubicBezTo>
                                <a:cubicBezTo>
                                  <a:pt x="114946" y="403830"/>
                                  <a:pt x="115265" y="403723"/>
                                  <a:pt x="115834" y="403616"/>
                                </a:cubicBezTo>
                                <a:cubicBezTo>
                                  <a:pt x="116403" y="403499"/>
                                  <a:pt x="117040" y="403392"/>
                                  <a:pt x="118111" y="403275"/>
                                </a:cubicBezTo>
                                <a:cubicBezTo>
                                  <a:pt x="119182" y="403168"/>
                                  <a:pt x="120697" y="403051"/>
                                  <a:pt x="122260" y="402944"/>
                                </a:cubicBezTo>
                                <a:cubicBezTo>
                                  <a:pt x="123833" y="402837"/>
                                  <a:pt x="125831" y="402721"/>
                                  <a:pt x="127539" y="402614"/>
                                </a:cubicBezTo>
                                <a:cubicBezTo>
                                  <a:pt x="129237" y="402497"/>
                                  <a:pt x="130868" y="402390"/>
                                  <a:pt x="132460" y="402283"/>
                                </a:cubicBezTo>
                                <a:cubicBezTo>
                                  <a:pt x="134062" y="402166"/>
                                  <a:pt x="135577" y="402059"/>
                                  <a:pt x="137121" y="401942"/>
                                </a:cubicBezTo>
                                <a:cubicBezTo>
                                  <a:pt x="138655" y="401835"/>
                                  <a:pt x="140151" y="401728"/>
                                  <a:pt x="141714" y="401611"/>
                                </a:cubicBezTo>
                                <a:cubicBezTo>
                                  <a:pt x="143268" y="401504"/>
                                  <a:pt x="145005" y="401387"/>
                                  <a:pt x="146491" y="401280"/>
                                </a:cubicBezTo>
                                <a:cubicBezTo>
                                  <a:pt x="147967" y="401164"/>
                                  <a:pt x="149588" y="401056"/>
                                  <a:pt x="150621" y="400949"/>
                                </a:cubicBezTo>
                                <a:cubicBezTo>
                                  <a:pt x="151643" y="400833"/>
                                  <a:pt x="152435" y="400726"/>
                                  <a:pt x="152666" y="400609"/>
                                </a:cubicBezTo>
                                <a:cubicBezTo>
                                  <a:pt x="152821" y="400541"/>
                                  <a:pt x="152377" y="400356"/>
                                  <a:pt x="152020" y="400278"/>
                                </a:cubicBezTo>
                                <a:cubicBezTo>
                                  <a:pt x="151480" y="400171"/>
                                  <a:pt x="150235" y="400054"/>
                                  <a:pt x="149443" y="399947"/>
                                </a:cubicBezTo>
                                <a:cubicBezTo>
                                  <a:pt x="148642" y="399830"/>
                                  <a:pt x="147610" y="399723"/>
                                  <a:pt x="147224" y="399616"/>
                                </a:cubicBezTo>
                                <a:cubicBezTo>
                                  <a:pt x="147060" y="399567"/>
                                  <a:pt x="147050" y="399324"/>
                                  <a:pt x="147127" y="399275"/>
                                </a:cubicBezTo>
                                <a:cubicBezTo>
                                  <a:pt x="147291" y="399168"/>
                                  <a:pt x="147938" y="399061"/>
                                  <a:pt x="148256" y="398945"/>
                                </a:cubicBezTo>
                                <a:cubicBezTo>
                                  <a:pt x="148575" y="398837"/>
                                  <a:pt x="148884" y="398721"/>
                                  <a:pt x="149038" y="398614"/>
                                </a:cubicBezTo>
                                <a:cubicBezTo>
                                  <a:pt x="149154" y="398526"/>
                                  <a:pt x="149347" y="398361"/>
                                  <a:pt x="149183" y="398283"/>
                                </a:cubicBezTo>
                                <a:cubicBezTo>
                                  <a:pt x="149009" y="398185"/>
                                  <a:pt x="148479" y="398039"/>
                                  <a:pt x="147755" y="397942"/>
                                </a:cubicBezTo>
                                <a:cubicBezTo>
                                  <a:pt x="146848" y="397835"/>
                                  <a:pt x="145371" y="397728"/>
                                  <a:pt x="143760" y="397611"/>
                                </a:cubicBezTo>
                                <a:cubicBezTo>
                                  <a:pt x="142148" y="397504"/>
                                  <a:pt x="139890" y="397387"/>
                                  <a:pt x="138076" y="397280"/>
                                </a:cubicBezTo>
                                <a:cubicBezTo>
                                  <a:pt x="136253" y="397164"/>
                                  <a:pt x="134322" y="397057"/>
                                  <a:pt x="132836" y="396949"/>
                                </a:cubicBezTo>
                                <a:cubicBezTo>
                                  <a:pt x="131351" y="396833"/>
                                  <a:pt x="130067" y="396726"/>
                                  <a:pt x="129141" y="396609"/>
                                </a:cubicBezTo>
                                <a:cubicBezTo>
                                  <a:pt x="128214" y="396502"/>
                                  <a:pt x="127596" y="396395"/>
                                  <a:pt x="127278" y="396278"/>
                                </a:cubicBezTo>
                                <a:cubicBezTo>
                                  <a:pt x="127114" y="396220"/>
                                  <a:pt x="127172" y="396005"/>
                                  <a:pt x="127191" y="395947"/>
                                </a:cubicBezTo>
                                <a:cubicBezTo>
                                  <a:pt x="127230" y="395830"/>
                                  <a:pt x="127491" y="395723"/>
                                  <a:pt x="127519" y="395616"/>
                                </a:cubicBezTo>
                                <a:cubicBezTo>
                                  <a:pt x="127548" y="395499"/>
                                  <a:pt x="127462" y="395392"/>
                                  <a:pt x="127384" y="395276"/>
                                </a:cubicBezTo>
                                <a:cubicBezTo>
                                  <a:pt x="127307" y="395169"/>
                                  <a:pt x="127085" y="395062"/>
                                  <a:pt x="127047" y="394945"/>
                                </a:cubicBezTo>
                                <a:cubicBezTo>
                                  <a:pt x="127008" y="394838"/>
                                  <a:pt x="127037" y="394721"/>
                                  <a:pt x="127143" y="394614"/>
                                </a:cubicBezTo>
                                <a:cubicBezTo>
                                  <a:pt x="127230" y="394516"/>
                                  <a:pt x="127375" y="394380"/>
                                  <a:pt x="127664" y="394283"/>
                                </a:cubicBezTo>
                                <a:cubicBezTo>
                                  <a:pt x="127925" y="394186"/>
                                  <a:pt x="128359" y="394040"/>
                                  <a:pt x="129093" y="393942"/>
                                </a:cubicBezTo>
                                <a:cubicBezTo>
                                  <a:pt x="129980" y="393835"/>
                                  <a:pt x="131312" y="393728"/>
                                  <a:pt x="133020" y="393611"/>
                                </a:cubicBezTo>
                                <a:cubicBezTo>
                                  <a:pt x="134718" y="393504"/>
                                  <a:pt x="137140" y="393388"/>
                                  <a:pt x="139311" y="393280"/>
                                </a:cubicBezTo>
                                <a:cubicBezTo>
                                  <a:pt x="141492" y="393173"/>
                                  <a:pt x="144107" y="393057"/>
                                  <a:pt x="146085" y="392950"/>
                                </a:cubicBezTo>
                                <a:cubicBezTo>
                                  <a:pt x="148054" y="392833"/>
                                  <a:pt x="150128" y="392726"/>
                                  <a:pt x="151171" y="392609"/>
                                </a:cubicBezTo>
                                <a:cubicBezTo>
                                  <a:pt x="151769" y="392551"/>
                                  <a:pt x="152512" y="392346"/>
                                  <a:pt x="152329" y="392278"/>
                                </a:cubicBezTo>
                                <a:cubicBezTo>
                                  <a:pt x="152029" y="392171"/>
                                  <a:pt x="150621" y="392054"/>
                                  <a:pt x="149328" y="391947"/>
                                </a:cubicBezTo>
                                <a:cubicBezTo>
                                  <a:pt x="148044" y="391840"/>
                                  <a:pt x="146143" y="391723"/>
                                  <a:pt x="144619" y="391616"/>
                                </a:cubicBezTo>
                                <a:cubicBezTo>
                                  <a:pt x="143094" y="391500"/>
                                  <a:pt x="141434" y="391393"/>
                                  <a:pt x="140190" y="391276"/>
                                </a:cubicBezTo>
                                <a:cubicBezTo>
                                  <a:pt x="138954" y="391169"/>
                                  <a:pt x="137816" y="391062"/>
                                  <a:pt x="137179" y="390945"/>
                                </a:cubicBezTo>
                                <a:cubicBezTo>
                                  <a:pt x="136744" y="390867"/>
                                  <a:pt x="136349" y="390692"/>
                                  <a:pt x="136358" y="390614"/>
                                </a:cubicBezTo>
                                <a:cubicBezTo>
                                  <a:pt x="136378" y="390507"/>
                                  <a:pt x="136947" y="390390"/>
                                  <a:pt x="137285" y="390283"/>
                                </a:cubicBezTo>
                                <a:cubicBezTo>
                                  <a:pt x="137623" y="390166"/>
                                  <a:pt x="138192" y="390059"/>
                                  <a:pt x="138395" y="389942"/>
                                </a:cubicBezTo>
                                <a:cubicBezTo>
                                  <a:pt x="138530" y="389874"/>
                                  <a:pt x="138703" y="389680"/>
                                  <a:pt x="138539" y="389612"/>
                                </a:cubicBezTo>
                                <a:cubicBezTo>
                                  <a:pt x="138308" y="389514"/>
                                  <a:pt x="137671" y="389378"/>
                                  <a:pt x="136773" y="389281"/>
                                </a:cubicBezTo>
                                <a:cubicBezTo>
                                  <a:pt x="135751" y="389174"/>
                                  <a:pt x="133956" y="389057"/>
                                  <a:pt x="132392" y="388950"/>
                                </a:cubicBezTo>
                                <a:cubicBezTo>
                                  <a:pt x="130829" y="388833"/>
                                  <a:pt x="128764" y="388726"/>
                                  <a:pt x="127403" y="388609"/>
                                </a:cubicBezTo>
                                <a:cubicBezTo>
                                  <a:pt x="126033" y="388502"/>
                                  <a:pt x="124991" y="388395"/>
                                  <a:pt x="124181" y="388278"/>
                                </a:cubicBezTo>
                                <a:cubicBezTo>
                                  <a:pt x="123360" y="388171"/>
                                  <a:pt x="122955" y="388054"/>
                                  <a:pt x="122492" y="387947"/>
                                </a:cubicBezTo>
                                <a:cubicBezTo>
                                  <a:pt x="122029" y="387840"/>
                                  <a:pt x="121855" y="387724"/>
                                  <a:pt x="121402" y="387616"/>
                                </a:cubicBezTo>
                                <a:cubicBezTo>
                                  <a:pt x="120938" y="387500"/>
                                  <a:pt x="120533" y="387393"/>
                                  <a:pt x="119732" y="387276"/>
                                </a:cubicBezTo>
                                <a:cubicBezTo>
                                  <a:pt x="118931" y="387169"/>
                                  <a:pt x="117821" y="387062"/>
                                  <a:pt x="116577" y="386945"/>
                                </a:cubicBezTo>
                                <a:cubicBezTo>
                                  <a:pt x="115332" y="386838"/>
                                  <a:pt x="113740" y="386721"/>
                                  <a:pt x="112254" y="386614"/>
                                </a:cubicBezTo>
                                <a:cubicBezTo>
                                  <a:pt x="110758" y="386507"/>
                                  <a:pt x="109108" y="386390"/>
                                  <a:pt x="107641" y="386283"/>
                                </a:cubicBezTo>
                                <a:cubicBezTo>
                                  <a:pt x="106165" y="386166"/>
                                  <a:pt x="104640" y="386059"/>
                                  <a:pt x="103415" y="385943"/>
                                </a:cubicBezTo>
                                <a:cubicBezTo>
                                  <a:pt x="102179" y="385836"/>
                                  <a:pt x="100973" y="385728"/>
                                  <a:pt x="100259" y="385612"/>
                                </a:cubicBezTo>
                                <a:cubicBezTo>
                                  <a:pt x="99671" y="385524"/>
                                  <a:pt x="99130" y="385368"/>
                                  <a:pt x="99111" y="385281"/>
                                </a:cubicBezTo>
                                <a:cubicBezTo>
                                  <a:pt x="99092" y="385174"/>
                                  <a:pt x="99680" y="385057"/>
                                  <a:pt x="100144" y="384950"/>
                                </a:cubicBezTo>
                                <a:cubicBezTo>
                                  <a:pt x="100607" y="384833"/>
                                  <a:pt x="101417" y="384726"/>
                                  <a:pt x="101881" y="384619"/>
                                </a:cubicBezTo>
                                <a:cubicBezTo>
                                  <a:pt x="102344" y="384502"/>
                                  <a:pt x="102681" y="384395"/>
                                  <a:pt x="102932" y="384278"/>
                                </a:cubicBezTo>
                                <a:cubicBezTo>
                                  <a:pt x="103174" y="384171"/>
                                  <a:pt x="103396" y="384055"/>
                                  <a:pt x="103357" y="383948"/>
                                </a:cubicBezTo>
                                <a:cubicBezTo>
                                  <a:pt x="103318" y="383860"/>
                                  <a:pt x="103029" y="383704"/>
                                  <a:pt x="102652" y="383617"/>
                                </a:cubicBezTo>
                                <a:cubicBezTo>
                                  <a:pt x="102189" y="383500"/>
                                  <a:pt x="101215" y="383393"/>
                                  <a:pt x="100578" y="383286"/>
                                </a:cubicBezTo>
                                <a:cubicBezTo>
                                  <a:pt x="99941" y="383169"/>
                                  <a:pt x="99111" y="383062"/>
                                  <a:pt x="98831" y="382945"/>
                                </a:cubicBezTo>
                                <a:cubicBezTo>
                                  <a:pt x="98677" y="382887"/>
                                  <a:pt x="98696" y="382673"/>
                                  <a:pt x="98860" y="382614"/>
                                </a:cubicBezTo>
                                <a:cubicBezTo>
                                  <a:pt x="99159" y="382507"/>
                                  <a:pt x="99931" y="382390"/>
                                  <a:pt x="100645" y="382283"/>
                                </a:cubicBezTo>
                                <a:cubicBezTo>
                                  <a:pt x="101359" y="382167"/>
                                  <a:pt x="102344" y="382059"/>
                                  <a:pt x="103144" y="381952"/>
                                </a:cubicBezTo>
                                <a:cubicBezTo>
                                  <a:pt x="103946" y="381836"/>
                                  <a:pt x="104737" y="381729"/>
                                  <a:pt x="105470" y="381612"/>
                                </a:cubicBezTo>
                                <a:cubicBezTo>
                                  <a:pt x="106204" y="381505"/>
                                  <a:pt x="106831" y="381398"/>
                                  <a:pt x="107535" y="381281"/>
                                </a:cubicBezTo>
                                <a:cubicBezTo>
                                  <a:pt x="108240" y="381174"/>
                                  <a:pt x="108876" y="381057"/>
                                  <a:pt x="109697" y="380950"/>
                                </a:cubicBezTo>
                                <a:cubicBezTo>
                                  <a:pt x="110517" y="380833"/>
                                  <a:pt x="111337" y="380726"/>
                                  <a:pt x="112456" y="380619"/>
                                </a:cubicBezTo>
                                <a:cubicBezTo>
                                  <a:pt x="113566" y="380502"/>
                                  <a:pt x="114686" y="380395"/>
                                  <a:pt x="116384" y="380279"/>
                                </a:cubicBezTo>
                                <a:cubicBezTo>
                                  <a:pt x="118082" y="380171"/>
                                  <a:pt x="120012" y="380055"/>
                                  <a:pt x="122646" y="379948"/>
                                </a:cubicBezTo>
                                <a:cubicBezTo>
                                  <a:pt x="125290" y="379841"/>
                                  <a:pt x="128407" y="379724"/>
                                  <a:pt x="132228" y="379617"/>
                                </a:cubicBezTo>
                                <a:cubicBezTo>
                                  <a:pt x="136040" y="379500"/>
                                  <a:pt x="140556" y="379393"/>
                                  <a:pt x="145555" y="379286"/>
                                </a:cubicBezTo>
                                <a:cubicBezTo>
                                  <a:pt x="150553" y="379169"/>
                                  <a:pt x="156545" y="379062"/>
                                  <a:pt x="162220" y="378945"/>
                                </a:cubicBezTo>
                                <a:cubicBezTo>
                                  <a:pt x="167884" y="378838"/>
                                  <a:pt x="173944" y="378731"/>
                                  <a:pt x="179569" y="378614"/>
                                </a:cubicBezTo>
                                <a:cubicBezTo>
                                  <a:pt x="185205" y="378507"/>
                                  <a:pt x="190647" y="378390"/>
                                  <a:pt x="195983" y="378284"/>
                                </a:cubicBezTo>
                                <a:cubicBezTo>
                                  <a:pt x="201320" y="378167"/>
                                  <a:pt x="206781" y="378060"/>
                                  <a:pt x="211567" y="377953"/>
                                </a:cubicBezTo>
                                <a:cubicBezTo>
                                  <a:pt x="216344" y="377836"/>
                                  <a:pt x="220985" y="377729"/>
                                  <a:pt x="224662" y="377612"/>
                                </a:cubicBezTo>
                                <a:cubicBezTo>
                                  <a:pt x="228348" y="377505"/>
                                  <a:pt x="231243" y="377388"/>
                                  <a:pt x="233646" y="377281"/>
                                </a:cubicBezTo>
                                <a:cubicBezTo>
                                  <a:pt x="236048" y="377174"/>
                                  <a:pt x="237573" y="377057"/>
                                  <a:pt x="239098" y="376950"/>
                                </a:cubicBezTo>
                                <a:cubicBezTo>
                                  <a:pt x="240613" y="376833"/>
                                  <a:pt x="241645" y="376726"/>
                                  <a:pt x="242784" y="376619"/>
                                </a:cubicBezTo>
                                <a:cubicBezTo>
                                  <a:pt x="243923" y="376503"/>
                                  <a:pt x="244897" y="376395"/>
                                  <a:pt x="245939" y="376279"/>
                                </a:cubicBezTo>
                                <a:cubicBezTo>
                                  <a:pt x="246981" y="376172"/>
                                  <a:pt x="247840" y="376064"/>
                                  <a:pt x="249017" y="375948"/>
                                </a:cubicBezTo>
                                <a:cubicBezTo>
                                  <a:pt x="250205" y="375841"/>
                                  <a:pt x="251497" y="375724"/>
                                  <a:pt x="253032" y="375617"/>
                                </a:cubicBezTo>
                                <a:cubicBezTo>
                                  <a:pt x="254557" y="375500"/>
                                  <a:pt x="256477" y="375393"/>
                                  <a:pt x="258214" y="375286"/>
                                </a:cubicBezTo>
                                <a:cubicBezTo>
                                  <a:pt x="259941" y="375169"/>
                                  <a:pt x="261958" y="375062"/>
                                  <a:pt x="263424" y="374945"/>
                                </a:cubicBezTo>
                                <a:cubicBezTo>
                                  <a:pt x="264891" y="374838"/>
                                  <a:pt x="266281" y="374731"/>
                                  <a:pt x="266995" y="374614"/>
                                </a:cubicBezTo>
                                <a:cubicBezTo>
                                  <a:pt x="267390" y="374556"/>
                                  <a:pt x="267776" y="374342"/>
                                  <a:pt x="267728" y="374284"/>
                                </a:cubicBezTo>
                                <a:cubicBezTo>
                                  <a:pt x="267641" y="374167"/>
                                  <a:pt x="266927" y="374060"/>
                                  <a:pt x="266454" y="373953"/>
                                </a:cubicBezTo>
                                <a:cubicBezTo>
                                  <a:pt x="265991" y="373836"/>
                                  <a:pt x="265354" y="373729"/>
                                  <a:pt x="264911" y="373612"/>
                                </a:cubicBezTo>
                                <a:cubicBezTo>
                                  <a:pt x="264457" y="373505"/>
                                  <a:pt x="264177" y="373398"/>
                                  <a:pt x="263762" y="373281"/>
                                </a:cubicBezTo>
                                <a:cubicBezTo>
                                  <a:pt x="263347" y="373174"/>
                                  <a:pt x="263019" y="373057"/>
                                  <a:pt x="262411" y="372950"/>
                                </a:cubicBezTo>
                                <a:cubicBezTo>
                                  <a:pt x="261803" y="372833"/>
                                  <a:pt x="260993" y="372726"/>
                                  <a:pt x="260105" y="372619"/>
                                </a:cubicBezTo>
                                <a:cubicBezTo>
                                  <a:pt x="259217" y="372503"/>
                                  <a:pt x="258214" y="372396"/>
                                  <a:pt x="257075" y="372279"/>
                                </a:cubicBezTo>
                                <a:cubicBezTo>
                                  <a:pt x="255936" y="372172"/>
                                  <a:pt x="254875" y="372065"/>
                                  <a:pt x="253263" y="371948"/>
                                </a:cubicBezTo>
                                <a:cubicBezTo>
                                  <a:pt x="251652" y="371841"/>
                                  <a:pt x="249664" y="371724"/>
                                  <a:pt x="247397" y="371617"/>
                                </a:cubicBezTo>
                                <a:cubicBezTo>
                                  <a:pt x="245129" y="371510"/>
                                  <a:pt x="242359" y="371393"/>
                                  <a:pt x="239657" y="371286"/>
                                </a:cubicBezTo>
                                <a:cubicBezTo>
                                  <a:pt x="236956" y="371169"/>
                                  <a:pt x="234003" y="371062"/>
                                  <a:pt x="231185" y="370946"/>
                                </a:cubicBezTo>
                                <a:cubicBezTo>
                                  <a:pt x="228367" y="370838"/>
                                  <a:pt x="225424" y="370731"/>
                                  <a:pt x="222780" y="370615"/>
                                </a:cubicBezTo>
                                <a:cubicBezTo>
                                  <a:pt x="220126" y="370508"/>
                                  <a:pt x="217705" y="370391"/>
                                  <a:pt x="215321" y="370284"/>
                                </a:cubicBezTo>
                                <a:cubicBezTo>
                                  <a:pt x="212938" y="370167"/>
                                  <a:pt x="210593" y="370060"/>
                                  <a:pt x="208460" y="369953"/>
                                </a:cubicBezTo>
                                <a:cubicBezTo>
                                  <a:pt x="206328" y="369836"/>
                                  <a:pt x="204320" y="369729"/>
                                  <a:pt x="202516" y="369612"/>
                                </a:cubicBezTo>
                                <a:cubicBezTo>
                                  <a:pt x="200712" y="369505"/>
                                  <a:pt x="199322" y="369398"/>
                                  <a:pt x="197624" y="369281"/>
                                </a:cubicBezTo>
                                <a:cubicBezTo>
                                  <a:pt x="195935" y="369174"/>
                                  <a:pt x="194208" y="369058"/>
                                  <a:pt x="192346" y="368950"/>
                                </a:cubicBezTo>
                                <a:cubicBezTo>
                                  <a:pt x="190473" y="368843"/>
                                  <a:pt x="188399" y="368727"/>
                                  <a:pt x="186449" y="368620"/>
                                </a:cubicBezTo>
                                <a:cubicBezTo>
                                  <a:pt x="184491" y="368503"/>
                                  <a:pt x="182619" y="368396"/>
                                  <a:pt x="180611" y="368279"/>
                                </a:cubicBezTo>
                                <a:cubicBezTo>
                                  <a:pt x="178605" y="368172"/>
                                  <a:pt x="176607" y="368065"/>
                                  <a:pt x="174397" y="367948"/>
                                </a:cubicBezTo>
                                <a:cubicBezTo>
                                  <a:pt x="172188" y="367841"/>
                                  <a:pt x="169765" y="367724"/>
                                  <a:pt x="167353" y="367617"/>
                                </a:cubicBezTo>
                                <a:cubicBezTo>
                                  <a:pt x="164941" y="367510"/>
                                  <a:pt x="162413" y="367393"/>
                                  <a:pt x="159942" y="367286"/>
                                </a:cubicBezTo>
                                <a:cubicBezTo>
                                  <a:pt x="157462" y="367169"/>
                                  <a:pt x="154895" y="367062"/>
                                  <a:pt x="152502" y="366946"/>
                                </a:cubicBezTo>
                                <a:cubicBezTo>
                                  <a:pt x="150109" y="366839"/>
                                  <a:pt x="147591" y="366732"/>
                                  <a:pt x="145564" y="366615"/>
                                </a:cubicBezTo>
                                <a:cubicBezTo>
                                  <a:pt x="143528" y="366508"/>
                                  <a:pt x="141617" y="366391"/>
                                  <a:pt x="140324" y="366284"/>
                                </a:cubicBezTo>
                                <a:cubicBezTo>
                                  <a:pt x="139089" y="366177"/>
                                  <a:pt x="138375" y="366060"/>
                                  <a:pt x="137854" y="365953"/>
                                </a:cubicBezTo>
                                <a:cubicBezTo>
                                  <a:pt x="137459" y="365865"/>
                                  <a:pt x="137285" y="365700"/>
                                  <a:pt x="137121" y="365612"/>
                                </a:cubicBezTo>
                                <a:cubicBezTo>
                                  <a:pt x="136908" y="365505"/>
                                  <a:pt x="136822" y="365398"/>
                                  <a:pt x="136542" y="365282"/>
                                </a:cubicBezTo>
                                <a:cubicBezTo>
                                  <a:pt x="136272" y="365174"/>
                                  <a:pt x="135944" y="365058"/>
                                  <a:pt x="135471" y="364951"/>
                                </a:cubicBezTo>
                                <a:cubicBezTo>
                                  <a:pt x="135008" y="364844"/>
                                  <a:pt x="134293" y="364727"/>
                                  <a:pt x="133743" y="364620"/>
                                </a:cubicBezTo>
                                <a:cubicBezTo>
                                  <a:pt x="133193" y="364503"/>
                                  <a:pt x="132643" y="364396"/>
                                  <a:pt x="132180" y="364279"/>
                                </a:cubicBezTo>
                                <a:cubicBezTo>
                                  <a:pt x="131717" y="364172"/>
                                  <a:pt x="131351" y="364065"/>
                                  <a:pt x="130974" y="363948"/>
                                </a:cubicBezTo>
                                <a:cubicBezTo>
                                  <a:pt x="130598" y="363841"/>
                                  <a:pt x="129980" y="363724"/>
                                  <a:pt x="129913" y="363617"/>
                                </a:cubicBezTo>
                                <a:cubicBezTo>
                                  <a:pt x="129874" y="363559"/>
                                  <a:pt x="130202" y="363345"/>
                                  <a:pt x="130559" y="363286"/>
                                </a:cubicBezTo>
                                <a:cubicBezTo>
                                  <a:pt x="131254" y="363170"/>
                                  <a:pt x="132585" y="363063"/>
                                  <a:pt x="134129" y="362946"/>
                                </a:cubicBezTo>
                                <a:cubicBezTo>
                                  <a:pt x="135664" y="362839"/>
                                  <a:pt x="137932" y="362732"/>
                                  <a:pt x="139784" y="362615"/>
                                </a:cubicBezTo>
                                <a:cubicBezTo>
                                  <a:pt x="141637" y="362508"/>
                                  <a:pt x="143866" y="362401"/>
                                  <a:pt x="145236" y="362284"/>
                                </a:cubicBezTo>
                                <a:cubicBezTo>
                                  <a:pt x="146616" y="362177"/>
                                  <a:pt x="147543" y="362060"/>
                                  <a:pt x="148054" y="361953"/>
                                </a:cubicBezTo>
                                <a:cubicBezTo>
                                  <a:pt x="148256" y="361904"/>
                                  <a:pt x="148305" y="361661"/>
                                  <a:pt x="148305" y="361622"/>
                                </a:cubicBezTo>
                                <a:cubicBezTo>
                                  <a:pt x="148314" y="361525"/>
                                  <a:pt x="147938" y="361379"/>
                                  <a:pt x="148112" y="361282"/>
                                </a:cubicBezTo>
                                <a:cubicBezTo>
                                  <a:pt x="148295" y="361175"/>
                                  <a:pt x="148768" y="361058"/>
                                  <a:pt x="149463" y="360951"/>
                                </a:cubicBezTo>
                                <a:cubicBezTo>
                                  <a:pt x="150167" y="360844"/>
                                  <a:pt x="151402" y="360727"/>
                                  <a:pt x="152367" y="360620"/>
                                </a:cubicBezTo>
                                <a:cubicBezTo>
                                  <a:pt x="153332" y="360503"/>
                                  <a:pt x="154413" y="360396"/>
                                  <a:pt x="155262" y="360279"/>
                                </a:cubicBezTo>
                                <a:cubicBezTo>
                                  <a:pt x="156102" y="360172"/>
                                  <a:pt x="156854" y="360065"/>
                                  <a:pt x="157433" y="359948"/>
                                </a:cubicBezTo>
                                <a:cubicBezTo>
                                  <a:pt x="158012" y="359841"/>
                                  <a:pt x="158456" y="359734"/>
                                  <a:pt x="158717" y="359618"/>
                                </a:cubicBezTo>
                                <a:cubicBezTo>
                                  <a:pt x="158919" y="359530"/>
                                  <a:pt x="159112" y="359374"/>
                                  <a:pt x="158987" y="359287"/>
                                </a:cubicBezTo>
                                <a:cubicBezTo>
                                  <a:pt x="158823" y="359170"/>
                                  <a:pt x="158360" y="359063"/>
                                  <a:pt x="157732" y="358956"/>
                                </a:cubicBezTo>
                                <a:cubicBezTo>
                                  <a:pt x="157105" y="358839"/>
                                  <a:pt x="156024" y="358732"/>
                                  <a:pt x="155243" y="358615"/>
                                </a:cubicBezTo>
                                <a:cubicBezTo>
                                  <a:pt x="154461" y="358508"/>
                                  <a:pt x="153708" y="358391"/>
                                  <a:pt x="153052" y="358284"/>
                                </a:cubicBezTo>
                                <a:cubicBezTo>
                                  <a:pt x="152386" y="358177"/>
                                  <a:pt x="151701" y="358060"/>
                                  <a:pt x="151277" y="357953"/>
                                </a:cubicBezTo>
                                <a:cubicBezTo>
                                  <a:pt x="150881" y="357846"/>
                                  <a:pt x="150437" y="357720"/>
                                  <a:pt x="150534" y="357622"/>
                                </a:cubicBezTo>
                                <a:cubicBezTo>
                                  <a:pt x="150630" y="357515"/>
                                  <a:pt x="151209" y="357389"/>
                                  <a:pt x="151904" y="357282"/>
                                </a:cubicBezTo>
                                <a:cubicBezTo>
                                  <a:pt x="152637" y="357175"/>
                                  <a:pt x="153757" y="357068"/>
                                  <a:pt x="154944" y="356951"/>
                                </a:cubicBezTo>
                                <a:cubicBezTo>
                                  <a:pt x="156140" y="356844"/>
                                  <a:pt x="157655" y="356727"/>
                                  <a:pt x="159054" y="356620"/>
                                </a:cubicBezTo>
                                <a:cubicBezTo>
                                  <a:pt x="160444" y="356503"/>
                                  <a:pt x="161940" y="356396"/>
                                  <a:pt x="163310" y="356289"/>
                                </a:cubicBezTo>
                                <a:cubicBezTo>
                                  <a:pt x="164680" y="356172"/>
                                  <a:pt x="165964" y="356065"/>
                                  <a:pt x="167276" y="355949"/>
                                </a:cubicBezTo>
                                <a:cubicBezTo>
                                  <a:pt x="168588" y="355841"/>
                                  <a:pt x="169823" y="355734"/>
                                  <a:pt x="171184" y="355618"/>
                                </a:cubicBezTo>
                                <a:cubicBezTo>
                                  <a:pt x="172554" y="355511"/>
                                  <a:pt x="174021" y="355394"/>
                                  <a:pt x="175478" y="355287"/>
                                </a:cubicBezTo>
                                <a:cubicBezTo>
                                  <a:pt x="176935" y="355170"/>
                                  <a:pt x="178498" y="355063"/>
                                  <a:pt x="179927" y="354956"/>
                                </a:cubicBezTo>
                                <a:cubicBezTo>
                                  <a:pt x="181354" y="354839"/>
                                  <a:pt x="182715" y="354732"/>
                                  <a:pt x="184028" y="354615"/>
                                </a:cubicBezTo>
                                <a:cubicBezTo>
                                  <a:pt x="185340" y="354508"/>
                                  <a:pt x="186556" y="354401"/>
                                  <a:pt x="187771" y="354284"/>
                                </a:cubicBezTo>
                                <a:cubicBezTo>
                                  <a:pt x="188987" y="354177"/>
                                  <a:pt x="190136" y="354061"/>
                                  <a:pt x="191313" y="353953"/>
                                </a:cubicBezTo>
                                <a:cubicBezTo>
                                  <a:pt x="192500" y="353837"/>
                                  <a:pt x="193716" y="353730"/>
                                  <a:pt x="194883" y="353623"/>
                                </a:cubicBezTo>
                                <a:cubicBezTo>
                                  <a:pt x="196061" y="353506"/>
                                  <a:pt x="197180" y="353399"/>
                                  <a:pt x="198328" y="353282"/>
                                </a:cubicBezTo>
                                <a:cubicBezTo>
                                  <a:pt x="199477" y="353175"/>
                                  <a:pt x="200663" y="353068"/>
                                  <a:pt x="201792" y="352951"/>
                                </a:cubicBezTo>
                                <a:cubicBezTo>
                                  <a:pt x="202921" y="352844"/>
                                  <a:pt x="204070" y="352727"/>
                                  <a:pt x="205112" y="352620"/>
                                </a:cubicBezTo>
                                <a:cubicBezTo>
                                  <a:pt x="206164" y="352503"/>
                                  <a:pt x="207090" y="352396"/>
                                  <a:pt x="208094" y="352289"/>
                                </a:cubicBezTo>
                                <a:cubicBezTo>
                                  <a:pt x="209107" y="352173"/>
                                  <a:pt x="210197" y="352065"/>
                                  <a:pt x="211162" y="351949"/>
                                </a:cubicBezTo>
                                <a:cubicBezTo>
                                  <a:pt x="212127" y="351842"/>
                                  <a:pt x="213053" y="351735"/>
                                  <a:pt x="213864" y="351618"/>
                                </a:cubicBezTo>
                                <a:cubicBezTo>
                                  <a:pt x="214675" y="351511"/>
                                  <a:pt x="215302" y="351394"/>
                                  <a:pt x="216026" y="351287"/>
                                </a:cubicBezTo>
                                <a:cubicBezTo>
                                  <a:pt x="216739" y="351170"/>
                                  <a:pt x="217502" y="351063"/>
                                  <a:pt x="218177" y="350956"/>
                                </a:cubicBezTo>
                                <a:cubicBezTo>
                                  <a:pt x="218843" y="350839"/>
                                  <a:pt x="219567" y="350732"/>
                                  <a:pt x="220040" y="350615"/>
                                </a:cubicBezTo>
                                <a:cubicBezTo>
                                  <a:pt x="220522" y="350508"/>
                                  <a:pt x="220957" y="350401"/>
                                  <a:pt x="221053" y="350284"/>
                                </a:cubicBezTo>
                                <a:cubicBezTo>
                                  <a:pt x="221101" y="350226"/>
                                  <a:pt x="220879" y="350012"/>
                                  <a:pt x="220619" y="349954"/>
                                </a:cubicBezTo>
                                <a:cubicBezTo>
                                  <a:pt x="220117" y="349837"/>
                                  <a:pt x="219287" y="349730"/>
                                  <a:pt x="218071" y="349623"/>
                                </a:cubicBezTo>
                                <a:cubicBezTo>
                                  <a:pt x="216865" y="349506"/>
                                  <a:pt x="215205" y="349399"/>
                                  <a:pt x="213352" y="349282"/>
                                </a:cubicBezTo>
                                <a:cubicBezTo>
                                  <a:pt x="211500" y="349175"/>
                                  <a:pt x="209252" y="349068"/>
                                  <a:pt x="206955" y="348951"/>
                                </a:cubicBezTo>
                                <a:cubicBezTo>
                                  <a:pt x="204649" y="348844"/>
                                  <a:pt x="202053" y="348727"/>
                                  <a:pt x="199573" y="348620"/>
                                </a:cubicBezTo>
                                <a:cubicBezTo>
                                  <a:pt x="197093" y="348513"/>
                                  <a:pt x="194623" y="348396"/>
                                  <a:pt x="192056" y="348289"/>
                                </a:cubicBezTo>
                                <a:cubicBezTo>
                                  <a:pt x="189489" y="348173"/>
                                  <a:pt x="186961" y="348066"/>
                                  <a:pt x="184191" y="347949"/>
                                </a:cubicBezTo>
                                <a:cubicBezTo>
                                  <a:pt x="181422" y="347842"/>
                                  <a:pt x="178450" y="347735"/>
                                  <a:pt x="175459" y="347618"/>
                                </a:cubicBezTo>
                                <a:cubicBezTo>
                                  <a:pt x="172458" y="347511"/>
                                  <a:pt x="169341" y="347394"/>
                                  <a:pt x="166205" y="347287"/>
                                </a:cubicBezTo>
                                <a:cubicBezTo>
                                  <a:pt x="163069" y="347170"/>
                                  <a:pt x="159778" y="347063"/>
                                  <a:pt x="156652" y="346956"/>
                                </a:cubicBezTo>
                                <a:cubicBezTo>
                                  <a:pt x="153515" y="346839"/>
                                  <a:pt x="150312" y="346732"/>
                                  <a:pt x="147417" y="346615"/>
                                </a:cubicBezTo>
                                <a:cubicBezTo>
                                  <a:pt x="144522" y="346509"/>
                                  <a:pt x="141666" y="346401"/>
                                  <a:pt x="139292" y="346285"/>
                                </a:cubicBezTo>
                                <a:cubicBezTo>
                                  <a:pt x="136908" y="346178"/>
                                  <a:pt x="134670" y="346061"/>
                                  <a:pt x="133145" y="345954"/>
                                </a:cubicBezTo>
                                <a:cubicBezTo>
                                  <a:pt x="131630" y="345847"/>
                                  <a:pt x="130636" y="345730"/>
                                  <a:pt x="130115" y="345623"/>
                                </a:cubicBezTo>
                                <a:cubicBezTo>
                                  <a:pt x="129942" y="345584"/>
                                  <a:pt x="129932" y="345321"/>
                                  <a:pt x="129980" y="345282"/>
                                </a:cubicBezTo>
                                <a:cubicBezTo>
                                  <a:pt x="130144" y="345175"/>
                                  <a:pt x="130733" y="345068"/>
                                  <a:pt x="131071" y="344951"/>
                                </a:cubicBezTo>
                                <a:cubicBezTo>
                                  <a:pt x="131408" y="344844"/>
                                  <a:pt x="131765" y="344728"/>
                                  <a:pt x="132016" y="344620"/>
                                </a:cubicBezTo>
                                <a:cubicBezTo>
                                  <a:pt x="132267" y="344513"/>
                                  <a:pt x="132354" y="344397"/>
                                  <a:pt x="132566" y="344290"/>
                                </a:cubicBezTo>
                                <a:cubicBezTo>
                                  <a:pt x="132778" y="344173"/>
                                  <a:pt x="132933" y="344066"/>
                                  <a:pt x="133300" y="343949"/>
                                </a:cubicBezTo>
                                <a:cubicBezTo>
                                  <a:pt x="133666" y="343842"/>
                                  <a:pt x="134139" y="343735"/>
                                  <a:pt x="134776" y="343618"/>
                                </a:cubicBezTo>
                                <a:cubicBezTo>
                                  <a:pt x="135422" y="343511"/>
                                  <a:pt x="136156" y="343394"/>
                                  <a:pt x="137159" y="343287"/>
                                </a:cubicBezTo>
                                <a:cubicBezTo>
                                  <a:pt x="138153" y="343180"/>
                                  <a:pt x="139350" y="343063"/>
                                  <a:pt x="140769" y="342956"/>
                                </a:cubicBezTo>
                                <a:cubicBezTo>
                                  <a:pt x="142196" y="342840"/>
                                  <a:pt x="143914" y="342732"/>
                                  <a:pt x="145680" y="342616"/>
                                </a:cubicBezTo>
                                <a:cubicBezTo>
                                  <a:pt x="147456" y="342509"/>
                                  <a:pt x="149501" y="342402"/>
                                  <a:pt x="151402" y="342285"/>
                                </a:cubicBezTo>
                                <a:cubicBezTo>
                                  <a:pt x="153303" y="342178"/>
                                  <a:pt x="155397" y="342061"/>
                                  <a:pt x="157105" y="341954"/>
                                </a:cubicBezTo>
                                <a:cubicBezTo>
                                  <a:pt x="158813" y="341847"/>
                                  <a:pt x="160425" y="341730"/>
                                  <a:pt x="161660" y="341623"/>
                                </a:cubicBezTo>
                                <a:cubicBezTo>
                                  <a:pt x="162895" y="341506"/>
                                  <a:pt x="163696" y="341399"/>
                                  <a:pt x="164497" y="341282"/>
                                </a:cubicBezTo>
                                <a:cubicBezTo>
                                  <a:pt x="165307" y="341175"/>
                                  <a:pt x="165886" y="341068"/>
                                  <a:pt x="166504" y="340951"/>
                                </a:cubicBezTo>
                                <a:cubicBezTo>
                                  <a:pt x="167122" y="340844"/>
                                  <a:pt x="167778" y="340728"/>
                                  <a:pt x="168202" y="340621"/>
                                </a:cubicBezTo>
                                <a:cubicBezTo>
                                  <a:pt x="168627" y="340514"/>
                                  <a:pt x="168829" y="340397"/>
                                  <a:pt x="169051" y="340290"/>
                                </a:cubicBezTo>
                                <a:cubicBezTo>
                                  <a:pt x="169264" y="340173"/>
                                  <a:pt x="169360" y="340066"/>
                                  <a:pt x="169505" y="339949"/>
                                </a:cubicBezTo>
                                <a:cubicBezTo>
                                  <a:pt x="169650" y="339842"/>
                                  <a:pt x="169843" y="339735"/>
                                  <a:pt x="169910" y="339618"/>
                                </a:cubicBezTo>
                                <a:cubicBezTo>
                                  <a:pt x="169978" y="339511"/>
                                  <a:pt x="169958" y="339394"/>
                                  <a:pt x="169930" y="339287"/>
                                </a:cubicBezTo>
                                <a:cubicBezTo>
                                  <a:pt x="169910" y="339180"/>
                                  <a:pt x="169814" y="339063"/>
                                  <a:pt x="169775" y="338956"/>
                                </a:cubicBezTo>
                                <a:cubicBezTo>
                                  <a:pt x="169737" y="338840"/>
                                  <a:pt x="169746" y="338733"/>
                                  <a:pt x="169698" y="338625"/>
                                </a:cubicBezTo>
                                <a:cubicBezTo>
                                  <a:pt x="169650" y="338519"/>
                                  <a:pt x="169650" y="338392"/>
                                  <a:pt x="169476" y="338285"/>
                                </a:cubicBezTo>
                                <a:cubicBezTo>
                                  <a:pt x="169273" y="338178"/>
                                  <a:pt x="168994" y="338061"/>
                                  <a:pt x="168530" y="337954"/>
                                </a:cubicBezTo>
                                <a:cubicBezTo>
                                  <a:pt x="168067" y="337847"/>
                                  <a:pt x="167527" y="337730"/>
                                  <a:pt x="166687" y="337623"/>
                                </a:cubicBezTo>
                                <a:cubicBezTo>
                                  <a:pt x="165848" y="337506"/>
                                  <a:pt x="164805" y="337399"/>
                                  <a:pt x="163513" y="337283"/>
                                </a:cubicBezTo>
                                <a:cubicBezTo>
                                  <a:pt x="162229" y="337175"/>
                                  <a:pt x="160492" y="337068"/>
                                  <a:pt x="158967" y="336952"/>
                                </a:cubicBezTo>
                                <a:cubicBezTo>
                                  <a:pt x="157452" y="336845"/>
                                  <a:pt x="155744" y="336728"/>
                                  <a:pt x="154384" y="336621"/>
                                </a:cubicBezTo>
                                <a:cubicBezTo>
                                  <a:pt x="153033" y="336514"/>
                                  <a:pt x="151740" y="336397"/>
                                  <a:pt x="150862" y="336290"/>
                                </a:cubicBezTo>
                                <a:cubicBezTo>
                                  <a:pt x="149974" y="336173"/>
                                  <a:pt x="149318" y="336066"/>
                                  <a:pt x="149096" y="335959"/>
                                </a:cubicBezTo>
                                <a:cubicBezTo>
                                  <a:pt x="148864" y="335842"/>
                                  <a:pt x="149250" y="335735"/>
                                  <a:pt x="149482" y="335618"/>
                                </a:cubicBezTo>
                                <a:cubicBezTo>
                                  <a:pt x="149723" y="335511"/>
                                  <a:pt x="150302" y="335394"/>
                                  <a:pt x="150505" y="335287"/>
                                </a:cubicBezTo>
                                <a:cubicBezTo>
                                  <a:pt x="150669" y="335200"/>
                                  <a:pt x="150669" y="335044"/>
                                  <a:pt x="150688" y="334957"/>
                                </a:cubicBezTo>
                                <a:cubicBezTo>
                                  <a:pt x="150717" y="334840"/>
                                  <a:pt x="150611" y="334733"/>
                                  <a:pt x="150659" y="334626"/>
                                </a:cubicBezTo>
                                <a:cubicBezTo>
                                  <a:pt x="150707" y="334509"/>
                                  <a:pt x="150814" y="334402"/>
                                  <a:pt x="150968" y="334285"/>
                                </a:cubicBezTo>
                                <a:cubicBezTo>
                                  <a:pt x="151122" y="334178"/>
                                  <a:pt x="151344" y="334061"/>
                                  <a:pt x="151576" y="333954"/>
                                </a:cubicBezTo>
                                <a:cubicBezTo>
                                  <a:pt x="151798" y="333847"/>
                                  <a:pt x="152126" y="333730"/>
                                  <a:pt x="152338" y="333623"/>
                                </a:cubicBezTo>
                                <a:cubicBezTo>
                                  <a:pt x="152560" y="333506"/>
                                  <a:pt x="152705" y="333399"/>
                                  <a:pt x="152869" y="333292"/>
                                </a:cubicBezTo>
                                <a:cubicBezTo>
                                  <a:pt x="153043" y="333176"/>
                                  <a:pt x="153168" y="333069"/>
                                  <a:pt x="153361" y="332952"/>
                                </a:cubicBezTo>
                                <a:cubicBezTo>
                                  <a:pt x="153545" y="332845"/>
                                  <a:pt x="153786" y="332728"/>
                                  <a:pt x="153998" y="332621"/>
                                </a:cubicBezTo>
                                <a:cubicBezTo>
                                  <a:pt x="154201" y="332514"/>
                                  <a:pt x="154365" y="332397"/>
                                  <a:pt x="154625" y="332290"/>
                                </a:cubicBezTo>
                                <a:cubicBezTo>
                                  <a:pt x="154895" y="332173"/>
                                  <a:pt x="155262" y="332066"/>
                                  <a:pt x="155580" y="331959"/>
                                </a:cubicBezTo>
                                <a:cubicBezTo>
                                  <a:pt x="155889" y="331842"/>
                                  <a:pt x="156246" y="331735"/>
                                  <a:pt x="156526" y="331619"/>
                                </a:cubicBezTo>
                                <a:cubicBezTo>
                                  <a:pt x="156796" y="331511"/>
                                  <a:pt x="156970" y="331404"/>
                                  <a:pt x="157250" y="331288"/>
                                </a:cubicBezTo>
                                <a:cubicBezTo>
                                  <a:pt x="157530" y="331181"/>
                                  <a:pt x="157838" y="331064"/>
                                  <a:pt x="158195" y="330957"/>
                                </a:cubicBezTo>
                                <a:cubicBezTo>
                                  <a:pt x="158562" y="330840"/>
                                  <a:pt x="158987" y="330733"/>
                                  <a:pt x="159411" y="330626"/>
                                </a:cubicBezTo>
                                <a:cubicBezTo>
                                  <a:pt x="159826" y="330509"/>
                                  <a:pt x="160203" y="330402"/>
                                  <a:pt x="160724" y="330285"/>
                                </a:cubicBezTo>
                                <a:cubicBezTo>
                                  <a:pt x="161235" y="330178"/>
                                  <a:pt x="161795" y="330061"/>
                                  <a:pt x="162518" y="329954"/>
                                </a:cubicBezTo>
                                <a:cubicBezTo>
                                  <a:pt x="163242" y="329847"/>
                                  <a:pt x="164120" y="329730"/>
                                  <a:pt x="165037" y="329623"/>
                                </a:cubicBezTo>
                                <a:cubicBezTo>
                                  <a:pt x="165964" y="329507"/>
                                  <a:pt x="167006" y="329400"/>
                                  <a:pt x="168077" y="329293"/>
                                </a:cubicBezTo>
                                <a:cubicBezTo>
                                  <a:pt x="169138" y="329176"/>
                                  <a:pt x="170316" y="329069"/>
                                  <a:pt x="171435" y="328952"/>
                                </a:cubicBezTo>
                                <a:cubicBezTo>
                                  <a:pt x="172545" y="328845"/>
                                  <a:pt x="173703" y="328738"/>
                                  <a:pt x="174745" y="328621"/>
                                </a:cubicBezTo>
                                <a:cubicBezTo>
                                  <a:pt x="175796" y="328514"/>
                                  <a:pt x="176838" y="328397"/>
                                  <a:pt x="177717" y="328290"/>
                                </a:cubicBezTo>
                                <a:cubicBezTo>
                                  <a:pt x="178595" y="328173"/>
                                  <a:pt x="179376" y="328066"/>
                                  <a:pt x="180032" y="327959"/>
                                </a:cubicBezTo>
                                <a:cubicBezTo>
                                  <a:pt x="180679" y="327842"/>
                                  <a:pt x="181229" y="327735"/>
                                  <a:pt x="181615" y="327619"/>
                                </a:cubicBezTo>
                                <a:cubicBezTo>
                                  <a:pt x="182011" y="327512"/>
                                  <a:pt x="182310" y="327395"/>
                                  <a:pt x="182368" y="327288"/>
                                </a:cubicBezTo>
                                <a:cubicBezTo>
                                  <a:pt x="182435" y="327181"/>
                                  <a:pt x="182213" y="327064"/>
                                  <a:pt x="181992" y="326957"/>
                                </a:cubicBezTo>
                                <a:cubicBezTo>
                                  <a:pt x="181770" y="326840"/>
                                  <a:pt x="181413" y="326733"/>
                                  <a:pt x="181046" y="326626"/>
                                </a:cubicBezTo>
                                <a:cubicBezTo>
                                  <a:pt x="180670" y="326509"/>
                                  <a:pt x="180284" y="326402"/>
                                  <a:pt x="179782" y="326285"/>
                                </a:cubicBezTo>
                                <a:cubicBezTo>
                                  <a:pt x="179270" y="326178"/>
                                  <a:pt x="178595" y="326071"/>
                                  <a:pt x="177997" y="325954"/>
                                </a:cubicBezTo>
                                <a:cubicBezTo>
                                  <a:pt x="177398" y="325847"/>
                                  <a:pt x="176761" y="325731"/>
                                  <a:pt x="176182" y="325624"/>
                                </a:cubicBezTo>
                                <a:cubicBezTo>
                                  <a:pt x="175603" y="325507"/>
                                  <a:pt x="175082" y="325400"/>
                                  <a:pt x="174503" y="325293"/>
                                </a:cubicBezTo>
                                <a:cubicBezTo>
                                  <a:pt x="173915" y="325176"/>
                                  <a:pt x="173297" y="325069"/>
                                  <a:pt x="172670" y="324952"/>
                                </a:cubicBezTo>
                                <a:cubicBezTo>
                                  <a:pt x="172043" y="324845"/>
                                  <a:pt x="171367" y="324738"/>
                                  <a:pt x="170740" y="324621"/>
                                </a:cubicBezTo>
                                <a:cubicBezTo>
                                  <a:pt x="170113" y="324514"/>
                                  <a:pt x="169514" y="324397"/>
                                  <a:pt x="168887" y="324290"/>
                                </a:cubicBezTo>
                                <a:cubicBezTo>
                                  <a:pt x="168251" y="324173"/>
                                  <a:pt x="167585" y="324066"/>
                                  <a:pt x="166948" y="323959"/>
                                </a:cubicBezTo>
                                <a:cubicBezTo>
                                  <a:pt x="166311" y="323843"/>
                                  <a:pt x="165626" y="323735"/>
                                  <a:pt x="165066" y="323619"/>
                                </a:cubicBezTo>
                                <a:cubicBezTo>
                                  <a:pt x="164497" y="323512"/>
                                  <a:pt x="163947" y="323405"/>
                                  <a:pt x="163551" y="323288"/>
                                </a:cubicBezTo>
                                <a:cubicBezTo>
                                  <a:pt x="163165" y="323181"/>
                                  <a:pt x="162692" y="323064"/>
                                  <a:pt x="162711" y="322957"/>
                                </a:cubicBezTo>
                                <a:cubicBezTo>
                                  <a:pt x="162731" y="322879"/>
                                  <a:pt x="163165" y="322704"/>
                                  <a:pt x="163667" y="322626"/>
                                </a:cubicBezTo>
                                <a:cubicBezTo>
                                  <a:pt x="164371" y="322509"/>
                                  <a:pt x="165693" y="322402"/>
                                  <a:pt x="166977" y="322285"/>
                                </a:cubicBezTo>
                                <a:cubicBezTo>
                                  <a:pt x="168260" y="322178"/>
                                  <a:pt x="169978" y="322071"/>
                                  <a:pt x="171348" y="321955"/>
                                </a:cubicBezTo>
                                <a:cubicBezTo>
                                  <a:pt x="172728" y="321848"/>
                                  <a:pt x="174050" y="321731"/>
                                  <a:pt x="175208" y="321624"/>
                                </a:cubicBezTo>
                                <a:cubicBezTo>
                                  <a:pt x="176366" y="321517"/>
                                  <a:pt x="177331" y="321400"/>
                                  <a:pt x="178286" y="321293"/>
                                </a:cubicBezTo>
                                <a:cubicBezTo>
                                  <a:pt x="179251" y="321176"/>
                                  <a:pt x="180129" y="321069"/>
                                  <a:pt x="180978" y="320952"/>
                                </a:cubicBezTo>
                                <a:cubicBezTo>
                                  <a:pt x="181827" y="320845"/>
                                  <a:pt x="182657" y="320738"/>
                                  <a:pt x="183410" y="320621"/>
                                </a:cubicBezTo>
                                <a:cubicBezTo>
                                  <a:pt x="184153" y="320514"/>
                                  <a:pt x="184838" y="320398"/>
                                  <a:pt x="185484" y="320290"/>
                                </a:cubicBezTo>
                                <a:cubicBezTo>
                                  <a:pt x="186122" y="320174"/>
                                  <a:pt x="186672" y="320067"/>
                                  <a:pt x="187260" y="319960"/>
                                </a:cubicBezTo>
                                <a:cubicBezTo>
                                  <a:pt x="187849" y="319843"/>
                                  <a:pt x="188476" y="319736"/>
                                  <a:pt x="189026" y="319619"/>
                                </a:cubicBezTo>
                                <a:cubicBezTo>
                                  <a:pt x="189586" y="319512"/>
                                  <a:pt x="190097" y="319405"/>
                                  <a:pt x="190579" y="319288"/>
                                </a:cubicBezTo>
                                <a:cubicBezTo>
                                  <a:pt x="191072" y="319181"/>
                                  <a:pt x="191477" y="319064"/>
                                  <a:pt x="191960" y="318957"/>
                                </a:cubicBezTo>
                                <a:cubicBezTo>
                                  <a:pt x="192442" y="318850"/>
                                  <a:pt x="192992" y="318733"/>
                                  <a:pt x="193484" y="318626"/>
                                </a:cubicBezTo>
                                <a:cubicBezTo>
                                  <a:pt x="193966" y="318509"/>
                                  <a:pt x="194411" y="318402"/>
                                  <a:pt x="194883" y="318286"/>
                                </a:cubicBezTo>
                                <a:cubicBezTo>
                                  <a:pt x="195347" y="318179"/>
                                  <a:pt x="195810" y="318071"/>
                                  <a:pt x="196302" y="317955"/>
                                </a:cubicBezTo>
                                <a:cubicBezTo>
                                  <a:pt x="196784" y="317848"/>
                                  <a:pt x="197363" y="317731"/>
                                  <a:pt x="197778" y="317624"/>
                                </a:cubicBezTo>
                                <a:cubicBezTo>
                                  <a:pt x="198193" y="317517"/>
                                  <a:pt x="198541" y="317400"/>
                                  <a:pt x="198811" y="317293"/>
                                </a:cubicBezTo>
                                <a:cubicBezTo>
                                  <a:pt x="199081" y="317176"/>
                                  <a:pt x="199303" y="317069"/>
                                  <a:pt x="199390" y="316952"/>
                                </a:cubicBezTo>
                                <a:cubicBezTo>
                                  <a:pt x="199438" y="316884"/>
                                  <a:pt x="199457" y="316699"/>
                                  <a:pt x="199303" y="316621"/>
                                </a:cubicBezTo>
                                <a:cubicBezTo>
                                  <a:pt x="199062" y="316514"/>
                                  <a:pt x="198550" y="316398"/>
                                  <a:pt x="197923" y="316291"/>
                                </a:cubicBezTo>
                                <a:cubicBezTo>
                                  <a:pt x="197305" y="316183"/>
                                  <a:pt x="196456" y="316067"/>
                                  <a:pt x="195578" y="315960"/>
                                </a:cubicBezTo>
                                <a:cubicBezTo>
                                  <a:pt x="194700" y="315843"/>
                                  <a:pt x="193754" y="315736"/>
                                  <a:pt x="192644" y="315619"/>
                                </a:cubicBezTo>
                                <a:cubicBezTo>
                                  <a:pt x="191545" y="315512"/>
                                  <a:pt x="190348" y="315405"/>
                                  <a:pt x="188968" y="315288"/>
                                </a:cubicBezTo>
                                <a:cubicBezTo>
                                  <a:pt x="187588" y="315181"/>
                                  <a:pt x="186054" y="315064"/>
                                  <a:pt x="184355" y="314957"/>
                                </a:cubicBezTo>
                                <a:cubicBezTo>
                                  <a:pt x="182657" y="314850"/>
                                  <a:pt x="180698" y="314733"/>
                                  <a:pt x="178778" y="314626"/>
                                </a:cubicBezTo>
                                <a:cubicBezTo>
                                  <a:pt x="176858" y="314510"/>
                                  <a:pt x="174812" y="314403"/>
                                  <a:pt x="172815" y="314286"/>
                                </a:cubicBezTo>
                                <a:cubicBezTo>
                                  <a:pt x="170817" y="314179"/>
                                  <a:pt x="168829" y="314072"/>
                                  <a:pt x="166822" y="313955"/>
                                </a:cubicBezTo>
                                <a:cubicBezTo>
                                  <a:pt x="164815" y="313848"/>
                                  <a:pt x="162634" y="313731"/>
                                  <a:pt x="160782" y="313624"/>
                                </a:cubicBezTo>
                                <a:cubicBezTo>
                                  <a:pt x="158929" y="313517"/>
                                  <a:pt x="156941" y="313400"/>
                                  <a:pt x="155696" y="313293"/>
                                </a:cubicBezTo>
                                <a:cubicBezTo>
                                  <a:pt x="154481" y="313186"/>
                                  <a:pt x="153400" y="313069"/>
                                  <a:pt x="153284" y="312952"/>
                                </a:cubicBezTo>
                                <a:cubicBezTo>
                                  <a:pt x="153207" y="312884"/>
                                  <a:pt x="154114" y="312699"/>
                                  <a:pt x="154973" y="312622"/>
                                </a:cubicBezTo>
                                <a:cubicBezTo>
                                  <a:pt x="156256" y="312514"/>
                                  <a:pt x="158572" y="312407"/>
                                  <a:pt x="160984" y="312291"/>
                                </a:cubicBezTo>
                                <a:cubicBezTo>
                                  <a:pt x="163406" y="312184"/>
                                  <a:pt x="166803" y="312067"/>
                                  <a:pt x="169476" y="311960"/>
                                </a:cubicBezTo>
                                <a:cubicBezTo>
                                  <a:pt x="172158" y="311843"/>
                                  <a:pt x="175102" y="311736"/>
                                  <a:pt x="177061" y="311629"/>
                                </a:cubicBezTo>
                                <a:cubicBezTo>
                                  <a:pt x="179029" y="311512"/>
                                  <a:pt x="180409" y="311405"/>
                                  <a:pt x="181268" y="311288"/>
                                </a:cubicBezTo>
                                <a:cubicBezTo>
                                  <a:pt x="181760" y="311230"/>
                                  <a:pt x="182185" y="311026"/>
                                  <a:pt x="182204" y="310957"/>
                                </a:cubicBezTo>
                                <a:cubicBezTo>
                                  <a:pt x="182252" y="310850"/>
                                  <a:pt x="181740" y="310734"/>
                                  <a:pt x="181557" y="310627"/>
                                </a:cubicBezTo>
                                <a:cubicBezTo>
                                  <a:pt x="181374" y="310510"/>
                                  <a:pt x="181181" y="310403"/>
                                  <a:pt x="181123" y="310286"/>
                                </a:cubicBezTo>
                                <a:cubicBezTo>
                                  <a:pt x="181065" y="310179"/>
                                  <a:pt x="181297" y="310072"/>
                                  <a:pt x="181190" y="309955"/>
                                </a:cubicBezTo>
                                <a:cubicBezTo>
                                  <a:pt x="181104" y="309867"/>
                                  <a:pt x="180872" y="309712"/>
                                  <a:pt x="180505" y="309624"/>
                                </a:cubicBezTo>
                                <a:cubicBezTo>
                                  <a:pt x="180052" y="309517"/>
                                  <a:pt x="179348" y="309400"/>
                                  <a:pt x="178460" y="309293"/>
                                </a:cubicBezTo>
                                <a:cubicBezTo>
                                  <a:pt x="177562" y="309176"/>
                                  <a:pt x="176462" y="309069"/>
                                  <a:pt x="175140" y="308962"/>
                                </a:cubicBezTo>
                                <a:cubicBezTo>
                                  <a:pt x="173828" y="308846"/>
                                  <a:pt x="172265" y="308739"/>
                                  <a:pt x="170557" y="308622"/>
                                </a:cubicBezTo>
                                <a:cubicBezTo>
                                  <a:pt x="168849" y="308515"/>
                                  <a:pt x="166841" y="308408"/>
                                  <a:pt x="164892" y="308291"/>
                                </a:cubicBezTo>
                                <a:cubicBezTo>
                                  <a:pt x="162943" y="308184"/>
                                  <a:pt x="160801" y="308067"/>
                                  <a:pt x="158871" y="307960"/>
                                </a:cubicBezTo>
                                <a:cubicBezTo>
                                  <a:pt x="156941" y="307843"/>
                                  <a:pt x="154992" y="307736"/>
                                  <a:pt x="153322" y="307629"/>
                                </a:cubicBezTo>
                                <a:cubicBezTo>
                                  <a:pt x="151643" y="307512"/>
                                  <a:pt x="150099" y="307405"/>
                                  <a:pt x="148816" y="307288"/>
                                </a:cubicBezTo>
                                <a:cubicBezTo>
                                  <a:pt x="147543" y="307181"/>
                                  <a:pt x="146500" y="307074"/>
                                  <a:pt x="145642" y="306958"/>
                                </a:cubicBezTo>
                                <a:cubicBezTo>
                                  <a:pt x="144773" y="306850"/>
                                  <a:pt x="144223" y="306734"/>
                                  <a:pt x="143644" y="306627"/>
                                </a:cubicBezTo>
                                <a:cubicBezTo>
                                  <a:pt x="143065" y="306510"/>
                                  <a:pt x="142650" y="306403"/>
                                  <a:pt x="142139" y="306296"/>
                                </a:cubicBezTo>
                                <a:cubicBezTo>
                                  <a:pt x="141627" y="306179"/>
                                  <a:pt x="141010" y="306072"/>
                                  <a:pt x="140595" y="305955"/>
                                </a:cubicBezTo>
                                <a:cubicBezTo>
                                  <a:pt x="140190" y="305848"/>
                                  <a:pt x="139745" y="305741"/>
                                  <a:pt x="139688" y="305624"/>
                                </a:cubicBezTo>
                                <a:cubicBezTo>
                                  <a:pt x="139649" y="305537"/>
                                  <a:pt x="139948" y="305381"/>
                                  <a:pt x="140276" y="305293"/>
                                </a:cubicBezTo>
                                <a:cubicBezTo>
                                  <a:pt x="140710" y="305177"/>
                                  <a:pt x="141367" y="305070"/>
                                  <a:pt x="142293" y="304963"/>
                                </a:cubicBezTo>
                                <a:cubicBezTo>
                                  <a:pt x="143219" y="304846"/>
                                  <a:pt x="144358" y="304739"/>
                                  <a:pt x="145844" y="304622"/>
                                </a:cubicBezTo>
                                <a:cubicBezTo>
                                  <a:pt x="147320" y="304515"/>
                                  <a:pt x="149173" y="304408"/>
                                  <a:pt x="151171" y="304291"/>
                                </a:cubicBezTo>
                                <a:cubicBezTo>
                                  <a:pt x="153168" y="304184"/>
                                  <a:pt x="155619" y="304067"/>
                                  <a:pt x="157800" y="303960"/>
                                </a:cubicBezTo>
                                <a:cubicBezTo>
                                  <a:pt x="159981" y="303843"/>
                                  <a:pt x="162605" y="303736"/>
                                  <a:pt x="164265" y="303629"/>
                                </a:cubicBezTo>
                                <a:cubicBezTo>
                                  <a:pt x="165915" y="303512"/>
                                  <a:pt x="167227" y="303405"/>
                                  <a:pt x="167720" y="303289"/>
                                </a:cubicBezTo>
                                <a:cubicBezTo>
                                  <a:pt x="168019" y="303220"/>
                                  <a:pt x="167411" y="303026"/>
                                  <a:pt x="167199" y="302958"/>
                                </a:cubicBezTo>
                                <a:cubicBezTo>
                                  <a:pt x="166861" y="302851"/>
                                  <a:pt x="165954" y="302734"/>
                                  <a:pt x="165693" y="302627"/>
                                </a:cubicBezTo>
                                <a:cubicBezTo>
                                  <a:pt x="165539" y="302559"/>
                                  <a:pt x="165510" y="302364"/>
                                  <a:pt x="165655" y="302296"/>
                                </a:cubicBezTo>
                                <a:cubicBezTo>
                                  <a:pt x="165896" y="302179"/>
                                  <a:pt x="166456" y="302072"/>
                                  <a:pt x="167170" y="301955"/>
                                </a:cubicBezTo>
                                <a:cubicBezTo>
                                  <a:pt x="167884" y="301848"/>
                                  <a:pt x="168858" y="301741"/>
                                  <a:pt x="169939" y="301624"/>
                                </a:cubicBezTo>
                                <a:cubicBezTo>
                                  <a:pt x="171020" y="301517"/>
                                  <a:pt x="172265" y="301401"/>
                                  <a:pt x="173635" y="301294"/>
                                </a:cubicBezTo>
                                <a:cubicBezTo>
                                  <a:pt x="175005" y="301177"/>
                                  <a:pt x="176617" y="301070"/>
                                  <a:pt x="178170" y="300963"/>
                                </a:cubicBezTo>
                                <a:cubicBezTo>
                                  <a:pt x="179724" y="300846"/>
                                  <a:pt x="181384" y="300739"/>
                                  <a:pt x="182937" y="300622"/>
                                </a:cubicBezTo>
                                <a:cubicBezTo>
                                  <a:pt x="184491" y="300515"/>
                                  <a:pt x="185938" y="300408"/>
                                  <a:pt x="187492" y="300291"/>
                                </a:cubicBezTo>
                                <a:cubicBezTo>
                                  <a:pt x="189045" y="300184"/>
                                  <a:pt x="190618" y="300067"/>
                                  <a:pt x="192239" y="299960"/>
                                </a:cubicBezTo>
                                <a:cubicBezTo>
                                  <a:pt x="193851" y="299844"/>
                                  <a:pt x="195549" y="299736"/>
                                  <a:pt x="197199" y="299629"/>
                                </a:cubicBezTo>
                                <a:cubicBezTo>
                                  <a:pt x="198839" y="299513"/>
                                  <a:pt x="200470" y="299406"/>
                                  <a:pt x="202111" y="299289"/>
                                </a:cubicBezTo>
                                <a:cubicBezTo>
                                  <a:pt x="203751" y="299182"/>
                                  <a:pt x="205430" y="299075"/>
                                  <a:pt x="207042" y="298958"/>
                                </a:cubicBezTo>
                                <a:cubicBezTo>
                                  <a:pt x="208653" y="298851"/>
                                  <a:pt x="210400" y="298734"/>
                                  <a:pt x="211789" y="298627"/>
                                </a:cubicBezTo>
                                <a:cubicBezTo>
                                  <a:pt x="213179" y="298520"/>
                                  <a:pt x="214511" y="298403"/>
                                  <a:pt x="215379" y="298296"/>
                                </a:cubicBezTo>
                                <a:cubicBezTo>
                                  <a:pt x="216170" y="298189"/>
                                  <a:pt x="216730" y="298062"/>
                                  <a:pt x="216942" y="297955"/>
                                </a:cubicBezTo>
                                <a:cubicBezTo>
                                  <a:pt x="217116" y="297878"/>
                                  <a:pt x="216914" y="297712"/>
                                  <a:pt x="216739" y="297625"/>
                                </a:cubicBezTo>
                                <a:cubicBezTo>
                                  <a:pt x="216518" y="297518"/>
                                  <a:pt x="215910" y="297401"/>
                                  <a:pt x="215591" y="297294"/>
                                </a:cubicBezTo>
                                <a:cubicBezTo>
                                  <a:pt x="215273" y="297177"/>
                                  <a:pt x="214983" y="297070"/>
                                  <a:pt x="214848" y="296963"/>
                                </a:cubicBezTo>
                                <a:cubicBezTo>
                                  <a:pt x="214704" y="296856"/>
                                  <a:pt x="214858" y="296729"/>
                                  <a:pt x="214752" y="296622"/>
                                </a:cubicBezTo>
                                <a:cubicBezTo>
                                  <a:pt x="214636" y="296515"/>
                                  <a:pt x="214433" y="296408"/>
                                  <a:pt x="214173" y="296291"/>
                                </a:cubicBezTo>
                                <a:cubicBezTo>
                                  <a:pt x="213912" y="296184"/>
                                  <a:pt x="213488" y="296067"/>
                                  <a:pt x="213189" y="295960"/>
                                </a:cubicBezTo>
                                <a:cubicBezTo>
                                  <a:pt x="212880" y="295853"/>
                                  <a:pt x="212658" y="295737"/>
                                  <a:pt x="212368" y="295629"/>
                                </a:cubicBezTo>
                                <a:cubicBezTo>
                                  <a:pt x="212069" y="295513"/>
                                  <a:pt x="211732" y="295406"/>
                                  <a:pt x="211423" y="295289"/>
                                </a:cubicBezTo>
                                <a:cubicBezTo>
                                  <a:pt x="211114" y="295182"/>
                                  <a:pt x="210776" y="295075"/>
                                  <a:pt x="210515" y="294958"/>
                                </a:cubicBezTo>
                                <a:cubicBezTo>
                                  <a:pt x="210255" y="294851"/>
                                  <a:pt x="210091" y="294734"/>
                                  <a:pt x="209840" y="294627"/>
                                </a:cubicBezTo>
                                <a:cubicBezTo>
                                  <a:pt x="209579" y="294520"/>
                                  <a:pt x="209261" y="294403"/>
                                  <a:pt x="208962" y="294296"/>
                                </a:cubicBezTo>
                                <a:cubicBezTo>
                                  <a:pt x="208663" y="294179"/>
                                  <a:pt x="208402" y="294072"/>
                                  <a:pt x="208036" y="293956"/>
                                </a:cubicBezTo>
                                <a:cubicBezTo>
                                  <a:pt x="207669" y="293849"/>
                                  <a:pt x="207321" y="293741"/>
                                  <a:pt x="206771" y="293625"/>
                                </a:cubicBezTo>
                                <a:cubicBezTo>
                                  <a:pt x="206222" y="293518"/>
                                  <a:pt x="205527" y="293401"/>
                                  <a:pt x="204726" y="293294"/>
                                </a:cubicBezTo>
                                <a:cubicBezTo>
                                  <a:pt x="203915" y="293187"/>
                                  <a:pt x="202998" y="293070"/>
                                  <a:pt x="201918" y="292963"/>
                                </a:cubicBezTo>
                                <a:cubicBezTo>
                                  <a:pt x="200847" y="292846"/>
                                  <a:pt x="199641" y="292739"/>
                                  <a:pt x="198261" y="292622"/>
                                </a:cubicBezTo>
                                <a:cubicBezTo>
                                  <a:pt x="196890" y="292515"/>
                                  <a:pt x="195327" y="292408"/>
                                  <a:pt x="193687" y="292291"/>
                                </a:cubicBezTo>
                                <a:cubicBezTo>
                                  <a:pt x="192046" y="292184"/>
                                  <a:pt x="190232" y="292068"/>
                                  <a:pt x="188437" y="291960"/>
                                </a:cubicBezTo>
                                <a:cubicBezTo>
                                  <a:pt x="186642" y="291854"/>
                                  <a:pt x="184800" y="291737"/>
                                  <a:pt x="182908" y="291630"/>
                                </a:cubicBezTo>
                                <a:cubicBezTo>
                                  <a:pt x="181017" y="291513"/>
                                  <a:pt x="179000" y="291406"/>
                                  <a:pt x="177090" y="291299"/>
                                </a:cubicBezTo>
                                <a:cubicBezTo>
                                  <a:pt x="175169" y="291182"/>
                                  <a:pt x="173114" y="291075"/>
                                  <a:pt x="171425" y="290958"/>
                                </a:cubicBezTo>
                                <a:cubicBezTo>
                                  <a:pt x="169746" y="290851"/>
                                  <a:pt x="168135" y="290734"/>
                                  <a:pt x="167006" y="290627"/>
                                </a:cubicBezTo>
                                <a:cubicBezTo>
                                  <a:pt x="165877" y="290520"/>
                                  <a:pt x="165162" y="290403"/>
                                  <a:pt x="164632" y="290296"/>
                                </a:cubicBezTo>
                                <a:cubicBezTo>
                                  <a:pt x="164226" y="290209"/>
                                  <a:pt x="164005" y="290043"/>
                                  <a:pt x="163860" y="289956"/>
                                </a:cubicBezTo>
                                <a:cubicBezTo>
                                  <a:pt x="163676" y="289849"/>
                                  <a:pt x="163638" y="289742"/>
                                  <a:pt x="163551" y="289625"/>
                                </a:cubicBezTo>
                                <a:cubicBezTo>
                                  <a:pt x="163454" y="289518"/>
                                  <a:pt x="163397" y="289401"/>
                                  <a:pt x="163300" y="289294"/>
                                </a:cubicBezTo>
                                <a:cubicBezTo>
                                  <a:pt x="163204" y="289187"/>
                                  <a:pt x="163069" y="289070"/>
                                  <a:pt x="162972" y="288963"/>
                                </a:cubicBezTo>
                                <a:cubicBezTo>
                                  <a:pt x="162885" y="288846"/>
                                  <a:pt x="162818" y="288739"/>
                                  <a:pt x="162760" y="288632"/>
                                </a:cubicBezTo>
                                <a:cubicBezTo>
                                  <a:pt x="162702" y="288515"/>
                                  <a:pt x="162683" y="288408"/>
                                  <a:pt x="162625" y="288292"/>
                                </a:cubicBezTo>
                                <a:cubicBezTo>
                                  <a:pt x="162557" y="288185"/>
                                  <a:pt x="162490" y="288068"/>
                                  <a:pt x="162374" y="287961"/>
                                </a:cubicBezTo>
                                <a:cubicBezTo>
                                  <a:pt x="162258" y="287854"/>
                                  <a:pt x="162123" y="287737"/>
                                  <a:pt x="161930" y="287630"/>
                                </a:cubicBezTo>
                                <a:cubicBezTo>
                                  <a:pt x="161737" y="287513"/>
                                  <a:pt x="161448" y="287406"/>
                                  <a:pt x="161197" y="287289"/>
                                </a:cubicBezTo>
                                <a:cubicBezTo>
                                  <a:pt x="160955" y="287182"/>
                                  <a:pt x="160705" y="287075"/>
                                  <a:pt x="160444" y="286958"/>
                                </a:cubicBezTo>
                                <a:cubicBezTo>
                                  <a:pt x="160174" y="286851"/>
                                  <a:pt x="159923" y="286744"/>
                                  <a:pt x="159614" y="286627"/>
                                </a:cubicBezTo>
                                <a:cubicBezTo>
                                  <a:pt x="159296" y="286520"/>
                                  <a:pt x="158948" y="286404"/>
                                  <a:pt x="158572" y="286296"/>
                                </a:cubicBezTo>
                                <a:cubicBezTo>
                                  <a:pt x="158195" y="286180"/>
                                  <a:pt x="157838" y="286073"/>
                                  <a:pt x="157346" y="285966"/>
                                </a:cubicBezTo>
                                <a:cubicBezTo>
                                  <a:pt x="156854" y="285849"/>
                                  <a:pt x="156314" y="285742"/>
                                  <a:pt x="155629" y="285625"/>
                                </a:cubicBezTo>
                                <a:cubicBezTo>
                                  <a:pt x="154934" y="285518"/>
                                  <a:pt x="154152" y="285401"/>
                                  <a:pt x="153197" y="285294"/>
                                </a:cubicBezTo>
                                <a:cubicBezTo>
                                  <a:pt x="152232" y="285187"/>
                                  <a:pt x="151122" y="285070"/>
                                  <a:pt x="149878" y="284963"/>
                                </a:cubicBezTo>
                                <a:cubicBezTo>
                                  <a:pt x="148633" y="284846"/>
                                  <a:pt x="147118" y="284739"/>
                                  <a:pt x="145709" y="284632"/>
                                </a:cubicBezTo>
                                <a:cubicBezTo>
                                  <a:pt x="144300" y="284516"/>
                                  <a:pt x="142834" y="284408"/>
                                  <a:pt x="141415" y="284292"/>
                                </a:cubicBezTo>
                                <a:cubicBezTo>
                                  <a:pt x="139997" y="284185"/>
                                  <a:pt x="138626" y="284078"/>
                                  <a:pt x="137189" y="283961"/>
                                </a:cubicBezTo>
                                <a:cubicBezTo>
                                  <a:pt x="135741" y="283854"/>
                                  <a:pt x="134216" y="283737"/>
                                  <a:pt x="132788" y="283630"/>
                                </a:cubicBezTo>
                                <a:cubicBezTo>
                                  <a:pt x="131351" y="283513"/>
                                  <a:pt x="129884" y="283406"/>
                                  <a:pt x="128591" y="283299"/>
                                </a:cubicBezTo>
                                <a:cubicBezTo>
                                  <a:pt x="127307" y="283182"/>
                                  <a:pt x="126053" y="283075"/>
                                  <a:pt x="125078" y="282958"/>
                                </a:cubicBezTo>
                                <a:cubicBezTo>
                                  <a:pt x="124094" y="282851"/>
                                  <a:pt x="123167" y="282735"/>
                                  <a:pt x="122724" y="282628"/>
                                </a:cubicBezTo>
                                <a:cubicBezTo>
                                  <a:pt x="122482" y="282569"/>
                                  <a:pt x="122289" y="282355"/>
                                  <a:pt x="122367" y="282297"/>
                                </a:cubicBezTo>
                                <a:cubicBezTo>
                                  <a:pt x="122521" y="282180"/>
                                  <a:pt x="123071" y="282073"/>
                                  <a:pt x="123621" y="281966"/>
                                </a:cubicBezTo>
                                <a:cubicBezTo>
                                  <a:pt x="124161" y="281849"/>
                                  <a:pt x="124798" y="281742"/>
                                  <a:pt x="125628" y="281625"/>
                                </a:cubicBezTo>
                                <a:cubicBezTo>
                                  <a:pt x="126458" y="281518"/>
                                  <a:pt x="127452" y="281411"/>
                                  <a:pt x="128581" y="281294"/>
                                </a:cubicBezTo>
                                <a:cubicBezTo>
                                  <a:pt x="129700" y="281187"/>
                                  <a:pt x="131051" y="281070"/>
                                  <a:pt x="132383" y="280963"/>
                                </a:cubicBezTo>
                                <a:cubicBezTo>
                                  <a:pt x="133715" y="280847"/>
                                  <a:pt x="135201" y="280739"/>
                                  <a:pt x="136571" y="280632"/>
                                </a:cubicBezTo>
                                <a:cubicBezTo>
                                  <a:pt x="137941" y="280516"/>
                                  <a:pt x="139282" y="280409"/>
                                  <a:pt x="140604" y="280292"/>
                                </a:cubicBezTo>
                                <a:cubicBezTo>
                                  <a:pt x="141926" y="280185"/>
                                  <a:pt x="143219" y="280078"/>
                                  <a:pt x="144483" y="279961"/>
                                </a:cubicBezTo>
                                <a:cubicBezTo>
                                  <a:pt x="145757" y="279854"/>
                                  <a:pt x="146973" y="279737"/>
                                  <a:pt x="148199" y="279630"/>
                                </a:cubicBezTo>
                                <a:cubicBezTo>
                                  <a:pt x="149424" y="279513"/>
                                  <a:pt x="150534" y="279406"/>
                                  <a:pt x="151836" y="279299"/>
                                </a:cubicBezTo>
                                <a:cubicBezTo>
                                  <a:pt x="153149" y="279182"/>
                                  <a:pt x="154606" y="279075"/>
                                  <a:pt x="156044" y="278959"/>
                                </a:cubicBezTo>
                                <a:cubicBezTo>
                                  <a:pt x="157481" y="278852"/>
                                  <a:pt x="159026" y="278744"/>
                                  <a:pt x="160473" y="278628"/>
                                </a:cubicBezTo>
                                <a:cubicBezTo>
                                  <a:pt x="161920" y="278521"/>
                                  <a:pt x="163397" y="278404"/>
                                  <a:pt x="164738" y="278297"/>
                                </a:cubicBezTo>
                                <a:cubicBezTo>
                                  <a:pt x="166079" y="278180"/>
                                  <a:pt x="167488" y="278073"/>
                                  <a:pt x="168511" y="277966"/>
                                </a:cubicBezTo>
                                <a:cubicBezTo>
                                  <a:pt x="169544" y="277849"/>
                                  <a:pt x="170344" y="277742"/>
                                  <a:pt x="170904" y="277625"/>
                                </a:cubicBezTo>
                                <a:cubicBezTo>
                                  <a:pt x="171416" y="277528"/>
                                  <a:pt x="171676" y="277392"/>
                                  <a:pt x="171888" y="277294"/>
                                </a:cubicBezTo>
                                <a:cubicBezTo>
                                  <a:pt x="172110" y="277187"/>
                                  <a:pt x="172158" y="277071"/>
                                  <a:pt x="172274" y="276964"/>
                                </a:cubicBezTo>
                                <a:cubicBezTo>
                                  <a:pt x="172390" y="276847"/>
                                  <a:pt x="172467" y="276740"/>
                                  <a:pt x="172612" y="276633"/>
                                </a:cubicBezTo>
                                <a:cubicBezTo>
                                  <a:pt x="172747" y="276516"/>
                                  <a:pt x="172911" y="276409"/>
                                  <a:pt x="173085" y="276292"/>
                                </a:cubicBezTo>
                                <a:cubicBezTo>
                                  <a:pt x="173258" y="276185"/>
                                  <a:pt x="173577" y="276078"/>
                                  <a:pt x="173654" y="275961"/>
                                </a:cubicBezTo>
                                <a:cubicBezTo>
                                  <a:pt x="173722" y="275873"/>
                                  <a:pt x="173722" y="275718"/>
                                  <a:pt x="173577" y="275630"/>
                                </a:cubicBezTo>
                                <a:cubicBezTo>
                                  <a:pt x="173403" y="275513"/>
                                  <a:pt x="173075" y="275406"/>
                                  <a:pt x="172583" y="275299"/>
                                </a:cubicBezTo>
                                <a:cubicBezTo>
                                  <a:pt x="172091" y="275183"/>
                                  <a:pt x="171445" y="275075"/>
                                  <a:pt x="170624" y="274959"/>
                                </a:cubicBezTo>
                                <a:cubicBezTo>
                                  <a:pt x="169804" y="274852"/>
                                  <a:pt x="168704" y="274745"/>
                                  <a:pt x="167681" y="274628"/>
                                </a:cubicBezTo>
                                <a:cubicBezTo>
                                  <a:pt x="166658" y="274521"/>
                                  <a:pt x="165548" y="274404"/>
                                  <a:pt x="164487" y="274297"/>
                                </a:cubicBezTo>
                                <a:cubicBezTo>
                                  <a:pt x="163416" y="274180"/>
                                  <a:pt x="162268" y="274073"/>
                                  <a:pt x="161284" y="273966"/>
                                </a:cubicBezTo>
                                <a:cubicBezTo>
                                  <a:pt x="160309" y="273849"/>
                                  <a:pt x="159373" y="273742"/>
                                  <a:pt x="158610" y="273625"/>
                                </a:cubicBezTo>
                                <a:cubicBezTo>
                                  <a:pt x="157848" y="273518"/>
                                  <a:pt x="157279" y="273411"/>
                                  <a:pt x="156680" y="273295"/>
                                </a:cubicBezTo>
                                <a:cubicBezTo>
                                  <a:pt x="156082" y="273187"/>
                                  <a:pt x="155474" y="273071"/>
                                  <a:pt x="155030" y="272964"/>
                                </a:cubicBezTo>
                                <a:cubicBezTo>
                                  <a:pt x="154587" y="272857"/>
                                  <a:pt x="154239" y="272740"/>
                                  <a:pt x="154017" y="272633"/>
                                </a:cubicBezTo>
                                <a:cubicBezTo>
                                  <a:pt x="153795" y="272526"/>
                                  <a:pt x="153670" y="272399"/>
                                  <a:pt x="153660" y="272292"/>
                                </a:cubicBezTo>
                                <a:cubicBezTo>
                                  <a:pt x="153660" y="272185"/>
                                  <a:pt x="153795" y="272078"/>
                                  <a:pt x="153959" y="271961"/>
                                </a:cubicBezTo>
                                <a:cubicBezTo>
                                  <a:pt x="154114" y="271854"/>
                                  <a:pt x="154451" y="271737"/>
                                  <a:pt x="154615" y="271630"/>
                                </a:cubicBezTo>
                                <a:cubicBezTo>
                                  <a:pt x="154780" y="271523"/>
                                  <a:pt x="154847" y="271407"/>
                                  <a:pt x="154944" y="271299"/>
                                </a:cubicBezTo>
                                <a:cubicBezTo>
                                  <a:pt x="155030" y="271183"/>
                                  <a:pt x="155098" y="271076"/>
                                  <a:pt x="155185" y="270959"/>
                                </a:cubicBezTo>
                                <a:cubicBezTo>
                                  <a:pt x="155262" y="270852"/>
                                  <a:pt x="155416" y="270745"/>
                                  <a:pt x="155446" y="270628"/>
                                </a:cubicBezTo>
                                <a:cubicBezTo>
                                  <a:pt x="155474" y="270540"/>
                                  <a:pt x="155532" y="270394"/>
                                  <a:pt x="155387" y="270297"/>
                                </a:cubicBezTo>
                                <a:cubicBezTo>
                                  <a:pt x="155223" y="270190"/>
                                  <a:pt x="154924" y="270073"/>
                                  <a:pt x="154432" y="269966"/>
                                </a:cubicBezTo>
                                <a:cubicBezTo>
                                  <a:pt x="153921" y="269849"/>
                                  <a:pt x="153120" y="269742"/>
                                  <a:pt x="152319" y="269626"/>
                                </a:cubicBezTo>
                                <a:cubicBezTo>
                                  <a:pt x="151518" y="269518"/>
                                  <a:pt x="150505" y="269411"/>
                                  <a:pt x="149627" y="269295"/>
                                </a:cubicBezTo>
                                <a:cubicBezTo>
                                  <a:pt x="148758" y="269188"/>
                                  <a:pt x="147890" y="269071"/>
                                  <a:pt x="147079" y="268964"/>
                                </a:cubicBezTo>
                                <a:cubicBezTo>
                                  <a:pt x="146269" y="268857"/>
                                  <a:pt x="145574" y="268740"/>
                                  <a:pt x="144773" y="268633"/>
                                </a:cubicBezTo>
                                <a:cubicBezTo>
                                  <a:pt x="143972" y="268516"/>
                                  <a:pt x="143123" y="268409"/>
                                  <a:pt x="142293" y="268292"/>
                                </a:cubicBezTo>
                                <a:cubicBezTo>
                                  <a:pt x="141453" y="268185"/>
                                  <a:pt x="140633" y="268078"/>
                                  <a:pt x="139774" y="267961"/>
                                </a:cubicBezTo>
                                <a:cubicBezTo>
                                  <a:pt x="138916" y="267854"/>
                                  <a:pt x="138057" y="267738"/>
                                  <a:pt x="137159" y="267630"/>
                                </a:cubicBezTo>
                                <a:cubicBezTo>
                                  <a:pt x="136262" y="267523"/>
                                  <a:pt x="135268" y="267407"/>
                                  <a:pt x="134390" y="267300"/>
                                </a:cubicBezTo>
                                <a:cubicBezTo>
                                  <a:pt x="133522" y="267183"/>
                                  <a:pt x="132750" y="267076"/>
                                  <a:pt x="131910" y="266959"/>
                                </a:cubicBezTo>
                                <a:cubicBezTo>
                                  <a:pt x="131071" y="266852"/>
                                  <a:pt x="130222" y="266745"/>
                                  <a:pt x="129343" y="266628"/>
                                </a:cubicBezTo>
                                <a:cubicBezTo>
                                  <a:pt x="128475" y="266521"/>
                                  <a:pt x="127519" y="266404"/>
                                  <a:pt x="126651" y="266297"/>
                                </a:cubicBezTo>
                                <a:cubicBezTo>
                                  <a:pt x="125792" y="266190"/>
                                  <a:pt x="124991" y="266073"/>
                                  <a:pt x="124171" y="265966"/>
                                </a:cubicBezTo>
                                <a:cubicBezTo>
                                  <a:pt x="123341" y="265849"/>
                                  <a:pt x="122502" y="265743"/>
                                  <a:pt x="121691" y="265626"/>
                                </a:cubicBezTo>
                                <a:cubicBezTo>
                                  <a:pt x="120881" y="265519"/>
                                  <a:pt x="120061" y="265412"/>
                                  <a:pt x="119288" y="265295"/>
                                </a:cubicBezTo>
                                <a:cubicBezTo>
                                  <a:pt x="118507" y="265188"/>
                                  <a:pt x="117687" y="265071"/>
                                  <a:pt x="117021" y="264964"/>
                                </a:cubicBezTo>
                                <a:cubicBezTo>
                                  <a:pt x="116365" y="264857"/>
                                  <a:pt x="115795" y="264740"/>
                                  <a:pt x="115332" y="264633"/>
                                </a:cubicBezTo>
                                <a:cubicBezTo>
                                  <a:pt x="114879" y="264516"/>
                                  <a:pt x="114628" y="264409"/>
                                  <a:pt x="114280" y="264302"/>
                                </a:cubicBezTo>
                                <a:cubicBezTo>
                                  <a:pt x="113933" y="264185"/>
                                  <a:pt x="113605" y="264078"/>
                                  <a:pt x="113257" y="263962"/>
                                </a:cubicBezTo>
                                <a:cubicBezTo>
                                  <a:pt x="112910" y="263854"/>
                                  <a:pt x="112476" y="263738"/>
                                  <a:pt x="112206" y="263631"/>
                                </a:cubicBezTo>
                                <a:cubicBezTo>
                                  <a:pt x="111935" y="263524"/>
                                  <a:pt x="111704" y="263407"/>
                                  <a:pt x="111617" y="263300"/>
                                </a:cubicBezTo>
                                <a:cubicBezTo>
                                  <a:pt x="111530" y="263183"/>
                                  <a:pt x="111559" y="263076"/>
                                  <a:pt x="111694" y="262969"/>
                                </a:cubicBezTo>
                                <a:cubicBezTo>
                                  <a:pt x="111800" y="262872"/>
                                  <a:pt x="112022" y="262726"/>
                                  <a:pt x="112399" y="262628"/>
                                </a:cubicBezTo>
                                <a:cubicBezTo>
                                  <a:pt x="112852" y="262521"/>
                                  <a:pt x="113595" y="262414"/>
                                  <a:pt x="114377" y="262297"/>
                                </a:cubicBezTo>
                                <a:cubicBezTo>
                                  <a:pt x="115158" y="262190"/>
                                  <a:pt x="116258" y="262074"/>
                                  <a:pt x="117079" y="261966"/>
                                </a:cubicBezTo>
                                <a:cubicBezTo>
                                  <a:pt x="117899" y="261850"/>
                                  <a:pt x="118632" y="261743"/>
                                  <a:pt x="119317" y="261636"/>
                                </a:cubicBezTo>
                                <a:cubicBezTo>
                                  <a:pt x="120002" y="261519"/>
                                  <a:pt x="120552" y="261412"/>
                                  <a:pt x="121190" y="261295"/>
                                </a:cubicBezTo>
                                <a:cubicBezTo>
                                  <a:pt x="121817" y="261188"/>
                                  <a:pt x="122512" y="261071"/>
                                  <a:pt x="123119" y="260964"/>
                                </a:cubicBezTo>
                                <a:cubicBezTo>
                                  <a:pt x="123737" y="260857"/>
                                  <a:pt x="124354" y="260740"/>
                                  <a:pt x="124875" y="260633"/>
                                </a:cubicBezTo>
                                <a:cubicBezTo>
                                  <a:pt x="125387" y="260516"/>
                                  <a:pt x="125821" y="260409"/>
                                  <a:pt x="126217" y="260302"/>
                                </a:cubicBezTo>
                                <a:cubicBezTo>
                                  <a:pt x="126612" y="260185"/>
                                  <a:pt x="126863" y="260078"/>
                                  <a:pt x="127230" y="259962"/>
                                </a:cubicBezTo>
                                <a:cubicBezTo>
                                  <a:pt x="127606" y="259855"/>
                                  <a:pt x="127867" y="259738"/>
                                  <a:pt x="128455" y="259631"/>
                                </a:cubicBezTo>
                                <a:cubicBezTo>
                                  <a:pt x="129044" y="259524"/>
                                  <a:pt x="129720" y="259407"/>
                                  <a:pt x="130752" y="259300"/>
                                </a:cubicBezTo>
                                <a:cubicBezTo>
                                  <a:pt x="131785" y="259183"/>
                                  <a:pt x="133097" y="259076"/>
                                  <a:pt x="134660" y="258969"/>
                                </a:cubicBezTo>
                                <a:cubicBezTo>
                                  <a:pt x="136233" y="258852"/>
                                  <a:pt x="138346" y="258745"/>
                                  <a:pt x="140170" y="258628"/>
                                </a:cubicBezTo>
                                <a:cubicBezTo>
                                  <a:pt x="141994" y="258521"/>
                                  <a:pt x="144068" y="258414"/>
                                  <a:pt x="145603" y="258297"/>
                                </a:cubicBezTo>
                                <a:cubicBezTo>
                                  <a:pt x="147137" y="258190"/>
                                  <a:pt x="148430" y="258074"/>
                                  <a:pt x="149366" y="257967"/>
                                </a:cubicBezTo>
                                <a:cubicBezTo>
                                  <a:pt x="150302" y="257850"/>
                                  <a:pt x="150756" y="257743"/>
                                  <a:pt x="151219" y="257636"/>
                                </a:cubicBezTo>
                                <a:cubicBezTo>
                                  <a:pt x="151682" y="257519"/>
                                  <a:pt x="151750" y="257412"/>
                                  <a:pt x="152155" y="257295"/>
                                </a:cubicBezTo>
                                <a:cubicBezTo>
                                  <a:pt x="152570" y="257188"/>
                                  <a:pt x="153120" y="257071"/>
                                  <a:pt x="153699" y="256964"/>
                                </a:cubicBezTo>
                                <a:cubicBezTo>
                                  <a:pt x="154287" y="256857"/>
                                  <a:pt x="154982" y="256740"/>
                                  <a:pt x="155658" y="256633"/>
                                </a:cubicBezTo>
                                <a:cubicBezTo>
                                  <a:pt x="156323" y="256517"/>
                                  <a:pt x="157047" y="256409"/>
                                  <a:pt x="157723" y="256302"/>
                                </a:cubicBezTo>
                                <a:cubicBezTo>
                                  <a:pt x="158398" y="256186"/>
                                  <a:pt x="159160" y="256079"/>
                                  <a:pt x="159710" y="255962"/>
                                </a:cubicBezTo>
                                <a:cubicBezTo>
                                  <a:pt x="160260" y="255855"/>
                                  <a:pt x="160646" y="255748"/>
                                  <a:pt x="161032" y="255631"/>
                                </a:cubicBezTo>
                                <a:cubicBezTo>
                                  <a:pt x="161409" y="255524"/>
                                  <a:pt x="161689" y="255407"/>
                                  <a:pt x="161968" y="255300"/>
                                </a:cubicBezTo>
                                <a:cubicBezTo>
                                  <a:pt x="162258" y="255183"/>
                                  <a:pt x="162547" y="255076"/>
                                  <a:pt x="162731" y="254969"/>
                                </a:cubicBezTo>
                                <a:cubicBezTo>
                                  <a:pt x="162914" y="254852"/>
                                  <a:pt x="163040" y="254745"/>
                                  <a:pt x="163088" y="254628"/>
                                </a:cubicBezTo>
                                <a:cubicBezTo>
                                  <a:pt x="163126" y="254521"/>
                                  <a:pt x="163001" y="254405"/>
                                  <a:pt x="163011" y="254298"/>
                                </a:cubicBezTo>
                                <a:cubicBezTo>
                                  <a:pt x="163020" y="254191"/>
                                  <a:pt x="163069" y="254074"/>
                                  <a:pt x="163146" y="253967"/>
                                </a:cubicBezTo>
                                <a:cubicBezTo>
                                  <a:pt x="163223" y="253850"/>
                                  <a:pt x="163464" y="253743"/>
                                  <a:pt x="163493" y="253636"/>
                                </a:cubicBezTo>
                                <a:cubicBezTo>
                                  <a:pt x="163513" y="253519"/>
                                  <a:pt x="163233" y="253412"/>
                                  <a:pt x="163281" y="253295"/>
                                </a:cubicBezTo>
                                <a:cubicBezTo>
                                  <a:pt x="163310" y="253227"/>
                                  <a:pt x="163464" y="253042"/>
                                  <a:pt x="163735" y="252964"/>
                                </a:cubicBezTo>
                                <a:cubicBezTo>
                                  <a:pt x="164140" y="252857"/>
                                  <a:pt x="164892" y="252740"/>
                                  <a:pt x="165703" y="252633"/>
                                </a:cubicBezTo>
                                <a:cubicBezTo>
                                  <a:pt x="166504" y="252517"/>
                                  <a:pt x="167430" y="252410"/>
                                  <a:pt x="168549" y="252303"/>
                                </a:cubicBezTo>
                                <a:cubicBezTo>
                                  <a:pt x="169659" y="252186"/>
                                  <a:pt x="171020" y="252079"/>
                                  <a:pt x="172400" y="251962"/>
                                </a:cubicBezTo>
                                <a:cubicBezTo>
                                  <a:pt x="173780" y="251855"/>
                                  <a:pt x="175459" y="251748"/>
                                  <a:pt x="176819" y="251631"/>
                                </a:cubicBezTo>
                                <a:cubicBezTo>
                                  <a:pt x="178180" y="251524"/>
                                  <a:pt x="179550" y="251407"/>
                                  <a:pt x="180563" y="251300"/>
                                </a:cubicBezTo>
                                <a:cubicBezTo>
                                  <a:pt x="181577" y="251183"/>
                                  <a:pt x="182223" y="251076"/>
                                  <a:pt x="182908" y="250969"/>
                                </a:cubicBezTo>
                                <a:cubicBezTo>
                                  <a:pt x="183593" y="250853"/>
                                  <a:pt x="183998" y="250745"/>
                                  <a:pt x="184655" y="250629"/>
                                </a:cubicBezTo>
                                <a:cubicBezTo>
                                  <a:pt x="185301" y="250522"/>
                                  <a:pt x="186006" y="250415"/>
                                  <a:pt x="186816" y="250298"/>
                                </a:cubicBezTo>
                                <a:cubicBezTo>
                                  <a:pt x="187627" y="250191"/>
                                  <a:pt x="188640" y="250074"/>
                                  <a:pt x="189509" y="249967"/>
                                </a:cubicBezTo>
                                <a:cubicBezTo>
                                  <a:pt x="190377" y="249850"/>
                                  <a:pt x="191352" y="249743"/>
                                  <a:pt x="192037" y="249636"/>
                                </a:cubicBezTo>
                                <a:cubicBezTo>
                                  <a:pt x="192712" y="249519"/>
                                  <a:pt x="193243" y="249412"/>
                                  <a:pt x="193590" y="249295"/>
                                </a:cubicBezTo>
                                <a:cubicBezTo>
                                  <a:pt x="193880" y="249208"/>
                                  <a:pt x="194140" y="249062"/>
                                  <a:pt x="194111" y="248964"/>
                                </a:cubicBezTo>
                                <a:cubicBezTo>
                                  <a:pt x="194063" y="248857"/>
                                  <a:pt x="193725" y="248741"/>
                                  <a:pt x="193349" y="248634"/>
                                </a:cubicBezTo>
                                <a:cubicBezTo>
                                  <a:pt x="192963" y="248527"/>
                                  <a:pt x="192481" y="248410"/>
                                  <a:pt x="191844" y="248303"/>
                                </a:cubicBezTo>
                                <a:cubicBezTo>
                                  <a:pt x="191207" y="248186"/>
                                  <a:pt x="190628" y="248079"/>
                                  <a:pt x="189509" y="247962"/>
                                </a:cubicBezTo>
                                <a:cubicBezTo>
                                  <a:pt x="188389" y="247855"/>
                                  <a:pt x="186826" y="247748"/>
                                  <a:pt x="185118" y="247631"/>
                                </a:cubicBezTo>
                                <a:cubicBezTo>
                                  <a:pt x="183410" y="247524"/>
                                  <a:pt x="181161" y="247407"/>
                                  <a:pt x="179261" y="247300"/>
                                </a:cubicBezTo>
                                <a:cubicBezTo>
                                  <a:pt x="177360" y="247184"/>
                                  <a:pt x="175382" y="247076"/>
                                  <a:pt x="173731" y="246969"/>
                                </a:cubicBezTo>
                                <a:cubicBezTo>
                                  <a:pt x="172081" y="246853"/>
                                  <a:pt x="170788" y="246746"/>
                                  <a:pt x="169351" y="246629"/>
                                </a:cubicBezTo>
                                <a:cubicBezTo>
                                  <a:pt x="167913" y="246522"/>
                                  <a:pt x="166456" y="246415"/>
                                  <a:pt x="165105" y="246298"/>
                                </a:cubicBezTo>
                                <a:cubicBezTo>
                                  <a:pt x="163744" y="246191"/>
                                  <a:pt x="162297" y="246074"/>
                                  <a:pt x="161187" y="245967"/>
                                </a:cubicBezTo>
                                <a:cubicBezTo>
                                  <a:pt x="160077" y="245860"/>
                                  <a:pt x="159180" y="245743"/>
                                  <a:pt x="158447" y="245636"/>
                                </a:cubicBezTo>
                                <a:cubicBezTo>
                                  <a:pt x="157704" y="245519"/>
                                  <a:pt x="157163" y="245412"/>
                                  <a:pt x="156768" y="245296"/>
                                </a:cubicBezTo>
                                <a:cubicBezTo>
                                  <a:pt x="156382" y="245189"/>
                                  <a:pt x="156246" y="245072"/>
                                  <a:pt x="156053" y="244965"/>
                                </a:cubicBezTo>
                                <a:cubicBezTo>
                                  <a:pt x="155851" y="244858"/>
                                  <a:pt x="155629" y="244741"/>
                                  <a:pt x="155561" y="244634"/>
                                </a:cubicBezTo>
                                <a:cubicBezTo>
                                  <a:pt x="155494" y="244527"/>
                                  <a:pt x="155551" y="244410"/>
                                  <a:pt x="155648" y="244303"/>
                                </a:cubicBezTo>
                                <a:cubicBezTo>
                                  <a:pt x="155735" y="244186"/>
                                  <a:pt x="155976" y="244079"/>
                                  <a:pt x="156102" y="243962"/>
                                </a:cubicBezTo>
                                <a:cubicBezTo>
                                  <a:pt x="156227" y="243855"/>
                                  <a:pt x="156314" y="243748"/>
                                  <a:pt x="156391" y="243631"/>
                                </a:cubicBezTo>
                                <a:cubicBezTo>
                                  <a:pt x="156468" y="243524"/>
                                  <a:pt x="156565" y="243408"/>
                                  <a:pt x="156575" y="243300"/>
                                </a:cubicBezTo>
                                <a:cubicBezTo>
                                  <a:pt x="156584" y="243193"/>
                                  <a:pt x="156459" y="243077"/>
                                  <a:pt x="156449" y="242970"/>
                                </a:cubicBezTo>
                                <a:cubicBezTo>
                                  <a:pt x="156430" y="242853"/>
                                  <a:pt x="156516" y="242746"/>
                                  <a:pt x="156488" y="242629"/>
                                </a:cubicBezTo>
                                <a:cubicBezTo>
                                  <a:pt x="156449" y="242522"/>
                                  <a:pt x="156362" y="242415"/>
                                  <a:pt x="156227" y="242298"/>
                                </a:cubicBezTo>
                                <a:cubicBezTo>
                                  <a:pt x="156092" y="242191"/>
                                  <a:pt x="155803" y="242084"/>
                                  <a:pt x="155687" y="241967"/>
                                </a:cubicBezTo>
                                <a:cubicBezTo>
                                  <a:pt x="155571" y="241860"/>
                                  <a:pt x="155648" y="241743"/>
                                  <a:pt x="155532" y="241636"/>
                                </a:cubicBezTo>
                                <a:cubicBezTo>
                                  <a:pt x="155407" y="241520"/>
                                  <a:pt x="155185" y="241412"/>
                                  <a:pt x="154963" y="241305"/>
                                </a:cubicBezTo>
                                <a:cubicBezTo>
                                  <a:pt x="154751" y="241189"/>
                                  <a:pt x="154422" y="241082"/>
                                  <a:pt x="154230" y="240965"/>
                                </a:cubicBezTo>
                                <a:cubicBezTo>
                                  <a:pt x="154037" y="240858"/>
                                  <a:pt x="153988" y="240741"/>
                                  <a:pt x="153815" y="240634"/>
                                </a:cubicBezTo>
                                <a:cubicBezTo>
                                  <a:pt x="153641" y="240527"/>
                                  <a:pt x="153409" y="240410"/>
                                  <a:pt x="153188" y="240303"/>
                                </a:cubicBezTo>
                                <a:cubicBezTo>
                                  <a:pt x="152965" y="240186"/>
                                  <a:pt x="152772" y="240079"/>
                                  <a:pt x="152473" y="239962"/>
                                </a:cubicBezTo>
                                <a:cubicBezTo>
                                  <a:pt x="152174" y="239855"/>
                                  <a:pt x="151779" y="239748"/>
                                  <a:pt x="151373" y="239632"/>
                                </a:cubicBezTo>
                                <a:cubicBezTo>
                                  <a:pt x="150968" y="239524"/>
                                  <a:pt x="150476" y="239417"/>
                                  <a:pt x="150032" y="239301"/>
                                </a:cubicBezTo>
                                <a:cubicBezTo>
                                  <a:pt x="149578" y="239194"/>
                                  <a:pt x="149144" y="239077"/>
                                  <a:pt x="148700" y="238970"/>
                                </a:cubicBezTo>
                                <a:cubicBezTo>
                                  <a:pt x="148256" y="238853"/>
                                  <a:pt x="147648" y="238746"/>
                                  <a:pt x="147378" y="238639"/>
                                </a:cubicBezTo>
                                <a:cubicBezTo>
                                  <a:pt x="147166" y="238551"/>
                                  <a:pt x="147118" y="238386"/>
                                  <a:pt x="147070" y="238298"/>
                                </a:cubicBezTo>
                                <a:cubicBezTo>
                                  <a:pt x="147002" y="238191"/>
                                  <a:pt x="147012" y="238074"/>
                                  <a:pt x="146964" y="237967"/>
                                </a:cubicBezTo>
                                <a:cubicBezTo>
                                  <a:pt x="146925" y="237860"/>
                                  <a:pt x="146703" y="237743"/>
                                  <a:pt x="146819" y="237636"/>
                                </a:cubicBezTo>
                                <a:cubicBezTo>
                                  <a:pt x="146934" y="237520"/>
                                  <a:pt x="147369" y="237413"/>
                                  <a:pt x="147639" y="237296"/>
                                </a:cubicBezTo>
                                <a:cubicBezTo>
                                  <a:pt x="147900" y="237189"/>
                                  <a:pt x="148227" y="237082"/>
                                  <a:pt x="148411" y="236965"/>
                                </a:cubicBezTo>
                                <a:cubicBezTo>
                                  <a:pt x="148594" y="236858"/>
                                  <a:pt x="148633" y="236751"/>
                                  <a:pt x="148710" y="236634"/>
                                </a:cubicBezTo>
                                <a:cubicBezTo>
                                  <a:pt x="148787" y="236527"/>
                                  <a:pt x="148816" y="236410"/>
                                  <a:pt x="148855" y="236303"/>
                                </a:cubicBezTo>
                                <a:cubicBezTo>
                                  <a:pt x="148903" y="236186"/>
                                  <a:pt x="148980" y="236079"/>
                                  <a:pt x="148970" y="235972"/>
                                </a:cubicBezTo>
                                <a:cubicBezTo>
                                  <a:pt x="148961" y="235855"/>
                                  <a:pt x="148932" y="235748"/>
                                  <a:pt x="148806" y="235632"/>
                                </a:cubicBezTo>
                                <a:cubicBezTo>
                                  <a:pt x="148691" y="235525"/>
                                  <a:pt x="148507" y="235418"/>
                                  <a:pt x="148256" y="235301"/>
                                </a:cubicBezTo>
                                <a:cubicBezTo>
                                  <a:pt x="148006" y="235194"/>
                                  <a:pt x="147706" y="235077"/>
                                  <a:pt x="147291" y="234970"/>
                                </a:cubicBezTo>
                                <a:cubicBezTo>
                                  <a:pt x="146867" y="234853"/>
                                  <a:pt x="146240" y="234746"/>
                                  <a:pt x="145728" y="234639"/>
                                </a:cubicBezTo>
                                <a:cubicBezTo>
                                  <a:pt x="145217" y="234522"/>
                                  <a:pt x="144628" y="234415"/>
                                  <a:pt x="144233" y="234298"/>
                                </a:cubicBezTo>
                                <a:cubicBezTo>
                                  <a:pt x="143837" y="234191"/>
                                  <a:pt x="143586" y="234084"/>
                                  <a:pt x="143354" y="233968"/>
                                </a:cubicBezTo>
                                <a:cubicBezTo>
                                  <a:pt x="143123" y="233860"/>
                                  <a:pt x="142911" y="233744"/>
                                  <a:pt x="142853" y="233637"/>
                                </a:cubicBezTo>
                                <a:cubicBezTo>
                                  <a:pt x="142814" y="233549"/>
                                  <a:pt x="142853" y="233393"/>
                                  <a:pt x="143017" y="233306"/>
                                </a:cubicBezTo>
                                <a:cubicBezTo>
                                  <a:pt x="143210" y="233189"/>
                                  <a:pt x="143808" y="233082"/>
                                  <a:pt x="144049" y="232965"/>
                                </a:cubicBezTo>
                                <a:cubicBezTo>
                                  <a:pt x="144290" y="232858"/>
                                  <a:pt x="144348" y="232751"/>
                                  <a:pt x="144464" y="232634"/>
                                </a:cubicBezTo>
                                <a:cubicBezTo>
                                  <a:pt x="144580" y="232537"/>
                                  <a:pt x="144570" y="232401"/>
                                  <a:pt x="144773" y="232303"/>
                                </a:cubicBezTo>
                                <a:cubicBezTo>
                                  <a:pt x="144985" y="232187"/>
                                  <a:pt x="145506" y="232079"/>
                                  <a:pt x="145776" y="231972"/>
                                </a:cubicBezTo>
                                <a:cubicBezTo>
                                  <a:pt x="146047" y="231856"/>
                                  <a:pt x="146201" y="231749"/>
                                  <a:pt x="146384" y="231632"/>
                                </a:cubicBezTo>
                                <a:cubicBezTo>
                                  <a:pt x="146577" y="231525"/>
                                  <a:pt x="146664" y="231418"/>
                                  <a:pt x="146896" y="231301"/>
                                </a:cubicBezTo>
                                <a:cubicBezTo>
                                  <a:pt x="147118" y="231194"/>
                                  <a:pt x="147369" y="231077"/>
                                  <a:pt x="147745" y="230970"/>
                                </a:cubicBezTo>
                                <a:cubicBezTo>
                                  <a:pt x="148131" y="230853"/>
                                  <a:pt x="148604" y="230746"/>
                                  <a:pt x="149183" y="230639"/>
                                </a:cubicBezTo>
                                <a:cubicBezTo>
                                  <a:pt x="149762" y="230522"/>
                                  <a:pt x="150360" y="230415"/>
                                  <a:pt x="151228" y="230299"/>
                                </a:cubicBezTo>
                                <a:cubicBezTo>
                                  <a:pt x="152107" y="230191"/>
                                  <a:pt x="153052" y="230084"/>
                                  <a:pt x="154413" y="229968"/>
                                </a:cubicBezTo>
                                <a:cubicBezTo>
                                  <a:pt x="155773" y="229861"/>
                                  <a:pt x="157684" y="229744"/>
                                  <a:pt x="159383" y="229637"/>
                                </a:cubicBezTo>
                                <a:cubicBezTo>
                                  <a:pt x="161081" y="229520"/>
                                  <a:pt x="163078" y="229413"/>
                                  <a:pt x="164603" y="229306"/>
                                </a:cubicBezTo>
                                <a:cubicBezTo>
                                  <a:pt x="166118" y="229189"/>
                                  <a:pt x="167382" y="229082"/>
                                  <a:pt x="168492" y="228965"/>
                                </a:cubicBezTo>
                                <a:cubicBezTo>
                                  <a:pt x="169611" y="228858"/>
                                  <a:pt x="170557" y="228751"/>
                                  <a:pt x="171300" y="228634"/>
                                </a:cubicBezTo>
                                <a:cubicBezTo>
                                  <a:pt x="172043" y="228527"/>
                                  <a:pt x="172631" y="228410"/>
                                  <a:pt x="172940" y="228303"/>
                                </a:cubicBezTo>
                                <a:cubicBezTo>
                                  <a:pt x="173124" y="228235"/>
                                  <a:pt x="173152" y="228041"/>
                                  <a:pt x="173152" y="227973"/>
                                </a:cubicBezTo>
                                <a:cubicBezTo>
                                  <a:pt x="173152" y="227856"/>
                                  <a:pt x="173094" y="227749"/>
                                  <a:pt x="172921" y="227632"/>
                                </a:cubicBezTo>
                                <a:cubicBezTo>
                                  <a:pt x="172767" y="227535"/>
                                  <a:pt x="172535" y="227398"/>
                                  <a:pt x="172110" y="227301"/>
                                </a:cubicBezTo>
                                <a:cubicBezTo>
                                  <a:pt x="171628" y="227194"/>
                                  <a:pt x="170923" y="227077"/>
                                  <a:pt x="170016" y="226970"/>
                                </a:cubicBezTo>
                                <a:cubicBezTo>
                                  <a:pt x="169109" y="226853"/>
                                  <a:pt x="167913" y="226746"/>
                                  <a:pt x="166668" y="226639"/>
                                </a:cubicBezTo>
                                <a:cubicBezTo>
                                  <a:pt x="165433" y="226522"/>
                                  <a:pt x="163831" y="226415"/>
                                  <a:pt x="162586" y="226299"/>
                                </a:cubicBezTo>
                                <a:cubicBezTo>
                                  <a:pt x="161341" y="226192"/>
                                  <a:pt x="160183" y="226085"/>
                                  <a:pt x="159199" y="225968"/>
                                </a:cubicBezTo>
                                <a:cubicBezTo>
                                  <a:pt x="158205" y="225861"/>
                                  <a:pt x="157346" y="225744"/>
                                  <a:pt x="156661" y="225637"/>
                                </a:cubicBezTo>
                                <a:cubicBezTo>
                                  <a:pt x="155966" y="225530"/>
                                  <a:pt x="155358" y="225413"/>
                                  <a:pt x="155079" y="225306"/>
                                </a:cubicBezTo>
                                <a:cubicBezTo>
                                  <a:pt x="154924" y="225238"/>
                                  <a:pt x="154905" y="225033"/>
                                  <a:pt x="155021" y="224965"/>
                                </a:cubicBezTo>
                                <a:cubicBezTo>
                                  <a:pt x="155214" y="224858"/>
                                  <a:pt x="155638" y="224742"/>
                                  <a:pt x="156285" y="224634"/>
                                </a:cubicBezTo>
                                <a:cubicBezTo>
                                  <a:pt x="156951" y="224527"/>
                                  <a:pt x="157925" y="224411"/>
                                  <a:pt x="159016" y="224304"/>
                                </a:cubicBezTo>
                                <a:cubicBezTo>
                                  <a:pt x="160096" y="224187"/>
                                  <a:pt x="161534" y="224080"/>
                                  <a:pt x="162808" y="223973"/>
                                </a:cubicBezTo>
                                <a:cubicBezTo>
                                  <a:pt x="164082" y="223856"/>
                                  <a:pt x="165626" y="223749"/>
                                  <a:pt x="166648" y="223632"/>
                                </a:cubicBezTo>
                                <a:cubicBezTo>
                                  <a:pt x="167672" y="223525"/>
                                  <a:pt x="168472" y="223418"/>
                                  <a:pt x="168945" y="223301"/>
                                </a:cubicBezTo>
                                <a:cubicBezTo>
                                  <a:pt x="169264" y="223233"/>
                                  <a:pt x="169505" y="223048"/>
                                  <a:pt x="169505" y="222970"/>
                                </a:cubicBezTo>
                                <a:cubicBezTo>
                                  <a:pt x="169505" y="222863"/>
                                  <a:pt x="169254" y="222746"/>
                                  <a:pt x="168955" y="222639"/>
                                </a:cubicBezTo>
                                <a:cubicBezTo>
                                  <a:pt x="168656" y="222523"/>
                                  <a:pt x="168077" y="222416"/>
                                  <a:pt x="167681" y="222299"/>
                                </a:cubicBezTo>
                                <a:cubicBezTo>
                                  <a:pt x="167276" y="222192"/>
                                  <a:pt x="166890" y="222085"/>
                                  <a:pt x="166562" y="221968"/>
                                </a:cubicBezTo>
                                <a:cubicBezTo>
                                  <a:pt x="166224" y="221861"/>
                                  <a:pt x="165886" y="221744"/>
                                  <a:pt x="165664" y="221637"/>
                                </a:cubicBezTo>
                                <a:cubicBezTo>
                                  <a:pt x="165442" y="221530"/>
                                  <a:pt x="165327" y="221413"/>
                                  <a:pt x="165240" y="221306"/>
                                </a:cubicBezTo>
                                <a:cubicBezTo>
                                  <a:pt x="165162" y="221189"/>
                                  <a:pt x="165211" y="221082"/>
                                  <a:pt x="165191" y="220965"/>
                                </a:cubicBezTo>
                                <a:cubicBezTo>
                                  <a:pt x="165172" y="220858"/>
                                  <a:pt x="165269" y="220751"/>
                                  <a:pt x="165143" y="220635"/>
                                </a:cubicBezTo>
                                <a:cubicBezTo>
                                  <a:pt x="165028" y="220528"/>
                                  <a:pt x="164825" y="220411"/>
                                  <a:pt x="164458" y="220304"/>
                                </a:cubicBezTo>
                                <a:cubicBezTo>
                                  <a:pt x="164082" y="220197"/>
                                  <a:pt x="163503" y="220080"/>
                                  <a:pt x="162904" y="219973"/>
                                </a:cubicBezTo>
                                <a:cubicBezTo>
                                  <a:pt x="162297" y="219856"/>
                                  <a:pt x="161621" y="219749"/>
                                  <a:pt x="160839" y="219632"/>
                                </a:cubicBezTo>
                                <a:cubicBezTo>
                                  <a:pt x="160058" y="219525"/>
                                  <a:pt x="158987" y="219418"/>
                                  <a:pt x="158205" y="219301"/>
                                </a:cubicBezTo>
                                <a:cubicBezTo>
                                  <a:pt x="157414" y="219194"/>
                                  <a:pt x="156671" y="219078"/>
                                  <a:pt x="156111" y="218970"/>
                                </a:cubicBezTo>
                                <a:cubicBezTo>
                                  <a:pt x="155561" y="218863"/>
                                  <a:pt x="155050" y="218747"/>
                                  <a:pt x="154876" y="218640"/>
                                </a:cubicBezTo>
                                <a:cubicBezTo>
                                  <a:pt x="154770" y="218562"/>
                                  <a:pt x="154915" y="218377"/>
                                  <a:pt x="155108" y="218309"/>
                                </a:cubicBezTo>
                                <a:cubicBezTo>
                                  <a:pt x="155397" y="218192"/>
                                  <a:pt x="156217" y="218085"/>
                                  <a:pt x="156623" y="217968"/>
                                </a:cubicBezTo>
                                <a:cubicBezTo>
                                  <a:pt x="157038" y="217861"/>
                                  <a:pt x="157288" y="217744"/>
                                  <a:pt x="157559" y="217637"/>
                                </a:cubicBezTo>
                                <a:cubicBezTo>
                                  <a:pt x="157829" y="217530"/>
                                  <a:pt x="157983" y="217413"/>
                                  <a:pt x="158273" y="217306"/>
                                </a:cubicBezTo>
                                <a:cubicBezTo>
                                  <a:pt x="158553" y="217189"/>
                                  <a:pt x="158842" y="217082"/>
                                  <a:pt x="159257" y="216966"/>
                                </a:cubicBezTo>
                                <a:cubicBezTo>
                                  <a:pt x="159672" y="216858"/>
                                  <a:pt x="160145" y="216752"/>
                                  <a:pt x="160772" y="216635"/>
                                </a:cubicBezTo>
                                <a:cubicBezTo>
                                  <a:pt x="161389" y="216528"/>
                                  <a:pt x="162113" y="216411"/>
                                  <a:pt x="162982" y="216304"/>
                                </a:cubicBezTo>
                                <a:cubicBezTo>
                                  <a:pt x="163850" y="216197"/>
                                  <a:pt x="164902" y="216080"/>
                                  <a:pt x="165973" y="215973"/>
                                </a:cubicBezTo>
                                <a:cubicBezTo>
                                  <a:pt x="167044" y="215856"/>
                                  <a:pt x="168385" y="215749"/>
                                  <a:pt x="169428" y="215642"/>
                                </a:cubicBezTo>
                                <a:cubicBezTo>
                                  <a:pt x="170460" y="215525"/>
                                  <a:pt x="171309" y="215418"/>
                                  <a:pt x="172197" y="215301"/>
                                </a:cubicBezTo>
                                <a:cubicBezTo>
                                  <a:pt x="173075" y="215194"/>
                                  <a:pt x="173992" y="215078"/>
                                  <a:pt x="174706" y="214971"/>
                                </a:cubicBezTo>
                                <a:cubicBezTo>
                                  <a:pt x="175420" y="214864"/>
                                  <a:pt x="176076" y="214747"/>
                                  <a:pt x="176472" y="214640"/>
                                </a:cubicBezTo>
                                <a:cubicBezTo>
                                  <a:pt x="176810" y="214542"/>
                                  <a:pt x="176858" y="214396"/>
                                  <a:pt x="177080" y="214299"/>
                                </a:cubicBezTo>
                                <a:cubicBezTo>
                                  <a:pt x="177340" y="214192"/>
                                  <a:pt x="177726" y="214085"/>
                                  <a:pt x="178064" y="213968"/>
                                </a:cubicBezTo>
                                <a:cubicBezTo>
                                  <a:pt x="178392" y="213861"/>
                                  <a:pt x="178865" y="213744"/>
                                  <a:pt x="179068" y="213637"/>
                                </a:cubicBezTo>
                                <a:cubicBezTo>
                                  <a:pt x="179251" y="213540"/>
                                  <a:pt x="179232" y="213404"/>
                                  <a:pt x="179309" y="213306"/>
                                </a:cubicBezTo>
                                <a:cubicBezTo>
                                  <a:pt x="179396" y="213190"/>
                                  <a:pt x="179608" y="213083"/>
                                  <a:pt x="179589" y="212976"/>
                                </a:cubicBezTo>
                                <a:cubicBezTo>
                                  <a:pt x="179560" y="212878"/>
                                  <a:pt x="179405" y="212732"/>
                                  <a:pt x="179155" y="212635"/>
                                </a:cubicBezTo>
                                <a:cubicBezTo>
                                  <a:pt x="178855" y="212528"/>
                                  <a:pt x="178199" y="212411"/>
                                  <a:pt x="177823" y="212304"/>
                                </a:cubicBezTo>
                                <a:cubicBezTo>
                                  <a:pt x="177437" y="212197"/>
                                  <a:pt x="177244" y="212080"/>
                                  <a:pt x="176877" y="211973"/>
                                </a:cubicBezTo>
                                <a:cubicBezTo>
                                  <a:pt x="176501" y="211856"/>
                                  <a:pt x="175980" y="211749"/>
                                  <a:pt x="175575" y="211642"/>
                                </a:cubicBezTo>
                                <a:cubicBezTo>
                                  <a:pt x="175159" y="211525"/>
                                  <a:pt x="174793" y="211418"/>
                                  <a:pt x="174416" y="211302"/>
                                </a:cubicBezTo>
                                <a:cubicBezTo>
                                  <a:pt x="174030" y="211194"/>
                                  <a:pt x="173867" y="211078"/>
                                  <a:pt x="173297" y="210971"/>
                                </a:cubicBezTo>
                                <a:cubicBezTo>
                                  <a:pt x="172728" y="210864"/>
                                  <a:pt x="171908" y="210747"/>
                                  <a:pt x="171000" y="210640"/>
                                </a:cubicBezTo>
                                <a:cubicBezTo>
                                  <a:pt x="170084" y="210523"/>
                                  <a:pt x="168984" y="210416"/>
                                  <a:pt x="167816" y="210309"/>
                                </a:cubicBezTo>
                                <a:cubicBezTo>
                                  <a:pt x="166648" y="210192"/>
                                  <a:pt x="165269" y="210085"/>
                                  <a:pt x="163985" y="209968"/>
                                </a:cubicBezTo>
                                <a:cubicBezTo>
                                  <a:pt x="162692" y="209861"/>
                                  <a:pt x="161380" y="209744"/>
                                  <a:pt x="160106" y="209637"/>
                                </a:cubicBezTo>
                                <a:cubicBezTo>
                                  <a:pt x="158833" y="209530"/>
                                  <a:pt x="157530" y="209414"/>
                                  <a:pt x="156323" y="209307"/>
                                </a:cubicBezTo>
                                <a:cubicBezTo>
                                  <a:pt x="155108" y="209190"/>
                                  <a:pt x="153786" y="209083"/>
                                  <a:pt x="152840" y="208976"/>
                                </a:cubicBezTo>
                                <a:cubicBezTo>
                                  <a:pt x="151894" y="208859"/>
                                  <a:pt x="151257" y="208752"/>
                                  <a:pt x="150640" y="208635"/>
                                </a:cubicBezTo>
                                <a:cubicBezTo>
                                  <a:pt x="150032" y="208528"/>
                                  <a:pt x="149588" y="208421"/>
                                  <a:pt x="149173" y="208304"/>
                                </a:cubicBezTo>
                                <a:cubicBezTo>
                                  <a:pt x="148768" y="208197"/>
                                  <a:pt x="148314" y="208080"/>
                                  <a:pt x="148170" y="207973"/>
                                </a:cubicBezTo>
                                <a:cubicBezTo>
                                  <a:pt x="148034" y="207876"/>
                                  <a:pt x="148112" y="207730"/>
                                  <a:pt x="148266" y="207642"/>
                                </a:cubicBezTo>
                                <a:cubicBezTo>
                                  <a:pt x="148430" y="207526"/>
                                  <a:pt x="148768" y="207419"/>
                                  <a:pt x="149192" y="207302"/>
                                </a:cubicBezTo>
                                <a:cubicBezTo>
                                  <a:pt x="149617" y="207195"/>
                                  <a:pt x="150292" y="207078"/>
                                  <a:pt x="150814" y="206971"/>
                                </a:cubicBezTo>
                                <a:cubicBezTo>
                                  <a:pt x="151344" y="206864"/>
                                  <a:pt x="151933" y="206747"/>
                                  <a:pt x="152348" y="206640"/>
                                </a:cubicBezTo>
                                <a:cubicBezTo>
                                  <a:pt x="152753" y="206523"/>
                                  <a:pt x="153014" y="206416"/>
                                  <a:pt x="153284" y="206309"/>
                                </a:cubicBezTo>
                                <a:cubicBezTo>
                                  <a:pt x="153554" y="206192"/>
                                  <a:pt x="153795" y="206085"/>
                                  <a:pt x="153969" y="205968"/>
                                </a:cubicBezTo>
                                <a:cubicBezTo>
                                  <a:pt x="154133" y="205861"/>
                                  <a:pt x="154268" y="205754"/>
                                  <a:pt x="154326" y="205637"/>
                                </a:cubicBezTo>
                                <a:cubicBezTo>
                                  <a:pt x="154384" y="205530"/>
                                  <a:pt x="154355" y="205414"/>
                                  <a:pt x="154307" y="205307"/>
                                </a:cubicBezTo>
                                <a:cubicBezTo>
                                  <a:pt x="154258" y="205190"/>
                                  <a:pt x="154056" y="205083"/>
                                  <a:pt x="154027" y="204976"/>
                                </a:cubicBezTo>
                                <a:cubicBezTo>
                                  <a:pt x="153988" y="204859"/>
                                  <a:pt x="154008" y="204752"/>
                                  <a:pt x="154085" y="204635"/>
                                </a:cubicBezTo>
                                <a:cubicBezTo>
                                  <a:pt x="154162" y="204528"/>
                                  <a:pt x="154345" y="204421"/>
                                  <a:pt x="154481" y="204304"/>
                                </a:cubicBezTo>
                                <a:cubicBezTo>
                                  <a:pt x="154625" y="204197"/>
                                  <a:pt x="154770" y="204080"/>
                                  <a:pt x="154924" y="203973"/>
                                </a:cubicBezTo>
                                <a:cubicBezTo>
                                  <a:pt x="155079" y="203857"/>
                                  <a:pt x="155339" y="203749"/>
                                  <a:pt x="155378" y="203643"/>
                                </a:cubicBezTo>
                                <a:cubicBezTo>
                                  <a:pt x="155426" y="203526"/>
                                  <a:pt x="155262" y="203419"/>
                                  <a:pt x="155194" y="203302"/>
                                </a:cubicBezTo>
                                <a:cubicBezTo>
                                  <a:pt x="155117" y="203195"/>
                                  <a:pt x="154982" y="203088"/>
                                  <a:pt x="154934" y="202971"/>
                                </a:cubicBezTo>
                                <a:cubicBezTo>
                                  <a:pt x="154886" y="202864"/>
                                  <a:pt x="154837" y="202747"/>
                                  <a:pt x="154895" y="202640"/>
                                </a:cubicBezTo>
                                <a:cubicBezTo>
                                  <a:pt x="154924" y="202582"/>
                                  <a:pt x="155050" y="202368"/>
                                  <a:pt x="155310" y="202309"/>
                                </a:cubicBezTo>
                                <a:cubicBezTo>
                                  <a:pt x="155803" y="202202"/>
                                  <a:pt x="156613" y="202085"/>
                                  <a:pt x="157925" y="201969"/>
                                </a:cubicBezTo>
                                <a:cubicBezTo>
                                  <a:pt x="159286" y="201862"/>
                                  <a:pt x="161274" y="201755"/>
                                  <a:pt x="163445" y="201638"/>
                                </a:cubicBezTo>
                                <a:cubicBezTo>
                                  <a:pt x="165626" y="201531"/>
                                  <a:pt x="168463" y="201414"/>
                                  <a:pt x="170981" y="201307"/>
                                </a:cubicBezTo>
                                <a:cubicBezTo>
                                  <a:pt x="173500" y="201190"/>
                                  <a:pt x="176356" y="201083"/>
                                  <a:pt x="178556" y="200976"/>
                                </a:cubicBezTo>
                                <a:cubicBezTo>
                                  <a:pt x="180756" y="200859"/>
                                  <a:pt x="182754" y="200752"/>
                                  <a:pt x="184182" y="200635"/>
                                </a:cubicBezTo>
                                <a:cubicBezTo>
                                  <a:pt x="185610" y="200528"/>
                                  <a:pt x="186392" y="200421"/>
                                  <a:pt x="187125" y="200304"/>
                                </a:cubicBezTo>
                                <a:cubicBezTo>
                                  <a:pt x="187858" y="200197"/>
                                  <a:pt x="188100" y="200081"/>
                                  <a:pt x="188601" y="199973"/>
                                </a:cubicBezTo>
                                <a:cubicBezTo>
                                  <a:pt x="189113" y="199857"/>
                                  <a:pt x="189663" y="199750"/>
                                  <a:pt x="190155" y="199643"/>
                                </a:cubicBezTo>
                                <a:cubicBezTo>
                                  <a:pt x="190657" y="199526"/>
                                  <a:pt x="191207" y="199419"/>
                                  <a:pt x="191583" y="199302"/>
                                </a:cubicBezTo>
                                <a:cubicBezTo>
                                  <a:pt x="191950" y="199195"/>
                                  <a:pt x="192201" y="199088"/>
                                  <a:pt x="192365" y="198971"/>
                                </a:cubicBezTo>
                                <a:cubicBezTo>
                                  <a:pt x="192519" y="198864"/>
                                  <a:pt x="192596" y="198747"/>
                                  <a:pt x="192548" y="198640"/>
                                </a:cubicBezTo>
                                <a:cubicBezTo>
                                  <a:pt x="192500" y="198533"/>
                                  <a:pt x="192317" y="198416"/>
                                  <a:pt x="192075" y="198309"/>
                                </a:cubicBezTo>
                                <a:cubicBezTo>
                                  <a:pt x="191824" y="198193"/>
                                  <a:pt x="191438" y="198085"/>
                                  <a:pt x="191062" y="197969"/>
                                </a:cubicBezTo>
                                <a:cubicBezTo>
                                  <a:pt x="190695" y="197862"/>
                                  <a:pt x="190242" y="197755"/>
                                  <a:pt x="189836" y="197638"/>
                                </a:cubicBezTo>
                                <a:cubicBezTo>
                                  <a:pt x="189422" y="197531"/>
                                  <a:pt x="189036" y="197414"/>
                                  <a:pt x="188611" y="197307"/>
                                </a:cubicBezTo>
                                <a:cubicBezTo>
                                  <a:pt x="188187" y="197200"/>
                                  <a:pt x="187704" y="197083"/>
                                  <a:pt x="187299" y="196976"/>
                                </a:cubicBezTo>
                                <a:cubicBezTo>
                                  <a:pt x="186884" y="196859"/>
                                  <a:pt x="186575" y="196752"/>
                                  <a:pt x="186141" y="196635"/>
                                </a:cubicBezTo>
                                <a:cubicBezTo>
                                  <a:pt x="185716" y="196528"/>
                                  <a:pt x="185359" y="196421"/>
                                  <a:pt x="184722" y="196304"/>
                                </a:cubicBezTo>
                                <a:cubicBezTo>
                                  <a:pt x="184076" y="196198"/>
                                  <a:pt x="183265" y="196081"/>
                                  <a:pt x="182290" y="195974"/>
                                </a:cubicBezTo>
                                <a:cubicBezTo>
                                  <a:pt x="181316" y="195867"/>
                                  <a:pt x="180206" y="195750"/>
                                  <a:pt x="178855" y="195643"/>
                                </a:cubicBezTo>
                                <a:cubicBezTo>
                                  <a:pt x="177514" y="195526"/>
                                  <a:pt x="175893" y="195419"/>
                                  <a:pt x="174214" y="195302"/>
                                </a:cubicBezTo>
                                <a:cubicBezTo>
                                  <a:pt x="172545" y="195195"/>
                                  <a:pt x="170441" y="195088"/>
                                  <a:pt x="168801" y="194971"/>
                                </a:cubicBezTo>
                                <a:cubicBezTo>
                                  <a:pt x="167160" y="194864"/>
                                  <a:pt x="165520" y="194747"/>
                                  <a:pt x="164371" y="194640"/>
                                </a:cubicBezTo>
                                <a:cubicBezTo>
                                  <a:pt x="163233" y="194533"/>
                                  <a:pt x="162470" y="194417"/>
                                  <a:pt x="161930" y="194309"/>
                                </a:cubicBezTo>
                                <a:cubicBezTo>
                                  <a:pt x="161515" y="194222"/>
                                  <a:pt x="161197" y="194056"/>
                                  <a:pt x="161158" y="193969"/>
                                </a:cubicBezTo>
                                <a:cubicBezTo>
                                  <a:pt x="161110" y="193862"/>
                                  <a:pt x="161418" y="193755"/>
                                  <a:pt x="161621" y="193638"/>
                                </a:cubicBezTo>
                                <a:cubicBezTo>
                                  <a:pt x="161824" y="193531"/>
                                  <a:pt x="162210" y="193414"/>
                                  <a:pt x="162374" y="193307"/>
                                </a:cubicBezTo>
                                <a:cubicBezTo>
                                  <a:pt x="162528" y="193200"/>
                                  <a:pt x="162644" y="193083"/>
                                  <a:pt x="162596" y="192976"/>
                                </a:cubicBezTo>
                                <a:cubicBezTo>
                                  <a:pt x="162538" y="192859"/>
                                  <a:pt x="162335" y="192752"/>
                                  <a:pt x="162046" y="192636"/>
                                </a:cubicBezTo>
                                <a:cubicBezTo>
                                  <a:pt x="161747" y="192529"/>
                                  <a:pt x="161206" y="192421"/>
                                  <a:pt x="160801" y="192305"/>
                                </a:cubicBezTo>
                                <a:cubicBezTo>
                                  <a:pt x="160405" y="192198"/>
                                  <a:pt x="159846" y="192081"/>
                                  <a:pt x="159614" y="191974"/>
                                </a:cubicBezTo>
                                <a:cubicBezTo>
                                  <a:pt x="159440" y="191886"/>
                                  <a:pt x="159305" y="191721"/>
                                  <a:pt x="159421" y="191643"/>
                                </a:cubicBezTo>
                                <a:cubicBezTo>
                                  <a:pt x="159576" y="191526"/>
                                  <a:pt x="160000" y="191419"/>
                                  <a:pt x="160531" y="191312"/>
                                </a:cubicBezTo>
                                <a:cubicBezTo>
                                  <a:pt x="161061" y="191195"/>
                                  <a:pt x="161756" y="191088"/>
                                  <a:pt x="162586" y="190971"/>
                                </a:cubicBezTo>
                                <a:cubicBezTo>
                                  <a:pt x="163416" y="190864"/>
                                  <a:pt x="164497" y="190748"/>
                                  <a:pt x="165500" y="190641"/>
                                </a:cubicBezTo>
                                <a:cubicBezTo>
                                  <a:pt x="166513" y="190534"/>
                                  <a:pt x="167720" y="190417"/>
                                  <a:pt x="168636" y="190310"/>
                                </a:cubicBezTo>
                                <a:cubicBezTo>
                                  <a:pt x="169544" y="190193"/>
                                  <a:pt x="170325" y="190086"/>
                                  <a:pt x="170972" y="189969"/>
                                </a:cubicBezTo>
                                <a:cubicBezTo>
                                  <a:pt x="171609" y="189862"/>
                                  <a:pt x="171975" y="189755"/>
                                  <a:pt x="172467" y="189638"/>
                                </a:cubicBezTo>
                                <a:cubicBezTo>
                                  <a:pt x="172969" y="189531"/>
                                  <a:pt x="173394" y="189424"/>
                                  <a:pt x="173953" y="189307"/>
                                </a:cubicBezTo>
                                <a:cubicBezTo>
                                  <a:pt x="174523" y="189200"/>
                                  <a:pt x="175275" y="189083"/>
                                  <a:pt x="175845" y="188976"/>
                                </a:cubicBezTo>
                                <a:cubicBezTo>
                                  <a:pt x="176414" y="188860"/>
                                  <a:pt x="176954" y="188752"/>
                                  <a:pt x="177388" y="188645"/>
                                </a:cubicBezTo>
                                <a:cubicBezTo>
                                  <a:pt x="177813" y="188529"/>
                                  <a:pt x="178141" y="188422"/>
                                  <a:pt x="178402" y="188305"/>
                                </a:cubicBezTo>
                                <a:cubicBezTo>
                                  <a:pt x="178662" y="188198"/>
                                  <a:pt x="178875" y="188081"/>
                                  <a:pt x="178952" y="187974"/>
                                </a:cubicBezTo>
                                <a:cubicBezTo>
                                  <a:pt x="179029" y="187867"/>
                                  <a:pt x="178981" y="187750"/>
                                  <a:pt x="178875" y="187643"/>
                                </a:cubicBezTo>
                                <a:cubicBezTo>
                                  <a:pt x="178769" y="187526"/>
                                  <a:pt x="178527" y="187419"/>
                                  <a:pt x="178305" y="187312"/>
                                </a:cubicBezTo>
                                <a:cubicBezTo>
                                  <a:pt x="178093" y="187195"/>
                                  <a:pt x="177765" y="187088"/>
                                  <a:pt x="177562" y="186972"/>
                                </a:cubicBezTo>
                                <a:cubicBezTo>
                                  <a:pt x="177369" y="186864"/>
                                  <a:pt x="177244" y="186757"/>
                                  <a:pt x="177138" y="186641"/>
                                </a:cubicBezTo>
                                <a:cubicBezTo>
                                  <a:pt x="177031" y="186534"/>
                                  <a:pt x="176983" y="186417"/>
                                  <a:pt x="176925" y="186310"/>
                                </a:cubicBezTo>
                                <a:cubicBezTo>
                                  <a:pt x="176868" y="186193"/>
                                  <a:pt x="176916" y="186086"/>
                                  <a:pt x="176781" y="185979"/>
                                </a:cubicBezTo>
                                <a:cubicBezTo>
                                  <a:pt x="176665" y="185872"/>
                                  <a:pt x="176481" y="185745"/>
                                  <a:pt x="176125" y="185638"/>
                                </a:cubicBezTo>
                                <a:cubicBezTo>
                                  <a:pt x="175719" y="185531"/>
                                  <a:pt x="174938" y="185424"/>
                                  <a:pt x="174387" y="185307"/>
                                </a:cubicBezTo>
                                <a:cubicBezTo>
                                  <a:pt x="173837" y="185200"/>
                                  <a:pt x="173210" y="185083"/>
                                  <a:pt x="172824" y="184977"/>
                                </a:cubicBezTo>
                                <a:cubicBezTo>
                                  <a:pt x="172438" y="184860"/>
                                  <a:pt x="172158" y="184753"/>
                                  <a:pt x="172091" y="184646"/>
                                </a:cubicBezTo>
                                <a:cubicBezTo>
                                  <a:pt x="172052" y="184568"/>
                                  <a:pt x="172216" y="184383"/>
                                  <a:pt x="172448" y="184305"/>
                                </a:cubicBezTo>
                                <a:cubicBezTo>
                                  <a:pt x="172815" y="184198"/>
                                  <a:pt x="173567" y="184081"/>
                                  <a:pt x="174301" y="183974"/>
                                </a:cubicBezTo>
                                <a:cubicBezTo>
                                  <a:pt x="175034" y="183867"/>
                                  <a:pt x="176047" y="183750"/>
                                  <a:pt x="176868" y="183643"/>
                                </a:cubicBezTo>
                                <a:cubicBezTo>
                                  <a:pt x="177688" y="183526"/>
                                  <a:pt x="178643" y="183419"/>
                                  <a:pt x="179232" y="183312"/>
                                </a:cubicBezTo>
                                <a:cubicBezTo>
                                  <a:pt x="179830" y="183196"/>
                                  <a:pt x="180245" y="183088"/>
                                  <a:pt x="180418" y="182972"/>
                                </a:cubicBezTo>
                                <a:cubicBezTo>
                                  <a:pt x="180573" y="182884"/>
                                  <a:pt x="180409" y="182738"/>
                                  <a:pt x="180293" y="182641"/>
                                </a:cubicBezTo>
                                <a:cubicBezTo>
                                  <a:pt x="180158" y="182534"/>
                                  <a:pt x="179839" y="182417"/>
                                  <a:pt x="179618" y="182310"/>
                                </a:cubicBezTo>
                                <a:cubicBezTo>
                                  <a:pt x="179386" y="182193"/>
                                  <a:pt x="179155" y="182086"/>
                                  <a:pt x="178932" y="181979"/>
                                </a:cubicBezTo>
                                <a:cubicBezTo>
                                  <a:pt x="178710" y="181862"/>
                                  <a:pt x="178566" y="181755"/>
                                  <a:pt x="178276" y="181638"/>
                                </a:cubicBezTo>
                                <a:cubicBezTo>
                                  <a:pt x="177987" y="181531"/>
                                  <a:pt x="177620" y="181424"/>
                                  <a:pt x="177205" y="181308"/>
                                </a:cubicBezTo>
                                <a:cubicBezTo>
                                  <a:pt x="176781" y="181200"/>
                                  <a:pt x="176192" y="181084"/>
                                  <a:pt x="175777" y="180977"/>
                                </a:cubicBezTo>
                                <a:cubicBezTo>
                                  <a:pt x="175352" y="180860"/>
                                  <a:pt x="175025" y="180753"/>
                                  <a:pt x="174677" y="180646"/>
                                </a:cubicBezTo>
                                <a:cubicBezTo>
                                  <a:pt x="174330" y="180529"/>
                                  <a:pt x="173953" y="180422"/>
                                  <a:pt x="173683" y="180305"/>
                                </a:cubicBezTo>
                                <a:cubicBezTo>
                                  <a:pt x="173413" y="180198"/>
                                  <a:pt x="173191" y="180091"/>
                                  <a:pt x="173075" y="179974"/>
                                </a:cubicBezTo>
                                <a:cubicBezTo>
                                  <a:pt x="172950" y="179867"/>
                                  <a:pt x="172950" y="179750"/>
                                  <a:pt x="172950" y="179643"/>
                                </a:cubicBezTo>
                                <a:cubicBezTo>
                                  <a:pt x="172950" y="179536"/>
                                  <a:pt x="172921" y="179410"/>
                                  <a:pt x="173065" y="179313"/>
                                </a:cubicBezTo>
                                <a:cubicBezTo>
                                  <a:pt x="173220" y="179196"/>
                                  <a:pt x="173548" y="179089"/>
                                  <a:pt x="173896" y="178972"/>
                                </a:cubicBezTo>
                                <a:cubicBezTo>
                                  <a:pt x="174243" y="178865"/>
                                  <a:pt x="174667" y="178758"/>
                                  <a:pt x="175130" y="178641"/>
                                </a:cubicBezTo>
                                <a:cubicBezTo>
                                  <a:pt x="175603" y="178534"/>
                                  <a:pt x="176154" y="178417"/>
                                  <a:pt x="176694" y="178310"/>
                                </a:cubicBezTo>
                                <a:cubicBezTo>
                                  <a:pt x="177224" y="178203"/>
                                  <a:pt x="177881" y="178086"/>
                                  <a:pt x="178344" y="177979"/>
                                </a:cubicBezTo>
                                <a:cubicBezTo>
                                  <a:pt x="178817" y="177862"/>
                                  <a:pt x="179203" y="177755"/>
                                  <a:pt x="179492" y="177639"/>
                                </a:cubicBezTo>
                                <a:cubicBezTo>
                                  <a:pt x="179782" y="177531"/>
                                  <a:pt x="179955" y="177424"/>
                                  <a:pt x="180100" y="177308"/>
                                </a:cubicBezTo>
                                <a:cubicBezTo>
                                  <a:pt x="180245" y="177201"/>
                                  <a:pt x="180322" y="177084"/>
                                  <a:pt x="180361" y="176977"/>
                                </a:cubicBezTo>
                                <a:cubicBezTo>
                                  <a:pt x="180390" y="176860"/>
                                  <a:pt x="180341" y="176753"/>
                                  <a:pt x="180293" y="176646"/>
                                </a:cubicBezTo>
                                <a:cubicBezTo>
                                  <a:pt x="180245" y="176529"/>
                                  <a:pt x="180158" y="176422"/>
                                  <a:pt x="180061" y="176305"/>
                                </a:cubicBezTo>
                                <a:cubicBezTo>
                                  <a:pt x="179965" y="176208"/>
                                  <a:pt x="179936" y="176082"/>
                                  <a:pt x="179724" y="175974"/>
                                </a:cubicBezTo>
                                <a:cubicBezTo>
                                  <a:pt x="179502" y="175867"/>
                                  <a:pt x="179145" y="175751"/>
                                  <a:pt x="178730" y="175643"/>
                                </a:cubicBezTo>
                                <a:cubicBezTo>
                                  <a:pt x="178315" y="175536"/>
                                  <a:pt x="177688" y="175420"/>
                                  <a:pt x="177234" y="175313"/>
                                </a:cubicBezTo>
                                <a:cubicBezTo>
                                  <a:pt x="176781" y="175196"/>
                                  <a:pt x="176491" y="175089"/>
                                  <a:pt x="176018" y="174972"/>
                                </a:cubicBezTo>
                                <a:cubicBezTo>
                                  <a:pt x="175555" y="174865"/>
                                  <a:pt x="174947" y="174758"/>
                                  <a:pt x="174436" y="174641"/>
                                </a:cubicBezTo>
                                <a:cubicBezTo>
                                  <a:pt x="173924" y="174534"/>
                                  <a:pt x="173345" y="174417"/>
                                  <a:pt x="172969" y="174310"/>
                                </a:cubicBezTo>
                                <a:cubicBezTo>
                                  <a:pt x="172583" y="174193"/>
                                  <a:pt x="172390" y="174086"/>
                                  <a:pt x="172139" y="173979"/>
                                </a:cubicBezTo>
                                <a:cubicBezTo>
                                  <a:pt x="171888" y="173862"/>
                                  <a:pt x="171570" y="173755"/>
                                  <a:pt x="171483" y="173639"/>
                                </a:cubicBezTo>
                                <a:cubicBezTo>
                                  <a:pt x="171396" y="173532"/>
                                  <a:pt x="171599" y="173425"/>
                                  <a:pt x="171647" y="173308"/>
                                </a:cubicBezTo>
                                <a:cubicBezTo>
                                  <a:pt x="171686" y="173201"/>
                                  <a:pt x="171676" y="173084"/>
                                  <a:pt x="171734" y="172977"/>
                                </a:cubicBezTo>
                                <a:cubicBezTo>
                                  <a:pt x="171772" y="172899"/>
                                  <a:pt x="171772" y="172724"/>
                                  <a:pt x="171965" y="172646"/>
                                </a:cubicBezTo>
                                <a:cubicBezTo>
                                  <a:pt x="172236" y="172529"/>
                                  <a:pt x="172834" y="172422"/>
                                  <a:pt x="173365" y="172305"/>
                                </a:cubicBezTo>
                                <a:cubicBezTo>
                                  <a:pt x="173896" y="172198"/>
                                  <a:pt x="174513" y="172091"/>
                                  <a:pt x="175140" y="171974"/>
                                </a:cubicBezTo>
                                <a:cubicBezTo>
                                  <a:pt x="175768" y="171868"/>
                                  <a:pt x="176559" y="171751"/>
                                  <a:pt x="177138" y="171644"/>
                                </a:cubicBezTo>
                                <a:cubicBezTo>
                                  <a:pt x="177707" y="171537"/>
                                  <a:pt x="178315" y="171420"/>
                                  <a:pt x="178595" y="171313"/>
                                </a:cubicBezTo>
                                <a:cubicBezTo>
                                  <a:pt x="178769" y="171235"/>
                                  <a:pt x="178836" y="171050"/>
                                  <a:pt x="178769" y="170972"/>
                                </a:cubicBezTo>
                                <a:cubicBezTo>
                                  <a:pt x="178682" y="170875"/>
                                  <a:pt x="178402" y="170748"/>
                                  <a:pt x="177987" y="170641"/>
                                </a:cubicBezTo>
                                <a:cubicBezTo>
                                  <a:pt x="177543" y="170534"/>
                                  <a:pt x="176868" y="170417"/>
                                  <a:pt x="176105" y="170310"/>
                                </a:cubicBezTo>
                                <a:cubicBezTo>
                                  <a:pt x="175352" y="170203"/>
                                  <a:pt x="174426" y="170087"/>
                                  <a:pt x="173451" y="169980"/>
                                </a:cubicBezTo>
                                <a:cubicBezTo>
                                  <a:pt x="172467" y="169863"/>
                                  <a:pt x="171357" y="169756"/>
                                  <a:pt x="170229" y="169639"/>
                                </a:cubicBezTo>
                                <a:cubicBezTo>
                                  <a:pt x="169109" y="169532"/>
                                  <a:pt x="167942" y="169425"/>
                                  <a:pt x="166716" y="169308"/>
                                </a:cubicBezTo>
                                <a:cubicBezTo>
                                  <a:pt x="165481" y="169201"/>
                                  <a:pt x="164188" y="169084"/>
                                  <a:pt x="162856" y="168977"/>
                                </a:cubicBezTo>
                                <a:cubicBezTo>
                                  <a:pt x="161525" y="168870"/>
                                  <a:pt x="160029" y="168753"/>
                                  <a:pt x="158746" y="168646"/>
                                </a:cubicBezTo>
                                <a:cubicBezTo>
                                  <a:pt x="157452" y="168529"/>
                                  <a:pt x="156352" y="168422"/>
                                  <a:pt x="155137" y="168315"/>
                                </a:cubicBezTo>
                                <a:cubicBezTo>
                                  <a:pt x="153921" y="168198"/>
                                  <a:pt x="152666" y="168091"/>
                                  <a:pt x="151450" y="167975"/>
                                </a:cubicBezTo>
                                <a:cubicBezTo>
                                  <a:pt x="150235" y="167868"/>
                                  <a:pt x="148729" y="167751"/>
                                  <a:pt x="147841" y="167644"/>
                                </a:cubicBezTo>
                                <a:cubicBezTo>
                                  <a:pt x="146973" y="167537"/>
                                  <a:pt x="146519" y="167420"/>
                                  <a:pt x="146133" y="167313"/>
                                </a:cubicBezTo>
                                <a:cubicBezTo>
                                  <a:pt x="145757" y="167206"/>
                                  <a:pt x="145612" y="167079"/>
                                  <a:pt x="145448" y="166972"/>
                                </a:cubicBezTo>
                                <a:cubicBezTo>
                                  <a:pt x="145265" y="166865"/>
                                  <a:pt x="144937" y="166758"/>
                                  <a:pt x="145053" y="166641"/>
                                </a:cubicBezTo>
                                <a:cubicBezTo>
                                  <a:pt x="145169" y="166534"/>
                                  <a:pt x="145786" y="166418"/>
                                  <a:pt x="146153" y="166310"/>
                                </a:cubicBezTo>
                                <a:cubicBezTo>
                                  <a:pt x="146510" y="166203"/>
                                  <a:pt x="146905" y="166087"/>
                                  <a:pt x="147224" y="165980"/>
                                </a:cubicBezTo>
                                <a:cubicBezTo>
                                  <a:pt x="147533" y="165863"/>
                                  <a:pt x="147716" y="165756"/>
                                  <a:pt x="148034" y="165649"/>
                                </a:cubicBezTo>
                                <a:cubicBezTo>
                                  <a:pt x="148353" y="165532"/>
                                  <a:pt x="148845" y="165425"/>
                                  <a:pt x="149135" y="165308"/>
                                </a:cubicBezTo>
                                <a:cubicBezTo>
                                  <a:pt x="149434" y="165201"/>
                                  <a:pt x="149627" y="165084"/>
                                  <a:pt x="149810" y="164977"/>
                                </a:cubicBezTo>
                                <a:cubicBezTo>
                                  <a:pt x="149994" y="164870"/>
                                  <a:pt x="150003" y="164753"/>
                                  <a:pt x="150215" y="164646"/>
                                </a:cubicBezTo>
                                <a:cubicBezTo>
                                  <a:pt x="150428" y="164530"/>
                                  <a:pt x="150630" y="164422"/>
                                  <a:pt x="151084" y="164315"/>
                                </a:cubicBezTo>
                                <a:cubicBezTo>
                                  <a:pt x="151537" y="164199"/>
                                  <a:pt x="152184" y="164092"/>
                                  <a:pt x="152917" y="163975"/>
                                </a:cubicBezTo>
                                <a:cubicBezTo>
                                  <a:pt x="153660" y="163868"/>
                                  <a:pt x="154490" y="163761"/>
                                  <a:pt x="155503" y="163644"/>
                                </a:cubicBezTo>
                                <a:cubicBezTo>
                                  <a:pt x="156516" y="163537"/>
                                  <a:pt x="157761" y="163420"/>
                                  <a:pt x="158997" y="163313"/>
                                </a:cubicBezTo>
                                <a:cubicBezTo>
                                  <a:pt x="160222" y="163196"/>
                                  <a:pt x="161708" y="163089"/>
                                  <a:pt x="162904" y="162982"/>
                                </a:cubicBezTo>
                                <a:cubicBezTo>
                                  <a:pt x="164101" y="162865"/>
                                  <a:pt x="165240" y="162758"/>
                                  <a:pt x="166166" y="162641"/>
                                </a:cubicBezTo>
                                <a:cubicBezTo>
                                  <a:pt x="167093" y="162534"/>
                                  <a:pt x="167778" y="162418"/>
                                  <a:pt x="168472" y="162311"/>
                                </a:cubicBezTo>
                                <a:cubicBezTo>
                                  <a:pt x="169167" y="162204"/>
                                  <a:pt x="169678" y="162087"/>
                                  <a:pt x="170354" y="161980"/>
                                </a:cubicBezTo>
                                <a:cubicBezTo>
                                  <a:pt x="171029" y="161863"/>
                                  <a:pt x="171724" y="161756"/>
                                  <a:pt x="172515" y="161649"/>
                                </a:cubicBezTo>
                                <a:cubicBezTo>
                                  <a:pt x="173297" y="161532"/>
                                  <a:pt x="174204" y="161425"/>
                                  <a:pt x="175082" y="161308"/>
                                </a:cubicBezTo>
                                <a:cubicBezTo>
                                  <a:pt x="175961" y="161201"/>
                                  <a:pt x="176868" y="161094"/>
                                  <a:pt x="177803" y="160977"/>
                                </a:cubicBezTo>
                                <a:cubicBezTo>
                                  <a:pt x="178739" y="160870"/>
                                  <a:pt x="179695" y="160753"/>
                                  <a:pt x="180698" y="160647"/>
                                </a:cubicBezTo>
                                <a:cubicBezTo>
                                  <a:pt x="181712" y="160530"/>
                                  <a:pt x="182869" y="160423"/>
                                  <a:pt x="183854" y="160316"/>
                                </a:cubicBezTo>
                                <a:cubicBezTo>
                                  <a:pt x="184848" y="160199"/>
                                  <a:pt x="185861" y="160092"/>
                                  <a:pt x="186642" y="159975"/>
                                </a:cubicBezTo>
                                <a:cubicBezTo>
                                  <a:pt x="187424" y="159868"/>
                                  <a:pt x="187965" y="159761"/>
                                  <a:pt x="188553" y="159644"/>
                                </a:cubicBezTo>
                                <a:cubicBezTo>
                                  <a:pt x="189132" y="159537"/>
                                  <a:pt x="189663" y="159420"/>
                                  <a:pt x="190126" y="159313"/>
                                </a:cubicBezTo>
                                <a:cubicBezTo>
                                  <a:pt x="190589" y="159196"/>
                                  <a:pt x="190956" y="159089"/>
                                  <a:pt x="191322" y="158982"/>
                                </a:cubicBezTo>
                                <a:cubicBezTo>
                                  <a:pt x="191689" y="158866"/>
                                  <a:pt x="191950" y="158759"/>
                                  <a:pt x="192307" y="158642"/>
                                </a:cubicBezTo>
                                <a:cubicBezTo>
                                  <a:pt x="192664" y="158535"/>
                                  <a:pt x="193098" y="158428"/>
                                  <a:pt x="193465" y="158311"/>
                                </a:cubicBezTo>
                                <a:cubicBezTo>
                                  <a:pt x="193832" y="158204"/>
                                  <a:pt x="194073" y="158087"/>
                                  <a:pt x="194488" y="157980"/>
                                </a:cubicBezTo>
                                <a:cubicBezTo>
                                  <a:pt x="194902" y="157863"/>
                                  <a:pt x="195511" y="157756"/>
                                  <a:pt x="195945" y="157649"/>
                                </a:cubicBezTo>
                                <a:cubicBezTo>
                                  <a:pt x="196379" y="157532"/>
                                  <a:pt x="196823" y="157425"/>
                                  <a:pt x="197074" y="157308"/>
                                </a:cubicBezTo>
                                <a:cubicBezTo>
                                  <a:pt x="197305" y="157211"/>
                                  <a:pt x="197353" y="157085"/>
                                  <a:pt x="197469" y="156977"/>
                                </a:cubicBezTo>
                                <a:cubicBezTo>
                                  <a:pt x="197576" y="156870"/>
                                  <a:pt x="197778" y="156754"/>
                                  <a:pt x="197769" y="156647"/>
                                </a:cubicBezTo>
                                <a:cubicBezTo>
                                  <a:pt x="197749" y="156530"/>
                                  <a:pt x="197527" y="156423"/>
                                  <a:pt x="197363" y="156316"/>
                                </a:cubicBezTo>
                                <a:cubicBezTo>
                                  <a:pt x="197209" y="156199"/>
                                  <a:pt x="196967" y="156092"/>
                                  <a:pt x="196813" y="155975"/>
                                </a:cubicBezTo>
                                <a:cubicBezTo>
                                  <a:pt x="196659" y="155868"/>
                                  <a:pt x="196659" y="155761"/>
                                  <a:pt x="196456" y="155644"/>
                                </a:cubicBezTo>
                                <a:cubicBezTo>
                                  <a:pt x="196244" y="155537"/>
                                  <a:pt x="195925" y="155420"/>
                                  <a:pt x="195568" y="155313"/>
                                </a:cubicBezTo>
                                <a:cubicBezTo>
                                  <a:pt x="195211" y="155197"/>
                                  <a:pt x="194825" y="155089"/>
                                  <a:pt x="194314" y="154982"/>
                                </a:cubicBezTo>
                                <a:cubicBezTo>
                                  <a:pt x="193793" y="154866"/>
                                  <a:pt x="193243" y="154759"/>
                                  <a:pt x="192490" y="154642"/>
                                </a:cubicBezTo>
                                <a:cubicBezTo>
                                  <a:pt x="191738" y="154535"/>
                                  <a:pt x="190850" y="154428"/>
                                  <a:pt x="189817" y="154311"/>
                                </a:cubicBezTo>
                                <a:cubicBezTo>
                                  <a:pt x="188785" y="154204"/>
                                  <a:pt x="187540" y="154087"/>
                                  <a:pt x="186295" y="153980"/>
                                </a:cubicBezTo>
                                <a:cubicBezTo>
                                  <a:pt x="185050" y="153863"/>
                                  <a:pt x="183603" y="153756"/>
                                  <a:pt x="182349" y="153649"/>
                                </a:cubicBezTo>
                                <a:cubicBezTo>
                                  <a:pt x="181094" y="153532"/>
                                  <a:pt x="179955" y="153425"/>
                                  <a:pt x="178759" y="153308"/>
                                </a:cubicBezTo>
                                <a:cubicBezTo>
                                  <a:pt x="177562" y="153201"/>
                                  <a:pt x="176404" y="153094"/>
                                  <a:pt x="175198" y="152978"/>
                                </a:cubicBezTo>
                                <a:cubicBezTo>
                                  <a:pt x="173992" y="152871"/>
                                  <a:pt x="172815" y="152754"/>
                                  <a:pt x="171531" y="152647"/>
                                </a:cubicBezTo>
                                <a:cubicBezTo>
                                  <a:pt x="170238" y="152540"/>
                                  <a:pt x="168945" y="152423"/>
                                  <a:pt x="167469" y="152316"/>
                                </a:cubicBezTo>
                                <a:cubicBezTo>
                                  <a:pt x="165983" y="152199"/>
                                  <a:pt x="164304" y="152092"/>
                                  <a:pt x="162644" y="151975"/>
                                </a:cubicBezTo>
                                <a:cubicBezTo>
                                  <a:pt x="160994" y="151868"/>
                                  <a:pt x="159267" y="151761"/>
                                  <a:pt x="157539" y="151644"/>
                                </a:cubicBezTo>
                                <a:cubicBezTo>
                                  <a:pt x="155812" y="151537"/>
                                  <a:pt x="153988" y="151420"/>
                                  <a:pt x="152280" y="151313"/>
                                </a:cubicBezTo>
                                <a:cubicBezTo>
                                  <a:pt x="150572" y="151197"/>
                                  <a:pt x="148739" y="151090"/>
                                  <a:pt x="147272" y="150983"/>
                                </a:cubicBezTo>
                                <a:cubicBezTo>
                                  <a:pt x="145805" y="150866"/>
                                  <a:pt x="144435" y="150759"/>
                                  <a:pt x="143470" y="150642"/>
                                </a:cubicBezTo>
                                <a:cubicBezTo>
                                  <a:pt x="142505" y="150535"/>
                                  <a:pt x="141917" y="150428"/>
                                  <a:pt x="141482" y="150311"/>
                                </a:cubicBezTo>
                                <a:cubicBezTo>
                                  <a:pt x="141116" y="150223"/>
                                  <a:pt x="140913" y="150068"/>
                                  <a:pt x="140807" y="149980"/>
                                </a:cubicBezTo>
                                <a:cubicBezTo>
                                  <a:pt x="140681" y="149873"/>
                                  <a:pt x="140691" y="149756"/>
                                  <a:pt x="140701" y="149649"/>
                                </a:cubicBezTo>
                                <a:cubicBezTo>
                                  <a:pt x="140710" y="149552"/>
                                  <a:pt x="140710" y="149406"/>
                                  <a:pt x="140874" y="149309"/>
                                </a:cubicBezTo>
                                <a:cubicBezTo>
                                  <a:pt x="141058" y="149202"/>
                                  <a:pt x="141444" y="149095"/>
                                  <a:pt x="141830" y="148978"/>
                                </a:cubicBezTo>
                                <a:cubicBezTo>
                                  <a:pt x="142225" y="148871"/>
                                  <a:pt x="142814" y="148754"/>
                                  <a:pt x="143200" y="148647"/>
                                </a:cubicBezTo>
                                <a:cubicBezTo>
                                  <a:pt x="143586" y="148540"/>
                                  <a:pt x="143837" y="148423"/>
                                  <a:pt x="144165" y="148316"/>
                                </a:cubicBezTo>
                                <a:cubicBezTo>
                                  <a:pt x="144493" y="148199"/>
                                  <a:pt x="144869" y="148092"/>
                                  <a:pt x="145178" y="147975"/>
                                </a:cubicBezTo>
                                <a:cubicBezTo>
                                  <a:pt x="145487" y="147868"/>
                                  <a:pt x="145709" y="147761"/>
                                  <a:pt x="145998" y="147644"/>
                                </a:cubicBezTo>
                                <a:cubicBezTo>
                                  <a:pt x="146298" y="147538"/>
                                  <a:pt x="146587" y="147421"/>
                                  <a:pt x="146954" y="147314"/>
                                </a:cubicBezTo>
                                <a:cubicBezTo>
                                  <a:pt x="147311" y="147207"/>
                                  <a:pt x="147784" y="147090"/>
                                  <a:pt x="148150" y="146983"/>
                                </a:cubicBezTo>
                                <a:cubicBezTo>
                                  <a:pt x="148517" y="146866"/>
                                  <a:pt x="148816" y="146759"/>
                                  <a:pt x="149144" y="146642"/>
                                </a:cubicBezTo>
                                <a:cubicBezTo>
                                  <a:pt x="149463" y="146535"/>
                                  <a:pt x="149820" y="146428"/>
                                  <a:pt x="150099" y="146311"/>
                                </a:cubicBezTo>
                                <a:cubicBezTo>
                                  <a:pt x="150379" y="146204"/>
                                  <a:pt x="150659" y="146087"/>
                                  <a:pt x="150814" y="145980"/>
                                </a:cubicBezTo>
                                <a:cubicBezTo>
                                  <a:pt x="150978" y="145873"/>
                                  <a:pt x="151035" y="145756"/>
                                  <a:pt x="151074" y="145649"/>
                                </a:cubicBezTo>
                                <a:cubicBezTo>
                                  <a:pt x="151122" y="145533"/>
                                  <a:pt x="151074" y="145426"/>
                                  <a:pt x="151093" y="145309"/>
                                </a:cubicBezTo>
                                <a:cubicBezTo>
                                  <a:pt x="151122" y="145202"/>
                                  <a:pt x="151151" y="145095"/>
                                  <a:pt x="151209" y="144978"/>
                                </a:cubicBezTo>
                                <a:cubicBezTo>
                                  <a:pt x="151267" y="144871"/>
                                  <a:pt x="151383" y="144754"/>
                                  <a:pt x="151441" y="144647"/>
                                </a:cubicBezTo>
                                <a:cubicBezTo>
                                  <a:pt x="151489" y="144540"/>
                                  <a:pt x="151547" y="144423"/>
                                  <a:pt x="151547" y="144316"/>
                                </a:cubicBezTo>
                                <a:cubicBezTo>
                                  <a:pt x="151557" y="144199"/>
                                  <a:pt x="151528" y="144092"/>
                                  <a:pt x="151470" y="143976"/>
                                </a:cubicBezTo>
                                <a:cubicBezTo>
                                  <a:pt x="151412" y="143878"/>
                                  <a:pt x="151373" y="143742"/>
                                  <a:pt x="151180" y="143645"/>
                                </a:cubicBezTo>
                                <a:cubicBezTo>
                                  <a:pt x="150958" y="143538"/>
                                  <a:pt x="150572" y="143421"/>
                                  <a:pt x="150128" y="143314"/>
                                </a:cubicBezTo>
                                <a:cubicBezTo>
                                  <a:pt x="149694" y="143207"/>
                                  <a:pt x="149029" y="143090"/>
                                  <a:pt x="148527" y="142983"/>
                                </a:cubicBezTo>
                                <a:cubicBezTo>
                                  <a:pt x="148034" y="142866"/>
                                  <a:pt x="147591" y="142759"/>
                                  <a:pt x="147147" y="142652"/>
                                </a:cubicBezTo>
                                <a:cubicBezTo>
                                  <a:pt x="146712" y="142535"/>
                                  <a:pt x="146221" y="142428"/>
                                  <a:pt x="145892" y="142311"/>
                                </a:cubicBezTo>
                                <a:cubicBezTo>
                                  <a:pt x="145564" y="142204"/>
                                  <a:pt x="145342" y="142097"/>
                                  <a:pt x="145178" y="141980"/>
                                </a:cubicBezTo>
                                <a:cubicBezTo>
                                  <a:pt x="145014" y="141873"/>
                                  <a:pt x="144947" y="141757"/>
                                  <a:pt x="144908" y="141650"/>
                                </a:cubicBezTo>
                                <a:cubicBezTo>
                                  <a:pt x="144879" y="141562"/>
                                  <a:pt x="144821" y="141397"/>
                                  <a:pt x="144966" y="141319"/>
                                </a:cubicBezTo>
                                <a:cubicBezTo>
                                  <a:pt x="145159" y="141202"/>
                                  <a:pt x="145603" y="141095"/>
                                  <a:pt x="146066" y="140978"/>
                                </a:cubicBezTo>
                                <a:cubicBezTo>
                                  <a:pt x="146519" y="140871"/>
                                  <a:pt x="147012" y="140754"/>
                                  <a:pt x="147697" y="140647"/>
                                </a:cubicBezTo>
                                <a:cubicBezTo>
                                  <a:pt x="148392" y="140540"/>
                                  <a:pt x="149270" y="140423"/>
                                  <a:pt x="150206" y="140316"/>
                                </a:cubicBezTo>
                                <a:cubicBezTo>
                                  <a:pt x="151142" y="140199"/>
                                  <a:pt x="152464" y="140092"/>
                                  <a:pt x="153303" y="139985"/>
                                </a:cubicBezTo>
                                <a:cubicBezTo>
                                  <a:pt x="154152" y="139869"/>
                                  <a:pt x="154741" y="139762"/>
                                  <a:pt x="155262" y="139645"/>
                                </a:cubicBezTo>
                                <a:cubicBezTo>
                                  <a:pt x="155793" y="139538"/>
                                  <a:pt x="156189" y="139421"/>
                                  <a:pt x="156478" y="139314"/>
                                </a:cubicBezTo>
                                <a:cubicBezTo>
                                  <a:pt x="156748" y="139207"/>
                                  <a:pt x="156941" y="139090"/>
                                  <a:pt x="156960" y="138983"/>
                                </a:cubicBezTo>
                                <a:cubicBezTo>
                                  <a:pt x="156989" y="138866"/>
                                  <a:pt x="156748" y="138759"/>
                                  <a:pt x="156632" y="138652"/>
                                </a:cubicBezTo>
                                <a:cubicBezTo>
                                  <a:pt x="156516" y="138535"/>
                                  <a:pt x="156478" y="138428"/>
                                  <a:pt x="156256" y="138312"/>
                                </a:cubicBezTo>
                                <a:cubicBezTo>
                                  <a:pt x="156044" y="138204"/>
                                  <a:pt x="155706" y="138097"/>
                                  <a:pt x="155339" y="137981"/>
                                </a:cubicBezTo>
                                <a:cubicBezTo>
                                  <a:pt x="154982" y="137874"/>
                                  <a:pt x="154432" y="137757"/>
                                  <a:pt x="154085" y="137650"/>
                                </a:cubicBezTo>
                                <a:cubicBezTo>
                                  <a:pt x="153728" y="137533"/>
                                  <a:pt x="153467" y="137426"/>
                                  <a:pt x="153216" y="137319"/>
                                </a:cubicBezTo>
                                <a:cubicBezTo>
                                  <a:pt x="152965" y="137202"/>
                                  <a:pt x="152802" y="137095"/>
                                  <a:pt x="152599" y="136978"/>
                                </a:cubicBezTo>
                                <a:cubicBezTo>
                                  <a:pt x="152386" y="136871"/>
                                  <a:pt x="152174" y="136754"/>
                                  <a:pt x="151952" y="136647"/>
                                </a:cubicBezTo>
                                <a:cubicBezTo>
                                  <a:pt x="151721" y="136540"/>
                                  <a:pt x="151441" y="136423"/>
                                  <a:pt x="151248" y="136316"/>
                                </a:cubicBezTo>
                                <a:cubicBezTo>
                                  <a:pt x="151064" y="136200"/>
                                  <a:pt x="150910" y="136093"/>
                                  <a:pt x="150823" y="135986"/>
                                </a:cubicBezTo>
                                <a:cubicBezTo>
                                  <a:pt x="150727" y="135869"/>
                                  <a:pt x="150765" y="135762"/>
                                  <a:pt x="150698" y="135645"/>
                                </a:cubicBezTo>
                                <a:cubicBezTo>
                                  <a:pt x="150630" y="135538"/>
                                  <a:pt x="150437" y="135431"/>
                                  <a:pt x="150408" y="135314"/>
                                </a:cubicBezTo>
                                <a:cubicBezTo>
                                  <a:pt x="150370" y="135207"/>
                                  <a:pt x="150341" y="135090"/>
                                  <a:pt x="150476" y="134983"/>
                                </a:cubicBezTo>
                                <a:cubicBezTo>
                                  <a:pt x="150611" y="134866"/>
                                  <a:pt x="151007" y="134759"/>
                                  <a:pt x="151238" y="134652"/>
                                </a:cubicBezTo>
                                <a:cubicBezTo>
                                  <a:pt x="151470" y="134535"/>
                                  <a:pt x="151643" y="134428"/>
                                  <a:pt x="151866" y="134312"/>
                                </a:cubicBezTo>
                                <a:cubicBezTo>
                                  <a:pt x="152087" y="134205"/>
                                  <a:pt x="152280" y="134088"/>
                                  <a:pt x="152579" y="133981"/>
                                </a:cubicBezTo>
                                <a:cubicBezTo>
                                  <a:pt x="152879" y="133874"/>
                                  <a:pt x="153284" y="133757"/>
                                  <a:pt x="153670" y="133650"/>
                                </a:cubicBezTo>
                                <a:cubicBezTo>
                                  <a:pt x="154046" y="133533"/>
                                  <a:pt x="154355" y="133426"/>
                                  <a:pt x="154847" y="133319"/>
                                </a:cubicBezTo>
                                <a:cubicBezTo>
                                  <a:pt x="155330" y="133202"/>
                                  <a:pt x="155966" y="133095"/>
                                  <a:pt x="156584" y="132978"/>
                                </a:cubicBezTo>
                                <a:cubicBezTo>
                                  <a:pt x="157202" y="132871"/>
                                  <a:pt x="157925" y="132764"/>
                                  <a:pt x="158543" y="132647"/>
                                </a:cubicBezTo>
                                <a:cubicBezTo>
                                  <a:pt x="159170" y="132540"/>
                                  <a:pt x="159710" y="132424"/>
                                  <a:pt x="160328" y="132317"/>
                                </a:cubicBezTo>
                                <a:cubicBezTo>
                                  <a:pt x="160946" y="132200"/>
                                  <a:pt x="161641" y="132093"/>
                                  <a:pt x="162268" y="131986"/>
                                </a:cubicBezTo>
                                <a:cubicBezTo>
                                  <a:pt x="162904" y="131869"/>
                                  <a:pt x="163542" y="131762"/>
                                  <a:pt x="164130" y="131645"/>
                                </a:cubicBezTo>
                                <a:cubicBezTo>
                                  <a:pt x="164719" y="131538"/>
                                  <a:pt x="165211" y="131431"/>
                                  <a:pt x="165800" y="131314"/>
                                </a:cubicBezTo>
                                <a:cubicBezTo>
                                  <a:pt x="166388" y="131207"/>
                                  <a:pt x="167063" y="131090"/>
                                  <a:pt x="167642" y="130983"/>
                                </a:cubicBezTo>
                                <a:cubicBezTo>
                                  <a:pt x="168222" y="130866"/>
                                  <a:pt x="168820" y="130759"/>
                                  <a:pt x="169254" y="130652"/>
                                </a:cubicBezTo>
                                <a:cubicBezTo>
                                  <a:pt x="169698" y="130536"/>
                                  <a:pt x="170074" y="130428"/>
                                  <a:pt x="170287" y="130312"/>
                                </a:cubicBezTo>
                                <a:cubicBezTo>
                                  <a:pt x="170470" y="130224"/>
                                  <a:pt x="170614" y="130078"/>
                                  <a:pt x="170537" y="129981"/>
                                </a:cubicBezTo>
                                <a:cubicBezTo>
                                  <a:pt x="170450" y="129874"/>
                                  <a:pt x="170064" y="129757"/>
                                  <a:pt x="169756" y="129650"/>
                                </a:cubicBezTo>
                                <a:cubicBezTo>
                                  <a:pt x="169447" y="129533"/>
                                  <a:pt x="168984" y="129426"/>
                                  <a:pt x="168685" y="129319"/>
                                </a:cubicBezTo>
                                <a:cubicBezTo>
                                  <a:pt x="168385" y="129202"/>
                                  <a:pt x="168086" y="129095"/>
                                  <a:pt x="167971" y="128978"/>
                                </a:cubicBezTo>
                                <a:cubicBezTo>
                                  <a:pt x="167865" y="128881"/>
                                  <a:pt x="167855" y="128755"/>
                                  <a:pt x="167980" y="128648"/>
                                </a:cubicBezTo>
                                <a:cubicBezTo>
                                  <a:pt x="168115" y="128541"/>
                                  <a:pt x="168569" y="128424"/>
                                  <a:pt x="168781" y="128317"/>
                                </a:cubicBezTo>
                                <a:cubicBezTo>
                                  <a:pt x="169003" y="128210"/>
                                  <a:pt x="169254" y="128093"/>
                                  <a:pt x="169283" y="127986"/>
                                </a:cubicBezTo>
                                <a:cubicBezTo>
                                  <a:pt x="169312" y="127879"/>
                                  <a:pt x="169167" y="127752"/>
                                  <a:pt x="168965" y="127645"/>
                                </a:cubicBezTo>
                                <a:cubicBezTo>
                                  <a:pt x="168742" y="127538"/>
                                  <a:pt x="168453" y="127431"/>
                                  <a:pt x="167971" y="127314"/>
                                </a:cubicBezTo>
                                <a:cubicBezTo>
                                  <a:pt x="167488" y="127207"/>
                                  <a:pt x="166764" y="127091"/>
                                  <a:pt x="166070" y="126983"/>
                                </a:cubicBezTo>
                                <a:cubicBezTo>
                                  <a:pt x="165375" y="126867"/>
                                  <a:pt x="164555" y="126760"/>
                                  <a:pt x="163802" y="126653"/>
                                </a:cubicBezTo>
                                <a:cubicBezTo>
                                  <a:pt x="163059" y="126536"/>
                                  <a:pt x="162277" y="126429"/>
                                  <a:pt x="161592" y="126312"/>
                                </a:cubicBezTo>
                                <a:cubicBezTo>
                                  <a:pt x="160907" y="126205"/>
                                  <a:pt x="160270" y="126098"/>
                                  <a:pt x="159682" y="125981"/>
                                </a:cubicBezTo>
                                <a:cubicBezTo>
                                  <a:pt x="159093" y="125874"/>
                                  <a:pt x="158533" y="125757"/>
                                  <a:pt x="158080" y="125650"/>
                                </a:cubicBezTo>
                                <a:cubicBezTo>
                                  <a:pt x="157626" y="125543"/>
                                  <a:pt x="157288" y="125426"/>
                                  <a:pt x="156941" y="125319"/>
                                </a:cubicBezTo>
                                <a:cubicBezTo>
                                  <a:pt x="156603" y="125202"/>
                                  <a:pt x="156391" y="125095"/>
                                  <a:pt x="156005" y="124979"/>
                                </a:cubicBezTo>
                                <a:cubicBezTo>
                                  <a:pt x="155629" y="124872"/>
                                  <a:pt x="154982" y="124764"/>
                                  <a:pt x="154654" y="124648"/>
                                </a:cubicBezTo>
                                <a:cubicBezTo>
                                  <a:pt x="154336" y="124541"/>
                                  <a:pt x="154124" y="124424"/>
                                  <a:pt x="154065" y="124317"/>
                                </a:cubicBezTo>
                                <a:cubicBezTo>
                                  <a:pt x="154017" y="124210"/>
                                  <a:pt x="154278" y="124093"/>
                                  <a:pt x="154345" y="123986"/>
                                </a:cubicBezTo>
                                <a:cubicBezTo>
                                  <a:pt x="154413" y="123869"/>
                                  <a:pt x="154355" y="123762"/>
                                  <a:pt x="154481" y="123645"/>
                                </a:cubicBezTo>
                                <a:cubicBezTo>
                                  <a:pt x="154596" y="123538"/>
                                  <a:pt x="154780" y="123431"/>
                                  <a:pt x="155069" y="123314"/>
                                </a:cubicBezTo>
                                <a:cubicBezTo>
                                  <a:pt x="155368" y="123207"/>
                                  <a:pt x="155937" y="123091"/>
                                  <a:pt x="156256" y="122984"/>
                                </a:cubicBezTo>
                                <a:cubicBezTo>
                                  <a:pt x="156584" y="122877"/>
                                  <a:pt x="156825" y="122760"/>
                                  <a:pt x="156999" y="122653"/>
                                </a:cubicBezTo>
                                <a:cubicBezTo>
                                  <a:pt x="157163" y="122536"/>
                                  <a:pt x="157259" y="122429"/>
                                  <a:pt x="157269" y="122312"/>
                                </a:cubicBezTo>
                                <a:cubicBezTo>
                                  <a:pt x="157288" y="122205"/>
                                  <a:pt x="157134" y="122098"/>
                                  <a:pt x="157086" y="121981"/>
                                </a:cubicBezTo>
                                <a:cubicBezTo>
                                  <a:pt x="157047" y="121874"/>
                                  <a:pt x="156893" y="121757"/>
                                  <a:pt x="157028" y="121650"/>
                                </a:cubicBezTo>
                                <a:cubicBezTo>
                                  <a:pt x="157153" y="121543"/>
                                  <a:pt x="157636" y="121426"/>
                                  <a:pt x="157858" y="121319"/>
                                </a:cubicBezTo>
                                <a:cubicBezTo>
                                  <a:pt x="158080" y="121203"/>
                                  <a:pt x="158273" y="121096"/>
                                  <a:pt x="158360" y="120979"/>
                                </a:cubicBezTo>
                                <a:cubicBezTo>
                                  <a:pt x="158437" y="120872"/>
                                  <a:pt x="158379" y="120765"/>
                                  <a:pt x="158321" y="120648"/>
                                </a:cubicBezTo>
                                <a:cubicBezTo>
                                  <a:pt x="158273" y="120551"/>
                                  <a:pt x="158224" y="120414"/>
                                  <a:pt x="158031" y="120317"/>
                                </a:cubicBezTo>
                                <a:cubicBezTo>
                                  <a:pt x="157809" y="120210"/>
                                  <a:pt x="157327" y="120093"/>
                                  <a:pt x="157028" y="119986"/>
                                </a:cubicBezTo>
                                <a:cubicBezTo>
                                  <a:pt x="156729" y="119869"/>
                                  <a:pt x="156372" y="119762"/>
                                  <a:pt x="156227" y="119645"/>
                                </a:cubicBezTo>
                                <a:cubicBezTo>
                                  <a:pt x="156092" y="119548"/>
                                  <a:pt x="156082" y="119422"/>
                                  <a:pt x="156169" y="119315"/>
                                </a:cubicBezTo>
                                <a:cubicBezTo>
                                  <a:pt x="156256" y="119208"/>
                                  <a:pt x="156439" y="119091"/>
                                  <a:pt x="156768" y="118984"/>
                                </a:cubicBezTo>
                                <a:cubicBezTo>
                                  <a:pt x="157105" y="118877"/>
                                  <a:pt x="157568" y="118760"/>
                                  <a:pt x="158147" y="118653"/>
                                </a:cubicBezTo>
                                <a:cubicBezTo>
                                  <a:pt x="158726" y="118536"/>
                                  <a:pt x="159614" y="118429"/>
                                  <a:pt x="160251" y="118322"/>
                                </a:cubicBezTo>
                                <a:cubicBezTo>
                                  <a:pt x="160888" y="118205"/>
                                  <a:pt x="161554" y="118098"/>
                                  <a:pt x="161988" y="117981"/>
                                </a:cubicBezTo>
                                <a:cubicBezTo>
                                  <a:pt x="162413" y="117874"/>
                                  <a:pt x="162528" y="117757"/>
                                  <a:pt x="162827" y="117650"/>
                                </a:cubicBezTo>
                                <a:cubicBezTo>
                                  <a:pt x="163117" y="117543"/>
                                  <a:pt x="163397" y="117427"/>
                                  <a:pt x="163754" y="117320"/>
                                </a:cubicBezTo>
                                <a:cubicBezTo>
                                  <a:pt x="164111" y="117203"/>
                                  <a:pt x="164574" y="117096"/>
                                  <a:pt x="164960" y="116979"/>
                                </a:cubicBezTo>
                                <a:cubicBezTo>
                                  <a:pt x="165355" y="116872"/>
                                  <a:pt x="165664" y="116765"/>
                                  <a:pt x="166098" y="116648"/>
                                </a:cubicBezTo>
                                <a:cubicBezTo>
                                  <a:pt x="166523" y="116541"/>
                                  <a:pt x="166977" y="116434"/>
                                  <a:pt x="167527" y="116317"/>
                                </a:cubicBezTo>
                                <a:cubicBezTo>
                                  <a:pt x="168086" y="116210"/>
                                  <a:pt x="168897" y="116093"/>
                                  <a:pt x="169418" y="115986"/>
                                </a:cubicBezTo>
                                <a:cubicBezTo>
                                  <a:pt x="169939" y="115869"/>
                                  <a:pt x="170306" y="115762"/>
                                  <a:pt x="170643" y="115655"/>
                                </a:cubicBezTo>
                                <a:cubicBezTo>
                                  <a:pt x="170972" y="115539"/>
                                  <a:pt x="171184" y="115432"/>
                                  <a:pt x="171416" y="115315"/>
                                </a:cubicBezTo>
                                <a:cubicBezTo>
                                  <a:pt x="171657" y="115208"/>
                                  <a:pt x="171917" y="115101"/>
                                  <a:pt x="172062" y="114984"/>
                                </a:cubicBezTo>
                                <a:cubicBezTo>
                                  <a:pt x="172197" y="114877"/>
                                  <a:pt x="172129" y="114760"/>
                                  <a:pt x="172265" y="114653"/>
                                </a:cubicBezTo>
                                <a:cubicBezTo>
                                  <a:pt x="172400" y="114536"/>
                                  <a:pt x="172583" y="114429"/>
                                  <a:pt x="172863" y="114322"/>
                                </a:cubicBezTo>
                                <a:cubicBezTo>
                                  <a:pt x="173152" y="114205"/>
                                  <a:pt x="173606" y="114098"/>
                                  <a:pt x="173973" y="113981"/>
                                </a:cubicBezTo>
                                <a:cubicBezTo>
                                  <a:pt x="174330" y="113874"/>
                                  <a:pt x="174687" y="113767"/>
                                  <a:pt x="175025" y="113651"/>
                                </a:cubicBezTo>
                                <a:cubicBezTo>
                                  <a:pt x="175372" y="113543"/>
                                  <a:pt x="175758" y="113427"/>
                                  <a:pt x="176009" y="113320"/>
                                </a:cubicBezTo>
                                <a:cubicBezTo>
                                  <a:pt x="176259" y="113203"/>
                                  <a:pt x="176443" y="113096"/>
                                  <a:pt x="176549" y="112989"/>
                                </a:cubicBezTo>
                                <a:cubicBezTo>
                                  <a:pt x="176655" y="112872"/>
                                  <a:pt x="176588" y="112765"/>
                                  <a:pt x="176636" y="112648"/>
                                </a:cubicBezTo>
                                <a:cubicBezTo>
                                  <a:pt x="176684" y="112541"/>
                                  <a:pt x="176723" y="112434"/>
                                  <a:pt x="176819" y="112317"/>
                                </a:cubicBezTo>
                                <a:cubicBezTo>
                                  <a:pt x="176925" y="112210"/>
                                  <a:pt x="177090" y="112093"/>
                                  <a:pt x="177234" y="111986"/>
                                </a:cubicBezTo>
                                <a:cubicBezTo>
                                  <a:pt x="177379" y="111870"/>
                                  <a:pt x="177543" y="111763"/>
                                  <a:pt x="177688" y="111655"/>
                                </a:cubicBezTo>
                                <a:cubicBezTo>
                                  <a:pt x="177833" y="111539"/>
                                  <a:pt x="177958" y="111432"/>
                                  <a:pt x="178131" y="111315"/>
                                </a:cubicBezTo>
                                <a:cubicBezTo>
                                  <a:pt x="178296" y="111208"/>
                                  <a:pt x="178576" y="111101"/>
                                  <a:pt x="178720" y="110984"/>
                                </a:cubicBezTo>
                                <a:cubicBezTo>
                                  <a:pt x="178875" y="110877"/>
                                  <a:pt x="178952" y="110760"/>
                                  <a:pt x="179029" y="110653"/>
                                </a:cubicBezTo>
                                <a:cubicBezTo>
                                  <a:pt x="179116" y="110536"/>
                                  <a:pt x="179135" y="110429"/>
                                  <a:pt x="179212" y="110322"/>
                                </a:cubicBezTo>
                                <a:cubicBezTo>
                                  <a:pt x="179289" y="110205"/>
                                  <a:pt x="179444" y="110098"/>
                                  <a:pt x="179512" y="109982"/>
                                </a:cubicBezTo>
                                <a:cubicBezTo>
                                  <a:pt x="179579" y="109874"/>
                                  <a:pt x="179618" y="109768"/>
                                  <a:pt x="179627" y="109651"/>
                                </a:cubicBezTo>
                                <a:cubicBezTo>
                                  <a:pt x="179646" y="109544"/>
                                  <a:pt x="179579" y="109427"/>
                                  <a:pt x="179618" y="109320"/>
                                </a:cubicBezTo>
                                <a:cubicBezTo>
                                  <a:pt x="179656" y="109203"/>
                                  <a:pt x="179714" y="109096"/>
                                  <a:pt x="179859" y="108989"/>
                                </a:cubicBezTo>
                                <a:cubicBezTo>
                                  <a:pt x="179994" y="108872"/>
                                  <a:pt x="180245" y="108765"/>
                                  <a:pt x="180467" y="108648"/>
                                </a:cubicBezTo>
                                <a:cubicBezTo>
                                  <a:pt x="180689" y="108541"/>
                                  <a:pt x="180968" y="108434"/>
                                  <a:pt x="181171" y="108317"/>
                                </a:cubicBezTo>
                                <a:cubicBezTo>
                                  <a:pt x="181374" y="108210"/>
                                  <a:pt x="181596" y="108094"/>
                                  <a:pt x="181673" y="107987"/>
                                </a:cubicBezTo>
                                <a:cubicBezTo>
                                  <a:pt x="181740" y="107870"/>
                                  <a:pt x="181711" y="107763"/>
                                  <a:pt x="181586" y="107656"/>
                                </a:cubicBezTo>
                                <a:cubicBezTo>
                                  <a:pt x="181461" y="107539"/>
                                  <a:pt x="181133" y="107432"/>
                                  <a:pt x="180930" y="107315"/>
                                </a:cubicBezTo>
                                <a:cubicBezTo>
                                  <a:pt x="180727" y="107208"/>
                                  <a:pt x="180477" y="107101"/>
                                  <a:pt x="180390" y="106984"/>
                                </a:cubicBezTo>
                                <a:cubicBezTo>
                                  <a:pt x="180293" y="106877"/>
                                  <a:pt x="180380" y="106760"/>
                                  <a:pt x="180380" y="106653"/>
                                </a:cubicBezTo>
                                <a:cubicBezTo>
                                  <a:pt x="180380" y="106536"/>
                                  <a:pt x="180341" y="106429"/>
                                  <a:pt x="180380" y="106322"/>
                                </a:cubicBezTo>
                                <a:cubicBezTo>
                                  <a:pt x="180418" y="106206"/>
                                  <a:pt x="180505" y="106099"/>
                                  <a:pt x="180631" y="105982"/>
                                </a:cubicBezTo>
                                <a:cubicBezTo>
                                  <a:pt x="180756" y="105875"/>
                                  <a:pt x="181046" y="105768"/>
                                  <a:pt x="181133" y="105651"/>
                                </a:cubicBezTo>
                                <a:cubicBezTo>
                                  <a:pt x="181229" y="105544"/>
                                  <a:pt x="181161" y="105427"/>
                                  <a:pt x="181190" y="105320"/>
                                </a:cubicBezTo>
                                <a:cubicBezTo>
                                  <a:pt x="181220" y="105213"/>
                                  <a:pt x="181229" y="105096"/>
                                  <a:pt x="181316" y="104989"/>
                                </a:cubicBezTo>
                                <a:cubicBezTo>
                                  <a:pt x="181403" y="104872"/>
                                  <a:pt x="181519" y="104765"/>
                                  <a:pt x="181692" y="104648"/>
                                </a:cubicBezTo>
                                <a:cubicBezTo>
                                  <a:pt x="181866" y="104541"/>
                                  <a:pt x="182117" y="104434"/>
                                  <a:pt x="182387" y="104318"/>
                                </a:cubicBezTo>
                                <a:cubicBezTo>
                                  <a:pt x="182657" y="104211"/>
                                  <a:pt x="183062" y="104094"/>
                                  <a:pt x="183313" y="103987"/>
                                </a:cubicBezTo>
                                <a:cubicBezTo>
                                  <a:pt x="183564" y="103870"/>
                                  <a:pt x="183699" y="103763"/>
                                  <a:pt x="183892" y="103656"/>
                                </a:cubicBezTo>
                                <a:cubicBezTo>
                                  <a:pt x="184085" y="103539"/>
                                  <a:pt x="184365" y="103432"/>
                                  <a:pt x="184481" y="103315"/>
                                </a:cubicBezTo>
                                <a:cubicBezTo>
                                  <a:pt x="184607" y="103208"/>
                                  <a:pt x="184703" y="103101"/>
                                  <a:pt x="184616" y="102984"/>
                                </a:cubicBezTo>
                                <a:cubicBezTo>
                                  <a:pt x="184529" y="102877"/>
                                  <a:pt x="184201" y="102760"/>
                                  <a:pt x="183960" y="102653"/>
                                </a:cubicBezTo>
                                <a:cubicBezTo>
                                  <a:pt x="183709" y="102546"/>
                                  <a:pt x="183391" y="102430"/>
                                  <a:pt x="183149" y="102322"/>
                                </a:cubicBezTo>
                                <a:cubicBezTo>
                                  <a:pt x="182899" y="102206"/>
                                  <a:pt x="182735" y="102099"/>
                                  <a:pt x="182483" y="101982"/>
                                </a:cubicBezTo>
                                <a:cubicBezTo>
                                  <a:pt x="182233" y="101875"/>
                                  <a:pt x="181914" y="101768"/>
                                  <a:pt x="181644" y="101651"/>
                                </a:cubicBezTo>
                                <a:cubicBezTo>
                                  <a:pt x="181374" y="101544"/>
                                  <a:pt x="181027" y="101427"/>
                                  <a:pt x="180853" y="101320"/>
                                </a:cubicBezTo>
                                <a:cubicBezTo>
                                  <a:pt x="180689" y="101213"/>
                                  <a:pt x="180775" y="101096"/>
                                  <a:pt x="180641" y="100989"/>
                                </a:cubicBezTo>
                                <a:cubicBezTo>
                                  <a:pt x="180505" y="100872"/>
                                  <a:pt x="180255" y="100765"/>
                                  <a:pt x="180052" y="100649"/>
                                </a:cubicBezTo>
                                <a:cubicBezTo>
                                  <a:pt x="179839" y="100542"/>
                                  <a:pt x="179550" y="100434"/>
                                  <a:pt x="179376" y="100318"/>
                                </a:cubicBezTo>
                                <a:cubicBezTo>
                                  <a:pt x="179203" y="100211"/>
                                  <a:pt x="179135" y="100094"/>
                                  <a:pt x="179000" y="99987"/>
                                </a:cubicBezTo>
                                <a:cubicBezTo>
                                  <a:pt x="178865" y="99880"/>
                                  <a:pt x="178701" y="99763"/>
                                  <a:pt x="178556" y="99656"/>
                                </a:cubicBezTo>
                                <a:cubicBezTo>
                                  <a:pt x="178402" y="99539"/>
                                  <a:pt x="178344" y="99432"/>
                                  <a:pt x="178103" y="99315"/>
                                </a:cubicBezTo>
                                <a:cubicBezTo>
                                  <a:pt x="177852" y="99208"/>
                                  <a:pt x="177447" y="99101"/>
                                  <a:pt x="177090" y="98984"/>
                                </a:cubicBezTo>
                                <a:cubicBezTo>
                                  <a:pt x="176732" y="98877"/>
                                  <a:pt x="176231" y="98761"/>
                                  <a:pt x="175951" y="98653"/>
                                </a:cubicBezTo>
                                <a:cubicBezTo>
                                  <a:pt x="175671" y="98547"/>
                                  <a:pt x="175584" y="98430"/>
                                  <a:pt x="175420" y="98323"/>
                                </a:cubicBezTo>
                                <a:cubicBezTo>
                                  <a:pt x="175256" y="98206"/>
                                  <a:pt x="175073" y="98099"/>
                                  <a:pt x="174966" y="97982"/>
                                </a:cubicBezTo>
                                <a:cubicBezTo>
                                  <a:pt x="174860" y="97875"/>
                                  <a:pt x="174667" y="97768"/>
                                  <a:pt x="174773" y="97651"/>
                                </a:cubicBezTo>
                                <a:cubicBezTo>
                                  <a:pt x="174870" y="97544"/>
                                  <a:pt x="175198" y="97427"/>
                                  <a:pt x="175594" y="97320"/>
                                </a:cubicBezTo>
                                <a:cubicBezTo>
                                  <a:pt x="175980" y="97213"/>
                                  <a:pt x="176665" y="97096"/>
                                  <a:pt x="177099" y="96989"/>
                                </a:cubicBezTo>
                                <a:cubicBezTo>
                                  <a:pt x="177533" y="96873"/>
                                  <a:pt x="177929" y="96766"/>
                                  <a:pt x="178190" y="96649"/>
                                </a:cubicBezTo>
                                <a:cubicBezTo>
                                  <a:pt x="178450" y="96542"/>
                                  <a:pt x="178489" y="96435"/>
                                  <a:pt x="178662" y="96318"/>
                                </a:cubicBezTo>
                                <a:cubicBezTo>
                                  <a:pt x="178836" y="96211"/>
                                  <a:pt x="179058" y="96094"/>
                                  <a:pt x="179232" y="95987"/>
                                </a:cubicBezTo>
                                <a:cubicBezTo>
                                  <a:pt x="179405" y="95880"/>
                                  <a:pt x="179541" y="95763"/>
                                  <a:pt x="179695" y="95656"/>
                                </a:cubicBezTo>
                                <a:cubicBezTo>
                                  <a:pt x="179859" y="95539"/>
                                  <a:pt x="180032" y="95432"/>
                                  <a:pt x="180197" y="95325"/>
                                </a:cubicBezTo>
                                <a:cubicBezTo>
                                  <a:pt x="180361" y="95208"/>
                                  <a:pt x="180554" y="95101"/>
                                  <a:pt x="180698" y="94985"/>
                                </a:cubicBezTo>
                                <a:cubicBezTo>
                                  <a:pt x="180843" y="94878"/>
                                  <a:pt x="180988" y="94761"/>
                                  <a:pt x="181036" y="94654"/>
                                </a:cubicBezTo>
                                <a:cubicBezTo>
                                  <a:pt x="181075" y="94576"/>
                                  <a:pt x="181152" y="94401"/>
                                  <a:pt x="181007" y="94323"/>
                                </a:cubicBezTo>
                                <a:cubicBezTo>
                                  <a:pt x="180814" y="94206"/>
                                  <a:pt x="180418" y="94099"/>
                                  <a:pt x="179859" y="93982"/>
                                </a:cubicBezTo>
                                <a:cubicBezTo>
                                  <a:pt x="179299" y="93875"/>
                                  <a:pt x="178585" y="93768"/>
                                  <a:pt x="177668" y="93651"/>
                                </a:cubicBezTo>
                                <a:cubicBezTo>
                                  <a:pt x="176752" y="93544"/>
                                  <a:pt x="175526" y="93427"/>
                                  <a:pt x="174339" y="93320"/>
                                </a:cubicBezTo>
                                <a:cubicBezTo>
                                  <a:pt x="173162" y="93213"/>
                                  <a:pt x="171734" y="93097"/>
                                  <a:pt x="170566" y="92989"/>
                                </a:cubicBezTo>
                                <a:cubicBezTo>
                                  <a:pt x="169408" y="92873"/>
                                  <a:pt x="168356" y="92766"/>
                                  <a:pt x="167372" y="92659"/>
                                </a:cubicBezTo>
                                <a:cubicBezTo>
                                  <a:pt x="166378" y="92542"/>
                                  <a:pt x="165471" y="92435"/>
                                  <a:pt x="164612" y="92318"/>
                                </a:cubicBezTo>
                                <a:cubicBezTo>
                                  <a:pt x="163754" y="92211"/>
                                  <a:pt x="162982" y="92094"/>
                                  <a:pt x="162210" y="91987"/>
                                </a:cubicBezTo>
                                <a:cubicBezTo>
                                  <a:pt x="161438" y="91880"/>
                                  <a:pt x="160656" y="91763"/>
                                  <a:pt x="159990" y="91656"/>
                                </a:cubicBezTo>
                                <a:cubicBezTo>
                                  <a:pt x="159315" y="91539"/>
                                  <a:pt x="158610" y="91432"/>
                                  <a:pt x="158176" y="91325"/>
                                </a:cubicBezTo>
                                <a:cubicBezTo>
                                  <a:pt x="157771" y="91218"/>
                                  <a:pt x="157568" y="91092"/>
                                  <a:pt x="157395" y="90985"/>
                                </a:cubicBezTo>
                                <a:cubicBezTo>
                                  <a:pt x="157221" y="90878"/>
                                  <a:pt x="157144" y="90761"/>
                                  <a:pt x="157105" y="90654"/>
                                </a:cubicBezTo>
                                <a:cubicBezTo>
                                  <a:pt x="157066" y="90547"/>
                                  <a:pt x="157038" y="90430"/>
                                  <a:pt x="157163" y="90323"/>
                                </a:cubicBezTo>
                                <a:cubicBezTo>
                                  <a:pt x="157288" y="90206"/>
                                  <a:pt x="157616" y="90099"/>
                                  <a:pt x="157858" y="89992"/>
                                </a:cubicBezTo>
                                <a:cubicBezTo>
                                  <a:pt x="158099" y="89875"/>
                                  <a:pt x="158408" y="89768"/>
                                  <a:pt x="158610" y="89651"/>
                                </a:cubicBezTo>
                                <a:cubicBezTo>
                                  <a:pt x="158813" y="89544"/>
                                  <a:pt x="159026" y="89428"/>
                                  <a:pt x="159083" y="89321"/>
                                </a:cubicBezTo>
                                <a:cubicBezTo>
                                  <a:pt x="159131" y="89213"/>
                                  <a:pt x="159064" y="89097"/>
                                  <a:pt x="158919" y="88990"/>
                                </a:cubicBezTo>
                                <a:cubicBezTo>
                                  <a:pt x="158784" y="88873"/>
                                  <a:pt x="158408" y="88766"/>
                                  <a:pt x="158234" y="88659"/>
                                </a:cubicBezTo>
                                <a:cubicBezTo>
                                  <a:pt x="158051" y="88542"/>
                                  <a:pt x="157935" y="88435"/>
                                  <a:pt x="157858" y="88318"/>
                                </a:cubicBezTo>
                                <a:cubicBezTo>
                                  <a:pt x="157781" y="88211"/>
                                  <a:pt x="157781" y="88104"/>
                                  <a:pt x="157790" y="87987"/>
                                </a:cubicBezTo>
                                <a:cubicBezTo>
                                  <a:pt x="157790" y="87880"/>
                                  <a:pt x="157742" y="87763"/>
                                  <a:pt x="157868" y="87656"/>
                                </a:cubicBezTo>
                                <a:cubicBezTo>
                                  <a:pt x="157993" y="87540"/>
                                  <a:pt x="158340" y="87432"/>
                                  <a:pt x="158553" y="87325"/>
                                </a:cubicBezTo>
                                <a:cubicBezTo>
                                  <a:pt x="158774" y="87209"/>
                                  <a:pt x="159045" y="87102"/>
                                  <a:pt x="159160" y="86985"/>
                                </a:cubicBezTo>
                                <a:cubicBezTo>
                                  <a:pt x="159276" y="86878"/>
                                  <a:pt x="159160" y="86761"/>
                                  <a:pt x="159247" y="86654"/>
                                </a:cubicBezTo>
                                <a:cubicBezTo>
                                  <a:pt x="159334" y="86547"/>
                                  <a:pt x="159498" y="86430"/>
                                  <a:pt x="159672" y="86323"/>
                                </a:cubicBezTo>
                                <a:cubicBezTo>
                                  <a:pt x="159846" y="86206"/>
                                  <a:pt x="160145" y="86099"/>
                                  <a:pt x="160289" y="85992"/>
                                </a:cubicBezTo>
                                <a:cubicBezTo>
                                  <a:pt x="160434" y="85875"/>
                                  <a:pt x="160492" y="85768"/>
                                  <a:pt x="160531" y="85652"/>
                                </a:cubicBezTo>
                                <a:cubicBezTo>
                                  <a:pt x="160569" y="85544"/>
                                  <a:pt x="160579" y="85437"/>
                                  <a:pt x="160502" y="85321"/>
                                </a:cubicBezTo>
                                <a:cubicBezTo>
                                  <a:pt x="160425" y="85214"/>
                                  <a:pt x="160270" y="85097"/>
                                  <a:pt x="160058" y="84990"/>
                                </a:cubicBezTo>
                                <a:cubicBezTo>
                                  <a:pt x="159846" y="84873"/>
                                  <a:pt x="159431" y="84766"/>
                                  <a:pt x="159219" y="84659"/>
                                </a:cubicBezTo>
                                <a:cubicBezTo>
                                  <a:pt x="159006" y="84542"/>
                                  <a:pt x="158823" y="84435"/>
                                  <a:pt x="158784" y="84318"/>
                                </a:cubicBezTo>
                                <a:cubicBezTo>
                                  <a:pt x="158746" y="84221"/>
                                  <a:pt x="158823" y="84094"/>
                                  <a:pt x="158987" y="83987"/>
                                </a:cubicBezTo>
                                <a:cubicBezTo>
                                  <a:pt x="159160" y="83880"/>
                                  <a:pt x="159402" y="83763"/>
                                  <a:pt x="159826" y="83657"/>
                                </a:cubicBezTo>
                                <a:cubicBezTo>
                                  <a:pt x="160251" y="83540"/>
                                  <a:pt x="160946" y="83433"/>
                                  <a:pt x="161554" y="83326"/>
                                </a:cubicBezTo>
                                <a:cubicBezTo>
                                  <a:pt x="162161" y="83209"/>
                                  <a:pt x="162856" y="83102"/>
                                  <a:pt x="163474" y="82985"/>
                                </a:cubicBezTo>
                                <a:cubicBezTo>
                                  <a:pt x="164092" y="82878"/>
                                  <a:pt x="164690" y="82771"/>
                                  <a:pt x="165240" y="82654"/>
                                </a:cubicBezTo>
                                <a:cubicBezTo>
                                  <a:pt x="165800" y="82547"/>
                                  <a:pt x="166320" y="82430"/>
                                  <a:pt x="166822" y="82323"/>
                                </a:cubicBezTo>
                                <a:cubicBezTo>
                                  <a:pt x="167324" y="82206"/>
                                  <a:pt x="167691" y="82099"/>
                                  <a:pt x="168260" y="81992"/>
                                </a:cubicBezTo>
                                <a:cubicBezTo>
                                  <a:pt x="168820" y="81876"/>
                                  <a:pt x="169544" y="81768"/>
                                  <a:pt x="170180" y="81652"/>
                                </a:cubicBezTo>
                                <a:cubicBezTo>
                                  <a:pt x="170827" y="81545"/>
                                  <a:pt x="171550" y="81438"/>
                                  <a:pt x="172129" y="81321"/>
                                </a:cubicBezTo>
                                <a:cubicBezTo>
                                  <a:pt x="172699" y="81214"/>
                                  <a:pt x="173143" y="81097"/>
                                  <a:pt x="173625" y="80990"/>
                                </a:cubicBezTo>
                                <a:cubicBezTo>
                                  <a:pt x="174098" y="80873"/>
                                  <a:pt x="174600" y="80766"/>
                                  <a:pt x="174996" y="80659"/>
                                </a:cubicBezTo>
                                <a:cubicBezTo>
                                  <a:pt x="175401" y="80542"/>
                                  <a:pt x="175787" y="80435"/>
                                  <a:pt x="176018" y="80318"/>
                                </a:cubicBezTo>
                                <a:cubicBezTo>
                                  <a:pt x="176231" y="80221"/>
                                  <a:pt x="176318" y="80095"/>
                                  <a:pt x="176356" y="79988"/>
                                </a:cubicBezTo>
                                <a:cubicBezTo>
                                  <a:pt x="176395" y="79880"/>
                                  <a:pt x="176288" y="79764"/>
                                  <a:pt x="176240" y="79657"/>
                                </a:cubicBezTo>
                                <a:cubicBezTo>
                                  <a:pt x="176202" y="79540"/>
                                  <a:pt x="176125" y="79433"/>
                                  <a:pt x="176086" y="79326"/>
                                </a:cubicBezTo>
                                <a:cubicBezTo>
                                  <a:pt x="176047" y="79209"/>
                                  <a:pt x="176028" y="79102"/>
                                  <a:pt x="175999" y="78985"/>
                                </a:cubicBezTo>
                                <a:cubicBezTo>
                                  <a:pt x="175980" y="78878"/>
                                  <a:pt x="175961" y="78771"/>
                                  <a:pt x="175951" y="78654"/>
                                </a:cubicBezTo>
                                <a:cubicBezTo>
                                  <a:pt x="175951" y="78547"/>
                                  <a:pt x="175970" y="78430"/>
                                  <a:pt x="175970" y="78323"/>
                                </a:cubicBezTo>
                                <a:cubicBezTo>
                                  <a:pt x="175970" y="78216"/>
                                  <a:pt x="175989" y="78100"/>
                                  <a:pt x="175961" y="77992"/>
                                </a:cubicBezTo>
                                <a:cubicBezTo>
                                  <a:pt x="175932" y="77876"/>
                                  <a:pt x="175883" y="77769"/>
                                  <a:pt x="175796" y="77652"/>
                                </a:cubicBezTo>
                                <a:cubicBezTo>
                                  <a:pt x="175719" y="77545"/>
                                  <a:pt x="175652" y="77438"/>
                                  <a:pt x="175459" y="77321"/>
                                </a:cubicBezTo>
                                <a:cubicBezTo>
                                  <a:pt x="175275" y="77214"/>
                                  <a:pt x="175015" y="77097"/>
                                  <a:pt x="174667" y="76990"/>
                                </a:cubicBezTo>
                                <a:cubicBezTo>
                                  <a:pt x="174310" y="76873"/>
                                  <a:pt x="173828" y="76766"/>
                                  <a:pt x="173345" y="76659"/>
                                </a:cubicBezTo>
                                <a:cubicBezTo>
                                  <a:pt x="172863" y="76542"/>
                                  <a:pt x="172332" y="76435"/>
                                  <a:pt x="171772" y="76319"/>
                                </a:cubicBezTo>
                                <a:cubicBezTo>
                                  <a:pt x="171203" y="76211"/>
                                  <a:pt x="170605" y="76104"/>
                                  <a:pt x="169949" y="75988"/>
                                </a:cubicBezTo>
                                <a:cubicBezTo>
                                  <a:pt x="169292" y="75881"/>
                                  <a:pt x="168482" y="75764"/>
                                  <a:pt x="167816" y="75657"/>
                                </a:cubicBezTo>
                                <a:cubicBezTo>
                                  <a:pt x="167160" y="75550"/>
                                  <a:pt x="166513" y="75433"/>
                                  <a:pt x="165993" y="75326"/>
                                </a:cubicBezTo>
                                <a:cubicBezTo>
                                  <a:pt x="165471" y="75209"/>
                                  <a:pt x="165114" y="75102"/>
                                  <a:pt x="164690" y="74985"/>
                                </a:cubicBezTo>
                                <a:cubicBezTo>
                                  <a:pt x="164265" y="74878"/>
                                  <a:pt x="163812" y="74771"/>
                                  <a:pt x="163435" y="74654"/>
                                </a:cubicBezTo>
                                <a:cubicBezTo>
                                  <a:pt x="163059" y="74547"/>
                                  <a:pt x="162760" y="74431"/>
                                  <a:pt x="162441" y="74323"/>
                                </a:cubicBezTo>
                                <a:cubicBezTo>
                                  <a:pt x="162113" y="74216"/>
                                  <a:pt x="161882" y="74100"/>
                                  <a:pt x="161496" y="73993"/>
                                </a:cubicBezTo>
                                <a:cubicBezTo>
                                  <a:pt x="161119" y="73876"/>
                                  <a:pt x="160589" y="73769"/>
                                  <a:pt x="160174" y="73652"/>
                                </a:cubicBezTo>
                                <a:cubicBezTo>
                                  <a:pt x="159749" y="73545"/>
                                  <a:pt x="159353" y="73438"/>
                                  <a:pt x="158977" y="73321"/>
                                </a:cubicBezTo>
                                <a:cubicBezTo>
                                  <a:pt x="158610" y="73214"/>
                                  <a:pt x="158282" y="73097"/>
                                  <a:pt x="157935" y="72990"/>
                                </a:cubicBezTo>
                                <a:cubicBezTo>
                                  <a:pt x="157578" y="72883"/>
                                  <a:pt x="157221" y="72766"/>
                                  <a:pt x="156845" y="72659"/>
                                </a:cubicBezTo>
                                <a:cubicBezTo>
                                  <a:pt x="156459" y="72542"/>
                                  <a:pt x="155986" y="72436"/>
                                  <a:pt x="155648" y="72319"/>
                                </a:cubicBezTo>
                                <a:cubicBezTo>
                                  <a:pt x="155310" y="72212"/>
                                  <a:pt x="155001" y="72105"/>
                                  <a:pt x="154828" y="71988"/>
                                </a:cubicBezTo>
                                <a:cubicBezTo>
                                  <a:pt x="154644" y="71881"/>
                                  <a:pt x="154654" y="71764"/>
                                  <a:pt x="154548" y="71657"/>
                                </a:cubicBezTo>
                                <a:cubicBezTo>
                                  <a:pt x="154451" y="71550"/>
                                  <a:pt x="154249" y="71433"/>
                                  <a:pt x="154239" y="71326"/>
                                </a:cubicBezTo>
                                <a:cubicBezTo>
                                  <a:pt x="154230" y="71209"/>
                                  <a:pt x="154365" y="71102"/>
                                  <a:pt x="154500" y="70985"/>
                                </a:cubicBezTo>
                                <a:cubicBezTo>
                                  <a:pt x="154625" y="70878"/>
                                  <a:pt x="154895" y="70771"/>
                                  <a:pt x="155040" y="70655"/>
                                </a:cubicBezTo>
                                <a:cubicBezTo>
                                  <a:pt x="155175" y="70547"/>
                                  <a:pt x="155204" y="70431"/>
                                  <a:pt x="155358" y="70324"/>
                                </a:cubicBezTo>
                                <a:cubicBezTo>
                                  <a:pt x="155513" y="70217"/>
                                  <a:pt x="155754" y="70100"/>
                                  <a:pt x="155957" y="69993"/>
                                </a:cubicBezTo>
                                <a:cubicBezTo>
                                  <a:pt x="156150" y="69876"/>
                                  <a:pt x="156352" y="69769"/>
                                  <a:pt x="156526" y="69652"/>
                                </a:cubicBezTo>
                                <a:cubicBezTo>
                                  <a:pt x="156700" y="69545"/>
                                  <a:pt x="156816" y="69438"/>
                                  <a:pt x="156999" y="69321"/>
                                </a:cubicBezTo>
                                <a:cubicBezTo>
                                  <a:pt x="157192" y="69214"/>
                                  <a:pt x="157462" y="69107"/>
                                  <a:pt x="157645" y="68990"/>
                                </a:cubicBezTo>
                                <a:cubicBezTo>
                                  <a:pt x="157829" y="68883"/>
                                  <a:pt x="158002" y="68767"/>
                                  <a:pt x="158089" y="68659"/>
                                </a:cubicBezTo>
                                <a:cubicBezTo>
                                  <a:pt x="158176" y="68543"/>
                                  <a:pt x="158089" y="68436"/>
                                  <a:pt x="158167" y="68329"/>
                                </a:cubicBezTo>
                                <a:cubicBezTo>
                                  <a:pt x="158234" y="68212"/>
                                  <a:pt x="158427" y="68105"/>
                                  <a:pt x="158543" y="67988"/>
                                </a:cubicBezTo>
                                <a:cubicBezTo>
                                  <a:pt x="158649" y="67881"/>
                                  <a:pt x="158755" y="67764"/>
                                  <a:pt x="158823" y="67657"/>
                                </a:cubicBezTo>
                                <a:cubicBezTo>
                                  <a:pt x="158881" y="67550"/>
                                  <a:pt x="158813" y="67433"/>
                                  <a:pt x="158910" y="67326"/>
                                </a:cubicBezTo>
                                <a:cubicBezTo>
                                  <a:pt x="159006" y="67209"/>
                                  <a:pt x="159219" y="67102"/>
                                  <a:pt x="159402" y="66995"/>
                                </a:cubicBezTo>
                                <a:cubicBezTo>
                                  <a:pt x="159595" y="66878"/>
                                  <a:pt x="159855" y="66772"/>
                                  <a:pt x="160058" y="66655"/>
                                </a:cubicBezTo>
                                <a:cubicBezTo>
                                  <a:pt x="160251" y="66547"/>
                                  <a:pt x="160473" y="66441"/>
                                  <a:pt x="160618" y="66324"/>
                                </a:cubicBezTo>
                                <a:cubicBezTo>
                                  <a:pt x="160753" y="66217"/>
                                  <a:pt x="160811" y="66100"/>
                                  <a:pt x="160898" y="65993"/>
                                </a:cubicBezTo>
                                <a:cubicBezTo>
                                  <a:pt x="160984" y="65876"/>
                                  <a:pt x="161061" y="65769"/>
                                  <a:pt x="161110" y="65662"/>
                                </a:cubicBezTo>
                                <a:cubicBezTo>
                                  <a:pt x="161168" y="65545"/>
                                  <a:pt x="161158" y="65438"/>
                                  <a:pt x="161206" y="65321"/>
                                </a:cubicBezTo>
                                <a:cubicBezTo>
                                  <a:pt x="161255" y="65214"/>
                                  <a:pt x="161312" y="65107"/>
                                  <a:pt x="161399" y="64990"/>
                                </a:cubicBezTo>
                                <a:cubicBezTo>
                                  <a:pt x="161486" y="64883"/>
                                  <a:pt x="161631" y="64767"/>
                                  <a:pt x="161727" y="64660"/>
                                </a:cubicBezTo>
                                <a:cubicBezTo>
                                  <a:pt x="161814" y="64543"/>
                                  <a:pt x="161882" y="64436"/>
                                  <a:pt x="161939" y="64329"/>
                                </a:cubicBezTo>
                                <a:cubicBezTo>
                                  <a:pt x="161997" y="64212"/>
                                  <a:pt x="162094" y="64105"/>
                                  <a:pt x="162084" y="63988"/>
                                </a:cubicBezTo>
                                <a:cubicBezTo>
                                  <a:pt x="162075" y="63881"/>
                                  <a:pt x="161949" y="63764"/>
                                  <a:pt x="161882" y="63657"/>
                                </a:cubicBezTo>
                                <a:cubicBezTo>
                                  <a:pt x="161804" y="63550"/>
                                  <a:pt x="161708" y="63433"/>
                                  <a:pt x="161650" y="63326"/>
                                </a:cubicBezTo>
                                <a:cubicBezTo>
                                  <a:pt x="161592" y="63210"/>
                                  <a:pt x="161563" y="63102"/>
                                  <a:pt x="161515" y="62995"/>
                                </a:cubicBezTo>
                                <a:cubicBezTo>
                                  <a:pt x="161467" y="62879"/>
                                  <a:pt x="161380" y="62771"/>
                                  <a:pt x="161351" y="62655"/>
                                </a:cubicBezTo>
                                <a:cubicBezTo>
                                  <a:pt x="161322" y="62548"/>
                                  <a:pt x="161322" y="62441"/>
                                  <a:pt x="161361" y="62324"/>
                                </a:cubicBezTo>
                                <a:cubicBezTo>
                                  <a:pt x="161399" y="62217"/>
                                  <a:pt x="161457" y="62100"/>
                                  <a:pt x="161592" y="61993"/>
                                </a:cubicBezTo>
                                <a:cubicBezTo>
                                  <a:pt x="161727" y="61876"/>
                                  <a:pt x="161939" y="61769"/>
                                  <a:pt x="162161" y="61662"/>
                                </a:cubicBezTo>
                                <a:cubicBezTo>
                                  <a:pt x="162374" y="61545"/>
                                  <a:pt x="162596" y="61438"/>
                                  <a:pt x="162904" y="61321"/>
                                </a:cubicBezTo>
                                <a:cubicBezTo>
                                  <a:pt x="163204" y="61214"/>
                                  <a:pt x="163513" y="61098"/>
                                  <a:pt x="163985" y="60991"/>
                                </a:cubicBezTo>
                                <a:cubicBezTo>
                                  <a:pt x="164448" y="60883"/>
                                  <a:pt x="165143" y="60767"/>
                                  <a:pt x="165722" y="60660"/>
                                </a:cubicBezTo>
                                <a:cubicBezTo>
                                  <a:pt x="166301" y="60543"/>
                                  <a:pt x="166870" y="60436"/>
                                  <a:pt x="167449" y="60329"/>
                                </a:cubicBezTo>
                                <a:cubicBezTo>
                                  <a:pt x="168019" y="60212"/>
                                  <a:pt x="168578" y="60105"/>
                                  <a:pt x="169167" y="59988"/>
                                </a:cubicBezTo>
                                <a:cubicBezTo>
                                  <a:pt x="169746" y="59881"/>
                                  <a:pt x="170431" y="59774"/>
                                  <a:pt x="170952" y="59657"/>
                                </a:cubicBezTo>
                                <a:cubicBezTo>
                                  <a:pt x="171464" y="59550"/>
                                  <a:pt x="171927" y="59433"/>
                                  <a:pt x="172274" y="59326"/>
                                </a:cubicBezTo>
                                <a:cubicBezTo>
                                  <a:pt x="172622" y="59210"/>
                                  <a:pt x="172834" y="59102"/>
                                  <a:pt x="173037" y="58995"/>
                                </a:cubicBezTo>
                                <a:cubicBezTo>
                                  <a:pt x="173239" y="58879"/>
                                  <a:pt x="173374" y="58772"/>
                                  <a:pt x="173500" y="58655"/>
                                </a:cubicBezTo>
                                <a:cubicBezTo>
                                  <a:pt x="173625" y="58548"/>
                                  <a:pt x="173780" y="58441"/>
                                  <a:pt x="173780" y="58324"/>
                                </a:cubicBezTo>
                                <a:cubicBezTo>
                                  <a:pt x="173789" y="58227"/>
                                  <a:pt x="173712" y="58090"/>
                                  <a:pt x="173519" y="57993"/>
                                </a:cubicBezTo>
                                <a:cubicBezTo>
                                  <a:pt x="173307" y="57876"/>
                                  <a:pt x="172911" y="57769"/>
                                  <a:pt x="172486" y="57662"/>
                                </a:cubicBezTo>
                                <a:cubicBezTo>
                                  <a:pt x="172062" y="57545"/>
                                  <a:pt x="171445" y="57438"/>
                                  <a:pt x="170962" y="57322"/>
                                </a:cubicBezTo>
                                <a:cubicBezTo>
                                  <a:pt x="170480" y="57215"/>
                                  <a:pt x="169987" y="57107"/>
                                  <a:pt x="169611" y="56991"/>
                                </a:cubicBezTo>
                                <a:cubicBezTo>
                                  <a:pt x="169244" y="56884"/>
                                  <a:pt x="168906" y="56767"/>
                                  <a:pt x="168742" y="56660"/>
                                </a:cubicBezTo>
                                <a:cubicBezTo>
                                  <a:pt x="168588" y="56562"/>
                                  <a:pt x="168540" y="56426"/>
                                  <a:pt x="168598" y="56329"/>
                                </a:cubicBezTo>
                                <a:cubicBezTo>
                                  <a:pt x="168656" y="56212"/>
                                  <a:pt x="168926" y="56105"/>
                                  <a:pt x="169109" y="55988"/>
                                </a:cubicBezTo>
                                <a:cubicBezTo>
                                  <a:pt x="169292" y="55881"/>
                                  <a:pt x="169544" y="55774"/>
                                  <a:pt x="169678" y="55657"/>
                                </a:cubicBezTo>
                                <a:cubicBezTo>
                                  <a:pt x="169814" y="55550"/>
                                  <a:pt x="169997" y="55434"/>
                                  <a:pt x="169930" y="55326"/>
                                </a:cubicBezTo>
                                <a:cubicBezTo>
                                  <a:pt x="169871" y="55219"/>
                                  <a:pt x="169582" y="55103"/>
                                  <a:pt x="169283" y="54996"/>
                                </a:cubicBezTo>
                                <a:cubicBezTo>
                                  <a:pt x="168984" y="54879"/>
                                  <a:pt x="168482" y="54772"/>
                                  <a:pt x="168115" y="54655"/>
                                </a:cubicBezTo>
                                <a:cubicBezTo>
                                  <a:pt x="167749" y="54548"/>
                                  <a:pt x="167411" y="54441"/>
                                  <a:pt x="167093" y="54324"/>
                                </a:cubicBezTo>
                                <a:cubicBezTo>
                                  <a:pt x="166764" y="54217"/>
                                  <a:pt x="166369" y="54100"/>
                                  <a:pt x="166185" y="53993"/>
                                </a:cubicBezTo>
                                <a:cubicBezTo>
                                  <a:pt x="166031" y="53896"/>
                                  <a:pt x="165925" y="53760"/>
                                  <a:pt x="166012" y="53662"/>
                                </a:cubicBezTo>
                                <a:cubicBezTo>
                                  <a:pt x="166118" y="53546"/>
                                  <a:pt x="166465" y="53439"/>
                                  <a:pt x="166803" y="53322"/>
                                </a:cubicBezTo>
                                <a:cubicBezTo>
                                  <a:pt x="167150" y="53215"/>
                                  <a:pt x="167633" y="53108"/>
                                  <a:pt x="168048" y="52991"/>
                                </a:cubicBezTo>
                                <a:cubicBezTo>
                                  <a:pt x="168472" y="52884"/>
                                  <a:pt x="169003" y="52767"/>
                                  <a:pt x="169331" y="52660"/>
                                </a:cubicBezTo>
                                <a:cubicBezTo>
                                  <a:pt x="169669" y="52553"/>
                                  <a:pt x="169900" y="52436"/>
                                  <a:pt x="170045" y="52329"/>
                                </a:cubicBezTo>
                                <a:cubicBezTo>
                                  <a:pt x="170180" y="52212"/>
                                  <a:pt x="170142" y="52105"/>
                                  <a:pt x="170190" y="51988"/>
                                </a:cubicBezTo>
                                <a:cubicBezTo>
                                  <a:pt x="170238" y="51881"/>
                                  <a:pt x="170335" y="51774"/>
                                  <a:pt x="170325" y="51658"/>
                                </a:cubicBezTo>
                                <a:cubicBezTo>
                                  <a:pt x="170306" y="51551"/>
                                  <a:pt x="170113" y="51434"/>
                                  <a:pt x="170103" y="51327"/>
                                </a:cubicBezTo>
                                <a:cubicBezTo>
                                  <a:pt x="170103" y="51229"/>
                                  <a:pt x="170132" y="51083"/>
                                  <a:pt x="170296" y="50996"/>
                                </a:cubicBezTo>
                                <a:cubicBezTo>
                                  <a:pt x="170499" y="50879"/>
                                  <a:pt x="171010" y="50772"/>
                                  <a:pt x="171290" y="50655"/>
                                </a:cubicBezTo>
                                <a:cubicBezTo>
                                  <a:pt x="171579" y="50548"/>
                                  <a:pt x="171821" y="50441"/>
                                  <a:pt x="171985" y="50324"/>
                                </a:cubicBezTo>
                                <a:cubicBezTo>
                                  <a:pt x="172149" y="50217"/>
                                  <a:pt x="172236" y="50100"/>
                                  <a:pt x="172284" y="49993"/>
                                </a:cubicBezTo>
                                <a:cubicBezTo>
                                  <a:pt x="172342" y="49886"/>
                                  <a:pt x="172342" y="49770"/>
                                  <a:pt x="172313" y="49662"/>
                                </a:cubicBezTo>
                                <a:cubicBezTo>
                                  <a:pt x="172284" y="49546"/>
                                  <a:pt x="172188" y="49439"/>
                                  <a:pt x="172129" y="49322"/>
                                </a:cubicBezTo>
                                <a:cubicBezTo>
                                  <a:pt x="172072" y="49215"/>
                                  <a:pt x="172043" y="49108"/>
                                  <a:pt x="171985" y="48991"/>
                                </a:cubicBezTo>
                                <a:cubicBezTo>
                                  <a:pt x="171927" y="48884"/>
                                  <a:pt x="171840" y="48767"/>
                                  <a:pt x="171792" y="48660"/>
                                </a:cubicBezTo>
                                <a:cubicBezTo>
                                  <a:pt x="171743" y="48553"/>
                                  <a:pt x="171753" y="48436"/>
                                  <a:pt x="171676" y="48329"/>
                                </a:cubicBezTo>
                                <a:cubicBezTo>
                                  <a:pt x="171599" y="48212"/>
                                  <a:pt x="171454" y="48105"/>
                                  <a:pt x="171309" y="47989"/>
                                </a:cubicBezTo>
                                <a:cubicBezTo>
                                  <a:pt x="171164" y="47882"/>
                                  <a:pt x="170962" y="47775"/>
                                  <a:pt x="170817" y="47658"/>
                                </a:cubicBezTo>
                                <a:cubicBezTo>
                                  <a:pt x="170663" y="47551"/>
                                  <a:pt x="170614" y="47434"/>
                                  <a:pt x="170431" y="47327"/>
                                </a:cubicBezTo>
                                <a:cubicBezTo>
                                  <a:pt x="170248" y="47220"/>
                                  <a:pt x="169968" y="47103"/>
                                  <a:pt x="169698" y="46996"/>
                                </a:cubicBezTo>
                                <a:cubicBezTo>
                                  <a:pt x="169437" y="46879"/>
                                  <a:pt x="169090" y="46772"/>
                                  <a:pt x="168829" y="46655"/>
                                </a:cubicBezTo>
                                <a:cubicBezTo>
                                  <a:pt x="168559" y="46548"/>
                                  <a:pt x="168299" y="46441"/>
                                  <a:pt x="168115" y="46324"/>
                                </a:cubicBezTo>
                                <a:cubicBezTo>
                                  <a:pt x="167932" y="46217"/>
                                  <a:pt x="167797" y="46101"/>
                                  <a:pt x="167710" y="45994"/>
                                </a:cubicBezTo>
                                <a:cubicBezTo>
                                  <a:pt x="167623" y="45886"/>
                                  <a:pt x="167662" y="45770"/>
                                  <a:pt x="167604" y="45663"/>
                                </a:cubicBezTo>
                                <a:cubicBezTo>
                                  <a:pt x="167546" y="45546"/>
                                  <a:pt x="167469" y="45439"/>
                                  <a:pt x="167353" y="45332"/>
                                </a:cubicBezTo>
                                <a:cubicBezTo>
                                  <a:pt x="167247" y="45215"/>
                                  <a:pt x="167141" y="45108"/>
                                  <a:pt x="166938" y="44991"/>
                                </a:cubicBezTo>
                                <a:cubicBezTo>
                                  <a:pt x="166726" y="44884"/>
                                  <a:pt x="166456" y="44767"/>
                                  <a:pt x="166118" y="44660"/>
                                </a:cubicBezTo>
                                <a:cubicBezTo>
                                  <a:pt x="165790" y="44553"/>
                                  <a:pt x="165317" y="44436"/>
                                  <a:pt x="164931" y="44329"/>
                                </a:cubicBezTo>
                                <a:cubicBezTo>
                                  <a:pt x="164545" y="44213"/>
                                  <a:pt x="164207" y="44106"/>
                                  <a:pt x="163812" y="43989"/>
                                </a:cubicBezTo>
                                <a:cubicBezTo>
                                  <a:pt x="163426" y="43882"/>
                                  <a:pt x="162943" y="43775"/>
                                  <a:pt x="162586" y="43658"/>
                                </a:cubicBezTo>
                                <a:cubicBezTo>
                                  <a:pt x="162229" y="43551"/>
                                  <a:pt x="161930" y="43444"/>
                                  <a:pt x="161669" y="43327"/>
                                </a:cubicBezTo>
                                <a:cubicBezTo>
                                  <a:pt x="161418" y="43220"/>
                                  <a:pt x="161216" y="43103"/>
                                  <a:pt x="161061" y="42996"/>
                                </a:cubicBezTo>
                                <a:cubicBezTo>
                                  <a:pt x="160907" y="42879"/>
                                  <a:pt x="160743" y="42772"/>
                                  <a:pt x="160762" y="42665"/>
                                </a:cubicBezTo>
                                <a:cubicBezTo>
                                  <a:pt x="160782" y="42548"/>
                                  <a:pt x="161013" y="42441"/>
                                  <a:pt x="161177" y="42325"/>
                                </a:cubicBezTo>
                                <a:cubicBezTo>
                                  <a:pt x="161351" y="42217"/>
                                  <a:pt x="161602" y="42101"/>
                                  <a:pt x="161795" y="41994"/>
                                </a:cubicBezTo>
                                <a:cubicBezTo>
                                  <a:pt x="161978" y="41887"/>
                                  <a:pt x="162181" y="41770"/>
                                  <a:pt x="162316" y="41663"/>
                                </a:cubicBezTo>
                                <a:cubicBezTo>
                                  <a:pt x="162451" y="41546"/>
                                  <a:pt x="162557" y="41439"/>
                                  <a:pt x="162605" y="41332"/>
                                </a:cubicBezTo>
                                <a:cubicBezTo>
                                  <a:pt x="162663" y="41215"/>
                                  <a:pt x="162625" y="41108"/>
                                  <a:pt x="162625" y="40991"/>
                                </a:cubicBezTo>
                                <a:cubicBezTo>
                                  <a:pt x="162634" y="40884"/>
                                  <a:pt x="162654" y="40777"/>
                                  <a:pt x="162634" y="40660"/>
                                </a:cubicBezTo>
                                <a:cubicBezTo>
                                  <a:pt x="162605" y="40553"/>
                                  <a:pt x="162538" y="40437"/>
                                  <a:pt x="162490" y="40330"/>
                                </a:cubicBezTo>
                                <a:cubicBezTo>
                                  <a:pt x="162432" y="40213"/>
                                  <a:pt x="162325" y="40106"/>
                                  <a:pt x="162316" y="39999"/>
                                </a:cubicBezTo>
                                <a:cubicBezTo>
                                  <a:pt x="162306" y="39882"/>
                                  <a:pt x="162422" y="39775"/>
                                  <a:pt x="162432" y="39658"/>
                                </a:cubicBezTo>
                                <a:cubicBezTo>
                                  <a:pt x="162441" y="39551"/>
                                  <a:pt x="162470" y="39444"/>
                                  <a:pt x="162374" y="39327"/>
                                </a:cubicBezTo>
                                <a:cubicBezTo>
                                  <a:pt x="162287" y="39220"/>
                                  <a:pt x="162065" y="39103"/>
                                  <a:pt x="161872" y="38996"/>
                                </a:cubicBezTo>
                                <a:cubicBezTo>
                                  <a:pt x="161679" y="38880"/>
                                  <a:pt x="161457" y="38772"/>
                                  <a:pt x="161225" y="38665"/>
                                </a:cubicBezTo>
                                <a:cubicBezTo>
                                  <a:pt x="160994" y="38549"/>
                                  <a:pt x="160705" y="38441"/>
                                  <a:pt x="160463" y="38325"/>
                                </a:cubicBezTo>
                                <a:cubicBezTo>
                                  <a:pt x="160212" y="38218"/>
                                  <a:pt x="159913" y="38111"/>
                                  <a:pt x="159749" y="37994"/>
                                </a:cubicBezTo>
                                <a:cubicBezTo>
                                  <a:pt x="159595" y="37887"/>
                                  <a:pt x="159527" y="37770"/>
                                  <a:pt x="159508" y="37663"/>
                                </a:cubicBezTo>
                                <a:cubicBezTo>
                                  <a:pt x="159489" y="37546"/>
                                  <a:pt x="159508" y="37439"/>
                                  <a:pt x="159614" y="37332"/>
                                </a:cubicBezTo>
                                <a:cubicBezTo>
                                  <a:pt x="159720" y="37215"/>
                                  <a:pt x="159990" y="37108"/>
                                  <a:pt x="160145" y="36991"/>
                                </a:cubicBezTo>
                                <a:cubicBezTo>
                                  <a:pt x="160299" y="36884"/>
                                  <a:pt x="160512" y="36777"/>
                                  <a:pt x="160560" y="36661"/>
                                </a:cubicBezTo>
                                <a:cubicBezTo>
                                  <a:pt x="160598" y="36553"/>
                                  <a:pt x="160531" y="36437"/>
                                  <a:pt x="160405" y="36330"/>
                                </a:cubicBezTo>
                                <a:cubicBezTo>
                                  <a:pt x="160289" y="36213"/>
                                  <a:pt x="160154" y="36106"/>
                                  <a:pt x="159846" y="35999"/>
                                </a:cubicBezTo>
                                <a:cubicBezTo>
                                  <a:pt x="159537" y="35882"/>
                                  <a:pt x="158997" y="35775"/>
                                  <a:pt x="158572" y="35658"/>
                                </a:cubicBezTo>
                                <a:cubicBezTo>
                                  <a:pt x="158138" y="35551"/>
                                  <a:pt x="157684" y="35444"/>
                                  <a:pt x="157269" y="35327"/>
                                </a:cubicBezTo>
                                <a:cubicBezTo>
                                  <a:pt x="156854" y="35220"/>
                                  <a:pt x="156459" y="35103"/>
                                  <a:pt x="156082" y="34996"/>
                                </a:cubicBezTo>
                                <a:cubicBezTo>
                                  <a:pt x="155706" y="34880"/>
                                  <a:pt x="155281" y="34772"/>
                                  <a:pt x="155001" y="34665"/>
                                </a:cubicBezTo>
                                <a:cubicBezTo>
                                  <a:pt x="154731" y="34549"/>
                                  <a:pt x="154654" y="34442"/>
                                  <a:pt x="154442" y="34325"/>
                                </a:cubicBezTo>
                                <a:cubicBezTo>
                                  <a:pt x="154239" y="34218"/>
                                  <a:pt x="153998" y="34111"/>
                                  <a:pt x="153747" y="33994"/>
                                </a:cubicBezTo>
                                <a:cubicBezTo>
                                  <a:pt x="153496" y="33887"/>
                                  <a:pt x="153158" y="33770"/>
                                  <a:pt x="152946" y="33663"/>
                                </a:cubicBezTo>
                                <a:cubicBezTo>
                                  <a:pt x="152734" y="33546"/>
                                  <a:pt x="152522" y="33439"/>
                                  <a:pt x="152444" y="33332"/>
                                </a:cubicBezTo>
                                <a:cubicBezTo>
                                  <a:pt x="152377" y="33235"/>
                                  <a:pt x="152338" y="33089"/>
                                  <a:pt x="152483" y="32992"/>
                                </a:cubicBezTo>
                                <a:cubicBezTo>
                                  <a:pt x="152647" y="32885"/>
                                  <a:pt x="153052" y="32777"/>
                                  <a:pt x="153438" y="32661"/>
                                </a:cubicBezTo>
                                <a:cubicBezTo>
                                  <a:pt x="153834" y="32554"/>
                                  <a:pt x="154336" y="32437"/>
                                  <a:pt x="154828" y="32330"/>
                                </a:cubicBezTo>
                                <a:cubicBezTo>
                                  <a:pt x="155310" y="32213"/>
                                  <a:pt x="155860" y="32106"/>
                                  <a:pt x="156372" y="31999"/>
                                </a:cubicBezTo>
                                <a:cubicBezTo>
                                  <a:pt x="156883" y="31882"/>
                                  <a:pt x="157481" y="31775"/>
                                  <a:pt x="157916" y="31658"/>
                                </a:cubicBezTo>
                                <a:cubicBezTo>
                                  <a:pt x="158350" y="31551"/>
                                  <a:pt x="158640" y="31444"/>
                                  <a:pt x="158987" y="31327"/>
                                </a:cubicBezTo>
                                <a:cubicBezTo>
                                  <a:pt x="159334" y="31220"/>
                                  <a:pt x="159662" y="31104"/>
                                  <a:pt x="159981" y="30996"/>
                                </a:cubicBezTo>
                                <a:cubicBezTo>
                                  <a:pt x="160299" y="30880"/>
                                  <a:pt x="160618" y="30773"/>
                                  <a:pt x="160907" y="30666"/>
                                </a:cubicBezTo>
                                <a:cubicBezTo>
                                  <a:pt x="161187" y="30549"/>
                                  <a:pt x="161380" y="30442"/>
                                  <a:pt x="161679" y="30325"/>
                                </a:cubicBezTo>
                                <a:cubicBezTo>
                                  <a:pt x="161968" y="30218"/>
                                  <a:pt x="162432" y="30111"/>
                                  <a:pt x="162654" y="29994"/>
                                </a:cubicBezTo>
                                <a:cubicBezTo>
                                  <a:pt x="162885" y="29887"/>
                                  <a:pt x="163069" y="29770"/>
                                  <a:pt x="163040" y="29663"/>
                                </a:cubicBezTo>
                                <a:cubicBezTo>
                                  <a:pt x="163001" y="29556"/>
                                  <a:pt x="162683" y="29439"/>
                                  <a:pt x="162451" y="29332"/>
                                </a:cubicBezTo>
                                <a:cubicBezTo>
                                  <a:pt x="162219" y="29216"/>
                                  <a:pt x="161959" y="29108"/>
                                  <a:pt x="161631" y="28992"/>
                                </a:cubicBezTo>
                                <a:cubicBezTo>
                                  <a:pt x="161303" y="28885"/>
                                  <a:pt x="160859" y="28778"/>
                                  <a:pt x="160482" y="28661"/>
                                </a:cubicBezTo>
                                <a:cubicBezTo>
                                  <a:pt x="160106" y="28554"/>
                                  <a:pt x="159604" y="28437"/>
                                  <a:pt x="159373" y="28330"/>
                                </a:cubicBezTo>
                                <a:cubicBezTo>
                                  <a:pt x="159170" y="28233"/>
                                  <a:pt x="159103" y="28087"/>
                                  <a:pt x="159083" y="27999"/>
                                </a:cubicBezTo>
                                <a:cubicBezTo>
                                  <a:pt x="159064" y="27882"/>
                                  <a:pt x="159093" y="27775"/>
                                  <a:pt x="159247" y="27658"/>
                                </a:cubicBezTo>
                                <a:cubicBezTo>
                                  <a:pt x="159392" y="27551"/>
                                  <a:pt x="159633" y="27444"/>
                                  <a:pt x="159981" y="27327"/>
                                </a:cubicBezTo>
                                <a:cubicBezTo>
                                  <a:pt x="160328" y="27220"/>
                                  <a:pt x="160936" y="27104"/>
                                  <a:pt x="161332" y="26997"/>
                                </a:cubicBezTo>
                                <a:cubicBezTo>
                                  <a:pt x="161737" y="26890"/>
                                  <a:pt x="162084" y="26773"/>
                                  <a:pt x="162364" y="26666"/>
                                </a:cubicBezTo>
                                <a:cubicBezTo>
                                  <a:pt x="162644" y="26549"/>
                                  <a:pt x="162818" y="26442"/>
                                  <a:pt x="163020" y="26325"/>
                                </a:cubicBezTo>
                                <a:cubicBezTo>
                                  <a:pt x="163223" y="26218"/>
                                  <a:pt x="163397" y="26111"/>
                                  <a:pt x="163599" y="25994"/>
                                </a:cubicBezTo>
                                <a:cubicBezTo>
                                  <a:pt x="163802" y="25887"/>
                                  <a:pt x="164033" y="25770"/>
                                  <a:pt x="164217" y="25663"/>
                                </a:cubicBezTo>
                                <a:cubicBezTo>
                                  <a:pt x="164400" y="25556"/>
                                  <a:pt x="164545" y="25440"/>
                                  <a:pt x="164699" y="25332"/>
                                </a:cubicBezTo>
                                <a:cubicBezTo>
                                  <a:pt x="164854" y="25216"/>
                                  <a:pt x="164989" y="25109"/>
                                  <a:pt x="165134" y="24992"/>
                                </a:cubicBezTo>
                                <a:cubicBezTo>
                                  <a:pt x="165278" y="24885"/>
                                  <a:pt x="165500" y="24778"/>
                                  <a:pt x="165587" y="24661"/>
                                </a:cubicBezTo>
                                <a:cubicBezTo>
                                  <a:pt x="165674" y="24554"/>
                                  <a:pt x="165674" y="24437"/>
                                  <a:pt x="165674" y="24330"/>
                                </a:cubicBezTo>
                                <a:cubicBezTo>
                                  <a:pt x="165664" y="24223"/>
                                  <a:pt x="165655" y="24106"/>
                                  <a:pt x="165539" y="23999"/>
                                </a:cubicBezTo>
                                <a:cubicBezTo>
                                  <a:pt x="165423" y="23882"/>
                                  <a:pt x="165240" y="23775"/>
                                  <a:pt x="164989" y="23659"/>
                                </a:cubicBezTo>
                                <a:cubicBezTo>
                                  <a:pt x="164738" y="23551"/>
                                  <a:pt x="164323" y="23444"/>
                                  <a:pt x="164033" y="23328"/>
                                </a:cubicBezTo>
                                <a:cubicBezTo>
                                  <a:pt x="163734" y="23221"/>
                                  <a:pt x="163483" y="23104"/>
                                  <a:pt x="163242" y="22997"/>
                                </a:cubicBezTo>
                                <a:cubicBezTo>
                                  <a:pt x="163001" y="22890"/>
                                  <a:pt x="162750" y="22773"/>
                                  <a:pt x="162586" y="22666"/>
                                </a:cubicBezTo>
                                <a:cubicBezTo>
                                  <a:pt x="162412" y="22549"/>
                                  <a:pt x="162258" y="22442"/>
                                  <a:pt x="162239" y="22335"/>
                                </a:cubicBezTo>
                                <a:cubicBezTo>
                                  <a:pt x="162219" y="22218"/>
                                  <a:pt x="162384" y="22111"/>
                                  <a:pt x="162480" y="21994"/>
                                </a:cubicBezTo>
                                <a:cubicBezTo>
                                  <a:pt x="162577" y="21887"/>
                                  <a:pt x="162654" y="21771"/>
                                  <a:pt x="162818" y="21664"/>
                                </a:cubicBezTo>
                                <a:cubicBezTo>
                                  <a:pt x="162972" y="21556"/>
                                  <a:pt x="163136" y="21440"/>
                                  <a:pt x="163426" y="21333"/>
                                </a:cubicBezTo>
                                <a:cubicBezTo>
                                  <a:pt x="163715" y="21216"/>
                                  <a:pt x="164197" y="21109"/>
                                  <a:pt x="164574" y="20992"/>
                                </a:cubicBezTo>
                                <a:cubicBezTo>
                                  <a:pt x="164941" y="20885"/>
                                  <a:pt x="165327" y="20778"/>
                                  <a:pt x="165664" y="20661"/>
                                </a:cubicBezTo>
                                <a:cubicBezTo>
                                  <a:pt x="165992" y="20554"/>
                                  <a:pt x="166282" y="20437"/>
                                  <a:pt x="166562" y="20330"/>
                                </a:cubicBezTo>
                                <a:cubicBezTo>
                                  <a:pt x="166841" y="20223"/>
                                  <a:pt x="167063" y="20106"/>
                                  <a:pt x="167343" y="19999"/>
                                </a:cubicBezTo>
                                <a:cubicBezTo>
                                  <a:pt x="167623" y="19883"/>
                                  <a:pt x="167932" y="19775"/>
                                  <a:pt x="168250" y="19668"/>
                                </a:cubicBezTo>
                                <a:cubicBezTo>
                                  <a:pt x="168569" y="19552"/>
                                  <a:pt x="168994" y="19445"/>
                                  <a:pt x="169244" y="19328"/>
                                </a:cubicBezTo>
                                <a:cubicBezTo>
                                  <a:pt x="169505" y="19221"/>
                                  <a:pt x="169650" y="19104"/>
                                  <a:pt x="169794" y="18997"/>
                                </a:cubicBezTo>
                                <a:cubicBezTo>
                                  <a:pt x="169939" y="18890"/>
                                  <a:pt x="170055" y="18773"/>
                                  <a:pt x="170132" y="18666"/>
                                </a:cubicBezTo>
                                <a:cubicBezTo>
                                  <a:pt x="170200" y="18549"/>
                                  <a:pt x="170344" y="18442"/>
                                  <a:pt x="170238" y="18335"/>
                                </a:cubicBezTo>
                                <a:cubicBezTo>
                                  <a:pt x="170123" y="18218"/>
                                  <a:pt x="169804" y="18111"/>
                                  <a:pt x="169457" y="17995"/>
                                </a:cubicBezTo>
                                <a:cubicBezTo>
                                  <a:pt x="169109" y="17887"/>
                                  <a:pt x="168617" y="17771"/>
                                  <a:pt x="168144" y="17664"/>
                                </a:cubicBezTo>
                                <a:cubicBezTo>
                                  <a:pt x="167681" y="17557"/>
                                  <a:pt x="167199" y="17440"/>
                                  <a:pt x="166648" y="17333"/>
                                </a:cubicBezTo>
                                <a:cubicBezTo>
                                  <a:pt x="166108" y="17216"/>
                                  <a:pt x="165423" y="17109"/>
                                  <a:pt x="164892" y="17002"/>
                                </a:cubicBezTo>
                                <a:cubicBezTo>
                                  <a:pt x="164362" y="16885"/>
                                  <a:pt x="163840" y="16778"/>
                                  <a:pt x="163445" y="16661"/>
                                </a:cubicBezTo>
                                <a:cubicBezTo>
                                  <a:pt x="163049" y="16554"/>
                                  <a:pt x="162789" y="16437"/>
                                  <a:pt x="162518" y="16330"/>
                                </a:cubicBezTo>
                                <a:cubicBezTo>
                                  <a:pt x="162248" y="16223"/>
                                  <a:pt x="162036" y="16106"/>
                                  <a:pt x="161834" y="15999"/>
                                </a:cubicBezTo>
                                <a:cubicBezTo>
                                  <a:pt x="161621" y="15883"/>
                                  <a:pt x="161409" y="15776"/>
                                  <a:pt x="161274" y="15669"/>
                                </a:cubicBezTo>
                                <a:cubicBezTo>
                                  <a:pt x="161129" y="15552"/>
                                  <a:pt x="161052" y="15445"/>
                                  <a:pt x="161003" y="15328"/>
                                </a:cubicBezTo>
                                <a:cubicBezTo>
                                  <a:pt x="160955" y="15221"/>
                                  <a:pt x="160955" y="15114"/>
                                  <a:pt x="160955" y="14997"/>
                                </a:cubicBezTo>
                                <a:cubicBezTo>
                                  <a:pt x="160955" y="14890"/>
                                  <a:pt x="160946" y="14773"/>
                                  <a:pt x="160994" y="14666"/>
                                </a:cubicBezTo>
                                <a:cubicBezTo>
                                  <a:pt x="161052" y="14549"/>
                                  <a:pt x="161158" y="14442"/>
                                  <a:pt x="161274" y="14335"/>
                                </a:cubicBezTo>
                                <a:cubicBezTo>
                                  <a:pt x="161389" y="14219"/>
                                  <a:pt x="161563" y="14111"/>
                                  <a:pt x="161718" y="13995"/>
                                </a:cubicBezTo>
                                <a:cubicBezTo>
                                  <a:pt x="161872" y="13888"/>
                                  <a:pt x="162065" y="13771"/>
                                  <a:pt x="162210" y="13664"/>
                                </a:cubicBezTo>
                                <a:cubicBezTo>
                                  <a:pt x="162354" y="13557"/>
                                  <a:pt x="162547" y="13440"/>
                                  <a:pt x="162586" y="13333"/>
                                </a:cubicBezTo>
                                <a:cubicBezTo>
                                  <a:pt x="162625" y="13216"/>
                                  <a:pt x="162538" y="13109"/>
                                  <a:pt x="162432" y="13002"/>
                                </a:cubicBezTo>
                                <a:cubicBezTo>
                                  <a:pt x="162325" y="12885"/>
                                  <a:pt x="162094" y="12778"/>
                                  <a:pt x="161930" y="12661"/>
                                </a:cubicBezTo>
                                <a:cubicBezTo>
                                  <a:pt x="161756" y="12554"/>
                                  <a:pt x="161650" y="12447"/>
                                  <a:pt x="161438" y="12330"/>
                                </a:cubicBezTo>
                                <a:cubicBezTo>
                                  <a:pt x="161216" y="12223"/>
                                  <a:pt x="160926" y="12107"/>
                                  <a:pt x="160627" y="12000"/>
                                </a:cubicBezTo>
                                <a:cubicBezTo>
                                  <a:pt x="160338" y="11883"/>
                                  <a:pt x="159981" y="11776"/>
                                  <a:pt x="159653" y="11669"/>
                                </a:cubicBezTo>
                                <a:cubicBezTo>
                                  <a:pt x="159324" y="11552"/>
                                  <a:pt x="159045" y="11445"/>
                                  <a:pt x="158678" y="11328"/>
                                </a:cubicBezTo>
                                <a:cubicBezTo>
                                  <a:pt x="158311" y="11221"/>
                                  <a:pt x="157848" y="11104"/>
                                  <a:pt x="157472" y="10997"/>
                                </a:cubicBezTo>
                                <a:cubicBezTo>
                                  <a:pt x="157086" y="10890"/>
                                  <a:pt x="156680" y="10773"/>
                                  <a:pt x="156382" y="10666"/>
                                </a:cubicBezTo>
                                <a:cubicBezTo>
                                  <a:pt x="156082" y="10550"/>
                                  <a:pt x="155860" y="10442"/>
                                  <a:pt x="155687" y="10335"/>
                                </a:cubicBezTo>
                                <a:cubicBezTo>
                                  <a:pt x="155513" y="10219"/>
                                  <a:pt x="155378" y="10112"/>
                                  <a:pt x="155339" y="9995"/>
                                </a:cubicBezTo>
                                <a:cubicBezTo>
                                  <a:pt x="155310" y="9888"/>
                                  <a:pt x="155339" y="9771"/>
                                  <a:pt x="155484" y="9664"/>
                                </a:cubicBezTo>
                                <a:cubicBezTo>
                                  <a:pt x="155629" y="9557"/>
                                  <a:pt x="155909" y="9440"/>
                                  <a:pt x="156217" y="9333"/>
                                </a:cubicBezTo>
                                <a:cubicBezTo>
                                  <a:pt x="156536" y="9216"/>
                                  <a:pt x="157047" y="9109"/>
                                  <a:pt x="157356" y="9002"/>
                                </a:cubicBezTo>
                                <a:cubicBezTo>
                                  <a:pt x="157665" y="8885"/>
                                  <a:pt x="157916" y="8778"/>
                                  <a:pt x="158089" y="8661"/>
                                </a:cubicBezTo>
                                <a:cubicBezTo>
                                  <a:pt x="158263" y="8554"/>
                                  <a:pt x="158360" y="8447"/>
                                  <a:pt x="158398" y="8331"/>
                                </a:cubicBezTo>
                                <a:cubicBezTo>
                                  <a:pt x="158427" y="8243"/>
                                  <a:pt x="158456" y="8087"/>
                                  <a:pt x="158302" y="8000"/>
                                </a:cubicBezTo>
                                <a:cubicBezTo>
                                  <a:pt x="158118" y="7883"/>
                                  <a:pt x="157645" y="7776"/>
                                  <a:pt x="157288" y="7669"/>
                                </a:cubicBezTo>
                                <a:cubicBezTo>
                                  <a:pt x="156932" y="7552"/>
                                  <a:pt x="156449" y="7445"/>
                                  <a:pt x="156140" y="7328"/>
                                </a:cubicBezTo>
                                <a:cubicBezTo>
                                  <a:pt x="155831" y="7221"/>
                                  <a:pt x="155658" y="7114"/>
                                  <a:pt x="155436" y="6997"/>
                                </a:cubicBezTo>
                                <a:cubicBezTo>
                                  <a:pt x="155223" y="6890"/>
                                  <a:pt x="155030" y="6774"/>
                                  <a:pt x="154847" y="6666"/>
                                </a:cubicBezTo>
                                <a:cubicBezTo>
                                  <a:pt x="154664" y="6550"/>
                                  <a:pt x="154481" y="6443"/>
                                  <a:pt x="154317" y="6336"/>
                                </a:cubicBezTo>
                                <a:cubicBezTo>
                                  <a:pt x="154162" y="6219"/>
                                  <a:pt x="154037" y="6112"/>
                                  <a:pt x="153901" y="5995"/>
                                </a:cubicBezTo>
                                <a:cubicBezTo>
                                  <a:pt x="153766" y="5888"/>
                                  <a:pt x="153631" y="5781"/>
                                  <a:pt x="153515" y="5664"/>
                                </a:cubicBezTo>
                                <a:cubicBezTo>
                                  <a:pt x="153390" y="5557"/>
                                  <a:pt x="153245" y="5440"/>
                                  <a:pt x="153158" y="5333"/>
                                </a:cubicBezTo>
                                <a:cubicBezTo>
                                  <a:pt x="153062" y="5226"/>
                                  <a:pt x="152956" y="5109"/>
                                  <a:pt x="152956" y="5002"/>
                                </a:cubicBezTo>
                                <a:cubicBezTo>
                                  <a:pt x="152956" y="4885"/>
                                  <a:pt x="153023" y="4778"/>
                                  <a:pt x="153139" y="4662"/>
                                </a:cubicBezTo>
                                <a:cubicBezTo>
                                  <a:pt x="153245" y="4555"/>
                                  <a:pt x="153467" y="4448"/>
                                  <a:pt x="153631" y="4331"/>
                                </a:cubicBezTo>
                                <a:cubicBezTo>
                                  <a:pt x="153795" y="4224"/>
                                  <a:pt x="153950" y="4107"/>
                                  <a:pt x="154124" y="4000"/>
                                </a:cubicBezTo>
                                <a:cubicBezTo>
                                  <a:pt x="154297" y="3883"/>
                                  <a:pt x="154471" y="3776"/>
                                  <a:pt x="154654" y="3669"/>
                                </a:cubicBezTo>
                                <a:cubicBezTo>
                                  <a:pt x="154837" y="3552"/>
                                  <a:pt x="155021" y="3445"/>
                                  <a:pt x="155243" y="3328"/>
                                </a:cubicBezTo>
                                <a:cubicBezTo>
                                  <a:pt x="155474" y="3221"/>
                                  <a:pt x="155735" y="3114"/>
                                  <a:pt x="156015" y="2997"/>
                                </a:cubicBezTo>
                                <a:cubicBezTo>
                                  <a:pt x="156304" y="2890"/>
                                  <a:pt x="156575" y="2774"/>
                                  <a:pt x="156980" y="2667"/>
                                </a:cubicBezTo>
                                <a:cubicBezTo>
                                  <a:pt x="157375" y="2560"/>
                                  <a:pt x="157761" y="2443"/>
                                  <a:pt x="158417" y="2336"/>
                                </a:cubicBezTo>
                                <a:cubicBezTo>
                                  <a:pt x="159074" y="2219"/>
                                  <a:pt x="160260" y="2112"/>
                                  <a:pt x="160936" y="1995"/>
                                </a:cubicBezTo>
                                <a:cubicBezTo>
                                  <a:pt x="161611" y="1888"/>
                                  <a:pt x="162432" y="1781"/>
                                  <a:pt x="162461" y="1664"/>
                                </a:cubicBezTo>
                                <a:cubicBezTo>
                                  <a:pt x="162490" y="1557"/>
                                  <a:pt x="161573" y="1440"/>
                                  <a:pt x="161110" y="1333"/>
                                </a:cubicBezTo>
                                <a:cubicBezTo>
                                  <a:pt x="160646" y="1226"/>
                                  <a:pt x="159681" y="1109"/>
                                  <a:pt x="159662" y="1002"/>
                                </a:cubicBezTo>
                                <a:cubicBezTo>
                                  <a:pt x="159653" y="905"/>
                                  <a:pt x="160319" y="769"/>
                                  <a:pt x="160994" y="662"/>
                                </a:cubicBezTo>
                                <a:cubicBezTo>
                                  <a:pt x="161766" y="555"/>
                                  <a:pt x="163204" y="448"/>
                                  <a:pt x="164285" y="331"/>
                                </a:cubicBezTo>
                                <a:cubicBezTo>
                                  <a:pt x="165355" y="224"/>
                                  <a:pt x="166398" y="107"/>
                                  <a:pt x="167459" y="0"/>
                                </a:cubicBez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832" name="Picture 253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98" y="2413"/>
                            <a:ext cx="19233" cy="10363"/>
                          </a:xfrm>
                          <a:prstGeom prst="rect">
                            <a:avLst/>
                          </a:prstGeom>
                          <a:noFill/>
                          <a:extLst>
                            <a:ext uri="{909E8E84-426E-40DD-AFC4-6F175D3DCCD1}">
                              <a14:hiddenFill xmlns:a14="http://schemas.microsoft.com/office/drawing/2010/main">
                                <a:solidFill>
                                  <a:srgbClr val="FFFFFF"/>
                                </a:solidFill>
                              </a14:hiddenFill>
                            </a:ext>
                          </a:extLst>
                        </pic:spPr>
                      </pic:pic>
                      <wps:wsp>
                        <wps:cNvPr id="72833" name="Rectangle 1953"/>
                        <wps:cNvSpPr>
                          <a:spLocks noChangeArrowheads="1"/>
                        </wps:cNvSpPr>
                        <wps:spPr bwMode="auto">
                          <a:xfrm>
                            <a:off x="24502" y="12219"/>
                            <a:ext cx="922"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color w:val="0D0D0D"/>
                                  <w:sz w:val="15"/>
                                </w:rPr>
                                <w:t>X</w:t>
                              </w:r>
                            </w:p>
                          </w:txbxContent>
                        </wps:txbx>
                        <wps:bodyPr rot="0" vert="horz" wrap="square" lIns="0" tIns="0" rIns="0" bIns="0" anchor="t" anchorCtr="0" upright="1">
                          <a:noAutofit/>
                        </wps:bodyPr>
                      </wps:wsp>
                      <wps:wsp>
                        <wps:cNvPr id="72834" name="Rectangle 1954"/>
                        <wps:cNvSpPr>
                          <a:spLocks noChangeArrowheads="1"/>
                        </wps:cNvSpPr>
                        <wps:spPr bwMode="auto">
                          <a:xfrm>
                            <a:off x="8553" y="41"/>
                            <a:ext cx="922"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color w:val="0D0D0D"/>
                                  <w:sz w:val="15"/>
                                </w:rPr>
                                <w:t>Y</w:t>
                              </w:r>
                            </w:p>
                          </w:txbxContent>
                        </wps:txbx>
                        <wps:bodyPr rot="0" vert="horz" wrap="square" lIns="0" tIns="0" rIns="0" bIns="0" anchor="t" anchorCtr="0" upright="1">
                          <a:noAutofit/>
                        </wps:bodyPr>
                      </wps:wsp>
                      <wps:wsp>
                        <wps:cNvPr id="72835" name="Shape 1956"/>
                        <wps:cNvSpPr>
                          <a:spLocks/>
                        </wps:cNvSpPr>
                        <wps:spPr bwMode="auto">
                          <a:xfrm>
                            <a:off x="19790" y="1567"/>
                            <a:ext cx="911" cy="911"/>
                          </a:xfrm>
                          <a:custGeom>
                            <a:avLst/>
                            <a:gdLst>
                              <a:gd name="T0" fmla="*/ 42314 w 91107"/>
                              <a:gd name="T1" fmla="*/ 0 h 91158"/>
                              <a:gd name="T2" fmla="*/ 43688 w 91107"/>
                              <a:gd name="T3" fmla="*/ 1176 h 91158"/>
                              <a:gd name="T4" fmla="*/ 41430 w 91107"/>
                              <a:gd name="T5" fmla="*/ 4999 h 91158"/>
                              <a:gd name="T6" fmla="*/ 40546 w 91107"/>
                              <a:gd name="T7" fmla="*/ 10390 h 91158"/>
                              <a:gd name="T8" fmla="*/ 41823 w 91107"/>
                              <a:gd name="T9" fmla="*/ 19212 h 91158"/>
                              <a:gd name="T10" fmla="*/ 45651 w 91107"/>
                              <a:gd name="T11" fmla="*/ 39208 h 91158"/>
                              <a:gd name="T12" fmla="*/ 69901 w 91107"/>
                              <a:gd name="T13" fmla="*/ 42247 h 91158"/>
                              <a:gd name="T14" fmla="*/ 83449 w 91107"/>
                              <a:gd name="T15" fmla="*/ 42933 h 91158"/>
                              <a:gd name="T16" fmla="*/ 89831 w 91107"/>
                              <a:gd name="T17" fmla="*/ 39306 h 91158"/>
                              <a:gd name="T18" fmla="*/ 91107 w 91107"/>
                              <a:gd name="T19" fmla="*/ 40384 h 91158"/>
                              <a:gd name="T20" fmla="*/ 73337 w 91107"/>
                              <a:gd name="T21" fmla="*/ 60870 h 91158"/>
                              <a:gd name="T22" fmla="*/ 72061 w 91107"/>
                              <a:gd name="T23" fmla="*/ 59792 h 91158"/>
                              <a:gd name="T24" fmla="*/ 74221 w 91107"/>
                              <a:gd name="T25" fmla="*/ 56361 h 91158"/>
                              <a:gd name="T26" fmla="*/ 74319 w 91107"/>
                              <a:gd name="T27" fmla="*/ 54303 h 91158"/>
                              <a:gd name="T28" fmla="*/ 73435 w 91107"/>
                              <a:gd name="T29" fmla="*/ 52735 h 91158"/>
                              <a:gd name="T30" fmla="*/ 71472 w 91107"/>
                              <a:gd name="T31" fmla="*/ 51558 h 91158"/>
                              <a:gd name="T32" fmla="*/ 66759 w 91107"/>
                              <a:gd name="T33" fmla="*/ 50872 h 91158"/>
                              <a:gd name="T34" fmla="*/ 47419 w 91107"/>
                              <a:gd name="T35" fmla="*/ 48324 h 91158"/>
                              <a:gd name="T36" fmla="*/ 51542 w 91107"/>
                              <a:gd name="T37" fmla="*/ 69496 h 91158"/>
                              <a:gd name="T38" fmla="*/ 52622 w 91107"/>
                              <a:gd name="T39" fmla="*/ 73711 h 91158"/>
                              <a:gd name="T40" fmla="*/ 53800 w 91107"/>
                              <a:gd name="T41" fmla="*/ 75279 h 91158"/>
                              <a:gd name="T42" fmla="*/ 56451 w 91107"/>
                              <a:gd name="T43" fmla="*/ 75965 h 91158"/>
                              <a:gd name="T44" fmla="*/ 60476 w 91107"/>
                              <a:gd name="T45" fmla="*/ 73025 h 91158"/>
                              <a:gd name="T46" fmla="*/ 61752 w 91107"/>
                              <a:gd name="T47" fmla="*/ 74201 h 91158"/>
                              <a:gd name="T48" fmla="*/ 47026 w 91107"/>
                              <a:gd name="T49" fmla="*/ 91158 h 91158"/>
                              <a:gd name="T50" fmla="*/ 45750 w 91107"/>
                              <a:gd name="T51" fmla="*/ 89982 h 91158"/>
                              <a:gd name="T52" fmla="*/ 47713 w 91107"/>
                              <a:gd name="T53" fmla="*/ 86257 h 91158"/>
                              <a:gd name="T54" fmla="*/ 48793 w 91107"/>
                              <a:gd name="T55" fmla="*/ 79984 h 91158"/>
                              <a:gd name="T56" fmla="*/ 48008 w 91107"/>
                              <a:gd name="T57" fmla="*/ 71358 h 91158"/>
                              <a:gd name="T58" fmla="*/ 43492 w 91107"/>
                              <a:gd name="T59" fmla="*/ 47736 h 91158"/>
                              <a:gd name="T60" fmla="*/ 21501 w 91107"/>
                              <a:gd name="T61" fmla="*/ 45187 h 91158"/>
                              <a:gd name="T62" fmla="*/ 8541 w 91107"/>
                              <a:gd name="T63" fmla="*/ 45285 h 91158"/>
                              <a:gd name="T64" fmla="*/ 1277 w 91107"/>
                              <a:gd name="T65" fmla="*/ 49892 h 91158"/>
                              <a:gd name="T66" fmla="*/ 0 w 91107"/>
                              <a:gd name="T67" fmla="*/ 48716 h 91158"/>
                              <a:gd name="T68" fmla="*/ 19242 w 91107"/>
                              <a:gd name="T69" fmla="*/ 26661 h 91158"/>
                              <a:gd name="T70" fmla="*/ 20519 w 91107"/>
                              <a:gd name="T71" fmla="*/ 27740 h 91158"/>
                              <a:gd name="T72" fmla="*/ 18064 w 91107"/>
                              <a:gd name="T73" fmla="*/ 32445 h 91158"/>
                              <a:gd name="T74" fmla="*/ 18948 w 91107"/>
                              <a:gd name="T75" fmla="*/ 34993 h 91158"/>
                              <a:gd name="T76" fmla="*/ 24250 w 91107"/>
                              <a:gd name="T77" fmla="*/ 36659 h 91158"/>
                              <a:gd name="T78" fmla="*/ 41627 w 91107"/>
                              <a:gd name="T79" fmla="*/ 38816 h 91158"/>
                              <a:gd name="T80" fmla="*/ 38190 w 91107"/>
                              <a:gd name="T81" fmla="*/ 20976 h 91158"/>
                              <a:gd name="T82" fmla="*/ 37209 w 91107"/>
                              <a:gd name="T83" fmla="*/ 16859 h 91158"/>
                              <a:gd name="T84" fmla="*/ 36030 w 91107"/>
                              <a:gd name="T85" fmla="*/ 15291 h 91158"/>
                              <a:gd name="T86" fmla="*/ 34361 w 91107"/>
                              <a:gd name="T87" fmla="*/ 14605 h 91158"/>
                              <a:gd name="T88" fmla="*/ 32202 w 91107"/>
                              <a:gd name="T89" fmla="*/ 14997 h 91158"/>
                              <a:gd name="T90" fmla="*/ 28864 w 91107"/>
                              <a:gd name="T91" fmla="*/ 18134 h 91158"/>
                              <a:gd name="T92" fmla="*/ 27587 w 91107"/>
                              <a:gd name="T93" fmla="*/ 16957 h 91158"/>
                              <a:gd name="T94" fmla="*/ 42314 w 91107"/>
                              <a:gd name="T95" fmla="*/ 0 h 91158"/>
                              <a:gd name="T96" fmla="*/ 0 w 91107"/>
                              <a:gd name="T97" fmla="*/ 0 h 91158"/>
                              <a:gd name="T98" fmla="*/ 91107 w 91107"/>
                              <a:gd name="T99" fmla="*/ 91158 h 91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91107" h="91158">
                                <a:moveTo>
                                  <a:pt x="42314" y="0"/>
                                </a:moveTo>
                                <a:lnTo>
                                  <a:pt x="43688" y="1176"/>
                                </a:lnTo>
                                <a:cubicBezTo>
                                  <a:pt x="42510" y="2548"/>
                                  <a:pt x="41823" y="3823"/>
                                  <a:pt x="41430" y="4999"/>
                                </a:cubicBezTo>
                                <a:cubicBezTo>
                                  <a:pt x="40841" y="6665"/>
                                  <a:pt x="40546" y="8528"/>
                                  <a:pt x="40546" y="10390"/>
                                </a:cubicBezTo>
                                <a:cubicBezTo>
                                  <a:pt x="40546" y="12252"/>
                                  <a:pt x="40939" y="15193"/>
                                  <a:pt x="41823" y="19212"/>
                                </a:cubicBezTo>
                                <a:lnTo>
                                  <a:pt x="45651" y="39208"/>
                                </a:lnTo>
                                <a:lnTo>
                                  <a:pt x="69901" y="42247"/>
                                </a:lnTo>
                                <a:cubicBezTo>
                                  <a:pt x="76577" y="43129"/>
                                  <a:pt x="81093" y="43325"/>
                                  <a:pt x="83449" y="42933"/>
                                </a:cubicBezTo>
                                <a:cubicBezTo>
                                  <a:pt x="85806" y="42443"/>
                                  <a:pt x="87867" y="41266"/>
                                  <a:pt x="89831" y="39306"/>
                                </a:cubicBezTo>
                                <a:lnTo>
                                  <a:pt x="91107" y="40384"/>
                                </a:lnTo>
                                <a:lnTo>
                                  <a:pt x="73337" y="60870"/>
                                </a:lnTo>
                                <a:lnTo>
                                  <a:pt x="72061" y="59792"/>
                                </a:lnTo>
                                <a:cubicBezTo>
                                  <a:pt x="73141" y="58420"/>
                                  <a:pt x="73926" y="57244"/>
                                  <a:pt x="74221" y="56361"/>
                                </a:cubicBezTo>
                                <a:cubicBezTo>
                                  <a:pt x="74417" y="55675"/>
                                  <a:pt x="74515" y="54989"/>
                                  <a:pt x="74319" y="54303"/>
                                </a:cubicBezTo>
                                <a:cubicBezTo>
                                  <a:pt x="74123" y="53617"/>
                                  <a:pt x="73828" y="53127"/>
                                  <a:pt x="73435" y="52735"/>
                                </a:cubicBezTo>
                                <a:cubicBezTo>
                                  <a:pt x="72846" y="52245"/>
                                  <a:pt x="72257" y="51852"/>
                                  <a:pt x="71472" y="51558"/>
                                </a:cubicBezTo>
                                <a:cubicBezTo>
                                  <a:pt x="70981" y="51460"/>
                                  <a:pt x="69410" y="51166"/>
                                  <a:pt x="66759" y="50872"/>
                                </a:cubicBezTo>
                                <a:lnTo>
                                  <a:pt x="47419" y="48324"/>
                                </a:lnTo>
                                <a:lnTo>
                                  <a:pt x="51542" y="69496"/>
                                </a:lnTo>
                                <a:cubicBezTo>
                                  <a:pt x="51935" y="71653"/>
                                  <a:pt x="52328" y="73123"/>
                                  <a:pt x="52622" y="73711"/>
                                </a:cubicBezTo>
                                <a:cubicBezTo>
                                  <a:pt x="52917" y="74299"/>
                                  <a:pt x="53309" y="74887"/>
                                  <a:pt x="53800" y="75279"/>
                                </a:cubicBezTo>
                                <a:cubicBezTo>
                                  <a:pt x="54487" y="75965"/>
                                  <a:pt x="55469" y="76161"/>
                                  <a:pt x="56451" y="75965"/>
                                </a:cubicBezTo>
                                <a:cubicBezTo>
                                  <a:pt x="57531" y="75769"/>
                                  <a:pt x="58807" y="74789"/>
                                  <a:pt x="60476" y="73025"/>
                                </a:cubicBezTo>
                                <a:lnTo>
                                  <a:pt x="61752" y="74201"/>
                                </a:lnTo>
                                <a:lnTo>
                                  <a:pt x="47026" y="91158"/>
                                </a:lnTo>
                                <a:lnTo>
                                  <a:pt x="45750" y="89982"/>
                                </a:lnTo>
                                <a:cubicBezTo>
                                  <a:pt x="46634" y="88708"/>
                                  <a:pt x="47320" y="87434"/>
                                  <a:pt x="47713" y="86257"/>
                                </a:cubicBezTo>
                                <a:cubicBezTo>
                                  <a:pt x="48302" y="84297"/>
                                  <a:pt x="48695" y="82141"/>
                                  <a:pt x="48793" y="79984"/>
                                </a:cubicBezTo>
                                <a:cubicBezTo>
                                  <a:pt x="48892" y="77730"/>
                                  <a:pt x="48695" y="74887"/>
                                  <a:pt x="48008" y="71358"/>
                                </a:cubicBezTo>
                                <a:lnTo>
                                  <a:pt x="43492" y="47736"/>
                                </a:lnTo>
                                <a:lnTo>
                                  <a:pt x="21501" y="45187"/>
                                </a:lnTo>
                                <a:cubicBezTo>
                                  <a:pt x="15610" y="44501"/>
                                  <a:pt x="11192" y="44501"/>
                                  <a:pt x="8541" y="45285"/>
                                </a:cubicBezTo>
                                <a:cubicBezTo>
                                  <a:pt x="5793" y="46069"/>
                                  <a:pt x="3436" y="47540"/>
                                  <a:pt x="1277" y="49892"/>
                                </a:cubicBezTo>
                                <a:lnTo>
                                  <a:pt x="0" y="48716"/>
                                </a:lnTo>
                                <a:lnTo>
                                  <a:pt x="19242" y="26661"/>
                                </a:lnTo>
                                <a:lnTo>
                                  <a:pt x="20519" y="27740"/>
                                </a:lnTo>
                                <a:cubicBezTo>
                                  <a:pt x="18948" y="29700"/>
                                  <a:pt x="18162" y="31268"/>
                                  <a:pt x="18064" y="32445"/>
                                </a:cubicBezTo>
                                <a:cubicBezTo>
                                  <a:pt x="18064" y="33523"/>
                                  <a:pt x="18359" y="34405"/>
                                  <a:pt x="18948" y="34993"/>
                                </a:cubicBezTo>
                                <a:cubicBezTo>
                                  <a:pt x="19831" y="35777"/>
                                  <a:pt x="21599" y="36267"/>
                                  <a:pt x="24250" y="36659"/>
                                </a:cubicBezTo>
                                <a:lnTo>
                                  <a:pt x="41627" y="38816"/>
                                </a:lnTo>
                                <a:lnTo>
                                  <a:pt x="38190" y="20976"/>
                                </a:lnTo>
                                <a:cubicBezTo>
                                  <a:pt x="37798" y="18918"/>
                                  <a:pt x="37503" y="17546"/>
                                  <a:pt x="37209" y="16859"/>
                                </a:cubicBezTo>
                                <a:cubicBezTo>
                                  <a:pt x="36914" y="16271"/>
                                  <a:pt x="36521" y="15781"/>
                                  <a:pt x="36030" y="15291"/>
                                </a:cubicBezTo>
                                <a:cubicBezTo>
                                  <a:pt x="35540" y="14899"/>
                                  <a:pt x="34951" y="14605"/>
                                  <a:pt x="34361" y="14605"/>
                                </a:cubicBezTo>
                                <a:cubicBezTo>
                                  <a:pt x="33576" y="14507"/>
                                  <a:pt x="32791" y="14703"/>
                                  <a:pt x="32202" y="14997"/>
                                </a:cubicBezTo>
                                <a:cubicBezTo>
                                  <a:pt x="31514" y="15389"/>
                                  <a:pt x="30435" y="16467"/>
                                  <a:pt x="28864" y="18134"/>
                                </a:cubicBezTo>
                                <a:lnTo>
                                  <a:pt x="27587" y="16957"/>
                                </a:lnTo>
                                <a:lnTo>
                                  <a:pt x="42314" y="0"/>
                                </a:ln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36" name="Shape 1957"/>
                        <wps:cNvSpPr>
                          <a:spLocks/>
                        </wps:cNvSpPr>
                        <wps:spPr bwMode="auto">
                          <a:xfrm>
                            <a:off x="20241" y="1479"/>
                            <a:ext cx="227" cy="203"/>
                          </a:xfrm>
                          <a:custGeom>
                            <a:avLst/>
                            <a:gdLst>
                              <a:gd name="T0" fmla="*/ 4713 w 22678"/>
                              <a:gd name="T1" fmla="*/ 98 h 20388"/>
                              <a:gd name="T2" fmla="*/ 8345 w 22678"/>
                              <a:gd name="T3" fmla="*/ 1470 h 20388"/>
                              <a:gd name="T4" fmla="*/ 13941 w 22678"/>
                              <a:gd name="T5" fmla="*/ 7940 h 20388"/>
                              <a:gd name="T6" fmla="*/ 22678 w 22678"/>
                              <a:gd name="T7" fmla="*/ 18820 h 20388"/>
                              <a:gd name="T8" fmla="*/ 21304 w 22678"/>
                              <a:gd name="T9" fmla="*/ 20388 h 20388"/>
                              <a:gd name="T10" fmla="*/ 9229 w 22678"/>
                              <a:gd name="T11" fmla="*/ 13233 h 20388"/>
                              <a:gd name="T12" fmla="*/ 2651 w 22678"/>
                              <a:gd name="T13" fmla="*/ 9018 h 20388"/>
                              <a:gd name="T14" fmla="*/ 196 w 22678"/>
                              <a:gd name="T15" fmla="*/ 5195 h 20388"/>
                              <a:gd name="T16" fmla="*/ 1374 w 22678"/>
                              <a:gd name="T17" fmla="*/ 1862 h 20388"/>
                              <a:gd name="T18" fmla="*/ 4713 w 22678"/>
                              <a:gd name="T19" fmla="*/ 98 h 20388"/>
                              <a:gd name="T20" fmla="*/ 0 w 22678"/>
                              <a:gd name="T21" fmla="*/ 0 h 20388"/>
                              <a:gd name="T22" fmla="*/ 22678 w 22678"/>
                              <a:gd name="T23" fmla="*/ 20388 h 20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2678" h="20388">
                                <a:moveTo>
                                  <a:pt x="4713" y="98"/>
                                </a:moveTo>
                                <a:cubicBezTo>
                                  <a:pt x="5989" y="0"/>
                                  <a:pt x="7167" y="490"/>
                                  <a:pt x="8345" y="1470"/>
                                </a:cubicBezTo>
                                <a:cubicBezTo>
                                  <a:pt x="9229" y="2156"/>
                                  <a:pt x="11094" y="4313"/>
                                  <a:pt x="13941" y="7940"/>
                                </a:cubicBezTo>
                                <a:lnTo>
                                  <a:pt x="22678" y="18820"/>
                                </a:lnTo>
                                <a:lnTo>
                                  <a:pt x="21304" y="20388"/>
                                </a:lnTo>
                                <a:lnTo>
                                  <a:pt x="9229" y="13233"/>
                                </a:lnTo>
                                <a:cubicBezTo>
                                  <a:pt x="5890" y="11272"/>
                                  <a:pt x="3731" y="9900"/>
                                  <a:pt x="2651" y="9018"/>
                                </a:cubicBezTo>
                                <a:cubicBezTo>
                                  <a:pt x="1178" y="7646"/>
                                  <a:pt x="393" y="6371"/>
                                  <a:pt x="196" y="5195"/>
                                </a:cubicBezTo>
                                <a:cubicBezTo>
                                  <a:pt x="0" y="4019"/>
                                  <a:pt x="393" y="2843"/>
                                  <a:pt x="1374" y="1862"/>
                                </a:cubicBezTo>
                                <a:cubicBezTo>
                                  <a:pt x="2258" y="784"/>
                                  <a:pt x="3338" y="196"/>
                                  <a:pt x="4713" y="98"/>
                                </a:cubicBez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37" name="Shape 1959"/>
                        <wps:cNvSpPr>
                          <a:spLocks/>
                        </wps:cNvSpPr>
                        <wps:spPr bwMode="auto">
                          <a:xfrm>
                            <a:off x="273" y="3110"/>
                            <a:ext cx="791" cy="785"/>
                          </a:xfrm>
                          <a:custGeom>
                            <a:avLst/>
                            <a:gdLst>
                              <a:gd name="T0" fmla="*/ 25276 w 79100"/>
                              <a:gd name="T1" fmla="*/ 0 h 78514"/>
                              <a:gd name="T2" fmla="*/ 46112 w 79100"/>
                              <a:gd name="T3" fmla="*/ 17350 h 78514"/>
                              <a:gd name="T4" fmla="*/ 45005 w 79100"/>
                              <a:gd name="T5" fmla="*/ 18624 h 78514"/>
                              <a:gd name="T6" fmla="*/ 43928 w 79100"/>
                              <a:gd name="T7" fmla="*/ 17742 h 78514"/>
                              <a:gd name="T8" fmla="*/ 40162 w 79100"/>
                              <a:gd name="T9" fmla="*/ 15977 h 78514"/>
                              <a:gd name="T10" fmla="*/ 36770 w 79100"/>
                              <a:gd name="T11" fmla="*/ 17154 h 78514"/>
                              <a:gd name="T12" fmla="*/ 35075 w 79100"/>
                              <a:gd name="T13" fmla="*/ 23623 h 78514"/>
                              <a:gd name="T14" fmla="*/ 32175 w 79100"/>
                              <a:gd name="T15" fmla="*/ 47736 h 78514"/>
                              <a:gd name="T16" fmla="*/ 54229 w 79100"/>
                              <a:gd name="T17" fmla="*/ 40678 h 78514"/>
                              <a:gd name="T18" fmla="*/ 60570 w 79100"/>
                              <a:gd name="T19" fmla="*/ 37444 h 78514"/>
                              <a:gd name="T20" fmla="*/ 61544 w 79100"/>
                              <a:gd name="T21" fmla="*/ 35189 h 78514"/>
                              <a:gd name="T22" fmla="*/ 61085 w 79100"/>
                              <a:gd name="T23" fmla="*/ 32739 h 78514"/>
                              <a:gd name="T24" fmla="*/ 58549 w 79100"/>
                              <a:gd name="T25" fmla="*/ 29896 h 78514"/>
                              <a:gd name="T26" fmla="*/ 59655 w 79100"/>
                              <a:gd name="T27" fmla="*/ 28524 h 78514"/>
                              <a:gd name="T28" fmla="*/ 73729 w 79100"/>
                              <a:gd name="T29" fmla="*/ 40216 h 78514"/>
                              <a:gd name="T30" fmla="*/ 73769 w 79100"/>
                              <a:gd name="T31" fmla="*/ 40188 h 78514"/>
                              <a:gd name="T32" fmla="*/ 77185 w 79100"/>
                              <a:gd name="T33" fmla="*/ 41266 h 78514"/>
                              <a:gd name="T34" fmla="*/ 78982 w 79100"/>
                              <a:gd name="T35" fmla="*/ 44501 h 78514"/>
                              <a:gd name="T36" fmla="*/ 77725 w 79100"/>
                              <a:gd name="T37" fmla="*/ 48226 h 78514"/>
                              <a:gd name="T38" fmla="*/ 71354 w 79100"/>
                              <a:gd name="T39" fmla="*/ 53911 h 78514"/>
                              <a:gd name="T40" fmla="*/ 60591 w 79100"/>
                              <a:gd name="T41" fmla="*/ 62929 h 78514"/>
                              <a:gd name="T42" fmla="*/ 59010 w 79100"/>
                              <a:gd name="T43" fmla="*/ 61556 h 78514"/>
                              <a:gd name="T44" fmla="*/ 65921 w 79100"/>
                              <a:gd name="T45" fmla="*/ 49402 h 78514"/>
                              <a:gd name="T46" fmla="*/ 70058 w 79100"/>
                              <a:gd name="T47" fmla="*/ 42737 h 78514"/>
                              <a:gd name="T48" fmla="*/ 71370 w 79100"/>
                              <a:gd name="T49" fmla="*/ 41835 h 78514"/>
                              <a:gd name="T50" fmla="*/ 71187 w 79100"/>
                              <a:gd name="T51" fmla="*/ 41756 h 78514"/>
                              <a:gd name="T52" fmla="*/ 65946 w 79100"/>
                              <a:gd name="T53" fmla="*/ 41462 h 78514"/>
                              <a:gd name="T54" fmla="*/ 58133 w 79100"/>
                              <a:gd name="T55" fmla="*/ 43423 h 78514"/>
                              <a:gd name="T56" fmla="*/ 30987 w 79100"/>
                              <a:gd name="T57" fmla="*/ 52147 h 78514"/>
                              <a:gd name="T58" fmla="*/ 20821 w 79100"/>
                              <a:gd name="T59" fmla="*/ 64301 h 78514"/>
                              <a:gd name="T60" fmla="*/ 17163 w 79100"/>
                              <a:gd name="T61" fmla="*/ 70770 h 78514"/>
                              <a:gd name="T62" fmla="*/ 20217 w 79100"/>
                              <a:gd name="T63" fmla="*/ 75867 h 78514"/>
                              <a:gd name="T64" fmla="*/ 21798 w 79100"/>
                              <a:gd name="T65" fmla="*/ 77142 h 78514"/>
                              <a:gd name="T66" fmla="*/ 20692 w 79100"/>
                              <a:gd name="T67" fmla="*/ 78514 h 78514"/>
                              <a:gd name="T68" fmla="*/ 0 w 79100"/>
                              <a:gd name="T69" fmla="*/ 61360 h 78514"/>
                              <a:gd name="T70" fmla="*/ 1106 w 79100"/>
                              <a:gd name="T71" fmla="*/ 59988 h 78514"/>
                              <a:gd name="T72" fmla="*/ 2830 w 79100"/>
                              <a:gd name="T73" fmla="*/ 61458 h 78514"/>
                              <a:gd name="T74" fmla="*/ 8768 w 79100"/>
                              <a:gd name="T75" fmla="*/ 63223 h 78514"/>
                              <a:gd name="T76" fmla="*/ 13923 w 79100"/>
                              <a:gd name="T77" fmla="*/ 58616 h 78514"/>
                              <a:gd name="T78" fmla="*/ 23522 w 79100"/>
                              <a:gd name="T79" fmla="*/ 47148 h 78514"/>
                              <a:gd name="T80" fmla="*/ 27140 w 79100"/>
                              <a:gd name="T81" fmla="*/ 15585 h 78514"/>
                              <a:gd name="T82" fmla="*/ 27663 w 79100"/>
                              <a:gd name="T83" fmla="*/ 8430 h 78514"/>
                              <a:gd name="T84" fmla="*/ 25955 w 79100"/>
                              <a:gd name="T85" fmla="*/ 3431 h 78514"/>
                              <a:gd name="T86" fmla="*/ 24170 w 79100"/>
                              <a:gd name="T87" fmla="*/ 1274 h 78514"/>
                              <a:gd name="T88" fmla="*/ 25276 w 79100"/>
                              <a:gd name="T89" fmla="*/ 0 h 78514"/>
                              <a:gd name="T90" fmla="*/ 0 w 79100"/>
                              <a:gd name="T91" fmla="*/ 0 h 78514"/>
                              <a:gd name="T92" fmla="*/ 79100 w 79100"/>
                              <a:gd name="T93" fmla="*/ 78514 h 78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79100" h="78514">
                                <a:moveTo>
                                  <a:pt x="25276" y="0"/>
                                </a:moveTo>
                                <a:lnTo>
                                  <a:pt x="46112" y="17350"/>
                                </a:lnTo>
                                <a:lnTo>
                                  <a:pt x="45005" y="18624"/>
                                </a:lnTo>
                                <a:lnTo>
                                  <a:pt x="43928" y="17742"/>
                                </a:lnTo>
                                <a:cubicBezTo>
                                  <a:pt x="42802" y="16761"/>
                                  <a:pt x="41547" y="16173"/>
                                  <a:pt x="40162" y="15977"/>
                                </a:cubicBezTo>
                                <a:cubicBezTo>
                                  <a:pt x="38778" y="15683"/>
                                  <a:pt x="37647" y="16075"/>
                                  <a:pt x="36770" y="17154"/>
                                </a:cubicBezTo>
                                <a:cubicBezTo>
                                  <a:pt x="36053" y="18036"/>
                                  <a:pt x="35487" y="20192"/>
                                  <a:pt x="35075" y="23623"/>
                                </a:cubicBezTo>
                                <a:lnTo>
                                  <a:pt x="32175" y="47736"/>
                                </a:lnTo>
                                <a:lnTo>
                                  <a:pt x="54229" y="40678"/>
                                </a:lnTo>
                                <a:cubicBezTo>
                                  <a:pt x="57540" y="39600"/>
                                  <a:pt x="59653" y="38522"/>
                                  <a:pt x="60570" y="37444"/>
                                </a:cubicBezTo>
                                <a:cubicBezTo>
                                  <a:pt x="61129" y="36757"/>
                                  <a:pt x="61453" y="36071"/>
                                  <a:pt x="61544" y="35189"/>
                                </a:cubicBezTo>
                                <a:cubicBezTo>
                                  <a:pt x="61635" y="34405"/>
                                  <a:pt x="61482" y="33621"/>
                                  <a:pt x="61085" y="32739"/>
                                </a:cubicBezTo>
                                <a:cubicBezTo>
                                  <a:pt x="60688" y="31954"/>
                                  <a:pt x="59842" y="30974"/>
                                  <a:pt x="58549" y="29896"/>
                                </a:cubicBezTo>
                                <a:lnTo>
                                  <a:pt x="59655" y="28524"/>
                                </a:lnTo>
                                <a:lnTo>
                                  <a:pt x="73729" y="40216"/>
                                </a:lnTo>
                                <a:lnTo>
                                  <a:pt x="73769" y="40188"/>
                                </a:lnTo>
                                <a:cubicBezTo>
                                  <a:pt x="74976" y="39992"/>
                                  <a:pt x="76115" y="40384"/>
                                  <a:pt x="77185" y="41266"/>
                                </a:cubicBezTo>
                                <a:cubicBezTo>
                                  <a:pt x="78265" y="42148"/>
                                  <a:pt x="78864" y="43227"/>
                                  <a:pt x="78982" y="44501"/>
                                </a:cubicBezTo>
                                <a:cubicBezTo>
                                  <a:pt x="79100" y="45775"/>
                                  <a:pt x="78687" y="47049"/>
                                  <a:pt x="77725" y="48226"/>
                                </a:cubicBezTo>
                                <a:cubicBezTo>
                                  <a:pt x="76989" y="49108"/>
                                  <a:pt x="74868" y="50970"/>
                                  <a:pt x="71354" y="53911"/>
                                </a:cubicBezTo>
                                <a:lnTo>
                                  <a:pt x="60591" y="62929"/>
                                </a:lnTo>
                                <a:lnTo>
                                  <a:pt x="59010" y="61556"/>
                                </a:lnTo>
                                <a:lnTo>
                                  <a:pt x="65921" y="49402"/>
                                </a:lnTo>
                                <a:cubicBezTo>
                                  <a:pt x="67821" y="45971"/>
                                  <a:pt x="69201" y="43717"/>
                                  <a:pt x="70058" y="42737"/>
                                </a:cubicBezTo>
                                <a:lnTo>
                                  <a:pt x="71370" y="41835"/>
                                </a:lnTo>
                                <a:lnTo>
                                  <a:pt x="71187" y="41756"/>
                                </a:lnTo>
                                <a:cubicBezTo>
                                  <a:pt x="69533" y="41364"/>
                                  <a:pt x="67785" y="41266"/>
                                  <a:pt x="65946" y="41462"/>
                                </a:cubicBezTo>
                                <a:cubicBezTo>
                                  <a:pt x="64108" y="41658"/>
                                  <a:pt x="61503" y="42345"/>
                                  <a:pt x="58133" y="43423"/>
                                </a:cubicBezTo>
                                <a:lnTo>
                                  <a:pt x="30987" y="52147"/>
                                </a:lnTo>
                                <a:lnTo>
                                  <a:pt x="20821" y="64301"/>
                                </a:lnTo>
                                <a:cubicBezTo>
                                  <a:pt x="18329" y="67340"/>
                                  <a:pt x="17110" y="69496"/>
                                  <a:pt x="17163" y="70770"/>
                                </a:cubicBezTo>
                                <a:cubicBezTo>
                                  <a:pt x="17236" y="72535"/>
                                  <a:pt x="18254" y="74201"/>
                                  <a:pt x="20217" y="75867"/>
                                </a:cubicBezTo>
                                <a:lnTo>
                                  <a:pt x="21798" y="77142"/>
                                </a:lnTo>
                                <a:lnTo>
                                  <a:pt x="20692" y="78514"/>
                                </a:lnTo>
                                <a:lnTo>
                                  <a:pt x="0" y="61360"/>
                                </a:lnTo>
                                <a:lnTo>
                                  <a:pt x="1106" y="59988"/>
                                </a:lnTo>
                                <a:lnTo>
                                  <a:pt x="2830" y="61458"/>
                                </a:lnTo>
                                <a:cubicBezTo>
                                  <a:pt x="4890" y="63125"/>
                                  <a:pt x="6869" y="63713"/>
                                  <a:pt x="8768" y="63223"/>
                                </a:cubicBezTo>
                                <a:cubicBezTo>
                                  <a:pt x="9932" y="62831"/>
                                  <a:pt x="11651" y="61360"/>
                                  <a:pt x="13923" y="58616"/>
                                </a:cubicBezTo>
                                <a:lnTo>
                                  <a:pt x="23522" y="47148"/>
                                </a:lnTo>
                                <a:lnTo>
                                  <a:pt x="27140" y="15585"/>
                                </a:lnTo>
                                <a:cubicBezTo>
                                  <a:pt x="27554" y="11958"/>
                                  <a:pt x="27728" y="9508"/>
                                  <a:pt x="27663" y="8430"/>
                                </a:cubicBezTo>
                                <a:cubicBezTo>
                                  <a:pt x="27598" y="7449"/>
                                  <a:pt x="27029" y="5685"/>
                                  <a:pt x="25955" y="3431"/>
                                </a:cubicBezTo>
                                <a:cubicBezTo>
                                  <a:pt x="25675" y="2745"/>
                                  <a:pt x="25080" y="2058"/>
                                  <a:pt x="24170" y="1274"/>
                                </a:cubicBezTo>
                                <a:lnTo>
                                  <a:pt x="25276" y="0"/>
                                </a:ln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38" name="Shape 1961"/>
                        <wps:cNvSpPr>
                          <a:spLocks/>
                        </wps:cNvSpPr>
                        <wps:spPr bwMode="auto">
                          <a:xfrm>
                            <a:off x="10551" y="11816"/>
                            <a:ext cx="346" cy="855"/>
                          </a:xfrm>
                          <a:custGeom>
                            <a:avLst/>
                            <a:gdLst>
                              <a:gd name="T0" fmla="*/ 0 w 34558"/>
                              <a:gd name="T1" fmla="*/ 0 h 85493"/>
                              <a:gd name="T2" fmla="*/ 13057 w 34558"/>
                              <a:gd name="T3" fmla="*/ 6097 h 85493"/>
                              <a:gd name="T4" fmla="*/ 26017 w 34558"/>
                              <a:gd name="T5" fmla="*/ 20055 h 85493"/>
                              <a:gd name="T6" fmla="*/ 32889 w 34558"/>
                              <a:gd name="T7" fmla="*/ 38247 h 85493"/>
                              <a:gd name="T8" fmla="*/ 30434 w 34558"/>
                              <a:gd name="T9" fmla="*/ 65468 h 85493"/>
                              <a:gd name="T10" fmla="*/ 15021 w 34558"/>
                              <a:gd name="T11" fmla="*/ 85493 h 85493"/>
                              <a:gd name="T12" fmla="*/ 14726 w 34558"/>
                              <a:gd name="T13" fmla="*/ 83797 h 85493"/>
                              <a:gd name="T14" fmla="*/ 22482 w 34558"/>
                              <a:gd name="T15" fmla="*/ 73583 h 85493"/>
                              <a:gd name="T16" fmla="*/ 25526 w 34558"/>
                              <a:gd name="T17" fmla="*/ 58890 h 85493"/>
                              <a:gd name="T18" fmla="*/ 24249 w 34558"/>
                              <a:gd name="T19" fmla="*/ 41188 h 85493"/>
                              <a:gd name="T20" fmla="*/ 19537 w 34558"/>
                              <a:gd name="T21" fmla="*/ 23574 h 85493"/>
                              <a:gd name="T22" fmla="*/ 14923 w 34558"/>
                              <a:gd name="T23" fmla="*/ 13919 h 85493"/>
                              <a:gd name="T24" fmla="*/ 9032 w 34558"/>
                              <a:gd name="T25" fmla="*/ 7371 h 85493"/>
                              <a:gd name="T26" fmla="*/ 295 w 34558"/>
                              <a:gd name="T27" fmla="*/ 1931 h 85493"/>
                              <a:gd name="T28" fmla="*/ 0 w 34558"/>
                              <a:gd name="T29" fmla="*/ 0 h 85493"/>
                              <a:gd name="T30" fmla="*/ 0 w 34558"/>
                              <a:gd name="T31" fmla="*/ 0 h 85493"/>
                              <a:gd name="T32" fmla="*/ 34558 w 34558"/>
                              <a:gd name="T33" fmla="*/ 85493 h 85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4558" h="85493">
                                <a:moveTo>
                                  <a:pt x="0" y="0"/>
                                </a:moveTo>
                                <a:cubicBezTo>
                                  <a:pt x="5007" y="1490"/>
                                  <a:pt x="9425" y="3519"/>
                                  <a:pt x="13057" y="6097"/>
                                </a:cubicBezTo>
                                <a:cubicBezTo>
                                  <a:pt x="18261" y="9802"/>
                                  <a:pt x="22482" y="14458"/>
                                  <a:pt x="26017" y="20055"/>
                                </a:cubicBezTo>
                                <a:cubicBezTo>
                                  <a:pt x="29453" y="25662"/>
                                  <a:pt x="31710" y="31719"/>
                                  <a:pt x="32889" y="38247"/>
                                </a:cubicBezTo>
                                <a:cubicBezTo>
                                  <a:pt x="34558" y="47746"/>
                                  <a:pt x="33772" y="56822"/>
                                  <a:pt x="30434" y="65468"/>
                                </a:cubicBezTo>
                                <a:cubicBezTo>
                                  <a:pt x="27096" y="74123"/>
                                  <a:pt x="21991" y="80798"/>
                                  <a:pt x="15021" y="85493"/>
                                </a:cubicBezTo>
                                <a:lnTo>
                                  <a:pt x="14726" y="83797"/>
                                </a:lnTo>
                                <a:cubicBezTo>
                                  <a:pt x="18064" y="81013"/>
                                  <a:pt x="20715" y="77612"/>
                                  <a:pt x="22482" y="73583"/>
                                </a:cubicBezTo>
                                <a:cubicBezTo>
                                  <a:pt x="24347" y="69565"/>
                                  <a:pt x="25329" y="64664"/>
                                  <a:pt x="25526" y="58890"/>
                                </a:cubicBezTo>
                                <a:cubicBezTo>
                                  <a:pt x="25722" y="53127"/>
                                  <a:pt x="25329" y="47226"/>
                                  <a:pt x="24249" y="41188"/>
                                </a:cubicBezTo>
                                <a:cubicBezTo>
                                  <a:pt x="23071" y="34660"/>
                                  <a:pt x="21500" y="28789"/>
                                  <a:pt x="19537" y="23574"/>
                                </a:cubicBezTo>
                                <a:cubicBezTo>
                                  <a:pt x="18064" y="19477"/>
                                  <a:pt x="16494" y="16262"/>
                                  <a:pt x="14923" y="13919"/>
                                </a:cubicBezTo>
                                <a:cubicBezTo>
                                  <a:pt x="13352" y="11576"/>
                                  <a:pt x="11388" y="9390"/>
                                  <a:pt x="9032" y="7371"/>
                                </a:cubicBezTo>
                                <a:cubicBezTo>
                                  <a:pt x="6676" y="5342"/>
                                  <a:pt x="3829" y="3529"/>
                                  <a:pt x="295" y="1931"/>
                                </a:cubicBezTo>
                                <a:lnTo>
                                  <a:pt x="0" y="0"/>
                                </a:ln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39" name="Shape 1963"/>
                        <wps:cNvSpPr>
                          <a:spLocks/>
                        </wps:cNvSpPr>
                        <wps:spPr bwMode="auto">
                          <a:xfrm>
                            <a:off x="11117" y="11691"/>
                            <a:ext cx="215" cy="646"/>
                          </a:xfrm>
                          <a:custGeom>
                            <a:avLst/>
                            <a:gdLst>
                              <a:gd name="T0" fmla="*/ 15119 w 21519"/>
                              <a:gd name="T1" fmla="*/ 0 h 64562"/>
                              <a:gd name="T2" fmla="*/ 21519 w 21519"/>
                              <a:gd name="T3" fmla="*/ 851 h 64562"/>
                              <a:gd name="T4" fmla="*/ 21519 w 21519"/>
                              <a:gd name="T5" fmla="*/ 6867 h 64562"/>
                              <a:gd name="T6" fmla="*/ 15217 w 21519"/>
                              <a:gd name="T7" fmla="*/ 2715 h 64562"/>
                              <a:gd name="T8" fmla="*/ 9818 w 21519"/>
                              <a:gd name="T9" fmla="*/ 33601 h 64562"/>
                              <a:gd name="T10" fmla="*/ 21519 w 21519"/>
                              <a:gd name="T11" fmla="*/ 31553 h 64562"/>
                              <a:gd name="T12" fmla="*/ 21519 w 21519"/>
                              <a:gd name="T13" fmla="*/ 34491 h 64562"/>
                              <a:gd name="T14" fmla="*/ 10309 w 21519"/>
                              <a:gd name="T15" fmla="*/ 36453 h 64562"/>
                              <a:gd name="T16" fmla="*/ 17083 w 21519"/>
                              <a:gd name="T17" fmla="*/ 58135 h 64562"/>
                              <a:gd name="T18" fmla="*/ 21519 w 21519"/>
                              <a:gd name="T19" fmla="*/ 61096 h 64562"/>
                              <a:gd name="T20" fmla="*/ 21519 w 21519"/>
                              <a:gd name="T21" fmla="*/ 64562 h 64562"/>
                              <a:gd name="T22" fmla="*/ 11585 w 21519"/>
                              <a:gd name="T23" fmla="*/ 60135 h 64562"/>
                              <a:gd name="T24" fmla="*/ 1767 w 21519"/>
                              <a:gd name="T25" fmla="*/ 37247 h 64562"/>
                              <a:gd name="T26" fmla="*/ 3044 w 21519"/>
                              <a:gd name="T27" fmla="*/ 11772 h 64562"/>
                              <a:gd name="T28" fmla="*/ 15119 w 21519"/>
                              <a:gd name="T29" fmla="*/ 0 h 64562"/>
                              <a:gd name="T30" fmla="*/ 0 w 21519"/>
                              <a:gd name="T31" fmla="*/ 0 h 64562"/>
                              <a:gd name="T32" fmla="*/ 21519 w 21519"/>
                              <a:gd name="T33" fmla="*/ 64562 h 64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1519" h="64562">
                                <a:moveTo>
                                  <a:pt x="15119" y="0"/>
                                </a:moveTo>
                                <a:lnTo>
                                  <a:pt x="21519" y="851"/>
                                </a:lnTo>
                                <a:lnTo>
                                  <a:pt x="21519" y="6867"/>
                                </a:lnTo>
                                <a:lnTo>
                                  <a:pt x="15217" y="2715"/>
                                </a:lnTo>
                                <a:cubicBezTo>
                                  <a:pt x="8247" y="3940"/>
                                  <a:pt x="6480" y="14242"/>
                                  <a:pt x="9818" y="33601"/>
                                </a:cubicBezTo>
                                <a:lnTo>
                                  <a:pt x="21519" y="31553"/>
                                </a:lnTo>
                                <a:lnTo>
                                  <a:pt x="21519" y="34491"/>
                                </a:lnTo>
                                <a:lnTo>
                                  <a:pt x="10309" y="36453"/>
                                </a:lnTo>
                                <a:cubicBezTo>
                                  <a:pt x="12076" y="46471"/>
                                  <a:pt x="14334" y="53705"/>
                                  <a:pt x="17083" y="58135"/>
                                </a:cubicBezTo>
                                <a:lnTo>
                                  <a:pt x="21519" y="61096"/>
                                </a:lnTo>
                                <a:lnTo>
                                  <a:pt x="21519" y="64562"/>
                                </a:lnTo>
                                <a:lnTo>
                                  <a:pt x="11585" y="60135"/>
                                </a:lnTo>
                                <a:cubicBezTo>
                                  <a:pt x="6774" y="54930"/>
                                  <a:pt x="3534" y="47304"/>
                                  <a:pt x="1767" y="37247"/>
                                </a:cubicBezTo>
                                <a:cubicBezTo>
                                  <a:pt x="0" y="27171"/>
                                  <a:pt x="393" y="18673"/>
                                  <a:pt x="3044" y="11772"/>
                                </a:cubicBezTo>
                                <a:cubicBezTo>
                                  <a:pt x="5694" y="4871"/>
                                  <a:pt x="9720" y="941"/>
                                  <a:pt x="15119" y="0"/>
                                </a:cubicBez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40" name="Shape 1964"/>
                        <wps:cNvSpPr>
                          <a:spLocks/>
                        </wps:cNvSpPr>
                        <wps:spPr bwMode="auto">
                          <a:xfrm>
                            <a:off x="11332" y="11700"/>
                            <a:ext cx="196" cy="658"/>
                          </a:xfrm>
                          <a:custGeom>
                            <a:avLst/>
                            <a:gdLst>
                              <a:gd name="T0" fmla="*/ 0 w 19617"/>
                              <a:gd name="T1" fmla="*/ 0 h 65802"/>
                              <a:gd name="T2" fmla="*/ 1184 w 19617"/>
                              <a:gd name="T3" fmla="*/ 157 h 65802"/>
                              <a:gd name="T4" fmla="*/ 8327 w 19617"/>
                              <a:gd name="T5" fmla="*/ 5922 h 65802"/>
                              <a:gd name="T6" fmla="*/ 17752 w 19617"/>
                              <a:gd name="T7" fmla="*/ 28633 h 65802"/>
                              <a:gd name="T8" fmla="*/ 16377 w 19617"/>
                              <a:gd name="T9" fmla="*/ 54413 h 65802"/>
                              <a:gd name="T10" fmla="*/ 4694 w 19617"/>
                              <a:gd name="T11" fmla="*/ 65802 h 65802"/>
                              <a:gd name="T12" fmla="*/ 0 w 19617"/>
                              <a:gd name="T13" fmla="*/ 63711 h 65802"/>
                              <a:gd name="T14" fmla="*/ 0 w 19617"/>
                              <a:gd name="T15" fmla="*/ 60246 h 65802"/>
                              <a:gd name="T16" fmla="*/ 4301 w 19617"/>
                              <a:gd name="T17" fmla="*/ 63117 h 65802"/>
                              <a:gd name="T18" fmla="*/ 9505 w 19617"/>
                              <a:gd name="T19" fmla="*/ 31976 h 65802"/>
                              <a:gd name="T20" fmla="*/ 0 w 19617"/>
                              <a:gd name="T21" fmla="*/ 33640 h 65802"/>
                              <a:gd name="T22" fmla="*/ 0 w 19617"/>
                              <a:gd name="T23" fmla="*/ 30702 h 65802"/>
                              <a:gd name="T24" fmla="*/ 9014 w 19617"/>
                              <a:gd name="T25" fmla="*/ 29123 h 65802"/>
                              <a:gd name="T26" fmla="*/ 2681 w 19617"/>
                              <a:gd name="T27" fmla="*/ 7782 h 65802"/>
                              <a:gd name="T28" fmla="*/ 0 w 19617"/>
                              <a:gd name="T29" fmla="*/ 6016 h 65802"/>
                              <a:gd name="T30" fmla="*/ 0 w 19617"/>
                              <a:gd name="T31" fmla="*/ 0 h 65802"/>
                              <a:gd name="T32" fmla="*/ 0 w 19617"/>
                              <a:gd name="T33" fmla="*/ 0 h 65802"/>
                              <a:gd name="T34" fmla="*/ 19617 w 19617"/>
                              <a:gd name="T35" fmla="*/ 65802 h 65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9617" h="65802">
                                <a:moveTo>
                                  <a:pt x="0" y="0"/>
                                </a:moveTo>
                                <a:lnTo>
                                  <a:pt x="1184" y="157"/>
                                </a:lnTo>
                                <a:cubicBezTo>
                                  <a:pt x="3639" y="1286"/>
                                  <a:pt x="6019" y="3207"/>
                                  <a:pt x="8327" y="5922"/>
                                </a:cubicBezTo>
                                <a:cubicBezTo>
                                  <a:pt x="12941" y="11352"/>
                                  <a:pt x="16082" y="18920"/>
                                  <a:pt x="17752" y="28633"/>
                                </a:cubicBezTo>
                                <a:cubicBezTo>
                                  <a:pt x="19617" y="39112"/>
                                  <a:pt x="19126" y="47708"/>
                                  <a:pt x="16377" y="54413"/>
                                </a:cubicBezTo>
                                <a:cubicBezTo>
                                  <a:pt x="13628" y="61127"/>
                                  <a:pt x="9701" y="64920"/>
                                  <a:pt x="4694" y="65802"/>
                                </a:cubicBezTo>
                                <a:lnTo>
                                  <a:pt x="0" y="63711"/>
                                </a:lnTo>
                                <a:lnTo>
                                  <a:pt x="0" y="60246"/>
                                </a:lnTo>
                                <a:lnTo>
                                  <a:pt x="4301" y="63117"/>
                                </a:lnTo>
                                <a:cubicBezTo>
                                  <a:pt x="11174" y="61911"/>
                                  <a:pt x="12941" y="51531"/>
                                  <a:pt x="9505" y="31976"/>
                                </a:cubicBezTo>
                                <a:lnTo>
                                  <a:pt x="0" y="33640"/>
                                </a:lnTo>
                                <a:lnTo>
                                  <a:pt x="0" y="30702"/>
                                </a:lnTo>
                                <a:lnTo>
                                  <a:pt x="9014" y="29123"/>
                                </a:lnTo>
                                <a:cubicBezTo>
                                  <a:pt x="7345" y="19439"/>
                                  <a:pt x="5234" y="12325"/>
                                  <a:pt x="2681" y="7782"/>
                                </a:cubicBezTo>
                                <a:lnTo>
                                  <a:pt x="0" y="6016"/>
                                </a:lnTo>
                                <a:lnTo>
                                  <a:pt x="0" y="0"/>
                                </a:ln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41" name="Shape 1966"/>
                        <wps:cNvSpPr>
                          <a:spLocks/>
                        </wps:cNvSpPr>
                        <wps:spPr bwMode="auto">
                          <a:xfrm>
                            <a:off x="8631" y="10828"/>
                            <a:ext cx="200" cy="428"/>
                          </a:xfrm>
                          <a:custGeom>
                            <a:avLst/>
                            <a:gdLst>
                              <a:gd name="T0" fmla="*/ 20049 w 20049"/>
                              <a:gd name="T1" fmla="*/ 0 h 42750"/>
                              <a:gd name="T2" fmla="*/ 20049 w 20049"/>
                              <a:gd name="T3" fmla="*/ 10705 h 42750"/>
                              <a:gd name="T4" fmla="*/ 6588 w 20049"/>
                              <a:gd name="T5" fmla="*/ 25204 h 42750"/>
                              <a:gd name="T6" fmla="*/ 5950 w 20049"/>
                              <a:gd name="T7" fmla="*/ 35732 h 42750"/>
                              <a:gd name="T8" fmla="*/ 16696 w 20049"/>
                              <a:gd name="T9" fmla="*/ 36949 h 42750"/>
                              <a:gd name="T10" fmla="*/ 20049 w 20049"/>
                              <a:gd name="T11" fmla="*/ 34763 h 42750"/>
                              <a:gd name="T12" fmla="*/ 20049 w 20049"/>
                              <a:gd name="T13" fmla="*/ 41515 h 42750"/>
                              <a:gd name="T14" fmla="*/ 19508 w 20049"/>
                              <a:gd name="T15" fmla="*/ 41789 h 42750"/>
                              <a:gd name="T16" fmla="*/ 3780 w 20049"/>
                              <a:gd name="T17" fmla="*/ 37359 h 42750"/>
                              <a:gd name="T18" fmla="*/ 2130 w 20049"/>
                              <a:gd name="T19" fmla="*/ 21480 h 42750"/>
                              <a:gd name="T20" fmla="*/ 17053 w 20049"/>
                              <a:gd name="T21" fmla="*/ 1532 h 42750"/>
                              <a:gd name="T22" fmla="*/ 20049 w 20049"/>
                              <a:gd name="T23" fmla="*/ 0 h 42750"/>
                              <a:gd name="T24" fmla="*/ 0 w 20049"/>
                              <a:gd name="T25" fmla="*/ 0 h 42750"/>
                              <a:gd name="T26" fmla="*/ 20049 w 20049"/>
                              <a:gd name="T27" fmla="*/ 42750 h 4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0049" h="42750">
                                <a:moveTo>
                                  <a:pt x="20049" y="0"/>
                                </a:moveTo>
                                <a:lnTo>
                                  <a:pt x="20049" y="10705"/>
                                </a:lnTo>
                                <a:lnTo>
                                  <a:pt x="6588" y="25204"/>
                                </a:lnTo>
                                <a:cubicBezTo>
                                  <a:pt x="4104" y="29762"/>
                                  <a:pt x="3888" y="33271"/>
                                  <a:pt x="5950" y="35732"/>
                                </a:cubicBezTo>
                                <a:cubicBezTo>
                                  <a:pt x="8178" y="38388"/>
                                  <a:pt x="11762" y="38795"/>
                                  <a:pt x="16696" y="36949"/>
                                </a:cubicBezTo>
                                <a:lnTo>
                                  <a:pt x="20049" y="34763"/>
                                </a:lnTo>
                                <a:lnTo>
                                  <a:pt x="20049" y="41515"/>
                                </a:lnTo>
                                <a:lnTo>
                                  <a:pt x="19508" y="41789"/>
                                </a:lnTo>
                                <a:cubicBezTo>
                                  <a:pt x="12302" y="42750"/>
                                  <a:pt x="7059" y="41270"/>
                                  <a:pt x="3780" y="37359"/>
                                </a:cubicBezTo>
                                <a:cubicBezTo>
                                  <a:pt x="560" y="33526"/>
                                  <a:pt x="0" y="28233"/>
                                  <a:pt x="2130" y="21480"/>
                                </a:cubicBezTo>
                                <a:cubicBezTo>
                                  <a:pt x="4251" y="14736"/>
                                  <a:pt x="9229" y="8080"/>
                                  <a:pt x="17053" y="1532"/>
                                </a:cubicBezTo>
                                <a:lnTo>
                                  <a:pt x="20049" y="0"/>
                                </a:ln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42" name="Shape 1967"/>
                        <wps:cNvSpPr>
                          <a:spLocks/>
                        </wps:cNvSpPr>
                        <wps:spPr bwMode="auto">
                          <a:xfrm>
                            <a:off x="8831" y="10727"/>
                            <a:ext cx="197" cy="516"/>
                          </a:xfrm>
                          <a:custGeom>
                            <a:avLst/>
                            <a:gdLst>
                              <a:gd name="T0" fmla="*/ 19718 w 19718"/>
                              <a:gd name="T1" fmla="*/ 0 h 51600"/>
                              <a:gd name="T2" fmla="*/ 19718 w 19718"/>
                              <a:gd name="T3" fmla="*/ 6695 h 51600"/>
                              <a:gd name="T4" fmla="*/ 4220 w 19718"/>
                              <a:gd name="T5" fmla="*/ 16784 h 51600"/>
                              <a:gd name="T6" fmla="*/ 17729 w 19718"/>
                              <a:gd name="T7" fmla="*/ 32878 h 51600"/>
                              <a:gd name="T8" fmla="*/ 19718 w 19718"/>
                              <a:gd name="T9" fmla="*/ 30775 h 51600"/>
                              <a:gd name="T10" fmla="*/ 19718 w 19718"/>
                              <a:gd name="T11" fmla="*/ 41610 h 51600"/>
                              <a:gd name="T12" fmla="*/ 0 w 19718"/>
                              <a:gd name="T13" fmla="*/ 51600 h 51600"/>
                              <a:gd name="T14" fmla="*/ 0 w 19718"/>
                              <a:gd name="T15" fmla="*/ 44848 h 51600"/>
                              <a:gd name="T16" fmla="*/ 15500 w 19718"/>
                              <a:gd name="T17" fmla="*/ 34741 h 51600"/>
                              <a:gd name="T18" fmla="*/ 1991 w 19718"/>
                              <a:gd name="T19" fmla="*/ 18646 h 51600"/>
                              <a:gd name="T20" fmla="*/ 0 w 19718"/>
                              <a:gd name="T21" fmla="*/ 20791 h 51600"/>
                              <a:gd name="T22" fmla="*/ 0 w 19718"/>
                              <a:gd name="T23" fmla="*/ 10085 h 51600"/>
                              <a:gd name="T24" fmla="*/ 19718 w 19718"/>
                              <a:gd name="T25" fmla="*/ 0 h 51600"/>
                              <a:gd name="T26" fmla="*/ 0 w 19718"/>
                              <a:gd name="T27" fmla="*/ 0 h 51600"/>
                              <a:gd name="T28" fmla="*/ 19718 w 19718"/>
                              <a:gd name="T29" fmla="*/ 51600 h 5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718" h="51600">
                                <a:moveTo>
                                  <a:pt x="19718" y="0"/>
                                </a:moveTo>
                                <a:lnTo>
                                  <a:pt x="19718" y="6695"/>
                                </a:lnTo>
                                <a:lnTo>
                                  <a:pt x="4220" y="16784"/>
                                </a:lnTo>
                                <a:lnTo>
                                  <a:pt x="17729" y="32878"/>
                                </a:lnTo>
                                <a:lnTo>
                                  <a:pt x="19718" y="30775"/>
                                </a:lnTo>
                                <a:lnTo>
                                  <a:pt x="19718" y="41610"/>
                                </a:lnTo>
                                <a:lnTo>
                                  <a:pt x="0" y="51600"/>
                                </a:lnTo>
                                <a:lnTo>
                                  <a:pt x="0" y="44848"/>
                                </a:lnTo>
                                <a:lnTo>
                                  <a:pt x="15500" y="34741"/>
                                </a:lnTo>
                                <a:lnTo>
                                  <a:pt x="1991" y="18646"/>
                                </a:lnTo>
                                <a:lnTo>
                                  <a:pt x="0" y="20791"/>
                                </a:lnTo>
                                <a:lnTo>
                                  <a:pt x="0" y="10085"/>
                                </a:lnTo>
                                <a:lnTo>
                                  <a:pt x="19718" y="0"/>
                                </a:ln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43" name="Shape 1968"/>
                        <wps:cNvSpPr>
                          <a:spLocks/>
                        </wps:cNvSpPr>
                        <wps:spPr bwMode="auto">
                          <a:xfrm>
                            <a:off x="9028" y="10715"/>
                            <a:ext cx="202" cy="428"/>
                          </a:xfrm>
                          <a:custGeom>
                            <a:avLst/>
                            <a:gdLst>
                              <a:gd name="T0" fmla="*/ 33 w 20150"/>
                              <a:gd name="T1" fmla="*/ 1176 h 42804"/>
                              <a:gd name="T2" fmla="*/ 16272 w 20150"/>
                              <a:gd name="T3" fmla="*/ 5705 h 42804"/>
                              <a:gd name="T4" fmla="*/ 17754 w 20150"/>
                              <a:gd name="T5" fmla="*/ 21819 h 42804"/>
                              <a:gd name="T6" fmla="*/ 2802 w 20150"/>
                              <a:gd name="T7" fmla="*/ 41384 h 42804"/>
                              <a:gd name="T8" fmla="*/ 0 w 20150"/>
                              <a:gd name="T9" fmla="*/ 42804 h 42804"/>
                              <a:gd name="T10" fmla="*/ 0 w 20150"/>
                              <a:gd name="T11" fmla="*/ 31969 h 42804"/>
                              <a:gd name="T12" fmla="*/ 13320 w 20150"/>
                              <a:gd name="T13" fmla="*/ 17884 h 42804"/>
                              <a:gd name="T14" fmla="*/ 13984 w 20150"/>
                              <a:gd name="T15" fmla="*/ 7195 h 42804"/>
                              <a:gd name="T16" fmla="*/ 3190 w 20150"/>
                              <a:gd name="T17" fmla="*/ 5811 h 42804"/>
                              <a:gd name="T18" fmla="*/ 0 w 20150"/>
                              <a:gd name="T19" fmla="*/ 7888 h 42804"/>
                              <a:gd name="T20" fmla="*/ 0 w 20150"/>
                              <a:gd name="T21" fmla="*/ 1193 h 42804"/>
                              <a:gd name="T22" fmla="*/ 33 w 20150"/>
                              <a:gd name="T23" fmla="*/ 1176 h 42804"/>
                              <a:gd name="T24" fmla="*/ 0 w 20150"/>
                              <a:gd name="T25" fmla="*/ 0 h 42804"/>
                              <a:gd name="T26" fmla="*/ 20150 w 20150"/>
                              <a:gd name="T27" fmla="*/ 42804 h 42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0150" h="42804">
                                <a:moveTo>
                                  <a:pt x="33" y="1176"/>
                                </a:moveTo>
                                <a:cubicBezTo>
                                  <a:pt x="7338" y="0"/>
                                  <a:pt x="12747" y="1510"/>
                                  <a:pt x="16272" y="5705"/>
                                </a:cubicBezTo>
                                <a:cubicBezTo>
                                  <a:pt x="19649" y="9734"/>
                                  <a:pt x="20150" y="15105"/>
                                  <a:pt x="17754" y="21819"/>
                                </a:cubicBezTo>
                                <a:cubicBezTo>
                                  <a:pt x="15359" y="28524"/>
                                  <a:pt x="10371" y="35052"/>
                                  <a:pt x="2802" y="41384"/>
                                </a:cubicBezTo>
                                <a:lnTo>
                                  <a:pt x="0" y="42804"/>
                                </a:lnTo>
                                <a:lnTo>
                                  <a:pt x="0" y="31969"/>
                                </a:lnTo>
                                <a:lnTo>
                                  <a:pt x="13320" y="17884"/>
                                </a:lnTo>
                                <a:cubicBezTo>
                                  <a:pt x="15982" y="13404"/>
                                  <a:pt x="16203" y="9841"/>
                                  <a:pt x="13984" y="7195"/>
                                </a:cubicBezTo>
                                <a:cubicBezTo>
                                  <a:pt x="11702" y="4475"/>
                                  <a:pt x="8103" y="4014"/>
                                  <a:pt x="3190" y="5811"/>
                                </a:cubicBezTo>
                                <a:lnTo>
                                  <a:pt x="0" y="7888"/>
                                </a:lnTo>
                                <a:lnTo>
                                  <a:pt x="0" y="1193"/>
                                </a:lnTo>
                                <a:lnTo>
                                  <a:pt x="33" y="1176"/>
                                </a:ln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44" name="Shape 1970"/>
                        <wps:cNvSpPr>
                          <a:spLocks/>
                        </wps:cNvSpPr>
                        <wps:spPr bwMode="auto">
                          <a:xfrm>
                            <a:off x="9023" y="11336"/>
                            <a:ext cx="683" cy="605"/>
                          </a:xfrm>
                          <a:custGeom>
                            <a:avLst/>
                            <a:gdLst>
                              <a:gd name="T0" fmla="*/ 43158 w 68232"/>
                              <a:gd name="T1" fmla="*/ 1461 h 60527"/>
                              <a:gd name="T2" fmla="*/ 68232 w 68232"/>
                              <a:gd name="T3" fmla="*/ 4774 h 60527"/>
                              <a:gd name="T4" fmla="*/ 66720 w 68232"/>
                              <a:gd name="T5" fmla="*/ 6028 h 60527"/>
                              <a:gd name="T6" fmla="*/ 53996 w 68232"/>
                              <a:gd name="T7" fmla="*/ 4382 h 60527"/>
                              <a:gd name="T8" fmla="*/ 39741 w 68232"/>
                              <a:gd name="T9" fmla="*/ 9126 h 60527"/>
                              <a:gd name="T10" fmla="*/ 25035 w 68232"/>
                              <a:gd name="T11" fmla="*/ 19065 h 60527"/>
                              <a:gd name="T12" fmla="*/ 12086 w 68232"/>
                              <a:gd name="T13" fmla="*/ 31905 h 60527"/>
                              <a:gd name="T14" fmla="*/ 6048 w 68232"/>
                              <a:gd name="T15" fmla="*/ 40796 h 60527"/>
                              <a:gd name="T16" fmla="*/ 3279 w 68232"/>
                              <a:gd name="T17" fmla="*/ 49167 h 60527"/>
                              <a:gd name="T18" fmla="*/ 2926 w 68232"/>
                              <a:gd name="T19" fmla="*/ 59420 h 60527"/>
                              <a:gd name="T20" fmla="*/ 1600 w 68232"/>
                              <a:gd name="T21" fmla="*/ 60527 h 60527"/>
                              <a:gd name="T22" fmla="*/ 412 w 68232"/>
                              <a:gd name="T23" fmla="*/ 46177 h 60527"/>
                              <a:gd name="T24" fmla="*/ 5998 w 68232"/>
                              <a:gd name="T25" fmla="*/ 27985 h 60527"/>
                              <a:gd name="T26" fmla="*/ 18310 w 68232"/>
                              <a:gd name="T27" fmla="*/ 12939 h 60527"/>
                              <a:gd name="T28" fmla="*/ 43158 w 68232"/>
                              <a:gd name="T29" fmla="*/ 1461 h 60527"/>
                              <a:gd name="T30" fmla="*/ 0 w 68232"/>
                              <a:gd name="T31" fmla="*/ 0 h 60527"/>
                              <a:gd name="T32" fmla="*/ 68232 w 68232"/>
                              <a:gd name="T33" fmla="*/ 60527 h 60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8232" h="60527">
                                <a:moveTo>
                                  <a:pt x="43158" y="1461"/>
                                </a:moveTo>
                                <a:cubicBezTo>
                                  <a:pt x="52318" y="0"/>
                                  <a:pt x="60682" y="1107"/>
                                  <a:pt x="68232" y="4774"/>
                                </a:cubicBezTo>
                                <a:lnTo>
                                  <a:pt x="66720" y="6028"/>
                                </a:lnTo>
                                <a:cubicBezTo>
                                  <a:pt x="62636" y="4460"/>
                                  <a:pt x="58395" y="3911"/>
                                  <a:pt x="53996" y="4382"/>
                                </a:cubicBezTo>
                                <a:cubicBezTo>
                                  <a:pt x="49598" y="4862"/>
                                  <a:pt x="44846" y="6440"/>
                                  <a:pt x="39741" y="9126"/>
                                </a:cubicBezTo>
                                <a:cubicBezTo>
                                  <a:pt x="34636" y="11811"/>
                                  <a:pt x="29737" y="15124"/>
                                  <a:pt x="25035" y="19065"/>
                                </a:cubicBezTo>
                                <a:cubicBezTo>
                                  <a:pt x="19920" y="23338"/>
                                  <a:pt x="15610" y="27622"/>
                                  <a:pt x="12086" y="31905"/>
                                </a:cubicBezTo>
                                <a:cubicBezTo>
                                  <a:pt x="9317" y="35277"/>
                                  <a:pt x="7295" y="38247"/>
                                  <a:pt x="6048" y="40796"/>
                                </a:cubicBezTo>
                                <a:cubicBezTo>
                                  <a:pt x="4791" y="43344"/>
                                  <a:pt x="3868" y="46138"/>
                                  <a:pt x="3279" y="49167"/>
                                </a:cubicBezTo>
                                <a:cubicBezTo>
                                  <a:pt x="2700" y="52195"/>
                                  <a:pt x="2572" y="55607"/>
                                  <a:pt x="2926" y="59420"/>
                                </a:cubicBezTo>
                                <a:lnTo>
                                  <a:pt x="1600" y="60527"/>
                                </a:lnTo>
                                <a:cubicBezTo>
                                  <a:pt x="393" y="55411"/>
                                  <a:pt x="0" y="50627"/>
                                  <a:pt x="412" y="46177"/>
                                </a:cubicBezTo>
                                <a:cubicBezTo>
                                  <a:pt x="992" y="39845"/>
                                  <a:pt x="2857" y="33787"/>
                                  <a:pt x="5998" y="27985"/>
                                </a:cubicBezTo>
                                <a:cubicBezTo>
                                  <a:pt x="9140" y="22192"/>
                                  <a:pt x="13244" y="17173"/>
                                  <a:pt x="18310" y="12939"/>
                                </a:cubicBezTo>
                                <a:cubicBezTo>
                                  <a:pt x="25712" y="6744"/>
                                  <a:pt x="33988" y="2921"/>
                                  <a:pt x="43158" y="1461"/>
                                </a:cubicBez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45" name="Rectangle 1971"/>
                        <wps:cNvSpPr>
                          <a:spLocks noChangeArrowheads="1"/>
                        </wps:cNvSpPr>
                        <wps:spPr bwMode="auto">
                          <a:xfrm>
                            <a:off x="21146" y="11221"/>
                            <a:ext cx="65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color w:val="0D0D0D"/>
                                  <w:sz w:val="17"/>
                                </w:rPr>
                                <w:t>a</w:t>
                              </w:r>
                            </w:p>
                          </w:txbxContent>
                        </wps:txbx>
                        <wps:bodyPr rot="0" vert="horz" wrap="square" lIns="0" tIns="0" rIns="0" bIns="0" anchor="t" anchorCtr="0" upright="1">
                          <a:noAutofit/>
                        </wps:bodyPr>
                      </wps:wsp>
                      <wps:wsp>
                        <wps:cNvPr id="72846" name="Rectangle 1972"/>
                        <wps:cNvSpPr>
                          <a:spLocks noChangeArrowheads="1"/>
                        </wps:cNvSpPr>
                        <wps:spPr bwMode="auto">
                          <a:xfrm>
                            <a:off x="21662" y="11771"/>
                            <a:ext cx="491"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color w:val="0D0D0D"/>
                                  <w:sz w:val="12"/>
                                </w:rPr>
                                <w:t>x</w:t>
                              </w:r>
                            </w:p>
                          </w:txbxContent>
                        </wps:txbx>
                        <wps:bodyPr rot="0" vert="horz" wrap="square" lIns="0" tIns="0" rIns="0" bIns="0" anchor="t" anchorCtr="0" upright="1">
                          <a:noAutofit/>
                        </wps:bodyPr>
                      </wps:wsp>
                      <wps:wsp>
                        <wps:cNvPr id="72847" name="Rectangle 20790"/>
                        <wps:cNvSpPr>
                          <a:spLocks noChangeArrowheads="1"/>
                        </wps:cNvSpPr>
                        <wps:spPr bwMode="auto">
                          <a:xfrm>
                            <a:off x="22033" y="11221"/>
                            <a:ext cx="491"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color w:val="0D0D0D"/>
                                  <w:sz w:val="17"/>
                                </w:rPr>
                                <w:t>(</w:t>
                              </w:r>
                            </w:p>
                          </w:txbxContent>
                        </wps:txbx>
                        <wps:bodyPr rot="0" vert="horz" wrap="square" lIns="0" tIns="0" rIns="0" bIns="0" anchor="t" anchorCtr="0" upright="1">
                          <a:noAutofit/>
                        </wps:bodyPr>
                      </wps:wsp>
                      <wps:wsp>
                        <wps:cNvPr id="72848" name="Rectangle 20792"/>
                        <wps:cNvSpPr>
                          <a:spLocks noChangeArrowheads="1"/>
                        </wps:cNvSpPr>
                        <wps:spPr bwMode="auto">
                          <a:xfrm>
                            <a:off x="22402" y="11221"/>
                            <a:ext cx="410"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color w:val="0D0D0D"/>
                                  <w:sz w:val="17"/>
                                </w:rPr>
                                <w:t>t</w:t>
                              </w:r>
                            </w:p>
                          </w:txbxContent>
                        </wps:txbx>
                        <wps:bodyPr rot="0" vert="horz" wrap="square" lIns="0" tIns="0" rIns="0" bIns="0" anchor="t" anchorCtr="0" upright="1">
                          <a:noAutofit/>
                        </wps:bodyPr>
                      </wps:wsp>
                      <wps:wsp>
                        <wps:cNvPr id="72849" name="Rectangle 20791"/>
                        <wps:cNvSpPr>
                          <a:spLocks noChangeArrowheads="1"/>
                        </wps:cNvSpPr>
                        <wps:spPr bwMode="auto">
                          <a:xfrm>
                            <a:off x="22695" y="11221"/>
                            <a:ext cx="492"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color w:val="0D0D0D"/>
                                  <w:sz w:val="17"/>
                                </w:rPr>
                                <w:t>)</w:t>
                              </w:r>
                            </w:p>
                          </w:txbxContent>
                        </wps:txbx>
                        <wps:bodyPr rot="0" vert="horz" wrap="square" lIns="0" tIns="0" rIns="0" bIns="0" anchor="t" anchorCtr="0" upright="1">
                          <a:noAutofit/>
                        </wps:bodyPr>
                      </wps:wsp>
                      <wps:wsp>
                        <wps:cNvPr id="72850" name="Shape 1975"/>
                        <wps:cNvSpPr>
                          <a:spLocks/>
                        </wps:cNvSpPr>
                        <wps:spPr bwMode="auto">
                          <a:xfrm>
                            <a:off x="17396" y="3209"/>
                            <a:ext cx="316" cy="527"/>
                          </a:xfrm>
                          <a:custGeom>
                            <a:avLst/>
                            <a:gdLst>
                              <a:gd name="T0" fmla="*/ 16395 w 31578"/>
                              <a:gd name="T1" fmla="*/ 686 h 52735"/>
                              <a:gd name="T2" fmla="*/ 23464 w 31578"/>
                              <a:gd name="T3" fmla="*/ 1176 h 52735"/>
                              <a:gd name="T4" fmla="*/ 30827 w 31578"/>
                              <a:gd name="T5" fmla="*/ 7254 h 52735"/>
                              <a:gd name="T6" fmla="*/ 31578 w 31578"/>
                              <a:gd name="T7" fmla="*/ 8009 h 52735"/>
                              <a:gd name="T8" fmla="*/ 31578 w 31578"/>
                              <a:gd name="T9" fmla="*/ 20677 h 52735"/>
                              <a:gd name="T10" fmla="*/ 27587 w 31578"/>
                              <a:gd name="T11" fmla="*/ 16663 h 52735"/>
                              <a:gd name="T12" fmla="*/ 23366 w 31578"/>
                              <a:gd name="T13" fmla="*/ 27250 h 52735"/>
                              <a:gd name="T14" fmla="*/ 22482 w 31578"/>
                              <a:gd name="T15" fmla="*/ 35091 h 52735"/>
                              <a:gd name="T16" fmla="*/ 25133 w 31578"/>
                              <a:gd name="T17" fmla="*/ 40384 h 52735"/>
                              <a:gd name="T18" fmla="*/ 31318 w 31578"/>
                              <a:gd name="T19" fmla="*/ 43325 h 52735"/>
                              <a:gd name="T20" fmla="*/ 31578 w 31578"/>
                              <a:gd name="T21" fmla="*/ 43238 h 52735"/>
                              <a:gd name="T22" fmla="*/ 31578 w 31578"/>
                              <a:gd name="T23" fmla="*/ 51802 h 52735"/>
                              <a:gd name="T24" fmla="*/ 29256 w 31578"/>
                              <a:gd name="T25" fmla="*/ 52735 h 52735"/>
                              <a:gd name="T26" fmla="*/ 20420 w 31578"/>
                              <a:gd name="T27" fmla="*/ 48520 h 52735"/>
                              <a:gd name="T28" fmla="*/ 17180 w 31578"/>
                              <a:gd name="T29" fmla="*/ 42933 h 52735"/>
                              <a:gd name="T30" fmla="*/ 17868 w 31578"/>
                              <a:gd name="T31" fmla="*/ 32641 h 52735"/>
                              <a:gd name="T32" fmla="*/ 25329 w 31578"/>
                              <a:gd name="T33" fmla="*/ 14311 h 52735"/>
                              <a:gd name="T34" fmla="*/ 23955 w 31578"/>
                              <a:gd name="T35" fmla="*/ 12939 h 52735"/>
                              <a:gd name="T36" fmla="*/ 15119 w 31578"/>
                              <a:gd name="T37" fmla="*/ 7351 h 52735"/>
                              <a:gd name="T38" fmla="*/ 8345 w 31578"/>
                              <a:gd name="T39" fmla="*/ 10194 h 52735"/>
                              <a:gd name="T40" fmla="*/ 5792 w 31578"/>
                              <a:gd name="T41" fmla="*/ 15291 h 52735"/>
                              <a:gd name="T42" fmla="*/ 7265 w 31578"/>
                              <a:gd name="T43" fmla="*/ 19702 h 52735"/>
                              <a:gd name="T44" fmla="*/ 9523 w 31578"/>
                              <a:gd name="T45" fmla="*/ 21858 h 52735"/>
                              <a:gd name="T46" fmla="*/ 11388 w 31578"/>
                              <a:gd name="T47" fmla="*/ 25485 h 52735"/>
                              <a:gd name="T48" fmla="*/ 9916 w 31578"/>
                              <a:gd name="T49" fmla="*/ 28720 h 52735"/>
                              <a:gd name="T50" fmla="*/ 6578 w 31578"/>
                              <a:gd name="T51" fmla="*/ 29994 h 52735"/>
                              <a:gd name="T52" fmla="*/ 3043 w 31578"/>
                              <a:gd name="T53" fmla="*/ 28230 h 52735"/>
                              <a:gd name="T54" fmla="*/ 393 w 31578"/>
                              <a:gd name="T55" fmla="*/ 18820 h 52735"/>
                              <a:gd name="T56" fmla="*/ 7167 w 31578"/>
                              <a:gd name="T57" fmla="*/ 6665 h 52735"/>
                              <a:gd name="T58" fmla="*/ 16395 w 31578"/>
                              <a:gd name="T59" fmla="*/ 686 h 52735"/>
                              <a:gd name="T60" fmla="*/ 0 w 31578"/>
                              <a:gd name="T61" fmla="*/ 0 h 52735"/>
                              <a:gd name="T62" fmla="*/ 31578 w 31578"/>
                              <a:gd name="T63" fmla="*/ 52735 h 52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31578" h="52735">
                                <a:moveTo>
                                  <a:pt x="16395" y="686"/>
                                </a:moveTo>
                                <a:cubicBezTo>
                                  <a:pt x="18752" y="0"/>
                                  <a:pt x="21108" y="196"/>
                                  <a:pt x="23464" y="1176"/>
                                </a:cubicBezTo>
                                <a:cubicBezTo>
                                  <a:pt x="25035" y="1764"/>
                                  <a:pt x="27391" y="3823"/>
                                  <a:pt x="30827" y="7254"/>
                                </a:cubicBezTo>
                                <a:lnTo>
                                  <a:pt x="31578" y="8009"/>
                                </a:lnTo>
                                <a:lnTo>
                                  <a:pt x="31578" y="20677"/>
                                </a:lnTo>
                                <a:lnTo>
                                  <a:pt x="27587" y="16663"/>
                                </a:lnTo>
                                <a:cubicBezTo>
                                  <a:pt x="25231" y="21957"/>
                                  <a:pt x="23857" y="25485"/>
                                  <a:pt x="23366" y="27250"/>
                                </a:cubicBezTo>
                                <a:cubicBezTo>
                                  <a:pt x="22384" y="30386"/>
                                  <a:pt x="22089" y="33033"/>
                                  <a:pt x="22482" y="35091"/>
                                </a:cubicBezTo>
                                <a:cubicBezTo>
                                  <a:pt x="22777" y="37149"/>
                                  <a:pt x="23660" y="38914"/>
                                  <a:pt x="25133" y="40384"/>
                                </a:cubicBezTo>
                                <a:cubicBezTo>
                                  <a:pt x="26998" y="42247"/>
                                  <a:pt x="28962" y="43227"/>
                                  <a:pt x="31318" y="43325"/>
                                </a:cubicBezTo>
                                <a:lnTo>
                                  <a:pt x="31578" y="43238"/>
                                </a:lnTo>
                                <a:lnTo>
                                  <a:pt x="31578" y="51802"/>
                                </a:lnTo>
                                <a:lnTo>
                                  <a:pt x="29256" y="52735"/>
                                </a:lnTo>
                                <a:cubicBezTo>
                                  <a:pt x="26115" y="52637"/>
                                  <a:pt x="23169" y="51264"/>
                                  <a:pt x="20420" y="48520"/>
                                </a:cubicBezTo>
                                <a:cubicBezTo>
                                  <a:pt x="18752" y="46854"/>
                                  <a:pt x="17671" y="44991"/>
                                  <a:pt x="17180" y="42933"/>
                                </a:cubicBezTo>
                                <a:cubicBezTo>
                                  <a:pt x="16591" y="40188"/>
                                  <a:pt x="16788" y="36757"/>
                                  <a:pt x="17868" y="32641"/>
                                </a:cubicBezTo>
                                <a:cubicBezTo>
                                  <a:pt x="18948" y="28524"/>
                                  <a:pt x="21402" y="22446"/>
                                  <a:pt x="25329" y="14311"/>
                                </a:cubicBezTo>
                                <a:lnTo>
                                  <a:pt x="23955" y="12939"/>
                                </a:lnTo>
                                <a:cubicBezTo>
                                  <a:pt x="20420" y="9410"/>
                                  <a:pt x="17573" y="7548"/>
                                  <a:pt x="15119" y="7351"/>
                                </a:cubicBezTo>
                                <a:cubicBezTo>
                                  <a:pt x="12763" y="7155"/>
                                  <a:pt x="10505" y="8136"/>
                                  <a:pt x="8345" y="10194"/>
                                </a:cubicBezTo>
                                <a:cubicBezTo>
                                  <a:pt x="6774" y="11762"/>
                                  <a:pt x="5890" y="13429"/>
                                  <a:pt x="5792" y="15291"/>
                                </a:cubicBezTo>
                                <a:cubicBezTo>
                                  <a:pt x="5694" y="17055"/>
                                  <a:pt x="6185" y="18526"/>
                                  <a:pt x="7265" y="19702"/>
                                </a:cubicBezTo>
                                <a:lnTo>
                                  <a:pt x="9523" y="21858"/>
                                </a:lnTo>
                                <a:cubicBezTo>
                                  <a:pt x="10701" y="23035"/>
                                  <a:pt x="11290" y="24211"/>
                                  <a:pt x="11388" y="25485"/>
                                </a:cubicBezTo>
                                <a:cubicBezTo>
                                  <a:pt x="11388" y="26661"/>
                                  <a:pt x="10897" y="27740"/>
                                  <a:pt x="9916" y="28720"/>
                                </a:cubicBezTo>
                                <a:cubicBezTo>
                                  <a:pt x="8934" y="29700"/>
                                  <a:pt x="7854" y="30092"/>
                                  <a:pt x="6578" y="29994"/>
                                </a:cubicBezTo>
                                <a:cubicBezTo>
                                  <a:pt x="5400" y="29994"/>
                                  <a:pt x="4123" y="29308"/>
                                  <a:pt x="3043" y="28230"/>
                                </a:cubicBezTo>
                                <a:cubicBezTo>
                                  <a:pt x="884" y="25975"/>
                                  <a:pt x="0" y="22839"/>
                                  <a:pt x="393" y="18820"/>
                                </a:cubicBezTo>
                                <a:cubicBezTo>
                                  <a:pt x="884" y="14703"/>
                                  <a:pt x="3142" y="10684"/>
                                  <a:pt x="7167" y="6665"/>
                                </a:cubicBezTo>
                                <a:cubicBezTo>
                                  <a:pt x="10308" y="3627"/>
                                  <a:pt x="13352" y="1666"/>
                                  <a:pt x="16395" y="686"/>
                                </a:cubicBez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51" name="Shape 1976"/>
                        <wps:cNvSpPr>
                          <a:spLocks/>
                        </wps:cNvSpPr>
                        <wps:spPr bwMode="auto">
                          <a:xfrm>
                            <a:off x="17712" y="3289"/>
                            <a:ext cx="250" cy="438"/>
                          </a:xfrm>
                          <a:custGeom>
                            <a:avLst/>
                            <a:gdLst>
                              <a:gd name="T0" fmla="*/ 0 w 24971"/>
                              <a:gd name="T1" fmla="*/ 0 h 43793"/>
                              <a:gd name="T2" fmla="*/ 11030 w 24971"/>
                              <a:gd name="T3" fmla="*/ 11105 h 43793"/>
                              <a:gd name="T4" fmla="*/ 17216 w 24971"/>
                              <a:gd name="T5" fmla="*/ 17084 h 43793"/>
                              <a:gd name="T6" fmla="*/ 19375 w 24971"/>
                              <a:gd name="T7" fmla="*/ 17966 h 43793"/>
                              <a:gd name="T8" fmla="*/ 20750 w 24971"/>
                              <a:gd name="T9" fmla="*/ 17378 h 43793"/>
                              <a:gd name="T10" fmla="*/ 21633 w 24971"/>
                              <a:gd name="T11" fmla="*/ 16104 h 43793"/>
                              <a:gd name="T12" fmla="*/ 21928 w 24971"/>
                              <a:gd name="T13" fmla="*/ 10222 h 43793"/>
                              <a:gd name="T14" fmla="*/ 24088 w 24971"/>
                              <a:gd name="T15" fmla="*/ 12379 h 43793"/>
                              <a:gd name="T16" fmla="*/ 21536 w 24971"/>
                              <a:gd name="T17" fmla="*/ 26200 h 43793"/>
                              <a:gd name="T18" fmla="*/ 17216 w 24971"/>
                              <a:gd name="T19" fmla="*/ 27866 h 43793"/>
                              <a:gd name="T20" fmla="*/ 11718 w 24971"/>
                              <a:gd name="T21" fmla="*/ 24533 h 43793"/>
                              <a:gd name="T22" fmla="*/ 9656 w 24971"/>
                              <a:gd name="T23" fmla="*/ 36002 h 43793"/>
                              <a:gd name="T24" fmla="*/ 6220 w 24971"/>
                              <a:gd name="T25" fmla="*/ 41295 h 43793"/>
                              <a:gd name="T26" fmla="*/ 0 w 24971"/>
                              <a:gd name="T27" fmla="*/ 43793 h 43793"/>
                              <a:gd name="T28" fmla="*/ 0 w 24971"/>
                              <a:gd name="T29" fmla="*/ 35229 h 43793"/>
                              <a:gd name="T30" fmla="*/ 5336 w 24971"/>
                              <a:gd name="T31" fmla="*/ 33453 h 43793"/>
                              <a:gd name="T32" fmla="*/ 9263 w 24971"/>
                              <a:gd name="T33" fmla="*/ 21985 h 43793"/>
                              <a:gd name="T34" fmla="*/ 0 w 24971"/>
                              <a:gd name="T35" fmla="*/ 12668 h 43793"/>
                              <a:gd name="T36" fmla="*/ 0 w 24971"/>
                              <a:gd name="T37" fmla="*/ 0 h 43793"/>
                              <a:gd name="T38" fmla="*/ 0 w 24971"/>
                              <a:gd name="T39" fmla="*/ 0 h 43793"/>
                              <a:gd name="T40" fmla="*/ 24971 w 24971"/>
                              <a:gd name="T41" fmla="*/ 43793 h 43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4971" h="43793">
                                <a:moveTo>
                                  <a:pt x="0" y="0"/>
                                </a:moveTo>
                                <a:lnTo>
                                  <a:pt x="11030" y="11105"/>
                                </a:lnTo>
                                <a:cubicBezTo>
                                  <a:pt x="14270" y="14535"/>
                                  <a:pt x="16430" y="16496"/>
                                  <a:pt x="17216" y="17084"/>
                                </a:cubicBezTo>
                                <a:cubicBezTo>
                                  <a:pt x="18099" y="17770"/>
                                  <a:pt x="18885" y="18064"/>
                                  <a:pt x="19375" y="17966"/>
                                </a:cubicBezTo>
                                <a:cubicBezTo>
                                  <a:pt x="19964" y="17966"/>
                                  <a:pt x="20357" y="17770"/>
                                  <a:pt x="20750" y="17378"/>
                                </a:cubicBezTo>
                                <a:cubicBezTo>
                                  <a:pt x="21143" y="16986"/>
                                  <a:pt x="21437" y="16496"/>
                                  <a:pt x="21633" y="16104"/>
                                </a:cubicBezTo>
                                <a:cubicBezTo>
                                  <a:pt x="21830" y="15221"/>
                                  <a:pt x="21928" y="13261"/>
                                  <a:pt x="21928" y="10222"/>
                                </a:cubicBezTo>
                                <a:lnTo>
                                  <a:pt x="24088" y="12379"/>
                                </a:lnTo>
                                <a:cubicBezTo>
                                  <a:pt x="24971" y="19044"/>
                                  <a:pt x="24088" y="23651"/>
                                  <a:pt x="21536" y="26200"/>
                                </a:cubicBezTo>
                                <a:cubicBezTo>
                                  <a:pt x="20259" y="27376"/>
                                  <a:pt x="18786" y="27964"/>
                                  <a:pt x="17216" y="27866"/>
                                </a:cubicBezTo>
                                <a:cubicBezTo>
                                  <a:pt x="15644" y="27670"/>
                                  <a:pt x="13779" y="26592"/>
                                  <a:pt x="11718" y="24533"/>
                                </a:cubicBezTo>
                                <a:cubicBezTo>
                                  <a:pt x="10834" y="30807"/>
                                  <a:pt x="10147" y="34727"/>
                                  <a:pt x="9656" y="36002"/>
                                </a:cubicBezTo>
                                <a:cubicBezTo>
                                  <a:pt x="8870" y="38060"/>
                                  <a:pt x="7791" y="39824"/>
                                  <a:pt x="6220" y="41295"/>
                                </a:cubicBezTo>
                                <a:lnTo>
                                  <a:pt x="0" y="43793"/>
                                </a:lnTo>
                                <a:lnTo>
                                  <a:pt x="0" y="35229"/>
                                </a:lnTo>
                                <a:lnTo>
                                  <a:pt x="5336" y="33453"/>
                                </a:lnTo>
                                <a:cubicBezTo>
                                  <a:pt x="7300" y="31493"/>
                                  <a:pt x="8576" y="27670"/>
                                  <a:pt x="9263" y="21985"/>
                                </a:cubicBezTo>
                                <a:lnTo>
                                  <a:pt x="0" y="12668"/>
                                </a:lnTo>
                                <a:lnTo>
                                  <a:pt x="0" y="0"/>
                                </a:ln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52" name="Shape 1978"/>
                        <wps:cNvSpPr>
                          <a:spLocks/>
                        </wps:cNvSpPr>
                        <wps:spPr bwMode="auto">
                          <a:xfrm>
                            <a:off x="17953" y="3139"/>
                            <a:ext cx="480" cy="453"/>
                          </a:xfrm>
                          <a:custGeom>
                            <a:avLst/>
                            <a:gdLst>
                              <a:gd name="T0" fmla="*/ 22384 w 48008"/>
                              <a:gd name="T1" fmla="*/ 0 h 45285"/>
                              <a:gd name="T2" fmla="*/ 23366 w 48008"/>
                              <a:gd name="T3" fmla="*/ 980 h 45285"/>
                              <a:gd name="T4" fmla="*/ 21893 w 48008"/>
                              <a:gd name="T5" fmla="*/ 3823 h 45285"/>
                              <a:gd name="T6" fmla="*/ 22188 w 48008"/>
                              <a:gd name="T7" fmla="*/ 10978 h 45285"/>
                              <a:gd name="T8" fmla="*/ 23170 w 48008"/>
                              <a:gd name="T9" fmla="*/ 18428 h 45285"/>
                              <a:gd name="T10" fmla="*/ 37307 w 48008"/>
                              <a:gd name="T11" fmla="*/ 20976 h 45285"/>
                              <a:gd name="T12" fmla="*/ 43983 w 48008"/>
                              <a:gd name="T13" fmla="*/ 21760 h 45285"/>
                              <a:gd name="T14" fmla="*/ 47124 w 48008"/>
                              <a:gd name="T15" fmla="*/ 20094 h 45285"/>
                              <a:gd name="T16" fmla="*/ 48008 w 48008"/>
                              <a:gd name="T17" fmla="*/ 20976 h 45285"/>
                              <a:gd name="T18" fmla="*/ 36914 w 48008"/>
                              <a:gd name="T19" fmla="*/ 31856 h 45285"/>
                              <a:gd name="T20" fmla="*/ 36030 w 48008"/>
                              <a:gd name="T21" fmla="*/ 30974 h 45285"/>
                              <a:gd name="T22" fmla="*/ 37307 w 48008"/>
                              <a:gd name="T23" fmla="*/ 28720 h 45285"/>
                              <a:gd name="T24" fmla="*/ 36914 w 48008"/>
                              <a:gd name="T25" fmla="*/ 27250 h 45285"/>
                              <a:gd name="T26" fmla="*/ 32300 w 48008"/>
                              <a:gd name="T27" fmla="*/ 25877 h 45285"/>
                              <a:gd name="T28" fmla="*/ 23955 w 48008"/>
                              <a:gd name="T29" fmla="*/ 24309 h 45285"/>
                              <a:gd name="T30" fmla="*/ 25133 w 48008"/>
                              <a:gd name="T31" fmla="*/ 33033 h 45285"/>
                              <a:gd name="T32" fmla="*/ 26115 w 48008"/>
                              <a:gd name="T33" fmla="*/ 37444 h 45285"/>
                              <a:gd name="T34" fmla="*/ 27784 w 48008"/>
                              <a:gd name="T35" fmla="*/ 38032 h 45285"/>
                              <a:gd name="T36" fmla="*/ 30042 w 48008"/>
                              <a:gd name="T37" fmla="*/ 36856 h 45285"/>
                              <a:gd name="T38" fmla="*/ 30926 w 48008"/>
                              <a:gd name="T39" fmla="*/ 37738 h 45285"/>
                              <a:gd name="T40" fmla="*/ 23268 w 48008"/>
                              <a:gd name="T41" fmla="*/ 45285 h 45285"/>
                              <a:gd name="T42" fmla="*/ 22384 w 48008"/>
                              <a:gd name="T43" fmla="*/ 44403 h 45285"/>
                              <a:gd name="T44" fmla="*/ 23366 w 48008"/>
                              <a:gd name="T45" fmla="*/ 42149 h 45285"/>
                              <a:gd name="T46" fmla="*/ 22875 w 48008"/>
                              <a:gd name="T47" fmla="*/ 35189 h 45285"/>
                              <a:gd name="T48" fmla="*/ 21402 w 48008"/>
                              <a:gd name="T49" fmla="*/ 23819 h 45285"/>
                              <a:gd name="T50" fmla="*/ 10603 w 48008"/>
                              <a:gd name="T51" fmla="*/ 21760 h 45285"/>
                              <a:gd name="T52" fmla="*/ 4222 w 48008"/>
                              <a:gd name="T53" fmla="*/ 21172 h 45285"/>
                              <a:gd name="T54" fmla="*/ 884 w 48008"/>
                              <a:gd name="T55" fmla="*/ 23035 h 45285"/>
                              <a:gd name="T56" fmla="*/ 0 w 48008"/>
                              <a:gd name="T57" fmla="*/ 22054 h 45285"/>
                              <a:gd name="T58" fmla="*/ 10996 w 48008"/>
                              <a:gd name="T59" fmla="*/ 11174 h 45285"/>
                              <a:gd name="T60" fmla="*/ 11977 w 48008"/>
                              <a:gd name="T61" fmla="*/ 12155 h 45285"/>
                              <a:gd name="T62" fmla="*/ 10897 w 48008"/>
                              <a:gd name="T63" fmla="*/ 13919 h 45285"/>
                              <a:gd name="T64" fmla="*/ 11388 w 48008"/>
                              <a:gd name="T65" fmla="*/ 15291 h 45285"/>
                              <a:gd name="T66" fmla="*/ 14138 w 48008"/>
                              <a:gd name="T67" fmla="*/ 16369 h 45285"/>
                              <a:gd name="T68" fmla="*/ 16199 w 48008"/>
                              <a:gd name="T69" fmla="*/ 16761 h 45285"/>
                              <a:gd name="T70" fmla="*/ 20519 w 48008"/>
                              <a:gd name="T71" fmla="*/ 17840 h 45285"/>
                              <a:gd name="T72" fmla="*/ 19832 w 48008"/>
                              <a:gd name="T73" fmla="*/ 13233 h 45285"/>
                              <a:gd name="T74" fmla="*/ 18555 w 48008"/>
                              <a:gd name="T75" fmla="*/ 8234 h 45285"/>
                              <a:gd name="T76" fmla="*/ 17181 w 48008"/>
                              <a:gd name="T77" fmla="*/ 7744 h 45285"/>
                              <a:gd name="T78" fmla="*/ 15413 w 48008"/>
                              <a:gd name="T79" fmla="*/ 8822 h 45285"/>
                              <a:gd name="T80" fmla="*/ 14432 w 48008"/>
                              <a:gd name="T81" fmla="*/ 7842 h 45285"/>
                              <a:gd name="T82" fmla="*/ 22384 w 48008"/>
                              <a:gd name="T83" fmla="*/ 0 h 45285"/>
                              <a:gd name="T84" fmla="*/ 0 w 48008"/>
                              <a:gd name="T85" fmla="*/ 0 h 45285"/>
                              <a:gd name="T86" fmla="*/ 48008 w 48008"/>
                              <a:gd name="T87" fmla="*/ 45285 h 45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48008" h="45285">
                                <a:moveTo>
                                  <a:pt x="22384" y="0"/>
                                </a:moveTo>
                                <a:lnTo>
                                  <a:pt x="23366" y="980"/>
                                </a:lnTo>
                                <a:cubicBezTo>
                                  <a:pt x="22580" y="1862"/>
                                  <a:pt x="22090" y="2745"/>
                                  <a:pt x="21893" y="3823"/>
                                </a:cubicBezTo>
                                <a:cubicBezTo>
                                  <a:pt x="21599" y="5195"/>
                                  <a:pt x="21697" y="7548"/>
                                  <a:pt x="22188" y="10978"/>
                                </a:cubicBezTo>
                                <a:lnTo>
                                  <a:pt x="23170" y="18428"/>
                                </a:lnTo>
                                <a:lnTo>
                                  <a:pt x="37307" y="20976"/>
                                </a:lnTo>
                                <a:cubicBezTo>
                                  <a:pt x="40743" y="21662"/>
                                  <a:pt x="43001" y="21957"/>
                                  <a:pt x="43983" y="21760"/>
                                </a:cubicBezTo>
                                <a:cubicBezTo>
                                  <a:pt x="45063" y="21564"/>
                                  <a:pt x="46044" y="20976"/>
                                  <a:pt x="47124" y="20094"/>
                                </a:cubicBezTo>
                                <a:lnTo>
                                  <a:pt x="48008" y="20976"/>
                                </a:lnTo>
                                <a:lnTo>
                                  <a:pt x="36914" y="31856"/>
                                </a:lnTo>
                                <a:lnTo>
                                  <a:pt x="36030" y="30974"/>
                                </a:lnTo>
                                <a:cubicBezTo>
                                  <a:pt x="36816" y="30190"/>
                                  <a:pt x="37209" y="29406"/>
                                  <a:pt x="37307" y="28720"/>
                                </a:cubicBezTo>
                                <a:cubicBezTo>
                                  <a:pt x="37405" y="28132"/>
                                  <a:pt x="37307" y="27642"/>
                                  <a:pt x="36914" y="27250"/>
                                </a:cubicBezTo>
                                <a:cubicBezTo>
                                  <a:pt x="36521" y="26858"/>
                                  <a:pt x="34950" y="26465"/>
                                  <a:pt x="32300" y="25877"/>
                                </a:cubicBezTo>
                                <a:lnTo>
                                  <a:pt x="23955" y="24309"/>
                                </a:lnTo>
                                <a:lnTo>
                                  <a:pt x="25133" y="33033"/>
                                </a:lnTo>
                                <a:cubicBezTo>
                                  <a:pt x="25526" y="35679"/>
                                  <a:pt x="25820" y="37150"/>
                                  <a:pt x="26115" y="37444"/>
                                </a:cubicBezTo>
                                <a:cubicBezTo>
                                  <a:pt x="26507" y="37836"/>
                                  <a:pt x="27096" y="38032"/>
                                  <a:pt x="27784" y="38032"/>
                                </a:cubicBezTo>
                                <a:cubicBezTo>
                                  <a:pt x="28471" y="37934"/>
                                  <a:pt x="29256" y="37542"/>
                                  <a:pt x="30042" y="36856"/>
                                </a:cubicBezTo>
                                <a:lnTo>
                                  <a:pt x="30926" y="37738"/>
                                </a:lnTo>
                                <a:lnTo>
                                  <a:pt x="23268" y="45285"/>
                                </a:lnTo>
                                <a:lnTo>
                                  <a:pt x="22384" y="44403"/>
                                </a:lnTo>
                                <a:cubicBezTo>
                                  <a:pt x="22875" y="43717"/>
                                  <a:pt x="23268" y="42933"/>
                                  <a:pt x="23366" y="42149"/>
                                </a:cubicBezTo>
                                <a:cubicBezTo>
                                  <a:pt x="23563" y="41070"/>
                                  <a:pt x="23366" y="38718"/>
                                  <a:pt x="22875" y="35189"/>
                                </a:cubicBezTo>
                                <a:lnTo>
                                  <a:pt x="21402" y="23819"/>
                                </a:lnTo>
                                <a:lnTo>
                                  <a:pt x="10603" y="21760"/>
                                </a:lnTo>
                                <a:cubicBezTo>
                                  <a:pt x="7462" y="21172"/>
                                  <a:pt x="5400" y="20976"/>
                                  <a:pt x="4222" y="21172"/>
                                </a:cubicBezTo>
                                <a:cubicBezTo>
                                  <a:pt x="3044" y="21368"/>
                                  <a:pt x="1964" y="21957"/>
                                  <a:pt x="884" y="23035"/>
                                </a:cubicBezTo>
                                <a:lnTo>
                                  <a:pt x="0" y="22054"/>
                                </a:lnTo>
                                <a:lnTo>
                                  <a:pt x="10996" y="11174"/>
                                </a:lnTo>
                                <a:lnTo>
                                  <a:pt x="11977" y="12155"/>
                                </a:lnTo>
                                <a:cubicBezTo>
                                  <a:pt x="11290" y="12841"/>
                                  <a:pt x="10897" y="13429"/>
                                  <a:pt x="10897" y="13919"/>
                                </a:cubicBezTo>
                                <a:cubicBezTo>
                                  <a:pt x="10799" y="14507"/>
                                  <a:pt x="10996" y="14899"/>
                                  <a:pt x="11388" y="15291"/>
                                </a:cubicBezTo>
                                <a:cubicBezTo>
                                  <a:pt x="11781" y="15781"/>
                                  <a:pt x="12665" y="16075"/>
                                  <a:pt x="14138" y="16369"/>
                                </a:cubicBezTo>
                                <a:cubicBezTo>
                                  <a:pt x="14628" y="16467"/>
                                  <a:pt x="15315" y="16565"/>
                                  <a:pt x="16199" y="16761"/>
                                </a:cubicBezTo>
                                <a:lnTo>
                                  <a:pt x="20519" y="17840"/>
                                </a:lnTo>
                                <a:lnTo>
                                  <a:pt x="19832" y="13233"/>
                                </a:lnTo>
                                <a:cubicBezTo>
                                  <a:pt x="19341" y="10390"/>
                                  <a:pt x="18948" y="8724"/>
                                  <a:pt x="18555" y="8234"/>
                                </a:cubicBezTo>
                                <a:cubicBezTo>
                                  <a:pt x="18162" y="7842"/>
                                  <a:pt x="17671" y="7744"/>
                                  <a:pt x="17181" y="7744"/>
                                </a:cubicBezTo>
                                <a:cubicBezTo>
                                  <a:pt x="16690" y="7842"/>
                                  <a:pt x="16003" y="8136"/>
                                  <a:pt x="15413" y="8822"/>
                                </a:cubicBezTo>
                                <a:lnTo>
                                  <a:pt x="14432" y="7842"/>
                                </a:lnTo>
                                <a:lnTo>
                                  <a:pt x="22384" y="0"/>
                                </a:ln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53" name="Shape 1979"/>
                        <wps:cNvSpPr>
                          <a:spLocks/>
                        </wps:cNvSpPr>
                        <wps:spPr bwMode="auto">
                          <a:xfrm>
                            <a:off x="18124" y="2932"/>
                            <a:ext cx="165" cy="166"/>
                          </a:xfrm>
                          <a:custGeom>
                            <a:avLst/>
                            <a:gdLst>
                              <a:gd name="T0" fmla="*/ 3730 w 16493"/>
                              <a:gd name="T1" fmla="*/ 0 h 16565"/>
                              <a:gd name="T2" fmla="*/ 6480 w 16493"/>
                              <a:gd name="T3" fmla="*/ 1176 h 16565"/>
                              <a:gd name="T4" fmla="*/ 10407 w 16493"/>
                              <a:gd name="T5" fmla="*/ 6567 h 16565"/>
                              <a:gd name="T6" fmla="*/ 16493 w 16493"/>
                              <a:gd name="T7" fmla="*/ 15389 h 16565"/>
                              <a:gd name="T8" fmla="*/ 15315 w 16493"/>
                              <a:gd name="T9" fmla="*/ 16565 h 16565"/>
                              <a:gd name="T10" fmla="*/ 6480 w 16493"/>
                              <a:gd name="T11" fmla="*/ 10292 h 16565"/>
                              <a:gd name="T12" fmla="*/ 1669 w 16493"/>
                              <a:gd name="T13" fmla="*/ 6665 h 16565"/>
                              <a:gd name="T14" fmla="*/ 0 w 16493"/>
                              <a:gd name="T15" fmla="*/ 3627 h 16565"/>
                              <a:gd name="T16" fmla="*/ 1080 w 16493"/>
                              <a:gd name="T17" fmla="*/ 1078 h 16565"/>
                              <a:gd name="T18" fmla="*/ 3730 w 16493"/>
                              <a:gd name="T19" fmla="*/ 0 h 16565"/>
                              <a:gd name="T20" fmla="*/ 0 w 16493"/>
                              <a:gd name="T21" fmla="*/ 0 h 16565"/>
                              <a:gd name="T22" fmla="*/ 16493 w 16493"/>
                              <a:gd name="T23" fmla="*/ 16565 h 16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6493" h="16565">
                                <a:moveTo>
                                  <a:pt x="3730" y="0"/>
                                </a:moveTo>
                                <a:cubicBezTo>
                                  <a:pt x="4811" y="0"/>
                                  <a:pt x="5694" y="392"/>
                                  <a:pt x="6480" y="1176"/>
                                </a:cubicBezTo>
                                <a:cubicBezTo>
                                  <a:pt x="7069" y="1862"/>
                                  <a:pt x="8443" y="3627"/>
                                  <a:pt x="10407" y="6567"/>
                                </a:cubicBezTo>
                                <a:lnTo>
                                  <a:pt x="16493" y="15389"/>
                                </a:lnTo>
                                <a:lnTo>
                                  <a:pt x="15315" y="16565"/>
                                </a:lnTo>
                                <a:lnTo>
                                  <a:pt x="6480" y="10292"/>
                                </a:lnTo>
                                <a:cubicBezTo>
                                  <a:pt x="4025" y="8626"/>
                                  <a:pt x="2455" y="7450"/>
                                  <a:pt x="1669" y="6665"/>
                                </a:cubicBezTo>
                                <a:cubicBezTo>
                                  <a:pt x="687" y="5587"/>
                                  <a:pt x="98" y="4607"/>
                                  <a:pt x="0" y="3627"/>
                                </a:cubicBezTo>
                                <a:cubicBezTo>
                                  <a:pt x="0" y="2745"/>
                                  <a:pt x="393" y="1862"/>
                                  <a:pt x="1080" y="1078"/>
                                </a:cubicBezTo>
                                <a:cubicBezTo>
                                  <a:pt x="1865" y="392"/>
                                  <a:pt x="2749" y="0"/>
                                  <a:pt x="3730" y="0"/>
                                </a:cubicBez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54" name="Shape 1981"/>
                        <wps:cNvSpPr>
                          <a:spLocks/>
                        </wps:cNvSpPr>
                        <wps:spPr bwMode="auto">
                          <a:xfrm>
                            <a:off x="18055" y="2297"/>
                            <a:ext cx="744" cy="741"/>
                          </a:xfrm>
                          <a:custGeom>
                            <a:avLst/>
                            <a:gdLst>
                              <a:gd name="T0" fmla="*/ 4025 w 74417"/>
                              <a:gd name="T1" fmla="*/ 0 h 74103"/>
                              <a:gd name="T2" fmla="*/ 5596 w 74417"/>
                              <a:gd name="T3" fmla="*/ 1568 h 74103"/>
                              <a:gd name="T4" fmla="*/ 4909 w 74417"/>
                              <a:gd name="T5" fmla="*/ 16369 h 74103"/>
                              <a:gd name="T6" fmla="*/ 11683 w 74417"/>
                              <a:gd name="T7" fmla="*/ 32249 h 74103"/>
                              <a:gd name="T8" fmla="*/ 24543 w 74417"/>
                              <a:gd name="T9" fmla="*/ 48226 h 74103"/>
                              <a:gd name="T10" fmla="*/ 40448 w 74417"/>
                              <a:gd name="T11" fmla="*/ 61949 h 74103"/>
                              <a:gd name="T12" fmla="*/ 51247 w 74417"/>
                              <a:gd name="T13" fmla="*/ 68026 h 74103"/>
                              <a:gd name="T14" fmla="*/ 61163 w 74417"/>
                              <a:gd name="T15" fmla="*/ 70476 h 74103"/>
                              <a:gd name="T16" fmla="*/ 73042 w 74417"/>
                              <a:gd name="T17" fmla="*/ 69888 h 74103"/>
                              <a:gd name="T18" fmla="*/ 74417 w 74417"/>
                              <a:gd name="T19" fmla="*/ 71260 h 74103"/>
                              <a:gd name="T20" fmla="*/ 58021 w 74417"/>
                              <a:gd name="T21" fmla="*/ 74005 h 74103"/>
                              <a:gd name="T22" fmla="*/ 36521 w 74417"/>
                              <a:gd name="T23" fmla="*/ 69300 h 74103"/>
                              <a:gd name="T24" fmla="*/ 18064 w 74417"/>
                              <a:gd name="T25" fmla="*/ 56557 h 74103"/>
                              <a:gd name="T26" fmla="*/ 2552 w 74417"/>
                              <a:gd name="T27" fmla="*/ 29112 h 74103"/>
                              <a:gd name="T28" fmla="*/ 4025 w 74417"/>
                              <a:gd name="T29" fmla="*/ 0 h 74103"/>
                              <a:gd name="T30" fmla="*/ 0 w 74417"/>
                              <a:gd name="T31" fmla="*/ 0 h 74103"/>
                              <a:gd name="T32" fmla="*/ 74417 w 74417"/>
                              <a:gd name="T33" fmla="*/ 74103 h 74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4417" h="74103">
                                <a:moveTo>
                                  <a:pt x="4025" y="0"/>
                                </a:moveTo>
                                <a:lnTo>
                                  <a:pt x="5596" y="1568"/>
                                </a:lnTo>
                                <a:cubicBezTo>
                                  <a:pt x="4221" y="6371"/>
                                  <a:pt x="3927" y="11370"/>
                                  <a:pt x="4909" y="16369"/>
                                </a:cubicBezTo>
                                <a:cubicBezTo>
                                  <a:pt x="5890" y="21368"/>
                                  <a:pt x="8148" y="26661"/>
                                  <a:pt x="11683" y="32249"/>
                                </a:cubicBezTo>
                                <a:cubicBezTo>
                                  <a:pt x="15217" y="37836"/>
                                  <a:pt x="19537" y="43227"/>
                                  <a:pt x="24543" y="48226"/>
                                </a:cubicBezTo>
                                <a:cubicBezTo>
                                  <a:pt x="29943" y="53715"/>
                                  <a:pt x="35245" y="58322"/>
                                  <a:pt x="40448" y="61949"/>
                                </a:cubicBezTo>
                                <a:cubicBezTo>
                                  <a:pt x="44669" y="64791"/>
                                  <a:pt x="48204" y="66850"/>
                                  <a:pt x="51247" y="68026"/>
                                </a:cubicBezTo>
                                <a:cubicBezTo>
                                  <a:pt x="54389" y="69202"/>
                                  <a:pt x="57629" y="69986"/>
                                  <a:pt x="61163" y="70476"/>
                                </a:cubicBezTo>
                                <a:cubicBezTo>
                                  <a:pt x="64697" y="70868"/>
                                  <a:pt x="68723" y="70672"/>
                                  <a:pt x="73042" y="69888"/>
                                </a:cubicBezTo>
                                <a:lnTo>
                                  <a:pt x="74417" y="71260"/>
                                </a:lnTo>
                                <a:cubicBezTo>
                                  <a:pt x="68624" y="73123"/>
                                  <a:pt x="63126" y="74103"/>
                                  <a:pt x="58021" y="74005"/>
                                </a:cubicBezTo>
                                <a:cubicBezTo>
                                  <a:pt x="50658" y="73907"/>
                                  <a:pt x="43491" y="72339"/>
                                  <a:pt x="36521" y="69300"/>
                                </a:cubicBezTo>
                                <a:cubicBezTo>
                                  <a:pt x="29551" y="66163"/>
                                  <a:pt x="23365" y="61949"/>
                                  <a:pt x="18064" y="56557"/>
                                </a:cubicBezTo>
                                <a:cubicBezTo>
                                  <a:pt x="10210" y="48618"/>
                                  <a:pt x="5105" y="39404"/>
                                  <a:pt x="2552" y="29112"/>
                                </a:cubicBezTo>
                                <a:cubicBezTo>
                                  <a:pt x="0" y="18722"/>
                                  <a:pt x="491" y="9018"/>
                                  <a:pt x="4025" y="0"/>
                                </a:cubicBez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55" name="Shape 1982"/>
                        <wps:cNvSpPr>
                          <a:spLocks/>
                        </wps:cNvSpPr>
                        <wps:spPr bwMode="auto">
                          <a:xfrm>
                            <a:off x="18305" y="2233"/>
                            <a:ext cx="519" cy="497"/>
                          </a:xfrm>
                          <a:custGeom>
                            <a:avLst/>
                            <a:gdLst>
                              <a:gd name="T0" fmla="*/ 1178 w 51837"/>
                              <a:gd name="T1" fmla="*/ 0 h 49696"/>
                              <a:gd name="T2" fmla="*/ 12665 w 51837"/>
                              <a:gd name="T3" fmla="*/ 11468 h 49696"/>
                              <a:gd name="T4" fmla="*/ 20813 w 51837"/>
                              <a:gd name="T5" fmla="*/ 3431 h 49696"/>
                              <a:gd name="T6" fmla="*/ 23464 w 51837"/>
                              <a:gd name="T7" fmla="*/ 6077 h 49696"/>
                              <a:gd name="T8" fmla="*/ 15315 w 51837"/>
                              <a:gd name="T9" fmla="*/ 14213 h 49696"/>
                              <a:gd name="T10" fmla="*/ 37797 w 51837"/>
                              <a:gd name="T11" fmla="*/ 36953 h 49696"/>
                              <a:gd name="T12" fmla="*/ 43295 w 51837"/>
                              <a:gd name="T13" fmla="*/ 40580 h 49696"/>
                              <a:gd name="T14" fmla="*/ 46928 w 51837"/>
                              <a:gd name="T15" fmla="*/ 39306 h 49696"/>
                              <a:gd name="T16" fmla="*/ 48597 w 51837"/>
                              <a:gd name="T17" fmla="*/ 36169 h 49696"/>
                              <a:gd name="T18" fmla="*/ 48204 w 51837"/>
                              <a:gd name="T19" fmla="*/ 31954 h 49696"/>
                              <a:gd name="T20" fmla="*/ 49676 w 51837"/>
                              <a:gd name="T21" fmla="*/ 30484 h 49696"/>
                              <a:gd name="T22" fmla="*/ 51444 w 51837"/>
                              <a:gd name="T23" fmla="*/ 39894 h 49696"/>
                              <a:gd name="T24" fmla="*/ 48302 w 51837"/>
                              <a:gd name="T25" fmla="*/ 46853 h 49696"/>
                              <a:gd name="T26" fmla="*/ 43884 w 51837"/>
                              <a:gd name="T27" fmla="*/ 49206 h 49696"/>
                              <a:gd name="T28" fmla="*/ 38583 w 51837"/>
                              <a:gd name="T29" fmla="*/ 48912 h 49696"/>
                              <a:gd name="T30" fmla="*/ 32202 w 51837"/>
                              <a:gd name="T31" fmla="*/ 44011 h 49696"/>
                              <a:gd name="T32" fmla="*/ 8934 w 51837"/>
                              <a:gd name="T33" fmla="*/ 20388 h 49696"/>
                              <a:gd name="T34" fmla="*/ 3338 w 51837"/>
                              <a:gd name="T35" fmla="*/ 25877 h 49696"/>
                              <a:gd name="T36" fmla="*/ 2160 w 51837"/>
                              <a:gd name="T37" fmla="*/ 24603 h 49696"/>
                              <a:gd name="T38" fmla="*/ 3632 w 51837"/>
                              <a:gd name="T39" fmla="*/ 17546 h 49696"/>
                              <a:gd name="T40" fmla="*/ 2847 w 51837"/>
                              <a:gd name="T41" fmla="*/ 8920 h 49696"/>
                              <a:gd name="T42" fmla="*/ 0 w 51837"/>
                              <a:gd name="T43" fmla="*/ 1176 h 49696"/>
                              <a:gd name="T44" fmla="*/ 1178 w 51837"/>
                              <a:gd name="T45" fmla="*/ 0 h 49696"/>
                              <a:gd name="T46" fmla="*/ 0 w 51837"/>
                              <a:gd name="T47" fmla="*/ 0 h 49696"/>
                              <a:gd name="T48" fmla="*/ 51837 w 51837"/>
                              <a:gd name="T49" fmla="*/ 49696 h 49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837" h="49696">
                                <a:moveTo>
                                  <a:pt x="1178" y="0"/>
                                </a:moveTo>
                                <a:lnTo>
                                  <a:pt x="12665" y="11468"/>
                                </a:lnTo>
                                <a:lnTo>
                                  <a:pt x="20813" y="3431"/>
                                </a:lnTo>
                                <a:lnTo>
                                  <a:pt x="23464" y="6077"/>
                                </a:lnTo>
                                <a:lnTo>
                                  <a:pt x="15315" y="14213"/>
                                </a:lnTo>
                                <a:lnTo>
                                  <a:pt x="37797" y="36953"/>
                                </a:lnTo>
                                <a:cubicBezTo>
                                  <a:pt x="39957" y="39208"/>
                                  <a:pt x="41823" y="40482"/>
                                  <a:pt x="43295" y="40580"/>
                                </a:cubicBezTo>
                                <a:cubicBezTo>
                                  <a:pt x="44670" y="40776"/>
                                  <a:pt x="45946" y="40384"/>
                                  <a:pt x="46928" y="39306"/>
                                </a:cubicBezTo>
                                <a:cubicBezTo>
                                  <a:pt x="47811" y="38522"/>
                                  <a:pt x="48401" y="37444"/>
                                  <a:pt x="48597" y="36169"/>
                                </a:cubicBezTo>
                                <a:cubicBezTo>
                                  <a:pt x="48891" y="34797"/>
                                  <a:pt x="48793" y="33425"/>
                                  <a:pt x="48204" y="31954"/>
                                </a:cubicBezTo>
                                <a:lnTo>
                                  <a:pt x="49676" y="30484"/>
                                </a:lnTo>
                                <a:cubicBezTo>
                                  <a:pt x="51248" y="33915"/>
                                  <a:pt x="51837" y="37052"/>
                                  <a:pt x="51444" y="39894"/>
                                </a:cubicBezTo>
                                <a:cubicBezTo>
                                  <a:pt x="51051" y="42835"/>
                                  <a:pt x="50069" y="45089"/>
                                  <a:pt x="48302" y="46853"/>
                                </a:cubicBezTo>
                                <a:cubicBezTo>
                                  <a:pt x="47124" y="47932"/>
                                  <a:pt x="45651" y="48814"/>
                                  <a:pt x="43884" y="49206"/>
                                </a:cubicBezTo>
                                <a:cubicBezTo>
                                  <a:pt x="42117" y="49696"/>
                                  <a:pt x="40350" y="49598"/>
                                  <a:pt x="38583" y="48912"/>
                                </a:cubicBezTo>
                                <a:cubicBezTo>
                                  <a:pt x="36816" y="48226"/>
                                  <a:pt x="34754" y="46559"/>
                                  <a:pt x="32202" y="44011"/>
                                </a:cubicBezTo>
                                <a:lnTo>
                                  <a:pt x="8934" y="20388"/>
                                </a:lnTo>
                                <a:lnTo>
                                  <a:pt x="3338" y="25877"/>
                                </a:lnTo>
                                <a:lnTo>
                                  <a:pt x="2160" y="24603"/>
                                </a:lnTo>
                                <a:cubicBezTo>
                                  <a:pt x="2945" y="22741"/>
                                  <a:pt x="3436" y="20290"/>
                                  <a:pt x="3632" y="17546"/>
                                </a:cubicBezTo>
                                <a:cubicBezTo>
                                  <a:pt x="3730" y="14703"/>
                                  <a:pt x="3534" y="11860"/>
                                  <a:pt x="2847" y="8920"/>
                                </a:cubicBezTo>
                                <a:cubicBezTo>
                                  <a:pt x="2455" y="7351"/>
                                  <a:pt x="1571" y="4803"/>
                                  <a:pt x="0" y="1176"/>
                                </a:cubicBezTo>
                                <a:lnTo>
                                  <a:pt x="1178" y="0"/>
                                </a:ln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56" name="Shape 1983"/>
                        <wps:cNvSpPr>
                          <a:spLocks/>
                        </wps:cNvSpPr>
                        <wps:spPr bwMode="auto">
                          <a:xfrm>
                            <a:off x="18341" y="2026"/>
                            <a:ext cx="744" cy="742"/>
                          </a:xfrm>
                          <a:custGeom>
                            <a:avLst/>
                            <a:gdLst>
                              <a:gd name="T0" fmla="*/ 16395 w 74417"/>
                              <a:gd name="T1" fmla="*/ 98 h 74201"/>
                              <a:gd name="T2" fmla="*/ 37895 w 74417"/>
                              <a:gd name="T3" fmla="*/ 4901 h 74201"/>
                              <a:gd name="T4" fmla="*/ 56352 w 74417"/>
                              <a:gd name="T5" fmla="*/ 17644 h 74201"/>
                              <a:gd name="T6" fmla="*/ 71962 w 74417"/>
                              <a:gd name="T7" fmla="*/ 45089 h 74201"/>
                              <a:gd name="T8" fmla="*/ 70392 w 74417"/>
                              <a:gd name="T9" fmla="*/ 74201 h 74201"/>
                              <a:gd name="T10" fmla="*/ 69017 w 74417"/>
                              <a:gd name="T11" fmla="*/ 72829 h 74201"/>
                              <a:gd name="T12" fmla="*/ 69704 w 74417"/>
                              <a:gd name="T13" fmla="*/ 58028 h 74201"/>
                              <a:gd name="T14" fmla="*/ 62930 w 74417"/>
                              <a:gd name="T15" fmla="*/ 42051 h 74201"/>
                              <a:gd name="T16" fmla="*/ 50069 w 74417"/>
                              <a:gd name="T17" fmla="*/ 26073 h 74201"/>
                              <a:gd name="T18" fmla="*/ 34067 w 74417"/>
                              <a:gd name="T19" fmla="*/ 12449 h 74201"/>
                              <a:gd name="T20" fmla="*/ 23366 w 74417"/>
                              <a:gd name="T21" fmla="*/ 6273 h 74201"/>
                              <a:gd name="T22" fmla="*/ 13450 w 74417"/>
                              <a:gd name="T23" fmla="*/ 3921 h 74201"/>
                              <a:gd name="T24" fmla="*/ 1570 w 74417"/>
                              <a:gd name="T25" fmla="*/ 4509 h 74201"/>
                              <a:gd name="T26" fmla="*/ 0 w 74417"/>
                              <a:gd name="T27" fmla="*/ 2843 h 74201"/>
                              <a:gd name="T28" fmla="*/ 16395 w 74417"/>
                              <a:gd name="T29" fmla="*/ 98 h 74201"/>
                              <a:gd name="T30" fmla="*/ 0 w 74417"/>
                              <a:gd name="T31" fmla="*/ 0 h 74201"/>
                              <a:gd name="T32" fmla="*/ 74417 w 74417"/>
                              <a:gd name="T33" fmla="*/ 74201 h 74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4417" h="74201">
                                <a:moveTo>
                                  <a:pt x="16395" y="98"/>
                                </a:moveTo>
                                <a:cubicBezTo>
                                  <a:pt x="23758" y="196"/>
                                  <a:pt x="30925" y="1862"/>
                                  <a:pt x="37895" y="4901"/>
                                </a:cubicBezTo>
                                <a:cubicBezTo>
                                  <a:pt x="44866" y="7940"/>
                                  <a:pt x="50953" y="12252"/>
                                  <a:pt x="56352" y="17644"/>
                                </a:cubicBezTo>
                                <a:cubicBezTo>
                                  <a:pt x="64207" y="25583"/>
                                  <a:pt x="69410" y="34699"/>
                                  <a:pt x="71962" y="45089"/>
                                </a:cubicBezTo>
                                <a:cubicBezTo>
                                  <a:pt x="74417" y="55479"/>
                                  <a:pt x="73926" y="65183"/>
                                  <a:pt x="70392" y="74201"/>
                                </a:cubicBezTo>
                                <a:lnTo>
                                  <a:pt x="69017" y="72829"/>
                                </a:lnTo>
                                <a:cubicBezTo>
                                  <a:pt x="70392" y="67928"/>
                                  <a:pt x="70686" y="63027"/>
                                  <a:pt x="69704" y="58028"/>
                                </a:cubicBezTo>
                                <a:cubicBezTo>
                                  <a:pt x="68821" y="53029"/>
                                  <a:pt x="66563" y="47638"/>
                                  <a:pt x="62930" y="42051"/>
                                </a:cubicBezTo>
                                <a:cubicBezTo>
                                  <a:pt x="59298" y="36463"/>
                                  <a:pt x="55076" y="31170"/>
                                  <a:pt x="50069" y="26073"/>
                                </a:cubicBezTo>
                                <a:cubicBezTo>
                                  <a:pt x="44670" y="20682"/>
                                  <a:pt x="39368" y="16075"/>
                                  <a:pt x="34067" y="12449"/>
                                </a:cubicBezTo>
                                <a:cubicBezTo>
                                  <a:pt x="29943" y="9508"/>
                                  <a:pt x="26409" y="7450"/>
                                  <a:pt x="23366" y="6273"/>
                                </a:cubicBezTo>
                                <a:cubicBezTo>
                                  <a:pt x="20322" y="5097"/>
                                  <a:pt x="16984" y="4313"/>
                                  <a:pt x="13450" y="3921"/>
                                </a:cubicBezTo>
                                <a:cubicBezTo>
                                  <a:pt x="9916" y="3529"/>
                                  <a:pt x="5989" y="3725"/>
                                  <a:pt x="1570" y="4509"/>
                                </a:cubicBezTo>
                                <a:lnTo>
                                  <a:pt x="0" y="2843"/>
                                </a:lnTo>
                                <a:cubicBezTo>
                                  <a:pt x="5792" y="980"/>
                                  <a:pt x="11290" y="0"/>
                                  <a:pt x="16395" y="98"/>
                                </a:cubicBez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57" name="Rectangle 1984"/>
                        <wps:cNvSpPr>
                          <a:spLocks noChangeArrowheads="1"/>
                        </wps:cNvSpPr>
                        <wps:spPr bwMode="auto">
                          <a:xfrm>
                            <a:off x="10006" y="1321"/>
                            <a:ext cx="653"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color w:val="0D0D0D"/>
                                  <w:sz w:val="17"/>
                                </w:rPr>
                                <w:t>a</w:t>
                              </w:r>
                            </w:p>
                          </w:txbxContent>
                        </wps:txbx>
                        <wps:bodyPr rot="0" vert="horz" wrap="square" lIns="0" tIns="0" rIns="0" bIns="0" anchor="t" anchorCtr="0" upright="1">
                          <a:noAutofit/>
                        </wps:bodyPr>
                      </wps:wsp>
                      <wps:wsp>
                        <wps:cNvPr id="72858" name="Rectangle 1985"/>
                        <wps:cNvSpPr>
                          <a:spLocks noChangeArrowheads="1"/>
                        </wps:cNvSpPr>
                        <wps:spPr bwMode="auto">
                          <a:xfrm>
                            <a:off x="10524" y="1869"/>
                            <a:ext cx="491"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color w:val="0D0D0D"/>
                                  <w:sz w:val="12"/>
                                </w:rPr>
                                <w:t>y</w:t>
                              </w:r>
                            </w:p>
                          </w:txbxContent>
                        </wps:txbx>
                        <wps:bodyPr rot="0" vert="horz" wrap="square" lIns="0" tIns="0" rIns="0" bIns="0" anchor="t" anchorCtr="0" upright="1">
                          <a:noAutofit/>
                        </wps:bodyPr>
                      </wps:wsp>
                      <wps:wsp>
                        <wps:cNvPr id="72859" name="Rectangle 20789"/>
                        <wps:cNvSpPr>
                          <a:spLocks noChangeArrowheads="1"/>
                        </wps:cNvSpPr>
                        <wps:spPr bwMode="auto">
                          <a:xfrm>
                            <a:off x="11261" y="1321"/>
                            <a:ext cx="409"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color w:val="0D0D0D"/>
                                  <w:sz w:val="17"/>
                                </w:rPr>
                                <w:t>t</w:t>
                              </w:r>
                            </w:p>
                          </w:txbxContent>
                        </wps:txbx>
                        <wps:bodyPr rot="0" vert="horz" wrap="square" lIns="0" tIns="0" rIns="0" bIns="0" anchor="t" anchorCtr="0" upright="1">
                          <a:noAutofit/>
                        </wps:bodyPr>
                      </wps:wsp>
                      <wps:wsp>
                        <wps:cNvPr id="72860" name="Rectangle 20788"/>
                        <wps:cNvSpPr>
                          <a:spLocks noChangeArrowheads="1"/>
                        </wps:cNvSpPr>
                        <wps:spPr bwMode="auto">
                          <a:xfrm>
                            <a:off x="11560" y="1321"/>
                            <a:ext cx="490"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color w:val="0D0D0D"/>
                                  <w:sz w:val="17"/>
                                </w:rPr>
                                <w:t>)</w:t>
                              </w:r>
                            </w:p>
                          </w:txbxContent>
                        </wps:txbx>
                        <wps:bodyPr rot="0" vert="horz" wrap="square" lIns="0" tIns="0" rIns="0" bIns="0" anchor="t" anchorCtr="0" upright="1">
                          <a:noAutofit/>
                        </wps:bodyPr>
                      </wps:wsp>
                      <wps:wsp>
                        <wps:cNvPr id="72861" name="Rectangle 20787"/>
                        <wps:cNvSpPr>
                          <a:spLocks noChangeArrowheads="1"/>
                        </wps:cNvSpPr>
                        <wps:spPr bwMode="auto">
                          <a:xfrm>
                            <a:off x="10892" y="1321"/>
                            <a:ext cx="490"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color w:val="0D0D0D"/>
                                  <w:sz w:val="17"/>
                                </w:rPr>
                                <w:t>(</w:t>
                              </w:r>
                            </w:p>
                          </w:txbxContent>
                        </wps:txbx>
                        <wps:bodyPr rot="0" vert="horz" wrap="square" lIns="0" tIns="0" rIns="0" bIns="0" anchor="t" anchorCtr="0" upright="1">
                          <a:noAutofit/>
                        </wps:bodyPr>
                      </wps:wsp>
                      <wps:wsp>
                        <wps:cNvPr id="72862" name="Shape 1988"/>
                        <wps:cNvSpPr>
                          <a:spLocks/>
                        </wps:cNvSpPr>
                        <wps:spPr bwMode="auto">
                          <a:xfrm>
                            <a:off x="2119" y="3974"/>
                            <a:ext cx="229" cy="372"/>
                          </a:xfrm>
                          <a:custGeom>
                            <a:avLst/>
                            <a:gdLst>
                              <a:gd name="T0" fmla="*/ 9955 w 22921"/>
                              <a:gd name="T1" fmla="*/ 588 h 37219"/>
                              <a:gd name="T2" fmla="*/ 20273 w 22921"/>
                              <a:gd name="T3" fmla="*/ 1274 h 37219"/>
                              <a:gd name="T4" fmla="*/ 22921 w 22921"/>
                              <a:gd name="T5" fmla="*/ 2348 h 37219"/>
                              <a:gd name="T6" fmla="*/ 22921 w 22921"/>
                              <a:gd name="T7" fmla="*/ 6454 h 37219"/>
                              <a:gd name="T8" fmla="*/ 17848 w 22921"/>
                              <a:gd name="T9" fmla="*/ 5881 h 37219"/>
                              <a:gd name="T10" fmla="*/ 12527 w 22921"/>
                              <a:gd name="T11" fmla="*/ 8528 h 37219"/>
                              <a:gd name="T12" fmla="*/ 9553 w 22921"/>
                              <a:gd name="T13" fmla="*/ 14683 h 37219"/>
                              <a:gd name="T14" fmla="*/ 11477 w 22921"/>
                              <a:gd name="T15" fmla="*/ 20280 h 37219"/>
                              <a:gd name="T16" fmla="*/ 22885 w 22921"/>
                              <a:gd name="T17" fmla="*/ 24181 h 37219"/>
                              <a:gd name="T18" fmla="*/ 22921 w 22921"/>
                              <a:gd name="T19" fmla="*/ 24146 h 37219"/>
                              <a:gd name="T20" fmla="*/ 22921 w 22921"/>
                              <a:gd name="T21" fmla="*/ 37219 h 37219"/>
                              <a:gd name="T22" fmla="*/ 18702 w 22921"/>
                              <a:gd name="T23" fmla="*/ 36444 h 37219"/>
                              <a:gd name="T24" fmla="*/ 17063 w 22921"/>
                              <a:gd name="T25" fmla="*/ 32160 h 37219"/>
                              <a:gd name="T26" fmla="*/ 20381 w 22921"/>
                              <a:gd name="T27" fmla="*/ 26632 h 37219"/>
                              <a:gd name="T28" fmla="*/ 8846 w 22921"/>
                              <a:gd name="T29" fmla="*/ 24593 h 37219"/>
                              <a:gd name="T30" fmla="*/ 3534 w 22921"/>
                              <a:gd name="T31" fmla="*/ 21123 h 37219"/>
                              <a:gd name="T32" fmla="*/ 118 w 22921"/>
                              <a:gd name="T33" fmla="*/ 12664 h 37219"/>
                              <a:gd name="T34" fmla="*/ 4369 w 22921"/>
                              <a:gd name="T35" fmla="*/ 3823 h 37219"/>
                              <a:gd name="T36" fmla="*/ 9955 w 22921"/>
                              <a:gd name="T37" fmla="*/ 588 h 37219"/>
                              <a:gd name="T38" fmla="*/ 0 w 22921"/>
                              <a:gd name="T39" fmla="*/ 0 h 37219"/>
                              <a:gd name="T40" fmla="*/ 22921 w 22921"/>
                              <a:gd name="T41" fmla="*/ 37219 h 37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2921" h="37219">
                                <a:moveTo>
                                  <a:pt x="9955" y="588"/>
                                </a:moveTo>
                                <a:cubicBezTo>
                                  <a:pt x="12733" y="0"/>
                                  <a:pt x="16170" y="196"/>
                                  <a:pt x="20273" y="1274"/>
                                </a:cubicBezTo>
                                <a:lnTo>
                                  <a:pt x="22921" y="2348"/>
                                </a:lnTo>
                                <a:lnTo>
                                  <a:pt x="22921" y="6454"/>
                                </a:lnTo>
                                <a:lnTo>
                                  <a:pt x="17848" y="5881"/>
                                </a:lnTo>
                                <a:cubicBezTo>
                                  <a:pt x="15757" y="6175"/>
                                  <a:pt x="13990" y="7058"/>
                                  <a:pt x="12527" y="8528"/>
                                </a:cubicBezTo>
                                <a:cubicBezTo>
                                  <a:pt x="10682" y="10292"/>
                                  <a:pt x="9690" y="12390"/>
                                  <a:pt x="9553" y="14683"/>
                                </a:cubicBezTo>
                                <a:cubicBezTo>
                                  <a:pt x="9425" y="16977"/>
                                  <a:pt x="10063" y="18839"/>
                                  <a:pt x="11477" y="20280"/>
                                </a:cubicBezTo>
                                <a:cubicBezTo>
                                  <a:pt x="13391" y="22221"/>
                                  <a:pt x="17190" y="23525"/>
                                  <a:pt x="22885" y="24181"/>
                                </a:cubicBezTo>
                                <a:lnTo>
                                  <a:pt x="22921" y="24146"/>
                                </a:lnTo>
                                <a:lnTo>
                                  <a:pt x="22921" y="37219"/>
                                </a:lnTo>
                                <a:lnTo>
                                  <a:pt x="18702" y="36444"/>
                                </a:lnTo>
                                <a:cubicBezTo>
                                  <a:pt x="17465" y="35189"/>
                                  <a:pt x="16916" y="33758"/>
                                  <a:pt x="17063" y="32160"/>
                                </a:cubicBezTo>
                                <a:cubicBezTo>
                                  <a:pt x="17200" y="30563"/>
                                  <a:pt x="18310" y="28720"/>
                                  <a:pt x="20381" y="26632"/>
                                </a:cubicBezTo>
                                <a:cubicBezTo>
                                  <a:pt x="14039" y="25769"/>
                                  <a:pt x="10191" y="25093"/>
                                  <a:pt x="8846" y="24593"/>
                                </a:cubicBezTo>
                                <a:cubicBezTo>
                                  <a:pt x="6843" y="23838"/>
                                  <a:pt x="5076" y="22682"/>
                                  <a:pt x="3534" y="21123"/>
                                </a:cubicBezTo>
                                <a:cubicBezTo>
                                  <a:pt x="1139" y="18692"/>
                                  <a:pt x="0" y="15869"/>
                                  <a:pt x="118" y="12664"/>
                                </a:cubicBezTo>
                                <a:cubicBezTo>
                                  <a:pt x="236" y="9410"/>
                                  <a:pt x="1649" y="6469"/>
                                  <a:pt x="4369" y="3823"/>
                                </a:cubicBezTo>
                                <a:cubicBezTo>
                                  <a:pt x="6087" y="2156"/>
                                  <a:pt x="7942" y="1078"/>
                                  <a:pt x="9955" y="588"/>
                                </a:cubicBez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63" name="Shape 1989"/>
                        <wps:cNvSpPr>
                          <a:spLocks/>
                        </wps:cNvSpPr>
                        <wps:spPr bwMode="auto">
                          <a:xfrm>
                            <a:off x="2348" y="3874"/>
                            <a:ext cx="0" cy="0"/>
                          </a:xfrm>
                          <a:custGeom>
                            <a:avLst/>
                            <a:gdLst>
                              <a:gd name="T0" fmla="*/ 7 w 7"/>
                              <a:gd name="T1" fmla="*/ 0 h 30"/>
                              <a:gd name="T2" fmla="*/ 7 w 7"/>
                              <a:gd name="T3" fmla="*/ 30 h 30"/>
                              <a:gd name="T4" fmla="*/ 0 w 7"/>
                              <a:gd name="T5" fmla="*/ 13 h 30"/>
                              <a:gd name="T6" fmla="*/ 7 w 7"/>
                              <a:gd name="T7" fmla="*/ 0 h 30"/>
                              <a:gd name="T8" fmla="*/ 0 w 7"/>
                              <a:gd name="T9" fmla="*/ 0 h 30"/>
                              <a:gd name="T10" fmla="*/ 7 w 7"/>
                              <a:gd name="T11" fmla="*/ 30 h 30"/>
                            </a:gdLst>
                            <a:ahLst/>
                            <a:cxnLst>
                              <a:cxn ang="0">
                                <a:pos x="T0" y="T1"/>
                              </a:cxn>
                              <a:cxn ang="0">
                                <a:pos x="T2" y="T3"/>
                              </a:cxn>
                              <a:cxn ang="0">
                                <a:pos x="T4" y="T5"/>
                              </a:cxn>
                              <a:cxn ang="0">
                                <a:pos x="T6" y="T7"/>
                              </a:cxn>
                            </a:cxnLst>
                            <a:rect l="T8" t="T9" r="T10" b="T11"/>
                            <a:pathLst>
                              <a:path w="7" h="30">
                                <a:moveTo>
                                  <a:pt x="7" y="0"/>
                                </a:moveTo>
                                <a:lnTo>
                                  <a:pt x="7" y="30"/>
                                </a:lnTo>
                                <a:lnTo>
                                  <a:pt x="0" y="13"/>
                                </a:lnTo>
                                <a:lnTo>
                                  <a:pt x="7" y="0"/>
                                </a:ln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64" name="Shape 1990"/>
                        <wps:cNvSpPr>
                          <a:spLocks/>
                        </wps:cNvSpPr>
                        <wps:spPr bwMode="auto">
                          <a:xfrm>
                            <a:off x="2348" y="3808"/>
                            <a:ext cx="300" cy="556"/>
                          </a:xfrm>
                          <a:custGeom>
                            <a:avLst/>
                            <a:gdLst>
                              <a:gd name="T0" fmla="*/ 11244 w 30025"/>
                              <a:gd name="T1" fmla="*/ 392 h 55558"/>
                              <a:gd name="T2" fmla="*/ 23349 w 30025"/>
                              <a:gd name="T3" fmla="*/ 7155 h 55558"/>
                              <a:gd name="T4" fmla="*/ 29338 w 30025"/>
                              <a:gd name="T5" fmla="*/ 16467 h 55558"/>
                              <a:gd name="T6" fmla="*/ 28896 w 30025"/>
                              <a:gd name="T7" fmla="*/ 23427 h 55558"/>
                              <a:gd name="T8" fmla="*/ 22809 w 30025"/>
                              <a:gd name="T9" fmla="*/ 30768 h 55558"/>
                              <a:gd name="T10" fmla="*/ 10852 w 30025"/>
                              <a:gd name="T11" fmla="*/ 42511 h 55558"/>
                              <a:gd name="T12" fmla="*/ 4873 w 30025"/>
                              <a:gd name="T13" fmla="*/ 48765 h 55558"/>
                              <a:gd name="T14" fmla="*/ 3979 w 30025"/>
                              <a:gd name="T15" fmla="*/ 50882 h 55558"/>
                              <a:gd name="T16" fmla="*/ 4598 w 30025"/>
                              <a:gd name="T17" fmla="*/ 52284 h 55558"/>
                              <a:gd name="T18" fmla="*/ 5923 w 30025"/>
                              <a:gd name="T19" fmla="*/ 53088 h 55558"/>
                              <a:gd name="T20" fmla="*/ 11794 w 30025"/>
                              <a:gd name="T21" fmla="*/ 53440 h 55558"/>
                              <a:gd name="T22" fmla="*/ 9644 w 30025"/>
                              <a:gd name="T23" fmla="*/ 55558 h 55558"/>
                              <a:gd name="T24" fmla="*/ 0 w 30025"/>
                              <a:gd name="T25" fmla="*/ 53785 h 55558"/>
                              <a:gd name="T26" fmla="*/ 0 w 30025"/>
                              <a:gd name="T27" fmla="*/ 40711 h 55558"/>
                              <a:gd name="T28" fmla="*/ 13384 w 30025"/>
                              <a:gd name="T29" fmla="*/ 27544 h 55558"/>
                              <a:gd name="T30" fmla="*/ 2742 w 30025"/>
                              <a:gd name="T31" fmla="*/ 23329 h 55558"/>
                              <a:gd name="T32" fmla="*/ 0 w 30025"/>
                              <a:gd name="T33" fmla="*/ 23019 h 55558"/>
                              <a:gd name="T34" fmla="*/ 0 w 30025"/>
                              <a:gd name="T35" fmla="*/ 18913 h 55558"/>
                              <a:gd name="T36" fmla="*/ 15721 w 30025"/>
                              <a:gd name="T37" fmla="*/ 25289 h 55558"/>
                              <a:gd name="T38" fmla="*/ 17105 w 30025"/>
                              <a:gd name="T39" fmla="*/ 23917 h 55558"/>
                              <a:gd name="T40" fmla="*/ 22692 w 30025"/>
                              <a:gd name="T41" fmla="*/ 15095 h 55558"/>
                              <a:gd name="T42" fmla="*/ 19874 w 30025"/>
                              <a:gd name="T43" fmla="*/ 8332 h 55558"/>
                              <a:gd name="T44" fmla="*/ 14779 w 30025"/>
                              <a:gd name="T45" fmla="*/ 5783 h 55558"/>
                              <a:gd name="T46" fmla="*/ 10341 w 30025"/>
                              <a:gd name="T47" fmla="*/ 7253 h 55558"/>
                              <a:gd name="T48" fmla="*/ 8191 w 30025"/>
                              <a:gd name="T49" fmla="*/ 9508 h 55558"/>
                              <a:gd name="T50" fmla="*/ 4568 w 30025"/>
                              <a:gd name="T51" fmla="*/ 11370 h 55558"/>
                              <a:gd name="T52" fmla="*/ 1289 w 30025"/>
                              <a:gd name="T53" fmla="*/ 9900 h 55558"/>
                              <a:gd name="T54" fmla="*/ 0 w 30025"/>
                              <a:gd name="T55" fmla="*/ 6584 h 55558"/>
                              <a:gd name="T56" fmla="*/ 0 w 30025"/>
                              <a:gd name="T57" fmla="*/ 6555 h 55558"/>
                              <a:gd name="T58" fmla="*/ 1839 w 30025"/>
                              <a:gd name="T59" fmla="*/ 3039 h 55558"/>
                              <a:gd name="T60" fmla="*/ 11244 w 30025"/>
                              <a:gd name="T61" fmla="*/ 392 h 55558"/>
                              <a:gd name="T62" fmla="*/ 0 w 30025"/>
                              <a:gd name="T63" fmla="*/ 0 h 55558"/>
                              <a:gd name="T64" fmla="*/ 30025 w 30025"/>
                              <a:gd name="T65" fmla="*/ 55558 h 55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30025" h="55558">
                                <a:moveTo>
                                  <a:pt x="11244" y="392"/>
                                </a:moveTo>
                                <a:cubicBezTo>
                                  <a:pt x="15309" y="882"/>
                                  <a:pt x="19344" y="3137"/>
                                  <a:pt x="23349" y="7155"/>
                                </a:cubicBezTo>
                                <a:cubicBezTo>
                                  <a:pt x="26422" y="10292"/>
                                  <a:pt x="28425" y="13429"/>
                                  <a:pt x="29338" y="16467"/>
                                </a:cubicBezTo>
                                <a:cubicBezTo>
                                  <a:pt x="30025" y="18722"/>
                                  <a:pt x="29888" y="21074"/>
                                  <a:pt x="28896" y="23427"/>
                                </a:cubicBezTo>
                                <a:cubicBezTo>
                                  <a:pt x="28248" y="24995"/>
                                  <a:pt x="26216" y="27446"/>
                                  <a:pt x="22809" y="30768"/>
                                </a:cubicBezTo>
                                <a:lnTo>
                                  <a:pt x="10852" y="42511"/>
                                </a:lnTo>
                                <a:cubicBezTo>
                                  <a:pt x="7494" y="45805"/>
                                  <a:pt x="5501" y="47893"/>
                                  <a:pt x="4873" y="48765"/>
                                </a:cubicBezTo>
                                <a:cubicBezTo>
                                  <a:pt x="4244" y="49627"/>
                                  <a:pt x="3940" y="50343"/>
                                  <a:pt x="3979" y="50882"/>
                                </a:cubicBezTo>
                                <a:cubicBezTo>
                                  <a:pt x="4009" y="51431"/>
                                  <a:pt x="4215" y="51892"/>
                                  <a:pt x="4598" y="52284"/>
                                </a:cubicBezTo>
                                <a:cubicBezTo>
                                  <a:pt x="5000" y="52686"/>
                                  <a:pt x="5442" y="52960"/>
                                  <a:pt x="5923" y="53088"/>
                                </a:cubicBezTo>
                                <a:cubicBezTo>
                                  <a:pt x="6787" y="53303"/>
                                  <a:pt x="8741" y="53421"/>
                                  <a:pt x="11794" y="53440"/>
                                </a:cubicBezTo>
                                <a:lnTo>
                                  <a:pt x="9644" y="55558"/>
                                </a:lnTo>
                                <a:lnTo>
                                  <a:pt x="0" y="53785"/>
                                </a:lnTo>
                                <a:lnTo>
                                  <a:pt x="0" y="40711"/>
                                </a:lnTo>
                                <a:lnTo>
                                  <a:pt x="13384" y="27544"/>
                                </a:lnTo>
                                <a:cubicBezTo>
                                  <a:pt x="8034" y="25191"/>
                                  <a:pt x="4490" y="23819"/>
                                  <a:pt x="2742" y="23329"/>
                                </a:cubicBezTo>
                                <a:lnTo>
                                  <a:pt x="0" y="23019"/>
                                </a:lnTo>
                                <a:lnTo>
                                  <a:pt x="0" y="18913"/>
                                </a:lnTo>
                                <a:lnTo>
                                  <a:pt x="15721" y="25289"/>
                                </a:lnTo>
                                <a:lnTo>
                                  <a:pt x="17105" y="23917"/>
                                </a:lnTo>
                                <a:cubicBezTo>
                                  <a:pt x="20620" y="20486"/>
                                  <a:pt x="22485" y="17546"/>
                                  <a:pt x="22692" y="15095"/>
                                </a:cubicBezTo>
                                <a:cubicBezTo>
                                  <a:pt x="22908" y="12743"/>
                                  <a:pt x="21965" y="10488"/>
                                  <a:pt x="19874" y="8332"/>
                                </a:cubicBezTo>
                                <a:cubicBezTo>
                                  <a:pt x="18284" y="6763"/>
                                  <a:pt x="16585" y="5881"/>
                                  <a:pt x="14779" y="5783"/>
                                </a:cubicBezTo>
                                <a:cubicBezTo>
                                  <a:pt x="12953" y="5685"/>
                                  <a:pt x="11470" y="6175"/>
                                  <a:pt x="10341" y="7253"/>
                                </a:cubicBezTo>
                                <a:lnTo>
                                  <a:pt x="8191" y="9508"/>
                                </a:lnTo>
                                <a:cubicBezTo>
                                  <a:pt x="7013" y="10684"/>
                                  <a:pt x="5805" y="11272"/>
                                  <a:pt x="4568" y="11370"/>
                                </a:cubicBezTo>
                                <a:cubicBezTo>
                                  <a:pt x="3341" y="11370"/>
                                  <a:pt x="2242" y="10880"/>
                                  <a:pt x="1289" y="9900"/>
                                </a:cubicBezTo>
                                <a:lnTo>
                                  <a:pt x="0" y="6584"/>
                                </a:lnTo>
                                <a:lnTo>
                                  <a:pt x="0" y="6555"/>
                                </a:lnTo>
                                <a:lnTo>
                                  <a:pt x="1839" y="3039"/>
                                </a:lnTo>
                                <a:cubicBezTo>
                                  <a:pt x="4038" y="882"/>
                                  <a:pt x="7180" y="0"/>
                                  <a:pt x="11244" y="392"/>
                                </a:cubicBez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65" name="Shape 1992"/>
                        <wps:cNvSpPr>
                          <a:spLocks/>
                        </wps:cNvSpPr>
                        <wps:spPr bwMode="auto">
                          <a:xfrm>
                            <a:off x="2759" y="4535"/>
                            <a:ext cx="166" cy="165"/>
                          </a:xfrm>
                          <a:custGeom>
                            <a:avLst/>
                            <a:gdLst>
                              <a:gd name="T0" fmla="*/ 12940 w 16602"/>
                              <a:gd name="T1" fmla="*/ 39 h 16448"/>
                              <a:gd name="T2" fmla="*/ 15473 w 16602"/>
                              <a:gd name="T3" fmla="*/ 1127 h 16448"/>
                              <a:gd name="T4" fmla="*/ 16592 w 16602"/>
                              <a:gd name="T5" fmla="*/ 3784 h 16448"/>
                              <a:gd name="T6" fmla="*/ 15355 w 16602"/>
                              <a:gd name="T7" fmla="*/ 6489 h 16448"/>
                              <a:gd name="T8" fmla="*/ 10034 w 16602"/>
                              <a:gd name="T9" fmla="*/ 10400 h 16448"/>
                              <a:gd name="T10" fmla="*/ 1109 w 16602"/>
                              <a:gd name="T11" fmla="*/ 16448 h 16448"/>
                              <a:gd name="T12" fmla="*/ 0 w 16602"/>
                              <a:gd name="T13" fmla="*/ 15320 h 16448"/>
                              <a:gd name="T14" fmla="*/ 6224 w 16602"/>
                              <a:gd name="T15" fmla="*/ 6489 h 16448"/>
                              <a:gd name="T16" fmla="*/ 9896 w 16602"/>
                              <a:gd name="T17" fmla="*/ 1715 h 16448"/>
                              <a:gd name="T18" fmla="*/ 12940 w 16602"/>
                              <a:gd name="T19" fmla="*/ 39 h 16448"/>
                              <a:gd name="T20" fmla="*/ 0 w 16602"/>
                              <a:gd name="T21" fmla="*/ 0 h 16448"/>
                              <a:gd name="T22" fmla="*/ 16602 w 16602"/>
                              <a:gd name="T23" fmla="*/ 16448 h 16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6602" h="16448">
                                <a:moveTo>
                                  <a:pt x="12940" y="39"/>
                                </a:moveTo>
                                <a:cubicBezTo>
                                  <a:pt x="13872" y="0"/>
                                  <a:pt x="14717" y="363"/>
                                  <a:pt x="15473" y="1127"/>
                                </a:cubicBezTo>
                                <a:cubicBezTo>
                                  <a:pt x="16228" y="1902"/>
                                  <a:pt x="16602" y="2784"/>
                                  <a:pt x="16592" y="3784"/>
                                </a:cubicBezTo>
                                <a:cubicBezTo>
                                  <a:pt x="16582" y="4774"/>
                                  <a:pt x="16170" y="5675"/>
                                  <a:pt x="15355" y="6489"/>
                                </a:cubicBezTo>
                                <a:cubicBezTo>
                                  <a:pt x="14717" y="7106"/>
                                  <a:pt x="12949" y="8410"/>
                                  <a:pt x="10034" y="10400"/>
                                </a:cubicBezTo>
                                <a:lnTo>
                                  <a:pt x="1109" y="16448"/>
                                </a:lnTo>
                                <a:lnTo>
                                  <a:pt x="0" y="15320"/>
                                </a:lnTo>
                                <a:lnTo>
                                  <a:pt x="6224" y="6489"/>
                                </a:lnTo>
                                <a:cubicBezTo>
                                  <a:pt x="7943" y="4029"/>
                                  <a:pt x="9170" y="2441"/>
                                  <a:pt x="9896" y="1715"/>
                                </a:cubicBezTo>
                                <a:cubicBezTo>
                                  <a:pt x="10996" y="647"/>
                                  <a:pt x="12007" y="88"/>
                                  <a:pt x="12940" y="39"/>
                                </a:cubicBez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66" name="Shape 1993"/>
                        <wps:cNvSpPr>
                          <a:spLocks/>
                        </wps:cNvSpPr>
                        <wps:spPr bwMode="auto">
                          <a:xfrm>
                            <a:off x="2175" y="4360"/>
                            <a:ext cx="570" cy="418"/>
                          </a:xfrm>
                          <a:custGeom>
                            <a:avLst/>
                            <a:gdLst>
                              <a:gd name="T0" fmla="*/ 31848 w 57060"/>
                              <a:gd name="T1" fmla="*/ 0 h 41796"/>
                              <a:gd name="T2" fmla="*/ 42618 w 57060"/>
                              <a:gd name="T3" fmla="*/ 10929 h 41796"/>
                              <a:gd name="T4" fmla="*/ 41666 w 57060"/>
                              <a:gd name="T5" fmla="*/ 11860 h 41796"/>
                              <a:gd name="T6" fmla="*/ 41135 w 57060"/>
                              <a:gd name="T7" fmla="*/ 11321 h 41796"/>
                              <a:gd name="T8" fmla="*/ 38936 w 57060"/>
                              <a:gd name="T9" fmla="*/ 10086 h 41796"/>
                              <a:gd name="T10" fmla="*/ 37130 w 57060"/>
                              <a:gd name="T11" fmla="*/ 10733 h 41796"/>
                              <a:gd name="T12" fmla="*/ 35196 w 57060"/>
                              <a:gd name="T13" fmla="*/ 14291 h 41796"/>
                              <a:gd name="T14" fmla="*/ 28972 w 57060"/>
                              <a:gd name="T15" fmla="*/ 31631 h 41796"/>
                              <a:gd name="T16" fmla="*/ 47105 w 57060"/>
                              <a:gd name="T17" fmla="*/ 24142 h 41796"/>
                              <a:gd name="T18" fmla="*/ 49618 w 57060"/>
                              <a:gd name="T19" fmla="*/ 22535 h 41796"/>
                              <a:gd name="T20" fmla="*/ 50128 w 57060"/>
                              <a:gd name="T21" fmla="*/ 21672 h 41796"/>
                              <a:gd name="T22" fmla="*/ 49952 w 57060"/>
                              <a:gd name="T23" fmla="*/ 20594 h 41796"/>
                              <a:gd name="T24" fmla="*/ 48607 w 57060"/>
                              <a:gd name="T25" fmla="*/ 18898 h 41796"/>
                              <a:gd name="T26" fmla="*/ 49549 w 57060"/>
                              <a:gd name="T27" fmla="*/ 17967 h 41796"/>
                              <a:gd name="T28" fmla="*/ 57060 w 57060"/>
                              <a:gd name="T29" fmla="*/ 25593 h 41796"/>
                              <a:gd name="T30" fmla="*/ 56117 w 57060"/>
                              <a:gd name="T31" fmla="*/ 26524 h 41796"/>
                              <a:gd name="T32" fmla="*/ 54271 w 57060"/>
                              <a:gd name="T33" fmla="*/ 25466 h 41796"/>
                              <a:gd name="T34" fmla="*/ 52004 w 57060"/>
                              <a:gd name="T35" fmla="*/ 25475 h 41796"/>
                              <a:gd name="T36" fmla="*/ 49176 w 57060"/>
                              <a:gd name="T37" fmla="*/ 26544 h 41796"/>
                              <a:gd name="T38" fmla="*/ 16346 w 57060"/>
                              <a:gd name="T39" fmla="*/ 40002 h 41796"/>
                              <a:gd name="T40" fmla="*/ 7628 w 57060"/>
                              <a:gd name="T41" fmla="*/ 41443 h 41796"/>
                              <a:gd name="T42" fmla="*/ 1630 w 57060"/>
                              <a:gd name="T43" fmla="*/ 38845 h 41796"/>
                              <a:gd name="T44" fmla="*/ 59 w 57060"/>
                              <a:gd name="T45" fmla="*/ 35503 h 41796"/>
                              <a:gd name="T46" fmla="*/ 1100 w 57060"/>
                              <a:gd name="T47" fmla="*/ 32562 h 41796"/>
                              <a:gd name="T48" fmla="*/ 3525 w 57060"/>
                              <a:gd name="T49" fmla="*/ 31572 h 41796"/>
                              <a:gd name="T50" fmla="*/ 6077 w 57060"/>
                              <a:gd name="T51" fmla="*/ 32866 h 41796"/>
                              <a:gd name="T52" fmla="*/ 7785 w 57060"/>
                              <a:gd name="T53" fmla="*/ 35718 h 41796"/>
                              <a:gd name="T54" fmla="*/ 8659 w 57060"/>
                              <a:gd name="T55" fmla="*/ 37375 h 41796"/>
                              <a:gd name="T56" fmla="*/ 11104 w 57060"/>
                              <a:gd name="T57" fmla="*/ 38267 h 41796"/>
                              <a:gd name="T58" fmla="*/ 15983 w 57060"/>
                              <a:gd name="T59" fmla="*/ 37081 h 41796"/>
                              <a:gd name="T60" fmla="*/ 21697 w 57060"/>
                              <a:gd name="T61" fmla="*/ 34738 h 41796"/>
                              <a:gd name="T62" fmla="*/ 31122 w 57060"/>
                              <a:gd name="T63" fmla="*/ 8929 h 41796"/>
                              <a:gd name="T64" fmla="*/ 31878 w 57060"/>
                              <a:gd name="T65" fmla="*/ 5764 h 41796"/>
                              <a:gd name="T66" fmla="*/ 32054 w 57060"/>
                              <a:gd name="T67" fmla="*/ 3529 h 41796"/>
                              <a:gd name="T68" fmla="*/ 30906 w 57060"/>
                              <a:gd name="T69" fmla="*/ 931 h 41796"/>
                              <a:gd name="T70" fmla="*/ 31848 w 57060"/>
                              <a:gd name="T71" fmla="*/ 0 h 41796"/>
                              <a:gd name="T72" fmla="*/ 0 w 57060"/>
                              <a:gd name="T73" fmla="*/ 0 h 41796"/>
                              <a:gd name="T74" fmla="*/ 57060 w 57060"/>
                              <a:gd name="T75" fmla="*/ 41796 h 41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57060" h="41796">
                                <a:moveTo>
                                  <a:pt x="31848" y="0"/>
                                </a:moveTo>
                                <a:lnTo>
                                  <a:pt x="42618" y="10929"/>
                                </a:lnTo>
                                <a:lnTo>
                                  <a:pt x="41666" y="11860"/>
                                </a:lnTo>
                                <a:lnTo>
                                  <a:pt x="41135" y="11321"/>
                                </a:lnTo>
                                <a:cubicBezTo>
                                  <a:pt x="40380" y="10557"/>
                                  <a:pt x="39653" y="10145"/>
                                  <a:pt x="38936" y="10086"/>
                                </a:cubicBezTo>
                                <a:cubicBezTo>
                                  <a:pt x="38229" y="10027"/>
                                  <a:pt x="37621" y="10243"/>
                                  <a:pt x="37130" y="10733"/>
                                </a:cubicBezTo>
                                <a:cubicBezTo>
                                  <a:pt x="36463" y="11380"/>
                                  <a:pt x="35814" y="12576"/>
                                  <a:pt x="35196" y="14291"/>
                                </a:cubicBezTo>
                                <a:lnTo>
                                  <a:pt x="28972" y="31631"/>
                                </a:lnTo>
                                <a:lnTo>
                                  <a:pt x="47105" y="24142"/>
                                </a:lnTo>
                                <a:cubicBezTo>
                                  <a:pt x="48096" y="23740"/>
                                  <a:pt x="48931" y="23201"/>
                                  <a:pt x="49618" y="22535"/>
                                </a:cubicBezTo>
                                <a:cubicBezTo>
                                  <a:pt x="49922" y="22231"/>
                                  <a:pt x="50089" y="21947"/>
                                  <a:pt x="50128" y="21672"/>
                                </a:cubicBezTo>
                                <a:cubicBezTo>
                                  <a:pt x="50187" y="21358"/>
                                  <a:pt x="50119" y="20996"/>
                                  <a:pt x="49952" y="20594"/>
                                </a:cubicBezTo>
                                <a:cubicBezTo>
                                  <a:pt x="49775" y="20192"/>
                                  <a:pt x="49323" y="19633"/>
                                  <a:pt x="48607" y="18898"/>
                                </a:cubicBezTo>
                                <a:lnTo>
                                  <a:pt x="49549" y="17967"/>
                                </a:lnTo>
                                <a:lnTo>
                                  <a:pt x="57060" y="25593"/>
                                </a:lnTo>
                                <a:lnTo>
                                  <a:pt x="56117" y="26524"/>
                                </a:lnTo>
                                <a:cubicBezTo>
                                  <a:pt x="55420" y="25956"/>
                                  <a:pt x="54811" y="25603"/>
                                  <a:pt x="54271" y="25466"/>
                                </a:cubicBezTo>
                                <a:cubicBezTo>
                                  <a:pt x="53731" y="25328"/>
                                  <a:pt x="52975" y="25328"/>
                                  <a:pt x="52004" y="25475"/>
                                </a:cubicBezTo>
                                <a:cubicBezTo>
                                  <a:pt x="51611" y="25554"/>
                                  <a:pt x="50668" y="25907"/>
                                  <a:pt x="49176" y="26544"/>
                                </a:cubicBezTo>
                                <a:lnTo>
                                  <a:pt x="16346" y="40002"/>
                                </a:lnTo>
                                <a:cubicBezTo>
                                  <a:pt x="13165" y="41315"/>
                                  <a:pt x="10259" y="41796"/>
                                  <a:pt x="7628" y="41443"/>
                                </a:cubicBezTo>
                                <a:cubicBezTo>
                                  <a:pt x="4987" y="41090"/>
                                  <a:pt x="2994" y="40227"/>
                                  <a:pt x="1630" y="38845"/>
                                </a:cubicBezTo>
                                <a:cubicBezTo>
                                  <a:pt x="638" y="37836"/>
                                  <a:pt x="118" y="36718"/>
                                  <a:pt x="59" y="35503"/>
                                </a:cubicBezTo>
                                <a:cubicBezTo>
                                  <a:pt x="0" y="34287"/>
                                  <a:pt x="344" y="33307"/>
                                  <a:pt x="1100" y="32562"/>
                                </a:cubicBezTo>
                                <a:cubicBezTo>
                                  <a:pt x="1816" y="31866"/>
                                  <a:pt x="2621" y="31533"/>
                                  <a:pt x="3525" y="31572"/>
                                </a:cubicBezTo>
                                <a:cubicBezTo>
                                  <a:pt x="4418" y="31611"/>
                                  <a:pt x="5272" y="32043"/>
                                  <a:pt x="6077" y="32866"/>
                                </a:cubicBezTo>
                                <a:cubicBezTo>
                                  <a:pt x="6637" y="33425"/>
                                  <a:pt x="7206" y="34376"/>
                                  <a:pt x="7785" y="35718"/>
                                </a:cubicBezTo>
                                <a:cubicBezTo>
                                  <a:pt x="8198" y="36650"/>
                                  <a:pt x="8492" y="37208"/>
                                  <a:pt x="8659" y="37375"/>
                                </a:cubicBezTo>
                                <a:cubicBezTo>
                                  <a:pt x="9170" y="37885"/>
                                  <a:pt x="9984" y="38188"/>
                                  <a:pt x="11104" y="38267"/>
                                </a:cubicBezTo>
                                <a:cubicBezTo>
                                  <a:pt x="12233" y="38355"/>
                                  <a:pt x="13862" y="37963"/>
                                  <a:pt x="15983" y="37081"/>
                                </a:cubicBezTo>
                                <a:lnTo>
                                  <a:pt x="21697" y="34738"/>
                                </a:lnTo>
                                <a:lnTo>
                                  <a:pt x="31122" y="8929"/>
                                </a:lnTo>
                                <a:cubicBezTo>
                                  <a:pt x="31397" y="8155"/>
                                  <a:pt x="31652" y="7097"/>
                                  <a:pt x="31878" y="5764"/>
                                </a:cubicBezTo>
                                <a:cubicBezTo>
                                  <a:pt x="32054" y="4744"/>
                                  <a:pt x="32113" y="4009"/>
                                  <a:pt x="32054" y="3529"/>
                                </a:cubicBezTo>
                                <a:cubicBezTo>
                                  <a:pt x="31936" y="2872"/>
                                  <a:pt x="31554" y="1999"/>
                                  <a:pt x="30906" y="931"/>
                                </a:cubicBezTo>
                                <a:lnTo>
                                  <a:pt x="31848" y="0"/>
                                </a:ln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67" name="Shape 1995"/>
                        <wps:cNvSpPr>
                          <a:spLocks/>
                        </wps:cNvSpPr>
                        <wps:spPr bwMode="auto">
                          <a:xfrm>
                            <a:off x="3088" y="4753"/>
                            <a:ext cx="743" cy="743"/>
                          </a:xfrm>
                          <a:custGeom>
                            <a:avLst/>
                            <a:gdLst>
                              <a:gd name="T0" fmla="*/ 71511 w 74338"/>
                              <a:gd name="T1" fmla="*/ 0 h 74289"/>
                              <a:gd name="T2" fmla="*/ 74270 w 74338"/>
                              <a:gd name="T3" fmla="*/ 16389 h 74289"/>
                              <a:gd name="T4" fmla="*/ 69459 w 74338"/>
                              <a:gd name="T5" fmla="*/ 37806 h 74289"/>
                              <a:gd name="T6" fmla="*/ 56667 w 74338"/>
                              <a:gd name="T7" fmla="*/ 56263 h 74289"/>
                              <a:gd name="T8" fmla="*/ 29158 w 74338"/>
                              <a:gd name="T9" fmla="*/ 71760 h 74289"/>
                              <a:gd name="T10" fmla="*/ 0 w 74338"/>
                              <a:gd name="T11" fmla="*/ 70231 h 74289"/>
                              <a:gd name="T12" fmla="*/ 1424 w 74338"/>
                              <a:gd name="T13" fmla="*/ 68830 h 74289"/>
                              <a:gd name="T14" fmla="*/ 16248 w 74338"/>
                              <a:gd name="T15" fmla="*/ 69565 h 74289"/>
                              <a:gd name="T16" fmla="*/ 32211 w 74338"/>
                              <a:gd name="T17" fmla="*/ 62801 h 74289"/>
                              <a:gd name="T18" fmla="*/ 48214 w 74338"/>
                              <a:gd name="T19" fmla="*/ 49990 h 74289"/>
                              <a:gd name="T20" fmla="*/ 61929 w 74338"/>
                              <a:gd name="T21" fmla="*/ 34033 h 74289"/>
                              <a:gd name="T22" fmla="*/ 68055 w 74338"/>
                              <a:gd name="T23" fmla="*/ 23290 h 74289"/>
                              <a:gd name="T24" fmla="*/ 70451 w 74338"/>
                              <a:gd name="T25" fmla="*/ 13429 h 74289"/>
                              <a:gd name="T26" fmla="*/ 69901 w 74338"/>
                              <a:gd name="T27" fmla="*/ 1588 h 74289"/>
                              <a:gd name="T28" fmla="*/ 71511 w 74338"/>
                              <a:gd name="T29" fmla="*/ 0 h 74289"/>
                              <a:gd name="T30" fmla="*/ 0 w 74338"/>
                              <a:gd name="T31" fmla="*/ 0 h 74289"/>
                              <a:gd name="T32" fmla="*/ 74338 w 74338"/>
                              <a:gd name="T33" fmla="*/ 74289 h 74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4338" h="74289">
                                <a:moveTo>
                                  <a:pt x="71511" y="0"/>
                                </a:moveTo>
                                <a:cubicBezTo>
                                  <a:pt x="73425" y="5773"/>
                                  <a:pt x="74338" y="11243"/>
                                  <a:pt x="74270" y="16389"/>
                                </a:cubicBezTo>
                                <a:cubicBezTo>
                                  <a:pt x="74142" y="23731"/>
                                  <a:pt x="72532" y="30866"/>
                                  <a:pt x="69459" y="37806"/>
                                </a:cubicBezTo>
                                <a:cubicBezTo>
                                  <a:pt x="66396" y="44746"/>
                                  <a:pt x="62125" y="50902"/>
                                  <a:pt x="56667" y="56263"/>
                                </a:cubicBezTo>
                                <a:cubicBezTo>
                                  <a:pt x="48724" y="64066"/>
                                  <a:pt x="39555" y="69231"/>
                                  <a:pt x="29158" y="71760"/>
                                </a:cubicBezTo>
                                <a:cubicBezTo>
                                  <a:pt x="18771" y="74289"/>
                                  <a:pt x="9042" y="73780"/>
                                  <a:pt x="0" y="70231"/>
                                </a:cubicBezTo>
                                <a:lnTo>
                                  <a:pt x="1424" y="68830"/>
                                </a:lnTo>
                                <a:cubicBezTo>
                                  <a:pt x="6293" y="70241"/>
                                  <a:pt x="11231" y="70486"/>
                                  <a:pt x="16248" y="69565"/>
                                </a:cubicBezTo>
                                <a:cubicBezTo>
                                  <a:pt x="21265" y="68643"/>
                                  <a:pt x="26586" y="66389"/>
                                  <a:pt x="32211" y="62801"/>
                                </a:cubicBezTo>
                                <a:cubicBezTo>
                                  <a:pt x="37827" y="59214"/>
                                  <a:pt x="43168" y="54950"/>
                                  <a:pt x="48214" y="49990"/>
                                </a:cubicBezTo>
                                <a:cubicBezTo>
                                  <a:pt x="53673" y="44628"/>
                                  <a:pt x="58247" y="39306"/>
                                  <a:pt x="61929" y="34033"/>
                                </a:cubicBezTo>
                                <a:cubicBezTo>
                                  <a:pt x="64835" y="29916"/>
                                  <a:pt x="66877" y="26338"/>
                                  <a:pt x="68055" y="23290"/>
                                </a:cubicBezTo>
                                <a:cubicBezTo>
                                  <a:pt x="69243" y="20241"/>
                                  <a:pt x="70038" y="16957"/>
                                  <a:pt x="70451" y="13429"/>
                                </a:cubicBezTo>
                                <a:cubicBezTo>
                                  <a:pt x="70853" y="9900"/>
                                  <a:pt x="70677" y="5960"/>
                                  <a:pt x="69901" y="1588"/>
                                </a:cubicBezTo>
                                <a:lnTo>
                                  <a:pt x="71511" y="0"/>
                                </a:ln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68" name="Shape 1996"/>
                        <wps:cNvSpPr>
                          <a:spLocks/>
                        </wps:cNvSpPr>
                        <wps:spPr bwMode="auto">
                          <a:xfrm>
                            <a:off x="3127" y="4718"/>
                            <a:ext cx="498" cy="517"/>
                          </a:xfrm>
                          <a:custGeom>
                            <a:avLst/>
                            <a:gdLst>
                              <a:gd name="T0" fmla="*/ 48656 w 49824"/>
                              <a:gd name="T1" fmla="*/ 0 h 51715"/>
                              <a:gd name="T2" fmla="*/ 49824 w 49824"/>
                              <a:gd name="T3" fmla="*/ 1186 h 51715"/>
                              <a:gd name="T4" fmla="*/ 38259 w 49824"/>
                              <a:gd name="T5" fmla="*/ 12547 h 51715"/>
                              <a:gd name="T6" fmla="*/ 46349 w 49824"/>
                              <a:gd name="T7" fmla="*/ 20761 h 51715"/>
                              <a:gd name="T8" fmla="*/ 43659 w 49824"/>
                              <a:gd name="T9" fmla="*/ 23407 h 51715"/>
                              <a:gd name="T10" fmla="*/ 35569 w 49824"/>
                              <a:gd name="T11" fmla="*/ 15193 h 51715"/>
                              <a:gd name="T12" fmla="*/ 12723 w 49824"/>
                              <a:gd name="T13" fmla="*/ 37620 h 51715"/>
                              <a:gd name="T14" fmla="*/ 9081 w 49824"/>
                              <a:gd name="T15" fmla="*/ 43129 h 51715"/>
                              <a:gd name="T16" fmla="*/ 10367 w 49824"/>
                              <a:gd name="T17" fmla="*/ 46814 h 51715"/>
                              <a:gd name="T18" fmla="*/ 13568 w 49824"/>
                              <a:gd name="T19" fmla="*/ 48500 h 51715"/>
                              <a:gd name="T20" fmla="*/ 17711 w 49824"/>
                              <a:gd name="T21" fmla="*/ 48059 h 51715"/>
                              <a:gd name="T22" fmla="*/ 19184 w 49824"/>
                              <a:gd name="T23" fmla="*/ 49549 h 51715"/>
                              <a:gd name="T24" fmla="*/ 9768 w 49824"/>
                              <a:gd name="T25" fmla="*/ 51323 h 51715"/>
                              <a:gd name="T26" fmla="*/ 2877 w 49824"/>
                              <a:gd name="T27" fmla="*/ 48128 h 51715"/>
                              <a:gd name="T28" fmla="*/ 452 w 49824"/>
                              <a:gd name="T29" fmla="*/ 43707 h 51715"/>
                              <a:gd name="T30" fmla="*/ 805 w 49824"/>
                              <a:gd name="T31" fmla="*/ 38453 h 51715"/>
                              <a:gd name="T32" fmla="*/ 5645 w 49824"/>
                              <a:gd name="T33" fmla="*/ 32121 h 51715"/>
                              <a:gd name="T34" fmla="*/ 29325 w 49824"/>
                              <a:gd name="T35" fmla="*/ 8861 h 51715"/>
                              <a:gd name="T36" fmla="*/ 23837 w 49824"/>
                              <a:gd name="T37" fmla="*/ 3293 h 51715"/>
                              <a:gd name="T38" fmla="*/ 25113 w 49824"/>
                              <a:gd name="T39" fmla="*/ 2049 h 51715"/>
                              <a:gd name="T40" fmla="*/ 32231 w 49824"/>
                              <a:gd name="T41" fmla="*/ 3548 h 51715"/>
                              <a:gd name="T42" fmla="*/ 40890 w 49824"/>
                              <a:gd name="T43" fmla="*/ 2784 h 51715"/>
                              <a:gd name="T44" fmla="*/ 48656 w 49824"/>
                              <a:gd name="T45" fmla="*/ 0 h 51715"/>
                              <a:gd name="T46" fmla="*/ 0 w 49824"/>
                              <a:gd name="T47" fmla="*/ 0 h 51715"/>
                              <a:gd name="T48" fmla="*/ 49824 w 49824"/>
                              <a:gd name="T49" fmla="*/ 51715 h 51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49824" h="51715">
                                <a:moveTo>
                                  <a:pt x="48656" y="0"/>
                                </a:moveTo>
                                <a:lnTo>
                                  <a:pt x="49824" y="1186"/>
                                </a:lnTo>
                                <a:lnTo>
                                  <a:pt x="38259" y="12547"/>
                                </a:lnTo>
                                <a:lnTo>
                                  <a:pt x="46349" y="20761"/>
                                </a:lnTo>
                                <a:lnTo>
                                  <a:pt x="43659" y="23407"/>
                                </a:lnTo>
                                <a:lnTo>
                                  <a:pt x="35569" y="15193"/>
                                </a:lnTo>
                                <a:lnTo>
                                  <a:pt x="12723" y="37620"/>
                                </a:lnTo>
                                <a:cubicBezTo>
                                  <a:pt x="10446" y="39865"/>
                                  <a:pt x="9229" y="41698"/>
                                  <a:pt x="9081" y="43129"/>
                                </a:cubicBezTo>
                                <a:cubicBezTo>
                                  <a:pt x="8924" y="44560"/>
                                  <a:pt x="9356" y="45795"/>
                                  <a:pt x="10367" y="46814"/>
                                </a:cubicBezTo>
                                <a:cubicBezTo>
                                  <a:pt x="11192" y="47657"/>
                                  <a:pt x="12262" y="48226"/>
                                  <a:pt x="13568" y="48500"/>
                                </a:cubicBezTo>
                                <a:cubicBezTo>
                                  <a:pt x="14874" y="48775"/>
                                  <a:pt x="16258" y="48628"/>
                                  <a:pt x="17711" y="48059"/>
                                </a:cubicBezTo>
                                <a:lnTo>
                                  <a:pt x="19184" y="49549"/>
                                </a:lnTo>
                                <a:cubicBezTo>
                                  <a:pt x="15797" y="51127"/>
                                  <a:pt x="12655" y="51715"/>
                                  <a:pt x="9768" y="51323"/>
                                </a:cubicBezTo>
                                <a:cubicBezTo>
                                  <a:pt x="6892" y="50931"/>
                                  <a:pt x="4595" y="49863"/>
                                  <a:pt x="2877" y="48128"/>
                                </a:cubicBezTo>
                                <a:cubicBezTo>
                                  <a:pt x="1718" y="46951"/>
                                  <a:pt x="913" y="45471"/>
                                  <a:pt x="452" y="43707"/>
                                </a:cubicBezTo>
                                <a:cubicBezTo>
                                  <a:pt x="0" y="41943"/>
                                  <a:pt x="118" y="40188"/>
                                  <a:pt x="805" y="38453"/>
                                </a:cubicBezTo>
                                <a:cubicBezTo>
                                  <a:pt x="1492" y="36718"/>
                                  <a:pt x="3102" y="34611"/>
                                  <a:pt x="5645" y="32121"/>
                                </a:cubicBezTo>
                                <a:lnTo>
                                  <a:pt x="29325" y="8861"/>
                                </a:lnTo>
                                <a:lnTo>
                                  <a:pt x="23837" y="3293"/>
                                </a:lnTo>
                                <a:lnTo>
                                  <a:pt x="25113" y="2049"/>
                                </a:lnTo>
                                <a:cubicBezTo>
                                  <a:pt x="27057" y="2901"/>
                                  <a:pt x="29433" y="3401"/>
                                  <a:pt x="32231" y="3548"/>
                                </a:cubicBezTo>
                                <a:cubicBezTo>
                                  <a:pt x="35029" y="3705"/>
                                  <a:pt x="37915" y="3450"/>
                                  <a:pt x="40890" y="2784"/>
                                </a:cubicBezTo>
                                <a:cubicBezTo>
                                  <a:pt x="42441" y="2421"/>
                                  <a:pt x="45033" y="1490"/>
                                  <a:pt x="48656" y="0"/>
                                </a:cubicBez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69" name="Shape 1997"/>
                        <wps:cNvSpPr>
                          <a:spLocks/>
                        </wps:cNvSpPr>
                        <wps:spPr bwMode="auto">
                          <a:xfrm>
                            <a:off x="2819" y="4467"/>
                            <a:ext cx="742" cy="743"/>
                          </a:xfrm>
                          <a:custGeom>
                            <a:avLst/>
                            <a:gdLst>
                              <a:gd name="T0" fmla="*/ 45121 w 74260"/>
                              <a:gd name="T1" fmla="*/ 2509 h 74260"/>
                              <a:gd name="T2" fmla="*/ 74260 w 74260"/>
                              <a:gd name="T3" fmla="*/ 4029 h 74260"/>
                              <a:gd name="T4" fmla="*/ 72650 w 74260"/>
                              <a:gd name="T5" fmla="*/ 5617 h 74260"/>
                              <a:gd name="T6" fmla="*/ 57855 w 74260"/>
                              <a:gd name="T7" fmla="*/ 4881 h 74260"/>
                              <a:gd name="T8" fmla="*/ 41901 w 74260"/>
                              <a:gd name="T9" fmla="*/ 11645 h 74260"/>
                              <a:gd name="T10" fmla="*/ 25889 w 74260"/>
                              <a:gd name="T11" fmla="*/ 24417 h 74260"/>
                              <a:gd name="T12" fmla="*/ 12184 w 74260"/>
                              <a:gd name="T13" fmla="*/ 40374 h 74260"/>
                              <a:gd name="T14" fmla="*/ 6047 w 74260"/>
                              <a:gd name="T15" fmla="*/ 51157 h 74260"/>
                              <a:gd name="T16" fmla="*/ 3642 w 74260"/>
                              <a:gd name="T17" fmla="*/ 61037 h 74260"/>
                              <a:gd name="T18" fmla="*/ 4172 w 74260"/>
                              <a:gd name="T19" fmla="*/ 72858 h 74260"/>
                              <a:gd name="T20" fmla="*/ 2749 w 74260"/>
                              <a:gd name="T21" fmla="*/ 74260 h 74260"/>
                              <a:gd name="T22" fmla="*/ 69 w 74260"/>
                              <a:gd name="T23" fmla="*/ 57861 h 74260"/>
                              <a:gd name="T24" fmla="*/ 4820 w 74260"/>
                              <a:gd name="T25" fmla="*/ 36434 h 74260"/>
                              <a:gd name="T26" fmla="*/ 17593 w 74260"/>
                              <a:gd name="T27" fmla="*/ 17996 h 74260"/>
                              <a:gd name="T28" fmla="*/ 45121 w 74260"/>
                              <a:gd name="T29" fmla="*/ 2509 h 74260"/>
                              <a:gd name="T30" fmla="*/ 0 w 74260"/>
                              <a:gd name="T31" fmla="*/ 0 h 74260"/>
                              <a:gd name="T32" fmla="*/ 74260 w 74260"/>
                              <a:gd name="T33" fmla="*/ 74260 h 74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4260" h="74260">
                                <a:moveTo>
                                  <a:pt x="45121" y="2509"/>
                                </a:moveTo>
                                <a:cubicBezTo>
                                  <a:pt x="55528" y="0"/>
                                  <a:pt x="65237" y="500"/>
                                  <a:pt x="74260" y="4029"/>
                                </a:cubicBezTo>
                                <a:lnTo>
                                  <a:pt x="72650" y="5617"/>
                                </a:lnTo>
                                <a:cubicBezTo>
                                  <a:pt x="67810" y="4176"/>
                                  <a:pt x="62871" y="3940"/>
                                  <a:pt x="57855" y="4881"/>
                                </a:cubicBezTo>
                                <a:cubicBezTo>
                                  <a:pt x="52838" y="5832"/>
                                  <a:pt x="47527" y="8087"/>
                                  <a:pt x="41901" y="11645"/>
                                </a:cubicBezTo>
                                <a:cubicBezTo>
                                  <a:pt x="36276" y="15203"/>
                                  <a:pt x="30945" y="19457"/>
                                  <a:pt x="25889" y="24417"/>
                                </a:cubicBezTo>
                                <a:cubicBezTo>
                                  <a:pt x="20411" y="29808"/>
                                  <a:pt x="15836" y="35121"/>
                                  <a:pt x="12184" y="40374"/>
                                </a:cubicBezTo>
                                <a:cubicBezTo>
                                  <a:pt x="9307" y="44511"/>
                                  <a:pt x="7255" y="48108"/>
                                  <a:pt x="6047" y="51157"/>
                                </a:cubicBezTo>
                                <a:cubicBezTo>
                                  <a:pt x="4840" y="54205"/>
                                  <a:pt x="4045" y="57498"/>
                                  <a:pt x="3642" y="61037"/>
                                </a:cubicBezTo>
                                <a:cubicBezTo>
                                  <a:pt x="3240" y="64575"/>
                                  <a:pt x="3426" y="68516"/>
                                  <a:pt x="4172" y="72858"/>
                                </a:cubicBezTo>
                                <a:lnTo>
                                  <a:pt x="2749" y="74260"/>
                                </a:lnTo>
                                <a:cubicBezTo>
                                  <a:pt x="893" y="68487"/>
                                  <a:pt x="0" y="63017"/>
                                  <a:pt x="69" y="57861"/>
                                </a:cubicBezTo>
                                <a:cubicBezTo>
                                  <a:pt x="147" y="50529"/>
                                  <a:pt x="1738" y="43384"/>
                                  <a:pt x="4820" y="36434"/>
                                </a:cubicBezTo>
                                <a:cubicBezTo>
                                  <a:pt x="7903" y="29475"/>
                                  <a:pt x="12164" y="23329"/>
                                  <a:pt x="17593" y="17996"/>
                                </a:cubicBezTo>
                                <a:cubicBezTo>
                                  <a:pt x="25535" y="10194"/>
                                  <a:pt x="34715" y="5028"/>
                                  <a:pt x="45121" y="2509"/>
                                </a:cubicBezTo>
                                <a:close/>
                              </a:path>
                            </a:pathLst>
                          </a:custGeom>
                          <a:solidFill>
                            <a:srgbClr val="0D0D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20885" o:spid="_x0000_s1092" style="width:203.7pt;height:111.85pt;mso-position-horizontal-relative:char;mso-position-vertical-relative:line" coordsize="25872,1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">
                <v:rect id="Rectangle 1733" o:spid="_x0000_s1093" style="position:absolute;left:25521;top:12652;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shscA&#10;AADeAAAADwAAAGRycy9kb3ducmV2LnhtbESPT2vCQBTE74LfYXlCb7oxFI2pq4ha9Oifgu3tkX1N&#10;QrNvQ3ZrYj99VxA8DjPzG2a+7EwlrtS40rKC8SgCQZxZXXKu4OP8PkxAOI+ssbJMCm7kYLno9+aY&#10;atvyka4nn4sAYZeigsL7OpXSZQUZdCNbEwfv2zYGfZBNLnWDbYCbSsZRNJEGSw4LBda0Lij7Of0a&#10;BbukXn3u7V+bV9uv3eVwmW3OM6/Uy6BbvYHw1Pln+NHeawXTOIlf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hrIbHAAAA3gAAAA8AAAAAAAAAAAAAAAAAmAIAAGRy&#10;cy9kb3ducmV2LnhtbFBLBQYAAAAABAAEAPUAAACMAwAAAAA=&#10;" filled="f" stroked="f">
                  <v:textbox inset="0,0,0,0">
                    <w:txbxContent>
                      <w:p w:rsidR="00D845B0" w:rsidRDefault="00D845B0" w:rsidP="00D845B0">
                        <w:r>
                          <w:t xml:space="preserve"> </w:t>
                        </w:r>
                      </w:p>
                    </w:txbxContent>
                  </v:textbox>
                </v:rect>
                <v:shape id="Shape 1943" o:spid="_x0000_s1094" style="position:absolute;left:9716;top:12777;width:14438;height:0;visibility:visible;mso-wrap-style:square;v-text-anchor:top" coordsize="1443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RY8YA&#10;AADeAAAADwAAAGRycy9kb3ducmV2LnhtbESPzWrCQBSF9wXfYbhCd3XSiFGjo4i20G2jIO6umdsk&#10;mLkTM1MTffpOodDl4fx8nOW6N7W4UesqywpeRxEI4tzqigsFh/37ywyE88gaa8uk4E4O1qvB0xJT&#10;bTv+pFvmCxFG2KWooPS+SaV0eUkG3cg2xMH7sq1BH2RbSN1iF8ZNLeMoSqTBigOhxIa2JeWX7NsE&#10;7u567o/T+fHtcbG6G5+S7LFLlHoe9psFCE+9/w//tT+0gmk8iyfweyd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DRY8YAAADeAAAADwAAAAAAAAAAAAAAAACYAgAAZHJz&#10;L2Rvd25yZXYueG1sUEsFBgAAAAAEAAQA9QAAAIsDAAAAAA==&#10;" path="m,l1443748,e" filled="f" strokecolor="#767171" strokeweight=".20442mm">
                  <v:stroke miterlimit="83231f" joinstyle="miter"/>
                  <v:path arrowok="t" o:connecttype="custom" o:connectlocs="0,0;14438,0" o:connectangles="0,0" textboxrect="0,0,1443748,0"/>
                </v:shape>
                <v:shape id="Shape 1944" o:spid="_x0000_s1095" style="position:absolute;left:9642;top:499;width:74;height:12272;visibility:visible;mso-wrap-style:square;v-text-anchor:top" coordsize="7383,122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sDscA&#10;AADeAAAADwAAAGRycy9kb3ducmV2LnhtbESPQWvCQBSE7wX/w/KEXopuDEVDdJUglnoTrQePz+wz&#10;iWbfhuyqaX+9Kwg9DjPzDTNbdKYWN2pdZVnBaBiBIM6trrhQsP/5GiQgnEfWWFsmBb/kYDHvvc0w&#10;1fbOW7rtfCEChF2KCkrvm1RKl5dk0A1tQxy8k20N+iDbQuoW7wFuahlH0VgarDgslNjQsqT8srsa&#10;BdVx882b/efq46yjv6TLDstsslbqvd9lUxCeOv8ffrXXWsEkTuIx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Y7A7HAAAA3gAAAA8AAAAAAAAAAAAAAAAAmAIAAGRy&#10;cy9kb3ducmV2LnhtbFBLBQYAAAAABAAEAPUAAACMAwAAAAA=&#10;" path="m7383,1227169l,e" filled="f" strokecolor="#767171" strokeweight=".20442mm">
                  <v:stroke miterlimit="83231f" joinstyle="miter"/>
                  <v:path arrowok="t" o:connecttype="custom" o:connectlocs="74,12272;0,0" o:connectangles="0,0" textboxrect="0,0,7383,1227169"/>
                </v:shape>
                <v:shape id="Shape 1945" o:spid="_x0000_s1096" style="position:absolute;left:13913;top:11086;width:8909;height:2720;visibility:visible;mso-wrap-style:square;v-text-anchor:top" coordsize="890941,272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20scA&#10;AADeAAAADwAAAGRycy9kb3ducmV2LnhtbESPUUsDMRCE3wX/Q1jBN5vzCrZcmxYRRUEQelasb+tl&#10;vRxeNmeytue/NwXBx2FmvmGW69H3ak8xdYENXE4KUMRNsB23BrbPdxdzUEmQLfaBycAPJVivTk+W&#10;WNlw4A3ta2lVhnCq0IATGSqtU+PIY5qEgTh7HyF6lCxjq23EQ4b7XpdFcaU9dpwXHA5046j5rL+9&#10;ga+3qdQvQ3wq3qe7drO9vX908mrM+dl4vQAlNMp/+K/9YA3Mynk5g+OdfAX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XdtLHAAAA3gAAAA8AAAAAAAAAAAAAAAAAmAIAAGRy&#10;cy9kb3ducmV2LnhtbFBLBQYAAAAABAAEAPUAAACMAwAAAAA=&#10;" path="m,170368v98,137,295,353,393,412c491,170848,589,170888,687,170770v99,-127,197,-598,393,-715c1178,169927,1276,170055,1375,170055v98,,196,,294,c1865,170045,1963,170055,2062,170055v98,-10,196,-10,294,-10c2553,170045,2651,170045,2749,170045v98,,196,,295,-10c3142,170035,3338,170035,3436,170035v98,,197,-10,295,-10c3829,170025,3927,170025,4123,170025v98,-10,197,-10,295,-10c4516,170015,4614,170015,4811,170006v98,,196,,294,c5203,169996,5302,169996,5400,169996v196,,294,,392,-10c5891,169986,5989,169986,6087,169986v196,-10,294,-10,393,-10c6578,169976,6676,169966,6774,169966v98,,295,,393,c7265,169966,7363,169956,7461,169956v99,,197,,393,c7952,169956,8050,169956,8149,169956v98,-9,196,-9,392,-9c8639,169947,8738,169947,8836,169947v98,-10,196,-10,294,-10c9327,169937,9425,169927,9523,169927v98,,197,,295,-10c10014,169917,10112,169917,10210,169907v99,,197,,295,c10603,169907,10799,169898,10897,169898v99,,197,,295,9c11290,169907,11388,169907,11585,169907v98,,196,,294,10c11978,169917,12076,169917,12272,169917v98,,197,,294,-10c12665,169907,12763,169907,12861,169898v196,,294,-10,393,-10c13352,169888,13450,169888,13548,169888v197,,295,,393,c14039,169898,14138,169898,14236,169898v98,,294,9,392,9c14727,169907,14824,169907,14923,169907v98,10,196,10,392,10c15413,169917,15512,169917,15610,169917v98,,196,,393,c16101,169907,16199,169907,16297,169907v99,,197,,295,c16788,169907,16886,169907,16985,169907v98,,196,,294,c17377,169907,17573,169907,17672,169907v98,,196,,294,c18064,169907,18261,169907,18359,169907v98,-9,196,-9,295,-9c18752,169898,18850,169898,19046,169898v98,,196,-10,295,-10c19439,169888,19537,169888,19733,169888v99,,197,,295,c20126,169898,20224,169898,20322,169907v197,,295,10,393,20c20813,169937,20912,169947,21010,169947v98,9,294,19,392,19c21501,169976,21599,169986,21697,169986v98,10,294,20,393,20c22188,170015,22286,170025,22384,170025v98,10,196,10,393,10c22875,170035,22973,170035,23071,170025v99,-10,197,-29,295,-49c23562,169956,23660,169927,23759,169907v98,-19,196,-49,294,-58c24249,169829,24348,169819,24446,169809v98,-9,196,-9,294,-19c24838,169780,25035,169770,25133,169760v98,-9,196,-19,295,-39c25526,169711,25722,169692,25820,169682v98,-10,197,-29,295,-39c26213,169633,26311,169623,26507,169613v99,,197,,295,10c26900,169643,26998,169663,27096,169702v197,29,295,78,393,117c27587,169849,27686,169898,27784,169907v196,,294,-9,392,-39c28275,169839,28373,169770,28471,169711v98,-58,294,-147,393,-205c28962,169457,29060,169398,29158,169398v98,-10,196,19,393,78c29649,169545,29747,169663,29845,169760v99,98,197,246,393,324c30336,170162,30435,170241,30533,170241v98,-10,196,-88,294,-186c31024,169956,31122,169770,31220,169633v98,-137,196,-304,294,-392c31711,169163,31809,169123,31907,169153v98,39,196,176,295,294c32300,169564,32496,169760,32594,169868v99,98,197,177,295,177c32987,170035,33085,169937,33281,169829v99,-98,197,-284,295,-402c33674,169310,33772,169192,33969,169133v98,-59,196,-69,294,-59c34361,169094,34460,169163,34558,169212v196,49,295,117,393,147c35049,169398,35147,169407,35245,169417v197,20,294,20,393,30c35736,169466,35834,169486,35932,169515v98,30,295,79,393,118c36423,169672,36521,169721,36619,169760v99,40,197,79,393,108c37111,169898,37209,169927,37307,169947v98,9,196,19,393,9c37798,169956,37896,169937,37994,169917v98,-10,196,-29,294,-49c38485,169858,38583,169849,38681,169839v98,-10,196,-10,295,-20c39074,169809,39270,169800,39369,169780v98,-10,196,-29,294,-49c39761,169711,39957,169702,40056,169682v98,-19,196,-29,294,-49c40448,169613,40547,169594,40743,169584v98,-10,196,-20,294,-20c41135,169564,41234,169555,41430,169574v98,20,197,39,295,89c41823,169721,41921,169809,42019,169898v197,88,295,245,393,304c42510,170270,42608,170329,42706,170280v99,-59,295,-235,393,-412c43197,169682,43295,169359,43393,169192v99,-167,295,-324,393,-324c43885,168868,43983,169035,44081,169192v98,157,196,441,393,608c44572,169976,44670,170133,44768,170202v98,68,196,39,295,c45259,170162,45357,170035,45455,169956v98,-78,196,-176,295,-225c45946,169682,46044,169653,46143,169653v98,,196,29,294,78c46535,169770,46732,169849,46830,169917v98,59,196,147,294,177c47222,170133,47419,170153,47517,170133v98,-29,196,-98,294,-167c47910,169888,48008,169770,48204,169682v98,-88,197,-186,295,-255c48597,169368,48695,169319,48793,169300v197,-30,295,-20,393,-20c49284,169290,49382,169319,49480,169339v197,10,295,29,393,39c49971,169378,50069,169368,50168,169359v98,-20,294,-49,392,-69c50659,169261,50757,169231,50855,169202v98,-20,196,-49,393,-79c51346,169094,51444,169064,51542,169035v98,-29,196,-78,393,-108c52033,168898,52131,168859,52229,168859v98,,197,9,295,49c52720,168957,52818,169035,52917,169123v98,79,196,196,294,294c53408,169506,53506,169604,53604,169692v98,88,196,166,295,255c53996,170025,54193,170113,54291,170211v98,98,196,216,294,334c54684,170662,54782,170809,54978,170907v98,108,197,216,295,265c55371,171211,55469,171221,55666,171162v98,-59,196,-206,294,-353c56058,170662,56157,170437,56254,170290v197,-157,295,-284,393,-383c56745,169809,56843,169780,56942,169702v196,-69,294,-138,392,-226c57433,169388,57531,169251,57629,169172v98,-88,295,-166,393,-196c58120,168947,58218,168976,58316,169006v98,29,196,108,393,147c58807,169192,58905,169241,59003,169261v99,29,197,49,393,29c59494,169280,59592,169241,59691,169163v98,-69,196,-187,294,-304c60182,168751,60280,168584,60378,168496v98,-88,196,-186,294,-167c60771,168339,60967,168447,61065,168574v98,128,197,363,295,520c61458,169251,61654,169427,61752,169515v98,89,197,128,295,89c62145,169574,62243,169437,62440,169310v98,-128,196,-344,294,-461c62832,168731,62931,168614,63127,168594v98,-20,196,49,294,137c63520,168829,63618,169006,63716,169133v196,118,294,265,392,333c64207,169545,64305,169574,64403,169584v98,10,295,-29,393,-39c64894,169535,64992,169506,65090,169515v99,,295,30,393,59c65581,169604,65679,169643,65778,169672v97,30,196,49,392,69c66268,169760,66366,169760,66465,169770v98,10,196,10,393,20c66956,169800,67054,169819,67152,169829v98,10,196,29,295,39c67643,169878,67741,169898,67839,169898v98,,197,9,295,-30c68232,169829,68428,169790,68526,169663v99,-138,197,-334,295,-579c68919,168829,69116,168378,69214,168143v98,-235,196,-578,294,-470c69606,167780,69705,168212,69901,168780v98,569,196,1627,294,2294c70294,171750,70392,172544,70490,172819v98,137,294,68,393,-98c70981,172378,71079,171544,71177,170750v197,-784,295,-1999,393,-2793c71668,167163,71766,166300,71864,165996v99,-166,295,-58,393,89c72355,166359,72453,167163,72552,167643v98,490,294,1078,392,1353c73042,169212,73141,169329,73239,169310v98,-30,196,-275,393,-490c73730,168614,73828,168280,73926,168045v98,-245,197,-519,295,-666c74417,167231,74515,167104,74614,167153v97,39,196,255,294,471c75104,167839,75202,168241,75300,168437v99,196,197,343,295,373c75693,168839,75890,168692,75988,168614v98,-79,196,-236,295,-294c76381,168261,76479,168231,76675,168261v98,29,196,98,294,235c77068,168623,77166,168839,77362,169055v98,206,196,519,295,705c77755,169947,77853,170104,77951,170162v197,59,295,-9,393,-49c78442,170084,78541,169976,78639,169947v196,-20,294,-10,392,29c79129,170006,79227,170084,79326,170172v98,88,294,206,392,314c79817,170594,79915,170721,80013,170829v98,118,196,225,393,333c80504,171260,80602,171378,80700,171446v99,69,197,108,393,128c81191,171593,81289,171564,81387,171564v99,,197,,295,10c81878,171574,81977,171603,82075,171593v98,-9,196,-29,294,-78c82566,171466,82664,171388,82762,171319v98,-69,196,-157,295,-235c83155,170996,83351,170917,83449,170848v98,-78,197,-127,295,-196c83842,170584,83940,170525,84136,170447v99,-79,197,-167,295,-265c84529,170074,84627,169956,84824,169819v98,-137,196,-294,294,-460c85216,169192,85315,168986,85413,168829v196,-166,294,-343,392,-441c85904,168300,86002,168241,86100,168280v98,40,294,177,393,334c86590,168761,86689,169035,86787,169182v98,147,295,333,393,304c87278,169457,87376,169280,87475,169006v98,-304,196,-834,392,-1314c87965,167222,88063,166555,88162,166134v98,-422,196,-833,392,-971c88554,165065,88751,165153,88849,165320v98,216,196,725,294,1167c89340,166918,89438,167555,89536,167937v98,373,197,677,295,804c89929,168868,90125,168751,90223,168712v98,-49,197,-216,295,-236c90616,168447,90812,168486,90910,168555v99,68,197,245,295,333c91303,168986,91401,169084,91598,169114v98,29,196,,294,-40c91990,169035,92089,168947,92187,168878v196,-78,294,-176,392,-215c92678,168623,92776,168565,92874,168623v196,69,294,197,393,422c93365,169270,93463,169643,93561,169986v98,343,295,774,393,1127c94052,171466,94150,171887,94249,172093v98,196,294,451,392,275c94739,172191,94838,171701,94936,170996v98,-706,196,-1941,392,-2873c95426,167192,95525,166016,95623,165408v98,-470,294,-901,294,-901c96114,164516,96212,165095,96310,165467v98,373,197,1000,295,1274c96703,166957,96899,167085,96998,167085v98,-10,196,-275,294,-383c97390,166604,97586,166457,97684,166467v99,10,197,157,295,284c98077,166869,98175,167085,98372,167212v98,127,196,225,294,294c98765,167575,98863,167614,99059,167653v98,39,197,20,295,78c99452,167780,99550,167800,99648,167986v196,177,294,451,393,824c100139,169192,100237,169780,100335,170250v197,471,295,1098,393,1383c100826,171848,100924,172064,101023,171956v98,-137,294,-627,392,-1147c101514,170280,101612,169427,101710,168790v98,-627,196,-1362,392,-1764c102201,166673,102299,166359,102397,166379v98,19,196,372,393,784c102888,167584,102986,168320,103084,168908v98,588,197,1294,295,1764c103575,171142,103673,171593,103772,171731v98,88,294,-30,294,-226c104262,171182,104361,170417,104459,169790v98,-627,196,-1618,294,-2049c104851,167447,105047,167085,105146,167231v98,226,196,1049,294,1814c105539,169819,105637,171191,105833,171858v98,618,197,1314,295,1206c106226,172946,106324,172113,106520,171182v99,-932,197,-2578,295,-3686c106913,166388,107011,165055,107109,164536v99,-176,295,-333,393,-147c107600,164909,107698,166398,107797,167673v98,1274,294,3362,393,4352c108288,172819,108386,173730,108484,173583v98,-186,294,-1470,393,-2676c108975,169711,109073,167575,109171,166408v98,-1166,196,-2245,393,-2490c109662,163703,109760,164409,109858,164938v98,608,197,1882,393,2617c110349,168290,110448,168986,110546,169359v98,264,294,441,294,441c111036,169809,111135,169613,111233,169417v98,-196,196,-500,294,-784c111625,168339,111822,167986,111920,167692v98,-294,196,-598,294,-813c112313,166663,112509,166467,112607,166408v98,-49,197,-10,295,137c113000,166722,113098,167085,113294,167428v99,343,197,882,295,1166c113687,168888,113785,169123,113883,169153v197,39,295,-196,393,-353c114374,168643,114472,168300,114571,168212v98,-69,294,-108,392,39c115062,168437,115160,168839,115258,169339v98,500,295,1264,393,1902c115749,171878,115847,172740,115945,173172v98,372,295,843,393,695c116436,173701,116534,173015,116632,172152v98,-892,197,-2421,393,-3627c117123,167320,117222,165781,117320,164928v98,-794,196,-1588,294,-1549c117811,163409,117909,164252,118007,165153v98,961,196,2833,294,3970c118498,170270,118596,171574,118694,172005v,216,294,-78,294,-284c119087,171299,119283,170133,119381,169496v99,-637,197,-1343,295,-1578c119774,167771,119971,167898,120069,168074v98,285,196,1030,294,1549c120461,170153,120559,170907,120756,171221v,206,196,343,294,274c121148,171388,121247,170878,121345,170574v196,-294,294,-735,393,-872c121836,169564,121934,169633,122032,169760v197,138,295,530,393,745c122523,170721,122621,171025,122719,171054v98,30,295,-117,393,-343c123210,170456,123308,169947,123406,169545v99,-402,197,-931,393,-1255c123897,167967,123996,167692,124094,167604v98,-78,196,49,393,176c124585,167908,124683,168212,124781,168378v98,167,196,353,295,383c125174,168790,125370,168751,125468,168565v98,-265,197,-716,294,-1402c125959,166487,126057,165291,126155,164467v99,-813,197,-1901,295,-2195c126548,162105,126745,162438,126843,162713v98,500,196,1745,294,2529c127235,166026,127334,166996,127530,167437v,255,196,471,294,412c127923,167731,128020,167143,128217,166761v98,-392,196,-980,295,-1245c128610,165301,128708,165085,128806,165183v197,127,295,559,393,1098c129297,166820,129395,167741,129493,168447v99,706,295,1539,393,2068c129984,171054,130082,171437,130181,171633v98,147,294,98,392,58c130671,171633,130770,171446,130868,171280v98,-177,196,-333,393,-618c131359,170368,131457,170015,131555,169535v98,-480,196,-1049,393,-1735c132046,167114,132144,166251,132242,165418v98,-823,197,-1862,295,-2588c132733,162105,132831,161262,132929,161086v,-98,295,294,295,656c133322,162458,133519,164026,133617,165350v98,1333,196,3293,294,4361c134009,170750,134206,171662,134304,171770v98,98,196,-686,294,-1392c134697,169594,134795,168035,134991,167094v98,-941,196,-2058,295,-2372c135384,164565,135580,164909,135580,165193v197,578,295,1970,393,2979c136071,169172,136169,170623,136268,171221v98,314,294,706,392,539c136758,171446,136856,170319,136955,169329v98,-990,294,-2529,392,-3489c137445,164879,137544,163938,137642,163566v98,-167,295,-98,393,29c138133,163869,138231,164703,138329,165212v99,510,197,1176,393,1422c138722,166781,138918,166810,139016,166683v98,-206,197,-775,295,-1284c139507,164889,139605,163997,139703,163644v99,-176,295,-608,295,-363c140195,163742,140293,164850,140391,166428v98,1588,196,4401,295,6410c140784,174848,140980,177504,141078,178484v,206,294,392,294,226c141471,177916,141667,175446,141765,173681v98,-1764,196,-4322,295,-5538c142158,167241,142354,166291,142453,166369v98,108,196,1421,294,2392c142845,169731,142944,171368,143042,172172v98,705,294,1333,392,1392c143532,173622,143631,173034,143729,172534v196,-509,294,-1421,392,-2029c144219,169898,144318,169319,144416,168898v98,-412,295,-618,393,-882c144907,167761,145005,167565,145103,167330v99,-226,197,-530,393,-696c145594,166467,145692,166300,145791,166349v98,39,196,245,392,549c146281,167222,146380,167761,146478,168271v98,519,196,1225,294,1715c146969,170466,147067,171113,147165,171191v,40,295,-352,295,-764c147656,169574,147754,168065,147852,166055v98,-1999,197,-5097,295,-7655c148245,155842,148441,152666,148539,150696v99,-1980,197,-3578,295,-4147c148932,146314,149129,146883,149227,147294v98,990,196,2872,294,5234c149620,154891,149718,158253,149914,161458v98,3196,196,7401,294,10273c150307,174603,150405,177475,150503,178700v98,255,392,529,392,382c150994,178406,151092,176240,151190,174642v98,-1608,295,-3725,393,-5185c151681,167996,151779,166702,151877,165869v99,-735,295,-1313,393,-1441c152368,164311,152466,164683,152565,165006v98,363,196,1069,392,1608c153055,167143,153154,167761,153252,168212v98,451,196,803,393,1117c153743,169633,153841,169829,153939,170064v99,235,196,451,295,657c154430,170927,154528,171123,154626,171299v98,167,197,314,295,451c155019,171887,155215,172044,155313,172113v99,78,197,157,295,69c155706,172093,155903,171907,156001,171584v98,-334,196,-853,295,-1392c156393,169643,156492,168898,156688,168310v98,-588,196,-1167,295,-1637c157081,166202,157179,165859,157375,165477v98,-382,196,-716,295,-1088c157768,164026,157866,163585,157964,163291v197,-304,295,-696,393,-686c158455,162605,158652,162928,158652,163320v98,559,294,1540,392,2647c159142,167085,159241,168623,159339,169986v98,1362,294,2891,392,4156c159829,175397,159928,176583,160026,177524v98,941,196,1784,393,2274c160419,180141,160615,180621,160713,180415v99,-235,295,-1196,295,-2411c161204,176455,161302,174024,161401,171084v98,-2931,196,-7244,294,-10694c161891,156930,161989,152528,162087,150352v99,-1519,197,-3401,295,-3028c162480,147863,162677,150833,162775,153548v98,2705,196,7253,295,10027c163168,166339,163364,168976,163462,170162v,304,295,657,295,510c163855,170104,163953,168388,164149,166761v98,-1627,197,-3833,295,-5862c164542,158880,164640,156459,164738,154607v197,-1843,295,-3951,393,-4803c165131,149588,165426,149245,165426,149480v196,941,294,3196,392,6028c165917,158331,166015,162889,166113,166447v98,3549,294,8087,392,10381c166604,178514,166702,180307,166800,180190v98,-157,196,-2578,393,-4323c167291,174122,167389,171142,167487,169721v99,-1215,295,-2362,393,-2411c167978,167261,168076,168437,168175,169388v98,961,196,2695,294,3656c168665,174005,168764,174946,168862,175142v98,137,294,-422,294,-892c169353,173524,169451,172054,169549,170809v98,-1254,196,-2989,295,-4048c169942,165702,170138,164703,170236,164458v,-138,295,392,295,833c170629,166055,170727,167653,170923,169055v99,1401,197,3489,295,4626c171316,174769,171414,175789,171610,175847v99,59,197,-892,295,-1793c172003,173083,172102,171348,172200,170015v196,-1333,294,-2823,392,-3940c172691,164957,172789,163938,172887,163320v98,-490,294,-1009,393,-931c173378,162497,173476,163154,173574,163938v98,784,294,2284,393,3186c174065,168035,174163,168996,174261,169388v99,167,295,127,393,69c174753,169329,174850,168800,174949,168584v98,-215,196,-412,392,-431c175439,168143,175538,168378,175636,168476v98,98,196,324,294,275c176028,168702,176225,168486,176323,168172v98,-372,196,-1048,295,-1636c176716,165938,176912,165016,177010,164605v98,-314,197,-657,295,-549c177403,164193,177599,164850,177698,165408v98,569,196,1559,294,2039c178090,167908,178286,168457,178385,168320v98,-128,196,-863,294,-1735c178777,165604,178876,163889,179072,162458v98,-1431,196,-3343,295,-4479c179465,156832,179563,155763,179661,155587v98,-128,295,657,393,1343c180152,157851,180250,159704,180348,161086v98,1391,295,3117,393,4166c180839,166300,180937,167075,181035,167379v99,205,295,-89,393,-285c181527,166800,181625,166036,181723,165624v98,-402,196,-872,393,-970c182116,164595,182312,164801,182410,165055v98,402,196,1157,294,2049c182901,167986,182999,169261,183097,170368v98,1108,196,2333,295,3362c183588,174759,183686,175642,183785,176534v98,882,196,1774,294,2509c184177,179778,184374,180670,184472,180954v,69,294,-58,294,-264c184864,179945,185061,178572,185159,176475v98,-2088,196,-5362,294,-8342c185551,165153,185650,161311,185846,158596v98,-2715,197,-5274,295,-6763c186239,150725,186435,149696,186435,149647v98,-59,295,872,393,1774c186926,152460,187024,154126,187122,155871v197,1735,295,4087,393,5999c187613,163791,187711,166153,187810,167349v98,863,294,1853,392,1706c188301,168839,188399,167251,188497,166085v98,-1176,196,-3225,393,-4068c188890,161497,189086,160850,189184,161027v98,274,196,1539,393,2637c189675,164771,189773,166487,189871,167633v98,1157,196,2294,295,2941c190264,171084,190460,171486,190559,171554v98,79,196,-235,294,-480c191049,170839,191148,170260,191246,170123v,-39,294,-49,294,127c191638,170819,191835,171887,191933,173544v98,1657,196,4460,294,6626c192325,182336,192424,185242,192620,186536v,718,197,1647,295,1402c193013,187494,193111,185569,193307,183877v99,-1697,197,-4256,295,-6089c193700,175945,193798,174073,193896,172858v197,-1176,295,-1921,393,-2333c194289,170309,194583,170260,194583,170260v197,,295,392,393,275c195075,170456,195173,170094,195271,169604v98,-677,294,-1833,393,-3098c195762,165232,195860,163419,195958,161978v98,-1441,196,-3196,393,-4117c196449,157126,196547,156283,196645,156430v98,186,197,1254,393,2529c197136,160243,197234,162527,197333,164134v98,1598,196,3509,294,4450c197725,169182,197922,169751,198020,169741v98,-30,196,-941,294,-1304c198412,168084,198609,167545,198707,167584v98,40,196,549,294,1118c199100,169290,199296,170299,199394,171133v98,833,197,1823,295,2548c199787,174407,199885,175073,200082,175485v98,353,196,725,294,657c200474,176083,200671,175593,200769,175014v98,-794,196,-2146,294,-3607c201161,169937,201259,167908,201358,166212v196,-1696,294,-3431,392,-4970c201849,159704,201947,158302,202045,156959v98,-1333,295,-2794,393,-3754c202536,152244,202634,151186,202732,151205v99,20,295,1049,393,2127c203223,154901,203321,158008,203419,160664v98,2647,197,6646,393,8577c203812,170750,204008,172309,204107,172240v98,-88,196,-2068,294,-3528c204598,167241,204696,164879,204794,163448v98,-1441,196,-2696,295,-3352c205186,159753,205383,159409,205481,159488v98,167,196,921,294,1578c205874,161733,206070,162781,206168,163458v98,686,197,1421,295,1715c206561,165330,206758,165379,206856,165242v98,-255,196,-990,294,-1559c207248,163105,207347,162105,207543,161801v,-78,294,-117,294,49c207935,162497,208034,163938,208132,165673v196,1745,294,4685,392,6626c208623,174230,208721,176534,208819,177279v98,235,295,-216,393,-530c209310,175769,209408,173318,209506,171348v99,-1960,295,-4646,393,-6391c209997,163203,210095,161674,210194,160850v98,-431,294,-852,392,-793c210684,160155,210782,160958,210881,161439v98,480,196,1127,393,1519c211372,163350,211470,163507,211568,163781v98,275,196,412,295,824c212059,165026,212157,165536,212255,166281v98,745,197,1774,295,2803c212746,170123,212844,171486,212942,172476v98,980,197,2107,295,2509c213335,175093,213532,175044,213630,174867v98,-647,196,-1921,294,-3754c214022,169280,214121,166477,214317,163879v98,-2607,196,-6116,294,-8380c214710,153234,214808,151107,215004,150264v,-186,294,10,294,196c215397,151254,215495,153195,215593,155057v197,1863,295,4460,393,6587c216084,163781,216182,166193,216280,167859v197,1656,295,3117,393,3754c216673,171790,216968,171799,216968,171691v98,-421,294,-1705,392,-2587c217458,168231,217557,167134,217655,166408v98,-735,196,-1166,393,-1666c218146,164232,218244,163909,218342,163379v98,-519,196,-1245,393,-1784c218833,161046,218931,160301,219029,160096v98,-118,295,88,295,304c219520,160752,219618,161654,219716,162213v99,559,197,1166,295,1529c220109,164105,220306,164222,220404,164409v98,176,196,215,294,500c220797,165173,220993,165575,221091,166271v98,843,196,2049,295,3685c221484,171584,221582,174142,221778,176044v98,1901,196,4332,295,5322c222073,181719,222367,182307,222465,181993v99,-872,197,-3195,295,-5842c222858,173495,222956,169084,223055,166075v196,-2999,294,-6450,392,-7969c223447,157528,223742,156812,223742,156988v98,471,294,2647,392,3951c224232,162233,224331,163879,224429,164791v98,823,295,1215,393,1627c224920,166790,225018,166967,225116,167545v99,716,197,1676,393,3176c225607,172221,225705,174475,225804,176534v97,2058,196,4793,392,6513c226294,184763,226392,186716,226490,186836v99,73,295,-1527,295,-3069c226982,181239,227080,176338,227178,171682v98,-4656,196,-11822,295,-15860c227571,151784,227767,148030,227865,147451v98,-480,197,2441,295,4882c228258,155263,228454,161193,228552,165006v98,3804,197,8224,295,10204c228945,176034,229141,177073,229240,176837v98,-558,196,-3244,294,-4989c229632,170113,229731,167653,229829,166388v98,-1068,294,-1960,392,-2117c230319,164085,230418,164781,230516,165291v196,500,294,1558,393,2029c231007,167731,231105,168251,231203,168104v98,-137,295,-873,393,-1765c231694,165281,231792,163546,231890,161772v99,-1784,197,-4352,393,-6107c232381,153911,232479,151980,232578,151244v,-166,294,-147,392,20c233068,151970,233167,153842,233265,155518v98,1686,196,3980,294,5813c233756,163164,233854,164860,233952,166506v98,1647,197,3147,295,4685c234443,172731,234541,174554,234639,175730v98,1186,197,2362,295,2548c235032,178425,235228,177602,235326,176896v99,-951,197,-2881,295,-4322c235719,171123,235817,169241,236014,168231v98,-892,196,-1950,294,-1754c236406,166663,236603,168035,236701,169604v98,1872,197,5322,294,8116c237094,180503,237192,184335,237290,186343v98,1714,294,3400,393,3416c237781,189777,237879,188113,237977,186456v196,-1686,295,-4688,393,-6805c238468,177533,238566,175250,238664,173740v99,-1519,295,-2313,393,-3186c239156,169672,239253,169339,239352,168467v98,-883,196,-1951,392,-3186c239842,164046,239941,162399,240039,161056v98,-1333,196,-2823,392,-3823c240530,156234,240628,155332,240726,155067v98,-127,295,236,295,559c241217,156312,241315,157880,241414,159194v98,1323,196,3431,294,4352c241806,164154,242002,164977,242100,164722v99,-392,197,-2009,295,-3519c242493,159704,242689,157233,242788,155695v98,-1549,196,-3117,294,-3735c243082,151793,243377,151823,243475,151980v98,568,197,2117,295,3411c243868,156685,243966,158714,244162,159762v99,971,196,1892,295,1922c244555,161703,244653,160772,244751,159909v196,-862,295,-2460,393,-3391c245242,155587,245340,154469,245439,154342v98,-69,294,686,392,1411c245930,157106,246028,159635,246126,162409v98,2774,294,6989,393,9978c246616,175367,246715,178631,246813,180307v98,1088,294,2217,392,2157c247304,182356,247402,181003,247500,179709v98,-1284,197,-3077,393,-4989c247991,172809,248089,170505,248188,168251v98,-2264,196,-5185,294,-7097c248678,159243,248777,157351,248875,156773v,-265,294,431,294,931c249267,158792,249463,161105,249562,163340v98,2235,196,5381,294,7763c249955,173485,250151,176132,250249,177631v98,1245,197,2471,295,2480c250642,180121,250838,178906,250936,177680v99,-1460,197,-3901,295,-6371c251329,168849,251427,165732,251525,162889v196,-2842,295,-5999,393,-8616c252016,151656,252114,148873,252213,147187v98,-1520,294,-3039,392,-3019c252704,144197,252802,145765,252900,147363v98,1902,294,5401,393,8204c253391,158371,253489,162046,253587,164193v98,2117,295,3744,392,4225c254078,168829,254176,167800,254274,167143v98,-804,197,-2646,393,-3528c254765,162732,254863,161841,254962,161870v98,10,294,921,294,1872c255452,164928,255551,167134,255649,168976v98,1843,196,4441,294,5823c256041,176044,256238,177220,256336,177269v98,59,196,-1059,294,-2127c256729,174044,256925,171956,257023,170701v98,-1264,197,-2636,295,-3107c257416,167388,257613,167663,257710,167829v99,402,197,1559,295,2186c258103,170643,258201,171290,258398,171593v,206,196,236,294,265c258790,171907,258888,171770,258987,171878v196,107,294,353,392,647c259478,172809,259576,173279,259674,173622v197,344,294,824,393,981c260067,174652,260361,174701,260361,174534v98,-451,295,-1431,393,-2872c260852,170113,260950,167555,261048,165203v98,-2353,197,-5499,393,-7626c261539,155450,261637,153303,261736,152440v,-137,294,-186,393,-19c262226,153460,262325,155724,262423,158704v98,2970,196,7528,294,11556c262914,174289,263012,179612,263110,182888v98,3274,196,6154,294,7023c263503,190456,263699,189022,263797,188107v99,-1461,197,-4681,295,-6957c264190,178866,264387,176220,264485,174436v98,-1774,196,-3127,294,-3970c264877,169907,265073,169388,265172,169388v98,,196,539,294,1078c265564,171005,265662,171907,265859,172623v98,715,196,1538,295,2136c266252,175348,266350,175906,266448,176191v98,215,295,392,393,294c266939,176347,267037,175857,267135,175377v99,-480,295,-1206,393,-1794c267626,172995,267724,172436,267822,171868v98,-578,295,-1020,393,-1725c268313,169437,268412,168820,268510,167653v98,-1176,196,-2676,393,-4528c269001,161262,269099,158606,269197,156508v98,-2097,196,-4597,392,-5979c269589,149363,269786,148382,269884,148216v98,-206,196,607,294,1107c270375,149823,270473,150735,270571,151205v99,471,197,735,295,941c270964,152333,271161,152284,271259,152421v98,137,196,245,294,549c271651,153274,271848,153783,271946,154224v98,441,196,1030,294,1402c272339,155989,272436,156253,272633,156439v98,177,196,206,295,255c273026,156753,273124,156724,273222,156773v197,49,295,108,393,206c273713,157077,273811,157233,273909,157371v197,137,295,264,393,411c274400,157871,274597,157979,274597,158263v97,313,294,1107,392,2235c275087,162134,275186,164507,275284,168084v98,3588,294,9244,393,13899c275775,186639,275873,192672,275971,196029v98,3050,295,5578,393,6097c276462,202695,276560,200758,276658,199447v98,-1313,197,-3941,294,-5192c277149,193089,277247,192262,277345,191940v99,-199,295,253,295,242c277738,192171,277935,192062,278033,191825v98,-391,196,-1206,295,-1986c278425,189060,278622,188149,278720,187146v98,-1003,196,-1877,294,-3322c279113,182376,279211,180699,279407,178474v98,-2225,196,-5214,295,-8008c279800,167673,279898,164203,280094,161723v99,-2480,197,-4950,295,-6146c280487,155018,280683,154312,280683,154518v197,432,295,1990,393,3696c281174,159929,281272,162380,281371,164771v196,2392,294,5352,392,7773c281861,174955,281960,177563,282058,179278v98,1725,294,2843,393,3597c282451,183375,282647,183596,282745,183829v99,282,295,561,393,1158c283236,185727,283334,186850,283432,188273v98,1424,197,3316,393,5252c283923,195462,284021,197861,284119,199892v99,2030,197,4350,295,5813c284611,207169,284709,208263,284807,208675v98,221,294,-204,294,-499c285298,207627,285396,206696,285494,205380v98,-1316,197,-2956,294,-5103c285887,198128,286083,195169,286181,192494v98,-2675,196,-5810,295,-8267c286574,181768,286672,179690,286869,177749v98,-1941,196,-3440,294,-5175c287261,170839,287360,169006,287556,167349v98,-1647,196,-3568,294,-4685c287949,161654,288046,160596,288145,160654v98,69,294,1216,392,2451c288635,164516,288734,167134,288832,169114v98,1979,295,4518,393,5851c289323,176053,289421,177161,289519,177122v99,-49,295,-1304,393,-2451c290010,173524,290108,171329,290207,170241v97,-1069,196,-2216,392,-2118c290697,168202,290795,169457,290894,170809v98,1529,196,4421,392,6450c291385,179298,291483,182199,291581,183016v,238,295,-411,295,-885c292072,180523,292170,176681,292268,173368v98,-3313,197,-7911,295,-11135c292661,159017,292857,156028,292955,154048v99,-1833,197,-3196,295,-3656c293348,150186,293545,150705,293643,151097v98,892,196,2667,294,4637c294035,157714,294134,160703,294330,162948v98,2245,196,4823,294,6264c294723,170398,294919,171309,295017,171574v98,274,196,-363,295,-481c295410,170966,295508,170643,295606,170790v98,137,295,588,393,1215c296097,172701,296195,173799,296293,174955v99,1167,295,2833,393,3990c296784,180102,296882,181288,296981,181915v98,431,294,801,392,818c297471,182757,297570,182297,297668,182062v98,-235,196,-588,393,-735c298159,181170,298257,181278,298355,181160v98,-98,295,-245,295,-559c298846,180180,298944,179553,299042,178651v98,-902,197,-2088,295,-3470c299533,173799,299631,171995,299729,170358v99,-1646,197,-3685,295,-5028c300122,163977,300319,162811,300417,162272v,-177,295,-187,295,-138c300809,162291,301006,162977,301104,163203v98,206,197,314,294,314c301497,163517,301595,163242,301791,163203v,-29,196,-98,295,59c302184,163458,302380,163958,302380,164673v197,902,295,2088,393,3999c302871,170594,302970,173260,303067,176171v197,2911,295,6945,393,9950c303558,189124,303656,192401,303755,194197v98,1355,294,2434,392,2695c304245,197228,304344,196354,304442,196275v98,-33,294,-56,393,119c304933,196829,305031,197761,305129,198886v99,1123,197,2831,393,4252c305620,204558,305718,206272,305816,207412v99,1138,197,2207,295,2559c306209,210146,306405,209798,306503,209522v99,-555,197,-1894,295,-2876c306994,205665,307093,204404,307191,203630v98,-774,196,-1462,295,-1626c307584,201923,307780,202288,307878,202648v98,725,197,2116,294,3717c308271,207964,308369,210533,308565,212247v99,1714,196,3744,295,4402c308860,216842,309154,216472,309252,216188v99,-963,197,-3237,295,-5310c309645,208804,309744,205787,309842,203746v196,-2042,294,-4025,392,-5115c310333,197899,310529,197235,310529,197200v98,-54,294,809,393,1108c311019,198606,311118,199342,311216,198990v98,-273,294,-1392,393,-2798c311707,194379,311805,191505,311903,188109v99,-3397,197,-8311,393,-12291c312394,171839,312492,167173,312591,164232v98,-2940,196,-4989,392,-6067c312983,157890,313278,157714,313278,157743v98,88,196,912,294,971c313670,158753,313867,158400,313965,158047v98,-402,196,-1264,295,-1754c314358,155793,314554,155293,314652,155087v98,-157,197,-88,295,-69c315045,155038,315241,155195,315339,155224v99,39,197,30,295,c315732,155195,315830,155126,316027,155048v98,-79,196,-206,294,-285c316419,154675,316518,154607,316714,154558v98,-49,196,-59,294,-89c317107,154450,317205,154440,317303,154420v196,-29,294,-127,393,-88c317794,154362,317990,154450,317990,154675v98,285,295,872,393,1764c318481,157537,318579,159066,318677,161272v99,2215,295,5518,393,8430c319168,172603,319266,176269,319365,178700v98,2431,196,4618,392,5580c319757,184472,320052,184622,320052,184469v98,-769,196,-2770,294,-4799c320543,177641,320641,174740,320739,172309v98,-2431,196,-5068,295,-7214c321230,162938,321328,161017,321427,159429v97,-1588,196,-2764,294,-3862c321819,154460,322016,153744,322113,152823v99,-922,197,-1716,295,-2794c322506,148951,322702,147735,322801,146334v98,-1392,196,-2990,294,-4686c323193,139953,323292,138110,323488,136159v98,-1960,197,-4136,294,-6234c323881,127818,323979,125524,324077,123534v196,-1980,294,-3852,393,-5508c324568,116359,324666,114801,324764,113575v196,-1235,295,-2509,393,-2921c325157,110537,325451,110821,325451,111105v99,941,295,2627,393,5264c325943,119045,326040,122711,326139,127171v98,4470,196,9910,392,15997c326630,149245,326728,156195,326826,163664v98,7469,196,16418,392,24340c327317,195920,327415,204782,327513,211166v98,6383,196,11560,295,15140c327906,229478,328102,231396,328201,232643v98,1066,196,1581,294,2111c328691,235451,328790,236113,328887,236834v99,721,197,1777,295,2248c329280,239407,329476,239822,329575,239659v98,-217,196,-987,294,-1991c329967,236579,330066,234929,330262,233123v98,-1805,197,-3992,295,-6290c330655,224535,330753,221936,330949,219333v99,-2605,196,-5456,295,-8126c331342,208535,331440,205853,331538,203308v196,-2546,295,-5089,393,-7375c332029,193647,332127,191256,332225,189594v197,-1665,295,-3103,393,-3641c332618,185729,332913,186106,332913,186371v98,635,294,2202,393,3399c333403,190966,333502,192680,333600,193548v98,728,295,1399,393,1429c334091,195011,334189,194178,334287,193762v98,-418,196,-1088,393,-1291c334680,192379,334876,192381,334975,192547v98,316,196,1054,294,2126c335465,195915,335564,197769,335662,200001v98,2229,196,5253,294,8059c336054,210863,336251,214184,336349,216828v98,2641,196,5185,294,7086c336742,225816,336938,227194,337036,228235v98,972,197,1507,295,1924c337429,230562,337625,230626,337723,230919v99,325,197,766,295,1195c338116,232540,338214,233183,338411,233483v,257,196,479,294,432c338803,233862,338901,233556,339000,233155v196,-408,294,-1099,392,-1690c339491,230873,339589,230225,339687,229604v98,-620,294,-1261,393,-1863c340178,227137,340276,226517,340374,225990v98,-529,295,-918,393,-1418c340865,224073,340963,223599,341061,222991v98,-607,197,-1065,393,-2063c341552,219929,341650,218834,341749,217000v98,-1835,196,-4396,294,-7078c342239,207238,342338,203831,342436,200904v98,-2927,196,-6209,294,-8543c342927,190026,343025,187810,343123,186902v,-169,294,-149,294,7c343516,187746,343712,190115,343810,191926v98,1810,197,4490,295,5842c344203,198910,344400,200126,344497,200036v99,-86,197,-1449,295,-2911c344890,195291,344988,192374,345185,189032v98,-3341,196,-7970,294,-11959c345577,173083,345675,168565,345774,165085v196,-3480,294,-6518,392,-8881c346265,153842,346363,152284,346461,150892v197,-1383,294,-2029,393,-3000c346952,146912,347050,146206,347148,145050v98,-1167,295,-2500,393,-4127c347639,139286,347737,137120,347835,135248v98,-1872,197,-4245,393,-5578c348326,128455,348424,127112,348523,127259v98,108,294,1676,393,3362c349014,133268,349112,137140,349210,143119v98,5989,196,14928,295,23417c349701,175024,349799,186173,349897,194077v98,7903,197,15371,294,19876c350290,217532,350486,220286,350584,221107v,504,295,-753,295,-956c350977,219733,351174,218693,351272,218605v98,-88,196,644,294,1017c351664,219995,351763,220763,351959,220844v98,67,196,-345,294,-741c352352,219634,352449,218760,352646,218026v98,-733,196,-1604,294,-2325c353039,214981,353137,214349,353235,213703v197,-646,295,-1262,393,-1878c353726,211207,353824,210614,353922,210000v196,-617,295,-1199,393,-1871c354413,207457,354511,206696,354610,205968v98,-729,294,-1465,392,-2209c355100,203014,355198,202252,355297,201499v98,-753,196,-1508,393,-2259c355788,198488,355886,197777,355984,196990v98,-787,196,-1646,393,-2472c356475,193693,356573,192885,356671,192038v98,-847,197,-1563,295,-2599c357162,188402,357260,187502,357358,185820v99,-1684,197,-3425,295,-6473c357751,176288,357948,172397,358046,167526v98,-4872,196,-11233,294,-17409c358438,143952,358635,136757,358733,130503v98,-6263,196,-12242,294,-17927c359126,106900,359224,101833,359420,96412v98,-5420,196,-10900,295,-16359c359813,74593,359911,68898,360107,63683v99,-5224,197,-10311,295,-14957c360500,44079,360598,39825,360696,35777v197,-4038,295,-7792,393,-11311c361187,20956,361285,17614,361384,14703v98,-2911,294,-5617,392,-7704c361874,4911,361973,3323,362071,2186v98,-990,294,-1647,393,-1961c362464,39,362758,,362758,29v98,59,196,265,393,530c363249,823,363347,1088,363445,1647v98,558,197,1264,295,2313c363936,4999,364034,6273,364132,7920v99,1647,197,3617,295,5901c364623,16105,364722,18908,364820,21623v98,2715,196,5871,295,8479c365212,32699,365409,35424,365507,37228v98,1813,196,3195,294,3705c365900,41188,366096,40629,366194,40267v98,-736,196,-2304,295,-3696c366587,35189,366685,33415,366881,31945v99,-1461,197,-3147,295,-4166c367274,26808,367373,25593,367470,25848v99,206,295,1774,393,3558c367961,31778,368059,36091,368158,40090v196,3999,294,9508,392,13301c368648,57195,368747,60370,368845,62880v98,2519,294,3518,393,5606c369336,70564,369434,72358,369532,75387v99,3019,295,7106,393,11233c370023,90747,370121,95981,370219,100147v98,4166,197,8410,393,11478c370710,114693,370809,116840,370906,118565v99,1725,197,2342,295,3440c371398,123113,371496,123809,371594,125201v98,1382,196,3264,295,5146c372085,132238,372183,134562,372281,136522v98,1951,197,3793,294,5548c372674,143824,372870,145403,372968,147049v99,1647,196,3362,295,4891c373361,153470,373459,155038,373656,156224v98,1176,196,2039,294,2803c374048,159802,374147,160204,374343,160841v98,637,196,1264,294,1999c374736,163566,374833,164379,374932,165212v196,843,294,1725,393,2657c375423,168800,375521,169711,375619,170809v196,1098,295,2225,393,3656c376110,175896,376208,177720,376306,179396v99,1676,295,3756,393,5113c376797,185865,376895,187085,376994,187535v98,211,294,-93,392,-320c377484,186729,377582,185383,377681,184621v98,-761,196,-1814,392,-1976c378073,182543,378270,183126,378368,183655v98,835,196,2513,295,4003c378859,189148,378957,191287,379055,192592v98,1306,197,2507,295,2900c379448,195720,379644,195265,379742,194954v99,-533,197,-1791,295,-2666c380135,191413,380331,190362,380430,189707v98,-655,196,-1038,294,-1351c380822,188057,381019,188014,381117,187820v98,-204,196,-349,294,-692c381510,186785,381608,186294,381804,185764v98,-532,196,-1177,295,-1824c382196,183293,382295,182593,382393,181885v196,-715,295,-1470,393,-2215c382884,178935,382982,178102,383081,177435v98,-676,294,-1391,392,-1793c383571,175289,383669,174995,383768,174985v98,,294,314,392,647c384258,175955,384357,176612,384455,176985v98,362,196,695,392,872c384946,178014,385044,177974,385142,178014v98,29,197,-10,393,39c385535,178102,385731,178121,385830,178318v97,215,196,588,294,1205c386320,180229,386418,181258,386516,182537v99,1275,197,3245,295,4635c386909,188561,387105,190354,387204,190871v,192,294,-256,294,-597c387597,189356,387793,187150,387891,185362v98,-1788,197,-4114,294,-5809c388284,177847,388382,176592,388578,175161v98,-1441,196,-2450,295,-4244c388971,169133,389069,167134,389167,164409v196,-2725,295,-6264,393,-9851c389658,150980,389756,146657,389854,142913v197,-3754,295,-7616,393,-10851c390346,128837,390444,125730,390542,123534v98,-2205,294,-3823,392,-4675c390934,118584,391229,118359,391229,118427v98,197,295,1226,392,1628c391720,120456,391818,121025,391916,120829v98,-176,295,-980,393,-1980c392407,117702,392505,115732,392604,113928v98,-1813,196,-4342,294,-5920c393094,106440,393193,104813,393290,104469v99,-176,295,726,295,1490c393782,107459,393879,110194,393978,113448v98,3254,196,7842,294,12037c394371,129680,394567,134571,394665,138629v98,4049,197,7901,295,11165c395058,153058,395156,155695,395352,158223v99,2520,196,4509,295,6725c395745,167173,395843,169231,396040,171525v98,2293,196,4773,294,7195c396432,181131,396530,183695,396629,186024v196,2328,294,4632,392,6666c397120,194724,397218,196695,397316,198229v196,1533,294,2862,393,3662c397807,202477,397905,202892,398003,203024v98,146,294,-125,393,-50c398494,203068,398592,203321,398690,203586v98,265,197,696,393,980c399181,204850,399279,205105,399378,205291v98,184,196,329,392,383c399868,205727,399967,205618,400065,205610v98,-8,196,-75,294,17c400556,205718,400654,205914,400752,206162v98,247,196,548,294,949c401243,207511,401341,208032,401439,208566v98,533,197,1151,295,1744c401832,210902,402028,211498,402126,212122v99,622,197,1232,295,1924c402519,214737,402617,215470,402814,216272v97,802,196,1726,294,2586c403206,219716,403304,220550,403501,221426v98,875,196,1776,295,2682c403894,225014,403992,225940,404090,226865v196,924,294,1799,393,2788c404581,230643,404679,231732,404777,232805v98,1072,295,2192,393,3287c405268,237185,405366,238266,405464,239368v98,1102,295,2216,393,3333c405955,243818,406054,244860,406152,246074v98,1212,196,2574,393,3906c406642,251311,406741,252892,406839,254064v98,1173,196,2210,392,2949c407330,257752,407428,258100,407526,258498v98,397,196,598,294,898c408017,259696,408115,259983,408213,260296v98,311,197,632,295,974c408606,261613,408803,262105,408900,262350v99,234,197,433,295,390c409293,262713,409489,262446,409588,262080v98,-531,196,-1530,294,-3074c409980,257199,410078,254612,410275,251234v98,-3378,196,-7892,294,-12498c410668,234129,410766,228617,410864,223597v197,-5022,295,-10377,393,-14986c411355,204001,411453,199598,411551,195940v196,-3660,295,-6609,393,-9284c412042,183980,412140,181944,412239,179886v97,-2058,294,-3784,392,-5558c412729,172554,412828,170907,412926,169231v98,-1686,294,-3450,393,-4979c413417,162732,413515,161223,413613,160076v98,-1137,196,-2068,392,-2666c414005,156939,414202,156606,414300,156498v98,-127,197,69,294,108c414791,156655,414889,156724,414987,156763v99,39,197,-59,295,78c415380,156979,415577,157204,415675,157616v98,421,196,1127,294,1784c416067,160047,416263,160792,416362,161537v98,745,196,1509,294,2342c416754,164712,416852,165644,417049,166536v98,892,196,1754,295,2695c417442,170162,417540,171142,417736,172142v99,990,197,2068,295,3039c418129,176151,418227,177043,418325,177974v197,941,295,1863,393,2833c418816,181768,418914,182811,419012,183799v197,986,295,2036,393,2926c419503,187615,419602,188529,419700,189140v98,610,294,1158,393,1246c420093,190445,420289,190056,420387,189665v98,-584,196,-1667,393,-2781c420878,185770,420976,184297,421074,182983v98,-1313,197,-2548,393,-3979c421565,177573,421663,176240,421761,174387v99,-1843,197,-4038,295,-6459c422252,165516,422351,162595,422449,159909v98,-2695,196,-5646,294,-8135c422940,149284,423038,146824,423136,144971v98,-1843,196,-3372,294,-4293c423529,140051,423725,139511,423823,139462v98,-68,196,559,295,824c424216,140551,424314,141188,424511,141041v,-108,196,-784,294,-1608c424903,138365,425001,136444,425198,134601v98,-1853,196,-4313,294,-6234c425590,126455,425688,124465,425787,123093v196,-1372,294,-2450,392,-2950c426179,119976,426474,120015,426474,120113v98,285,295,1235,393,1745c426965,122358,427063,122907,427161,123152v99,177,295,157,393,186c427652,123368,427750,123230,427848,123368v98,137,197,480,393,823c428339,124534,428437,125083,428535,125406v99,334,197,481,393,745c429026,126426,429125,126592,429223,127014v98,421,196,980,295,1666c429714,129367,429812,130160,429910,131151v98,999,196,2185,294,3518c430303,136002,430499,137561,430597,139139v98,1578,196,3176,295,5009c430990,145971,431186,147981,431284,150108v99,2127,197,4469,295,6802c431677,159233,431776,161556,431972,164095v98,2539,196,5254,294,8047c432364,174936,432462,177974,432659,180866v98,2891,196,5791,295,8638c433051,192348,433150,195227,433248,197938v196,2710,295,5531,393,7828c433739,208062,433837,210190,433935,211712v99,1521,295,2729,393,3183c434328,215073,434623,214717,434623,214436v97,-717,294,-2317,392,-3841c435113,209069,435211,207124,435309,205287v99,-1836,197,-3692,393,-5709c435801,197562,435899,195594,435997,193188v98,-2407,196,-4996,295,-8052c436488,182082,436586,178514,436684,174848v98,-3657,197,-7822,294,-11684c437175,159312,437273,155322,437371,151715v98,-3607,196,-7116,295,-10194c437764,138443,437960,135512,438059,133229v98,-2284,196,-4127,294,-5402c438451,126691,438648,125838,438746,125573v,-137,294,176,294,451c439139,126661,439237,127769,439433,129523v98,1823,196,4137,294,7469c439825,140315,439924,144726,440022,149480v196,4744,295,10949,393,16007c440513,170535,440611,176132,440709,179798v197,3661,295,6136,393,7670c441102,188246,441397,188783,441397,188994v98,273,294,449,392,947c441887,190688,441986,192137,442083,193477v99,1340,197,3164,393,4501c442575,199314,442673,200566,442771,201498v98,932,196,1658,393,2071c443164,203823,443360,204022,443458,203973v98,-82,197,-537,295,-893c443949,202723,444047,202130,444145,201832v99,-297,196,-394,295,-540c444636,201148,444734,201147,444833,200966v98,-181,196,-604,294,-762c445226,200047,445422,199970,445520,200019v98,49,196,292,294,480c445913,200687,446011,200932,446207,201145v98,214,196,432,295,634c446600,201981,446698,202197,446894,202356v98,158,197,201,295,373c447287,202900,447385,203056,447483,203386v197,329,295,797,393,1321c447975,205232,448072,205807,448171,206532v98,722,294,1626,392,2515c448661,209935,448760,210981,448858,211861v98,879,294,1683,393,2462c449349,215101,449447,215728,449545,216533v99,803,196,1745,393,2616c450036,220019,450134,220893,450233,221755v97,863,196,1660,392,2565c450723,225225,450821,226316,450919,227183v99,867,197,1571,295,2339c451410,230289,451509,231055,451607,231788v98,732,196,1513,295,2125c451999,234526,452196,234943,452294,235463v98,520,197,1118,295,1573c452687,237491,452883,237837,452981,238193v98,355,196,648,295,974c453374,239493,453472,239855,453668,240147v99,291,197,528,295,769c454061,241156,454160,241486,454356,241589v,80,196,89,294,-57c454749,241355,454847,241008,454945,240453v196,-601,294,-1488,393,-2522c455435,236897,455534,235458,455632,234247v98,-1212,294,-2451,393,-3588c456123,229522,456221,228491,456319,227424v99,-1067,295,-2102,393,-3167c456810,223194,456908,222123,457007,221041v98,-1085,196,-2219,392,-3282c457497,216694,457596,215609,457693,214657v99,-952,197,-1773,295,-2614c458184,211203,458283,210387,458381,209615v98,-771,196,-1529,295,-2198c458872,206745,458970,206134,459068,205590v98,-545,197,-1033,295,-1439c459461,203744,459657,203444,459755,203153v99,-290,197,-546,295,-746c460148,202206,460344,202118,460442,201951v99,-165,197,-386,295,-540c460835,201257,460934,201127,461130,201029v98,-99,196,-104,294,-211c461523,200711,461621,200519,461719,200387v196,-133,294,-257,393,-364c462210,199916,462308,199817,462406,199746v196,-72,295,-94,393,-150c462897,199539,462995,199446,463093,199409v99,-39,295,-45,393,-38c463584,199378,463682,199505,463781,199451v98,-56,196,-258,392,-411c464271,198886,464370,198762,464468,198530v98,-232,196,-460,392,-883c464959,197224,465057,196555,465155,195989v98,-568,196,-1182,295,-1743c465646,193684,465744,193123,465842,192623v98,-500,197,-907,295,-1381c466333,190769,466431,190319,466529,189782v99,-538,197,-1236,295,-1762c466922,187492,467118,187119,467217,186622v98,-498,196,-908,294,-1585c467609,184359,467708,183426,467904,182556v98,-867,196,-1857,294,-2739c468297,178925,468395,177984,468591,177239v99,-745,196,-1421,295,-1901c468984,174858,469082,174691,469180,174377v196,-314,295,-510,393,-902c469671,173093,469769,172564,469867,172064v197,-510,295,-1108,393,-1598c470359,169966,470456,169427,470555,169084v98,-343,294,-647,393,-686c471045,168369,471144,168604,471242,168878v98,275,196,863,392,1177c471733,170378,471831,170898,471929,170799v98,-88,295,-666,393,-1362c472420,168545,472518,166879,472617,165438v97,-1451,196,-3205,294,-4676c473107,159292,473206,157939,473303,156616v99,-1313,197,-2490,295,-3754c473696,151588,473892,150401,473991,149000v98,-1392,196,-2990,294,-4519c474383,142942,474580,141237,474678,139786v98,-1441,197,-2784,295,-3989c475071,134581,475169,133454,475365,132513v99,-951,197,-1755,295,-2392c475758,129474,475856,129190,476053,128670v97,-529,196,-1078,294,-1695c476445,126348,476543,125524,476641,124946v197,-588,295,-981,393,-1490c477133,122946,477231,122427,477329,121897v98,-539,294,-1156,393,-1656c477820,119741,477918,119310,478016,118898v98,-422,295,-804,392,-1147c478507,117408,478605,117104,478703,116820v98,-284,196,-637,393,-784c479194,115889,479292,115899,479391,115918v98,20,196,137,294,235c479881,116242,479980,116281,480078,116506v98,255,196,579,294,1157c480569,118241,480666,118888,480765,119976v98,1088,196,2627,294,4215c481157,125789,481354,127818,481452,129553v98,1725,197,3381,295,5009c481845,136179,482041,137718,482139,139286v99,1559,197,3078,295,4666c482532,145530,482630,147294,482827,148804v98,1499,196,3146,294,4195c483219,154038,483317,154842,483416,155087v98,157,294,-304,392,-667c483907,153871,484005,152607,484103,151803v196,-813,294,-1862,393,-2254c484496,149382,484790,149372,484790,149451v98,166,295,823,393,1147c485281,150921,485379,151235,485477,151392v98,117,295,313,393,147c485968,151362,486066,150823,486165,150088v98,-922,196,-2421,392,-4058c486655,144393,486754,142109,486852,140257v98,-1853,196,-3813,294,-5323c487343,133424,487441,132131,487539,131190v98,-941,196,-1569,294,-1902c487932,129121,488128,129180,488226,129200v98,39,197,304,295,333c488619,129562,488815,129474,488913,129396v99,-79,197,-304,295,-343c489306,129014,489405,129043,489601,129151v98,88,196,235,294,529c489993,129945,490190,130386,490288,131131v98,902,196,2254,294,3989c490681,136845,490779,139306,490877,141511v197,2215,294,4872,393,6881c491368,150392,491466,152499,491564,153558v99,617,295,1362,393,1176c492055,154430,492153,152999,492251,151695v98,-1313,295,-3244,393,-4793c492742,145354,492840,143668,492939,142403v98,-1255,196,-2411,393,-3058c493332,138904,493528,138502,493626,138512v98,19,196,598,392,941c494117,139796,494215,140374,494313,140590v98,127,294,304,294,137c494706,140492,494902,139845,495000,138943v98,-1049,197,-2872,295,-4460c495393,132895,495590,130807,495688,129416v98,-1392,196,-2441,294,-3274c496080,125308,496277,124897,496375,124426v98,-470,196,-647,294,-1107c496768,122848,496865,122446,497062,121623v98,-814,196,-1941,294,-3205c497455,117153,497553,115536,497749,114026v99,-1519,197,-3195,295,-4685c498142,107841,498240,106293,498338,105048v197,-1255,295,-2470,393,-3206c498829,101245,498927,100696,499026,100676v97,-20,294,578,392,1049c499516,102195,499614,103019,499713,103489v98,481,294,814,393,1069c500204,104803,500302,105028,500400,104989v98,-39,295,-333,392,-716c500891,103803,500989,102813,501087,102166v98,-647,197,-1480,393,-1774c501480,100235,501676,100255,501774,100421v98,304,197,1088,295,1814c502265,102960,502364,103960,502462,104773v98,814,196,1618,294,2363c502854,107881,503051,108518,503149,109233v98,716,196,1363,294,2196c503542,112262,503738,113095,503836,114232v98,1137,196,2264,295,3990c504229,119947,504327,121907,504523,124583v99,2686,197,5852,295,9733c504916,138188,505014,142776,505112,147853v197,5077,295,11164,393,16928c505603,170535,505701,176690,505800,182405v196,5720,294,11258,392,16674c506290,204496,506389,210049,506487,214905v98,4854,294,9569,393,13308c506978,231951,507076,234892,507174,237335v98,2443,196,3988,393,5535c507665,244417,507763,245459,507861,246619v98,1158,197,2148,393,3204c508352,250879,508450,251752,508548,252953v99,1200,197,2516,295,4073c509039,258581,509138,260529,509236,262289v98,1760,196,3808,294,5296c509727,269071,509825,270483,509923,271212v,404,294,795,294,745c510316,271865,510512,271144,510610,270666v98,-478,196,-1119,295,-1575c511003,268634,511101,268352,511297,267930v99,-422,197,-752,295,-1372c511690,265938,511789,265118,511985,264215v98,-904,196,-1919,294,-3076c512378,259980,512475,258903,512574,257264v196,-1639,294,-3654,392,-5957c513064,249004,513163,246189,513261,243445v196,-2746,294,-5749,393,-8607c513752,231978,513850,228980,513948,226294v99,-2685,295,-5149,393,-7572c514439,216299,514537,213923,514636,211755v97,-2169,196,-4209,392,-6043c515126,203877,515224,202470,515322,200748v99,-1722,197,-3476,393,-5368c515813,193486,515912,191375,516010,189390v98,-1985,196,-3883,295,-5923c516501,181425,516599,179396,516697,177151v98,-2244,196,-4705,295,-7155c517090,167545,517286,164977,517384,162468v98,-2519,196,-5127,295,-7557c517777,152479,517973,149921,518071,147863v99,-2059,197,-4009,295,-5313c518464,141286,518563,140560,518759,140031v,-402,196,-578,294,-745c519152,139070,519250,138982,519446,138698v98,-274,196,-608,295,-1088c519838,137140,519937,136414,520035,135855v196,-558,294,-1117,393,-1588c520526,133797,520624,133424,520722,133042v99,-382,295,-1009,393,-1078c521115,131925,521410,132258,521410,132621v97,706,294,2058,392,3627c521900,137806,521999,140119,522096,142001v99,1872,197,4137,393,5529c522587,148931,522686,149872,522784,150392v98,206,295,255,393,255c523275,150656,523373,150274,523471,150451v98,186,197,676,295,1372c523962,152538,524060,153793,524158,154773v99,980,197,2078,295,2941c524551,158567,524747,159331,524846,159919v98,588,196,1039,294,1304c525238,161429,525435,161625,525533,161497v98,-166,196,-637,294,-1274c525926,159586,526024,158488,526220,157694v98,-794,196,-1558,295,-2225c526613,154793,526711,154097,526809,153666v196,-392,295,-853,393,-755c527300,153019,527398,153597,527496,154303v197,754,295,1882,393,3087c527987,158606,528085,160145,528184,161566v98,1411,294,2931,392,4323c528674,167280,528773,168584,528871,169917v98,1333,294,2588,392,3980c529362,175279,529460,176769,529558,178249v98,1480,196,3068,393,4521c530049,184217,530147,185606,530245,186935v98,1329,197,2571,295,3807c530736,191975,530834,193135,530932,194340v99,1203,197,2440,295,3627c531423,199153,531521,200292,531620,201461v98,1169,196,2371,294,3521c532013,206131,532209,207289,532307,208357v98,1066,197,2002,294,3026c532700,212406,532798,213519,532994,214497v99,976,196,1926,295,2748c533387,218068,533485,218705,533681,219434v98,729,197,1506,295,2187c534074,222301,534172,223030,534271,223517v196,488,294,927,392,1025c534762,224594,534958,224372,534958,224103v196,-504,294,-1355,392,-2584c535448,220289,535547,218609,535645,216726v98,-1883,294,-4173,392,-6507c536136,207885,536234,205245,536332,202723v98,-2521,197,-5028,393,-7631c536823,192486,536921,189909,537020,187098v97,-2810,196,-5830,392,-8869c537510,175181,537608,172015,537707,168829v98,-3185,196,-6528,294,-9704c538197,155940,538295,152685,538394,149745v98,-2931,196,-5842,294,-8253c538885,139070,538983,136796,539081,135248v98,-1539,197,-2539,295,-3078c539474,131994,539670,131984,539768,132042v99,157,196,755,295,1098c540161,133483,540259,133846,540456,134101v97,255,196,343,294,559c540848,134875,540946,135032,541143,135405v98,382,196,852,294,1499c541536,137561,541634,138306,541732,139325v196,1010,294,2225,393,3676c542222,144442,542321,146187,542419,147981v98,1803,295,3881,392,5812c542910,155724,543008,157851,543106,159586v98,1735,295,3382,393,4626c543597,165467,543695,166281,543794,167104v98,814,196,1402,392,2029c544284,169760,544383,170427,544480,170858v99,432,197,637,393,863c544972,171936,545070,172034,545168,172182v98,147,196,343,294,411c545659,172662,545757,172642,545855,172613v98,-20,197,-118,295,-157c546248,172417,546444,172426,546542,172378v99,-49,197,-49,295,-226c546935,171956,547131,171662,547230,171191v98,-470,196,-1019,294,-1872c547622,168467,547720,167408,547917,166095v98,-1304,196,-3069,294,-4617c548310,159939,548408,158204,548506,156832v196,-1382,294,-2686,393,-3588c548997,152342,549095,151676,549193,151450v196,-235,295,157,393,392c549684,152087,549782,152676,549880,152881v98,167,295,167,393,187c550371,153097,550469,152989,550568,153038v98,49,294,167,392,314c551058,153509,551157,153734,551255,153969v98,226,196,559,392,775c551746,154969,551844,155116,551942,155283v98,176,196,314,294,500c552433,155969,552531,156214,552629,156430v99,215,197,372,295,637c553120,157341,553219,157714,553316,158037v99,314,197,677,295,961c553709,159272,553905,159449,554004,159733v98,284,196,598,294,961c554396,161066,554494,161497,554691,161929v98,421,196,803,295,1333c555084,163781,555182,164350,555378,165085v99,735,196,1627,295,2568c555771,168584,555869,169643,555967,170731v196,1078,295,2274,393,3411c556458,175269,556556,176445,556654,177514v197,1058,295,2117,393,3009c557145,181415,557244,182209,557342,182872v98,661,294,1219,393,1616c557832,184885,557931,185189,558029,185253v98,64,196,-158,393,-383c558520,184645,558618,184278,558716,183904v98,-377,196,-772,393,-1287c559207,182101,559305,181415,559403,180807v99,-608,197,-1254,295,-1843c559894,178376,559993,177847,560091,177259v98,-598,196,-1225,294,-1862c560582,174759,560679,174083,560778,173436v98,-637,196,-1245,294,-1882c561171,170907,561367,170231,561465,169584v98,-647,196,-1343,295,-1911c561858,167094,561956,166536,562152,166134v99,-392,197,-873,295,-853c562545,165301,562741,165742,562840,166251v97,716,196,2059,294,3362c563232,170917,563330,172662,563429,174054v196,1401,294,2744,392,3920c563919,179151,564018,180131,564116,181101v98,981,294,1871,393,2737c564607,184704,564705,185540,564803,186302v98,763,295,1460,392,2113c565294,189066,565392,189616,565490,190217v98,600,197,1236,393,1799c565981,192579,566079,193096,566177,193593v99,496,197,909,393,1400c566668,195484,566767,196043,566865,196538v98,496,196,945,294,1422c567356,198436,567454,198908,567552,199398v98,491,196,1080,294,1506c567945,201329,568141,201677,568239,201949v98,273,196,505,295,588c568632,202591,568828,202609,568926,202449v99,-248,197,-765,295,-1396c569319,200423,569417,199562,569614,198669v98,-893,196,-1858,294,-2977c570006,194573,570104,193359,570203,191954v196,-1406,294,-2964,392,-4689c570693,185540,570792,183556,570890,181601v196,-1950,294,-4028,393,-6057c571381,173524,571479,171495,571577,169457v98,-2039,295,-4254,393,-6137c572068,161439,572166,159419,572264,158155v98,-1235,295,-2333,393,-2451c572657,155626,572853,156547,572951,157420v99,1303,197,3656,393,6106c573443,165987,573541,169437,573639,172152v98,2725,196,5715,294,7704c574130,181856,574228,183262,574326,184132v98,503,294,926,294,955c574817,185135,574915,184608,575013,184425v98,-184,196,-378,295,-440c575406,183923,575602,184158,575701,184053v98,-87,196,-321,294,-698c576093,182892,576192,182180,576388,181278v98,-912,196,-2029,294,-3372c576780,176573,576878,174985,577075,173250v98,-1735,196,-3774,294,-5754c577467,165516,577566,163340,577664,161380v196,-1961,295,-3941,393,-5636c578155,154038,578253,152470,578351,151176v196,-1304,295,-2362,393,-3235c578842,147059,578940,146510,579038,145912v98,-588,295,-1009,393,-1529c579529,143873,579627,143236,579725,142815v99,-412,197,-863,393,-922c580217,141854,580315,142158,580413,142491v98,441,196,1108,393,2049c580904,145481,581002,146647,581100,148147v98,1500,196,3382,294,5411c581591,155587,581689,158076,581787,160292v99,2215,196,4881,295,6567c582278,168535,582376,169868,582475,170368v98,304,294,-313,294,-529c582867,169496,583064,168574,583162,168320v,-157,196,-197,294,-49c583555,168516,583652,169084,583849,169809v98,726,196,1716,295,2814c584242,173720,584340,174985,584536,176377v99,1392,197,3029,295,4607c584929,182560,585027,184252,585125,185831v197,1578,295,3048,393,4622c585616,192027,585714,193630,585813,195273v97,1644,294,3366,392,5038c586303,201983,586402,203639,586500,205306v98,1666,294,3365,393,5004c586991,211948,587089,213723,587187,215135v98,1410,196,2768,393,3641c587678,219585,587776,220156,587874,220371v98,178,295,-30,393,-206c588365,219936,588463,219319,588561,218999v98,-322,197,-618,295,-761c589052,218100,589151,218252,589249,218142v98,-113,196,-317,295,-581c589641,217295,589838,216860,589936,216553v98,-307,196,-535,294,-833c590329,215420,590525,215073,590623,214759v98,-313,196,-652,295,-920c591016,213571,591114,213413,591310,213151v99,-263,197,-580,295,-884c591703,211961,591802,211689,591899,211319v197,-372,295,-719,393,-1279c592390,209478,592488,208777,592587,207956v196,-823,294,-1754,392,-2847c593077,204015,593176,202790,593274,201396v98,-1393,294,-2987,393,-4650c593765,195082,593863,193240,593961,191416v99,-1825,295,-3695,393,-5618c594452,183877,594550,181827,594648,179886v98,-1941,197,-4039,393,-5744c595139,172426,595237,170790,595335,169643v99,-1147,197,-1872,295,-2412c595728,166820,595925,166594,596023,166447v98,-176,196,-225,295,-313c596514,166036,596612,165977,596710,165879v98,-88,197,-235,294,-333c597103,165457,597299,165389,597397,165330v98,-59,196,-78,295,-137c597790,165124,597986,165055,598084,164938v99,-118,197,-255,295,-451c598477,164291,598576,163997,598772,163742v98,-245,196,-500,294,-765c599165,162713,599262,162448,599361,162134v196,-313,294,-676,392,-1058c599851,160694,599950,160331,600048,159831v196,-500,294,-1039,393,-1745c600539,157381,600637,156587,600735,155616v99,-980,295,-2107,393,-3372c601226,150980,601324,149441,601423,148010v98,-1431,196,-2921,392,-4362c601913,142207,602011,140815,602109,139355v99,-1461,197,-3019,393,-4470c602601,133424,602699,131935,602797,130621v98,-1304,196,-2578,295,-3568c603288,126053,603386,125113,603484,124662v98,-246,295,-441,295,-363c603975,124456,604073,125014,604171,125573v99,549,196,1196,295,2039c604564,128455,604760,129465,604859,130611v98,1137,196,2510,294,3862c605251,135826,605350,137335,605546,138727v98,1392,196,2755,294,4098c605939,144168,606037,145481,606233,146775v98,1284,196,2519,295,3764c606625,151784,606724,152911,606822,154234v196,1333,295,2813,393,4274c607313,159968,607411,161537,607509,163007v99,1470,295,2980,393,4332c608000,168702,608098,170133,608197,171182v98,1039,294,1852,392,2421c608687,174122,608786,174387,608884,174603v98,235,196,274,392,392c609374,175122,609473,175201,609571,175338v98,137,196,304,393,480c610062,175994,610160,176318,610259,176396v97,69,196,79,294,-78c610749,176142,610847,175808,610945,175308v99,-499,197,-1156,295,-1990c611338,172485,611534,171368,611633,170329v98,-1039,196,-2166,294,-3244c612025,165996,612222,164830,612320,163830v98,-990,197,-1931,294,-2715c612713,160341,612811,159762,613007,159155v98,-598,196,-1225,295,-1676c613400,157028,613498,156675,613694,156449v98,-225,197,-353,295,-353c614087,156087,614185,156224,614283,156390v197,157,295,500,393,667c614774,157224,614873,157292,614971,157390v98,89,294,157,392,245c615461,157714,615560,157871,615658,157910v98,20,294,78,392,-69c616149,157675,616247,157371,616345,156871v98,-520,196,-1333,393,-2147c616836,153911,616934,152881,617033,151989v98,-882,196,-1764,294,-2587c617523,148578,617622,147873,617719,147059v99,-813,197,-1676,295,-2519c618210,143697,618308,142854,618407,141982v98,-873,196,-1745,294,-2657c618799,138414,618996,137404,619094,136512v98,-882,197,-1666,294,-2519c619487,133140,619683,132278,619781,131395v99,-892,196,-1862,295,-2744c620174,127779,620272,126965,620468,126132v98,-843,197,-1696,295,-2519c620861,122789,620959,121966,621057,121172v197,-794,295,-1627,393,-2303c621549,118202,621646,117624,621745,117153v196,-461,294,-715,393,-1068c622236,115732,622334,115399,622432,115046v98,-353,294,-794,392,-1069c622923,113703,623021,113468,623119,113380v98,-89,197,-59,393,78c623610,113566,623708,113791,623807,114173v98,461,196,1216,392,2010c624297,116977,624396,118094,624494,118927v98,843,196,1578,294,2274c624985,121897,625082,122456,625181,123103v98,637,196,1343,294,1960c625672,125691,625770,126328,625868,126847v98,520,197,971,295,1363c626261,128612,626457,128867,626555,129239v99,382,197,647,295,1245c626948,131082,627046,131768,627243,132817v97,1049,196,2382,294,3970c627635,138384,627733,140531,627930,142384v98,1852,196,3960,294,5518c628323,149460,628421,150774,628519,151725v196,951,294,1411,393,1882c629010,154077,629108,154146,629206,154567v196,412,295,971,393,1559c629697,156724,629795,157430,629893,158116v98,676,295,1411,393,2097c630384,160899,630482,161674,630581,162233v98,558,196,960,393,1342c631071,163958,631170,164242,631268,164536v98,284,196,578,392,765c631759,165487,631857,165614,631955,165663v98,49,196,-88,294,-78c632446,165595,632544,165644,632642,165722v98,78,197,323,295,353c633035,166095,633232,165820,633329,165859v99,30,197,186,295,471c633722,166732,633918,167506,634017,168320v98,813,196,1754,294,2891c634409,172338,634507,173720,634704,175122v98,1402,196,3107,294,4490c635097,180994,635195,182385,635391,183415v98,1031,197,1691,295,2383c635784,186491,635882,186909,635980,187571v196,660,295,1375,393,2196c636471,190590,636569,191619,636667,192502v98,883,295,1875,393,2567c637158,195759,637256,196296,637355,196647v98,299,294,562,392,528c637846,197133,637944,196782,638042,196398v98,-383,196,-874,392,-1524c638533,194224,638631,193639,638729,192501v98,-1138,196,-2721,294,-4455c639220,186312,639318,184023,639416,182091v98,-1921,197,-3940,295,-5616c639907,174799,640006,173485,640103,172025v99,-1461,197,-2941,295,-4313c640496,166330,640692,164860,640791,163732v98,-1127,196,-2039,294,-2783c641183,160194,641380,159655,641478,159243v98,-382,196,-529,294,-725c641871,158312,641969,158086,642165,158018v99,-69,196,-10,295,88c642558,158194,642656,158439,642754,158567v197,127,295,215,393,294c643245,158939,643343,159047,643441,159057v197,9,295,-128,393,-138c643932,158900,644031,158988,644129,158959v98,-40,294,-128,393,-265c644620,158567,644718,158263,644816,158145v98,-117,196,-39,393,-157c645307,157861,645405,157635,645503,157420v98,-226,197,-559,393,-755c645994,156469,646092,156420,646190,156244v99,-177,197,-412,295,-638c646681,155381,646780,155185,646878,154881v98,-304,196,-706,294,-1117c647369,153352,647467,152852,647565,152401v98,-451,196,-902,294,-1352c647958,150598,648154,149990,648252,149706v98,-216,196,-255,294,-314c648645,149323,648743,149333,648939,149284v99,-39,197,-265,295,-147c649332,149255,649430,149696,649627,149970v98,265,196,608,294,784c650019,150941,650117,150980,650216,151058v196,79,294,108,392,147c650706,151254,650804,151333,650903,151323v196,-10,294,-39,393,-167c651394,151039,651492,150852,651590,150598v99,-255,295,-559,393,-981c652081,149186,652179,148549,652277,148030v98,-520,197,-1118,393,-1520c652768,146108,652866,145854,652964,145618v99,-235,197,-451,393,-510c653357,145069,653554,145108,653652,145275v98,196,196,804,294,1049c654143,146569,654241,146628,654339,146745v98,118,196,108,294,314c654732,147284,654928,147804,655026,148078v98,275,196,432,295,618c655419,148892,655615,148980,655713,149216v99,225,197,480,295,862c656106,150470,656204,150950,656401,151539v98,588,196,1195,294,2078c656793,154509,656891,155479,657088,156851v98,1382,196,3323,294,5048c657480,163624,657579,165653,657677,167202v196,1539,294,2823,393,3950c658168,172289,658266,173260,658364,174005v98,754,295,1352,393,1666c658757,175857,659052,175887,659052,175887v97,,294,-59,392,-236c659542,175495,659640,175259,659738,174828v99,-490,197,-1206,393,-2127c660229,171790,660328,170564,660426,169310v98,-1265,196,-2892,392,-4157c660917,163889,661015,162713,661113,161713v98,-1010,197,-1882,294,-2578c661604,158439,661702,157812,661800,157528v98,-157,295,-177,295,-59c662193,157665,662389,158096,662488,158753v98,676,196,1666,294,2774c662880,162634,663076,164085,663175,165379v98,1294,196,2862,294,3901c663568,170319,663666,171133,663862,171613v,323,196,569,294,569c664254,172182,664353,171936,664451,171623v196,-304,295,-892,393,-1294c664942,169917,665040,169535,665138,169192v197,-343,295,-686,393,-912c665629,168065,665727,167937,665826,167859v98,-88,294,-39,392,-59c666316,167790,666415,167879,666512,167751v99,-118,295,-323,393,-696c667004,166673,667102,166085,667200,165477v98,-617,196,-1304,393,-2098c667691,162585,667789,161497,667887,160703v98,-803,197,-1558,295,-2117c668378,158018,668476,157498,668574,157322v99,-108,295,39,295,235c669065,157851,669163,158684,669262,159096v98,421,196,676,294,951c669654,160321,669851,160478,669949,160772v98,284,196,578,294,1000c670342,162193,670440,162674,670636,163311v98,627,196,1362,295,2244c671029,166438,671127,167506,671323,168594v98,1088,197,2451,295,3509c671716,173152,671814,174015,671912,174916v197,892,295,1823,393,2549c672403,178190,672501,178866,672600,179259v98,343,294,392,392,617c673090,180141,673189,180533,673287,180876v98,333,294,813,392,1019c673778,182082,673876,182062,673974,182140v98,89,196,304,393,285c674465,182395,674563,182238,674661,181983v98,-303,197,-970,393,-1352c675152,180239,675250,180053,675348,179670v99,-382,197,-911,295,-1323c675839,177926,675937,177553,676036,177171v98,-383,196,-559,294,-1137c676527,175455,676625,174622,676723,173701v98,-931,196,-2039,294,-3235c677116,169280,677312,167879,677410,166575v98,-1314,196,-2647,295,-3941c677803,161341,677901,160017,678097,158792v98,-1235,197,-2578,295,-3538c678490,154293,678588,153646,678785,153019v98,-618,196,-1069,294,-1490c679177,151117,679275,150656,679374,150509v98,-137,294,-49,393,98c679864,150774,679963,151117,680061,151548v98,432,294,1118,392,1647c680552,153734,680650,154332,680748,154754v98,421,295,676,393,950c681239,155979,681337,156224,681436,156400v97,177,196,304,392,363c681926,156822,682025,156792,682122,156743v99,-49,197,-245,393,-284c682613,156420,682711,156439,682810,156518v98,78,196,265,294,402c683301,157067,683399,157224,683497,157371v98,157,197,421,294,460c683890,157880,684086,157714,684184,157645v99,-78,196,-206,295,-264c684577,157331,684773,157282,684871,157341v,30,295,157,295,422c685264,158263,685362,159086,685559,160419v98,1382,196,3401,294,5617c685952,168241,686050,171123,686148,173681v196,2559,294,5460,393,7695c686639,183615,686737,185640,686835,187090v196,1451,295,2243,392,2992c687326,190830,687424,191069,687522,191582v98,514,295,1077,393,1581c688013,193666,688111,194231,688210,194605v98,372,294,631,392,795c688700,195560,688799,195636,688897,195589v98,-49,196,-233,392,-483c689388,194855,689485,194463,689584,194084v98,-378,196,-836,294,-1252c690075,192416,690173,192018,690271,191589v98,-430,197,-917,295,-1334c690762,189838,690860,189519,690958,189083v99,-436,197,-793,295,-1445c691351,186986,691547,186165,691646,185173v97,-993,196,-2122,294,-3493c692038,180317,692136,178670,692333,176965v98,-1696,196,-3833,294,-5499c692726,169800,692824,168133,693020,166967v98,-1157,196,-1931,295,-2480c693413,164066,693609,163742,693609,163703v196,-49,295,265,393,480c694100,164379,694198,164771,694296,164938v197,157,295,274,393,225c694787,165104,694885,164909,694984,164605v98,-304,294,-853,392,-1255c695474,162938,695573,162370,695671,162134v98,-176,294,-313,392,-196c696162,162095,696260,162527,696358,163066v98,539,196,1254,393,2087c696849,165996,696947,167094,697045,168123v98,1020,197,2245,295,3176c697536,172221,697634,173025,697732,173671v99,647,197,1020,295,1520c698223,175701,698321,176132,698420,176700v98,579,196,1343,294,1921c698812,179210,699009,179758,699107,180190v98,431,196,764,295,1029c699500,181484,699598,181699,699794,181778v98,78,196,29,295,-79c700187,181591,700285,181346,700482,181121v97,-216,196,-549,294,-745c700874,180170,700972,180043,701070,179935v197,-108,295,-157,393,-216c701561,179660,701660,179709,701758,179572v98,-117,294,-304,393,-666c702248,178494,702347,177700,702445,177141v98,-558,295,-1196,392,-1588c702936,175161,703034,174877,703132,174809v98,-40,294,127,393,362c703623,175544,703721,176308,703819,177053v99,745,197,1774,393,2607c704310,180503,704409,181464,704506,182062v99,605,197,1030,295,1211c704899,183425,705095,183261,705194,183144v98,-136,196,-461,294,-690c705586,182219,705783,181993,705881,181758v98,-225,196,-372,295,-667c706274,180797,706470,180425,706568,180004v99,-432,197,-1030,295,-1451c706961,178121,707059,177788,707255,177435v99,-352,197,-735,295,-1009c707648,176151,707746,175926,707845,175808v196,-127,294,-127,392,-127c708335,175681,708434,175651,708532,175798v196,167,294,490,393,843c709023,176994,709121,177426,709219,177896v98,480,295,1039,393,1588c709710,180023,709808,180690,709906,181160v98,480,294,873,393,1167c710397,182624,710495,182795,710593,182942v99,147,197,232,393,267c711084,183242,711183,183194,711281,183144v98,-52,196,-142,294,-239c711772,182812,711870,182777,711968,182563v98,-227,196,-589,294,-1011c712458,181131,712557,180494,712655,180033v98,-461,196,-755,295,-1225c713048,178327,713244,177710,713342,177190v99,-509,197,-1097,295,-1489c713735,175308,713931,175112,714030,174858v98,-246,196,-579,294,-667c714422,174112,714520,174309,714717,174358v98,39,196,39,294,88c715109,174485,715306,174485,715306,174681v196,274,294,882,393,1421c715797,176641,715895,177269,715993,177906v196,637,295,1441,393,2029c716484,180513,716582,181131,716680,181415v98,176,295,245,393,186c717171,181503,717269,181219,717367,180797v99,-450,197,-1137,393,-1911c717858,178121,717957,177180,718055,176191v98,-1000,196,-2128,392,-3274c718546,171780,718644,170594,718742,169349v98,-1245,196,-2568,294,-3921c719233,164075,719331,162556,719429,161252v98,-1313,196,-2430,295,-3666c719920,156351,720018,155087,720117,153852v98,-1235,196,-2774,294,-3676c720509,149294,720705,148833,720804,148441v98,-372,196,-529,294,-696c721196,147559,721294,147226,721491,147343v98,118,196,745,294,1118c721883,148823,721982,149225,722178,149549v98,323,197,500,295,823c722571,150696,722669,151195,722767,151499v196,294,295,500,393,677c723258,152362,723356,152372,723455,152587v97,216,294,422,392,883c723945,153930,724043,154587,724141,155332v99,755,295,1598,393,2627c724633,158988,724731,160253,724829,161507v98,1255,196,2754,392,3970c725320,166692,725418,167849,725516,168790v98,941,197,1637,393,2343c726007,171839,726105,172358,726203,173044v98,686,196,1392,295,2196c726694,176034,726792,176955,726891,177847v98,892,196,1813,294,2764c727283,181562,727480,182531,727578,183556v98,1025,196,2198,294,3204c727970,187765,728167,188796,728265,189591v98,795,196,1347,294,1936c728657,192117,728756,192660,728952,193129v98,470,197,847,295,1216c729345,194713,729443,194979,729640,195343v98,362,196,809,294,1180c730032,196892,730130,197142,730229,197561v196,419,294,1040,392,1477c730719,199476,730818,199930,730915,200189v99,238,295,286,393,395c731407,200700,731505,200904,731603,200889v98,-18,295,-243,393,-404c732094,200322,732192,200074,732290,199920v98,-155,197,-154,393,-364c732781,199345,732879,199019,732977,198657v99,-363,196,-756,295,-1278c733468,196858,733566,196291,733665,195531v98,-762,196,-1665,294,-2713c734156,191768,734254,190502,734352,189238v98,-1265,196,-2732,294,-4007c734745,183955,734941,182793,735039,181582v98,-1206,196,-2392,295,-3617c735432,176739,735530,175553,735726,174240v98,-1304,197,-2627,295,-4127c736119,168614,736217,166898,736414,165212v98,-1676,196,-3430,294,-5185c736806,158273,736904,156420,737003,154685v196,-1735,294,-3597,392,-5087c737493,148108,737592,146716,737690,145736v196,-980,294,-1568,392,-2019c738181,143344,738279,143138,738377,143030v98,-127,295,-117,393,-107c738868,142932,738966,142932,739064,143099v98,186,197,578,393,971c739555,144471,739653,145069,739751,145461v99,393,197,647,393,980c740242,146785,740341,147157,740439,147471v98,313,196,539,294,833c740930,148608,741028,148902,741126,149274v98,363,196,843,294,1216c741617,150862,741715,151166,741813,151499v98,324,196,686,295,971c742206,152754,742402,153038,742500,153205v99,157,197,215,295,255c742893,153509,742992,153460,743188,153479v98,30,196,59,294,118c743581,153656,743678,153773,743875,153832v98,59,196,108,295,108c744267,153950,744366,153920,744464,153862v98,-59,294,-98,393,-294c744955,153342,745053,152950,745151,152499v99,-441,295,-1117,393,-1617c745642,150372,745740,149921,745839,149470v97,-441,294,-941,392,-1274c746329,147863,746427,147637,746525,147471v99,-167,197,-235,393,-275c746918,147167,747115,147108,747213,147265v98,186,196,637,393,1108c747704,148833,747802,149333,747900,150039v98,696,197,1588,294,2539c748391,153528,748489,154871,748587,155724v98,863,197,1461,295,2000c748980,158253,749176,158655,749274,158949v99,274,197,470,295,490c749667,159468,749864,159223,749962,159106v98,-118,196,-157,294,-373c750355,158508,750453,158165,750649,157792v98,-362,196,-911,295,-1274c751041,156155,751140,155891,751336,155636v98,-255,197,-422,295,-628c751729,154793,751827,154577,751925,154352v197,-235,295,-520,393,-716c752416,153450,752514,153303,752613,153205v98,-98,294,-59,392,-128c753103,153009,753202,152813,753299,152783v99,-39,295,-68,393,69c753791,152989,753889,153391,753987,153626v98,236,196,412,393,637c754478,154489,754576,154685,754674,154989v98,304,197,715,295,1107c755165,156479,755263,156792,755361,157292v99,490,196,1137,295,1765c755852,159684,755950,160419,756049,161046v98,638,196,1187,294,1814c756441,163487,756638,164193,756736,164830v98,647,197,1294,294,1892c757129,167320,757325,167829,757423,168418v98,597,196,1293,295,1872c757816,170878,757914,171486,758110,171936v98,442,197,824,295,1039c758503,173162,758601,173309,758699,173230v197,-88,295,-480,393,-794c759191,172123,759288,171652,759387,171348v196,-303,294,-607,392,-725c759877,170515,759976,170505,760074,170633v98,137,294,598,392,813c760565,171672,760663,171927,760761,171956v98,29,295,-117,393,-323c761252,171417,761350,171113,761449,170623v97,-490,196,-1225,392,-1931c761939,167986,762037,167153,762135,166388v99,-754,197,-1548,295,-2244c762626,163448,762724,162801,762823,162203v98,-598,196,-1166,294,-1627c763314,160115,763412,159772,763510,159429v98,-353,197,-568,295,-960c763903,158086,764099,157430,764197,157096v99,-323,196,-539,295,-598c764590,156449,764688,156714,764885,156783v97,68,196,9,294,137c765277,157038,765375,157224,765572,157528v98,294,196,872,294,1195c765965,159057,766063,159302,766161,159478v196,167,294,265,393,275c766651,159772,766750,159615,766848,159566v196,-39,294,-196,392,-58c767339,159635,767437,160125,767535,160350v98,226,295,432,393,510c768026,160939,768124,160880,768223,160821v98,-49,294,-88,392,-294c768713,160311,768812,159811,768909,159508v99,-304,197,-667,393,-814c769400,158557,769499,158547,769597,158635v98,88,196,284,294,618c770088,159586,770186,160057,770284,160645v98,588,197,1489,295,2136c770677,163438,770873,164105,770971,164546v99,431,197,549,295,853c771364,165693,771560,165977,771659,166339v97,363,196,834,294,1226c772051,167967,772149,168290,772346,168721v98,432,196,892,294,1451c772739,170741,772837,171564,773033,172093v98,530,196,902,295,1245c773426,173671,773524,173887,773622,174122v196,245,295,510,392,657c774113,174916,774211,174858,774309,174985v98,137,295,323,393,608c774800,175887,774898,176357,774997,176720v98,363,294,725,392,1078c775487,178141,775586,178533,775684,178788v98,255,196,441,392,549c776175,179445,776272,179376,776371,179425v98,49,196,88,294,187c776862,179719,776960,179886,777058,180033v98,147,197,314,295,461c777549,180641,777647,180768,777745,180945v99,176,197,450,295,607c778138,181699,778334,181778,778433,181866v98,78,196,98,294,176c778825,182121,779022,182278,779120,182346v98,79,196,108,294,118c779513,182485,779611,182415,779807,182454v99,38,196,98,295,242c780200,182840,780298,183093,780396,183317v196,222,295,513,393,717c780887,184237,780985,184468,781083,184539v197,70,295,43,393,-81c781574,184332,781672,183990,781771,183787v98,-204,294,-460,393,-552c782261,183142,782360,183231,782458,183230v98,-1,196,-42,392,-1c782949,183272,783047,183354,783145,183481v98,129,196,421,393,516c783636,184092,783734,184019,783832,184051v98,29,197,43,295,129c784323,184266,784422,184381,784520,184562v98,182,196,430,294,703c785010,185540,785108,185951,785207,186206v98,256,196,390,294,589c785599,186994,785796,187276,785894,187399v98,123,196,221,294,132c786287,187442,786385,187113,786581,186865v99,-249,197,-574,295,-824c786974,185791,787072,185620,787269,185366v97,-256,196,-579,294,-855c787661,184236,787759,183884,787857,183714v197,-169,295,-85,393,-221c788348,183356,788446,183106,788545,182892v196,-214,294,-497,393,-683c789036,182033,789134,181964,789232,181827v98,-138,295,-304,392,-451c789723,181219,789821,181160,789919,180915v98,-255,196,-666,393,-1029c790410,179523,790508,179013,790606,178729v98,-274,197,-372,393,-539c791097,178023,791196,177847,791294,177729v98,-107,196,-303,294,-196c791785,177631,791883,177965,791981,178367v98,392,196,1088,294,1529c792373,180337,792570,180739,792668,181003v98,265,196,304,295,481c793061,181660,793257,181885,793355,182062v99,176,197,314,295,475c793748,182701,793846,182872,794043,183041v98,170,196,370,294,513c794435,183696,794533,183846,794729,183899v,38,197,117,295,-31c795122,183668,795221,183267,795319,182701v196,-570,294,-1296,393,-2227c795810,179543,795908,178298,796006,177102v98,-1206,295,-2656,393,-3833c796497,172083,796595,171025,796693,170015v98,-1009,294,-1931,393,-2803c797184,166339,797282,165555,797380,164771v99,-784,197,-1578,393,-2254c797871,161831,797970,161115,798068,160684v98,-422,196,-627,294,-804c798559,159704,798657,159625,798755,159586v98,-39,196,-69,294,59c799246,159772,799344,160106,799442,160350v98,246,196,559,295,765c799835,161321,800031,161537,800129,161595v99,49,197,-19,295,-166c800522,161292,800718,160909,800817,160733v98,-186,196,-304,294,-383c801209,160272,801307,160272,801504,160282v98,,196,-49,294,78c801896,160488,801995,160841,802093,161066v196,216,294,490,393,608c802584,161791,802682,161674,802780,161762v196,88,295,255,393,431c803271,162370,803369,162674,803467,162821v98,147,295,215,393,245c803958,163105,804056,163115,804154,163036v99,-78,295,-235,393,-451c804645,162370,804744,161948,804842,161733v98,-216,196,-402,393,-441c805333,161252,805431,161331,805529,161497v98,177,196,422,294,853c806020,162791,806118,163487,806216,164105v98,617,196,1333,295,1950c806707,166683,806805,167290,806903,167849v99,569,197,1098,295,1608c807296,169966,807493,170349,807591,170917v98,569,196,1304,294,1951c807984,173524,808081,174260,808278,174848v98,578,196,1029,294,1519c808670,176847,808769,177357,808965,177769v98,402,196,803,295,1029c809358,179013,809456,179102,809554,179141v197,39,295,-69,393,-118c810045,178984,810143,178906,810242,178866v196,-39,294,-58,392,-88c810732,178759,810830,178739,810928,178729v99,,295,20,393,20c811419,178749,811518,178769,811616,178739v98,-29,196,-78,392,-157c812107,178494,812205,178425,812303,178229v98,-186,197,-451,393,-803c812794,177063,812892,176573,812990,176083v98,-490,196,-1020,295,-1598c813481,173907,813579,173309,813678,172632v98,-666,196,-1490,294,-2156c814070,169800,814267,169143,814365,168614v98,-530,196,-892,294,-1324c814758,166859,814954,166398,815052,166016v98,-382,196,-686,295,-1010c815444,164673,815543,164438,815739,164046v98,-382,197,-912,295,-1343c816132,162282,816230,161870,816427,161497v98,-382,196,-705,294,-1068c816819,160066,816917,159704,817016,159321v196,-392,294,-872,392,-1215c817506,157763,817605,157459,817702,157273v99,-186,295,-177,393,-275c818194,156890,818292,156685,818390,156675v98,-10,295,127,393,264c818881,157077,818979,157341,819077,157488v98,138,197,167,393,324c819568,157969,819666,158223,819764,158420v99,196,197,402,393,578c820255,159174,820353,159292,820452,159478v98,196,196,471,294,657c820943,160321,821041,160498,821139,160586v98,88,197,,294,78c821532,160743,821728,160929,821826,161046v98,108,196,216,295,285c822219,161390,822415,161321,822513,161419v98,108,197,314,295,510c822906,162115,823004,162380,823201,162585v98,196,196,422,294,569c823594,163291,823691,163350,823790,163438v196,88,294,167,392,216c824280,163713,824379,163713,824477,163762v196,39,294,98,392,186c824968,164036,825066,164183,825164,164281v98,88,295,157,393,216c825655,164565,825753,164654,825852,164644v98,-10,294,-137,392,-206c826342,164360,826440,164261,826538,164203v99,-59,197,-89,393,-137c827029,164017,827127,163928,827226,163899v98,-30,196,-30,294,10c827717,163948,827815,164007,827913,164144v98,137,197,353,295,578c828404,164938,828502,165163,828600,165477v99,304,196,618,295,1098c828993,167045,829189,167751,829287,168339v98,588,197,1167,295,1755c829680,170672,829778,171241,829975,171839v98,587,196,1284,294,1813c830368,174171,830466,174642,830662,174995v98,353,196,568,295,774c831054,175975,831153,176112,831251,176240v196,127,294,284,392,294c831742,176534,831840,176455,831938,176259v197,-215,295,-617,393,-1049c832429,174779,832527,174152,832626,173662v97,-490,294,-990,392,-1373c833116,171917,833215,171574,833313,171407v98,-157,294,-206,392,-147c833803,171319,833901,171593,834000,171780v98,186,196,441,393,578c834491,172495,834589,172682,834687,172613v98,-59,197,-343,295,-657c835178,171652,835276,171142,835374,170770v99,-372,197,-715,295,-1039c835767,169407,835963,168996,836062,168810v97,-157,196,-265,294,-177c836454,168741,836651,169094,836749,169447v98,343,196,833,294,1264c837142,171133,837240,171672,837436,172005v98,343,196,578,295,726c837829,172868,837927,172838,838123,172877v98,49,197,148,294,138c838516,172995,838614,172799,838712,172799v98,-10,295,20,393,186c839203,173191,839301,173711,839400,174005v98,284,294,529,392,696c839890,174867,839989,174955,840087,175004v98,59,294,59,392,30c840578,175014,840676,174907,840774,174848v98,-49,196,-89,393,-147c841265,174642,841363,174554,841461,174505v98,-49,197,-40,393,-118c841952,174309,842051,174161,842148,174024v99,-147,197,-362,295,-509c842639,173358,842737,173309,842836,173123v98,-187,196,-471,294,-745c843228,172113,843425,171760,843523,171495v98,-274,196,-529,294,-725c843916,170584,844112,170447,844210,170358v99,-88,196,-49,295,-108c844603,170192,844701,170113,844897,169996v98,-108,197,-216,295,-422c845290,169368,845388,169084,845486,168741v197,-333,295,-813,393,-1206c845977,167143,846075,166800,846174,166398v196,-392,294,-882,392,-1245c846665,164791,846763,164487,846861,164222v98,-254,294,-460,392,-617c847352,163448,847450,163281,847548,163301v98,19,294,255,393,431c848039,163899,848137,164154,848235,164350v99,186,197,392,393,529c848726,165016,848824,165124,848923,165173v98,59,196,20,294,20c849414,165203,849511,165222,849610,165203v98,-30,196,-99,294,-148c850100,164997,850199,164889,850297,164879v98,-10,196,108,295,118c850690,165006,850886,165036,850984,164938v99,-88,196,-314,295,-510c851377,164232,851475,164007,851672,163771v97,-235,196,-529,294,-774c852064,162742,852162,162438,852358,162272v99,-157,197,-216,295,-245c852751,162007,852850,162027,852948,162134v196,108,294,383,393,540c853438,162830,853537,163046,853635,163095v196,39,295,-29,393,-157c854126,162821,854224,162683,854322,162370v98,-314,294,-863,393,-1294c854813,160635,854911,160174,855009,159753v99,-422,197,-824,393,-1206c855500,158165,855599,157733,855697,157449v98,-274,196,-353,392,-568c856188,156675,856286,156430,856384,156175v98,-255,196,-588,294,-814c856874,155146,856973,154930,857071,154852v98,-69,196,-108,295,39c857562,155057,857660,155469,857758,155861v99,402,197,912,295,1412c858151,157763,858347,158322,858446,158841v98,520,196,1127,294,1568c858838,160850,858936,161144,859132,161497v99,353,197,687,295,1010c859525,162830,859624,163164,859820,163448v98,284,196,480,295,784c860213,164526,860311,164997,860409,165222v196,235,295,431,393,392c860900,165585,860998,165261,861096,165016v98,-235,295,-490,393,-823c861587,163850,861685,163399,861783,163017v99,-383,295,-892,393,-1127c862274,161684,862373,161615,862471,161595v98,-19,196,10,392,167c862962,161909,863060,162154,863158,162507v98,353,196,970,393,1372c863649,164291,863747,164644,863845,164928v98,284,196,461,295,667c864336,165800,864434,165977,864532,166183v99,205,197,441,295,627c864925,166996,865121,167143,865220,167300v98,157,196,294,294,441c865612,167898,865809,168114,865907,168202v98,88,196,88,294,88c866299,168280,866398,168271,866594,168153v98,-118,196,-304,295,-559c866987,167339,867085,166918,867183,166624v197,-294,295,-559,393,-804c867674,165575,867772,165320,867870,165153v197,-176,295,-333,393,-352c868361,164781,868459,164957,868557,165046v99,98,295,176,393,343c869049,165546,869147,165712,869245,166006v98,294,294,784,392,1167c869736,167545,869834,167937,869932,168280v98,334,197,628,393,912c870423,169476,870521,169702,870619,169986v98,284,196,598,295,921c871110,171231,871208,171662,871307,171917v98,265,196,412,294,559c871798,172632,871895,172740,871994,172819v98,68,196,215,294,107c872387,172809,872583,172485,872681,172133v98,-353,196,-853,294,-1334c873073,170329,873270,169839,873368,169280v98,-549,197,-1245,295,-1784c873761,166957,873859,166428,874056,166026v97,-402,196,-667,294,-941c874448,164810,874546,164595,874645,164389v196,-216,294,-431,392,-569c875135,163673,875233,163595,875331,163546v197,-49,295,-49,393,-49c875823,163497,875921,163487,876019,163536v98,59,295,167,393,284c876510,163948,876608,164114,876706,164271v98,157,197,353,393,500c877197,164918,877295,165114,877393,165153v99,40,196,-49,393,-156c877884,164889,877982,164654,878081,164487v98,-167,196,-284,294,-500c878572,163762,878670,163468,878768,163164v98,-294,196,-657,294,-990c879259,161841,879357,161556,879455,161184v98,-373,196,-843,295,-1226c879847,159566,880044,159155,880142,158851v98,-294,197,-529,295,-706c880535,157969,880633,157831,880830,157792v98,-29,196,,294,147c881222,158086,881320,158371,881517,158684v98,324,196,843,294,1157c881909,160164,882008,160409,882106,160586v196,176,294,284,392,313c882597,160929,882695,160958,882793,160801v98,-186,295,-666,393,-1029c883284,159409,883382,158919,883481,158606v97,-314,294,-490,392,-706c883971,157675,884069,157479,884167,157292v99,-186,197,-372,393,-539c884658,156596,884756,156469,884855,156332v98,-137,196,-265,392,-392c885346,155812,885444,155665,885542,155577v98,-98,196,-206,294,-206c886033,155371,886131,155440,886229,155557v98,108,196,334,295,500c886622,156224,886818,156390,886916,156557v98,177,197,353,295,539c887309,157292,887505,157469,887604,157704v98,226,196,490,294,784c887996,158772,888094,159047,888291,159458v98,402,196,795,294,1461c888683,161595,888782,162791,888978,163477v98,686,196,1520,294,1549c889371,165055,889469,164124,889567,163654v197,-471,295,-1441,393,-1461c890058,162174,890156,162850,890254,163536v98,784,295,2245,393,3343c890745,167967,890844,169025,890941,170104e" filled="f" strokeweight=".20442mm">
                  <v:stroke endcap="round"/>
                  <v:path arrowok="t" o:connecttype="custom" o:connectlocs="139,1699;282,1699;424,1702;566,1699;709,1727;851,1694;993,1677;1136,1686;1278,1678;1421,1681;1563,1702;1705,1653;1848,1807;1990,1687;2132,1750;2275,1558;2417,1635;2559,1748;2702,1493;2844,2057;2986,1806;3130,1582;3272,1880;3414,2209;3557,1992;3699,866;3841,1756;3984,2030;4126,1743;4268,1219;4411,1875;4553,2379;4696,1735;4838,1544;4980,1093;5123,2611;5265,1555;5407,1347;5550,1633;5692,2010;5834,1683;5977,1652;6119,1671;6261,1282;6404,1677;6546,1471;6688,1576;6831,1569;6973,1713;7115,1829;7259,1711;7401,1464;7543,1543;7686,1605;7828,1832;7970,1672;8113,1787;8255,1645;8398,1747;8540,1629;8682,1648;8825,1609" o:connectangles="0,0,0,0,0,0,0,0,0,0,0,0,0,0,0,0,0,0,0,0,0,0,0,0,0,0,0,0,0,0,0,0,0,0,0,0,0,0,0,0,0,0,0,0,0,0,0,0,0,0,0,0,0,0,0,0,0,0,0,0,0,0" textboxrect="0,0,890941,272007"/>
                </v:shape>
                <v:shape id="Shape 1946" o:spid="_x0000_s1097" style="position:absolute;left:22822;top:12484;width:1325;height:588;visibility:visible;mso-wrap-style:square;v-text-anchor:top" coordsize="132439,58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1BMQA&#10;AADeAAAADwAAAGRycy9kb3ducmV2LnhtbERPTWuDQBC9F/oflin0VtcIScRmE6RQyMESomnPgztV&#10;E3dW3DWx/fXdQyHHx/ve7GbTiyuNrrOsYBHFIIhrqztuFJyq95cUhPPIGnvLpOCHHOy2jw8bzLS9&#10;8ZGupW9ECGGXoYLW+yGT0tUtGXSRHYgD921Hgz7AsZF6xFsIN71M4nglDXYcGloc6K2l+lJORsHc&#10;lefPj4Wj4yE3rvqaimL5Wyj1/DTnryA8zf4u/nfvtYJ1kiZhb7gTr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dQTEAAAA3gAAAA8AAAAAAAAAAAAAAAAAmAIAAGRycy9k&#10;b3ducmV2LnhtbFBLBQYAAAAABAAEAPUAAACJAwAAAAA=&#10;" path="m73435,r59004,29259l73534,58816,90708,33049,,33278,,25916r90702,-229l73435,xe" fillcolor="black" stroked="f" strokeweight="0">
                  <v:stroke miterlimit="83231f" joinstyle="miter"/>
                  <v:path arrowok="t" o:connecttype="custom" o:connectlocs="735,0;1325,293;736,588;907,330;0,333;0,259;907,257;735,0" o:connectangles="0,0,0,0,0,0,0,0" textboxrect="0,0,132439,58816"/>
                </v:shape>
                <v:shape id="Shape 1947" o:spid="_x0000_s1098" style="position:absolute;left:9356;top:426;width:292;height:1129;visibility:visible;mso-wrap-style:square;v-text-anchor:top" coordsize="29198,11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34McA&#10;AADeAAAADwAAAGRycy9kb3ducmV2LnhtbESPQWvCQBSE70L/w/IKvemmObQas0raUq2HBtT8gEf2&#10;mYRm34bsmsR/3y0IPQ4z8w2TbifTioF611hW8LyIQBCXVjdcKSjOn/MlCOeRNbaWScGNHGw3D7MU&#10;E21HPtJw8pUIEHYJKqi97xIpXVmTQbewHXHwLrY36IPsK6l7HAPctDKOohdpsOGwUGNH7zWVP6er&#10;UdAdjj7fxfmwz77xSuNtKrKPN6WeHqdsDcLT5P/D9/aXVvAaL+MV/N0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Pd+DHAAAA3gAAAA8AAAAAAAAAAAAAAAAAmAIAAGRy&#10;cy9kb3ducmV2LnhtbFBLBQYAAAAABAAEAPUAAACMAwAAAAA=&#10;" path="m28687,r511,989l29198,39208r-1,l29125,39258r73,-1l29198,112882r-2740,37l25537,41715,,59204,28687,xe" fillcolor="black" stroked="f" strokeweight="0">
                  <v:stroke miterlimit="83231f" joinstyle="miter"/>
                  <v:path arrowok="t" o:connecttype="custom" o:connectlocs="287,0;292,10;292,392;292,392;291,393;292,393;292,1129;265,1129;255,417;0,592;287,0" o:connectangles="0,0,0,0,0,0,0,0,0,0,0" textboxrect="0,0,29198,112919"/>
                </v:shape>
                <v:shape id="Shape 1948" o:spid="_x0000_s1099" style="position:absolute;left:9648;top:436;width:297;height:1119;visibility:visible;mso-wrap-style:square;v-text-anchor:top" coordsize="29707,11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Ph8QA&#10;AADeAAAADwAAAGRycy9kb3ducmV2LnhtbESPy27CMBBF90j9B2sqsQOHIJUoxaAWUdRdxaP7UTzE&#10;ofE4td0k/ft6UYnl1X3prLejbUVPPjSOFSzmGQjiyumGawWX89usABEissbWMSn4pQDbzcNkjaV2&#10;Ax+pP8VapBEOJSowMXallKEyZDHMXUecvKvzFmOSvpba45DGbSvzLHuSFhtODwY72hmqvk4/VoF9&#10;NYfioscPt7rlvF9miy58fyo1fRxfnkFEGuM9/N9+1wpWebFMAAknoY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T4fEAAAA3gAAAA8AAAAAAAAAAAAAAAAAmAIAAGRycy9k&#10;b3ducmV2LnhtbFBLBQYAAAAABAAEAPUAAACJAwAAAAA=&#10;" path="m,l29707,57431,3712,40620r921,71212l,111893,,38268r73,-1l,38219,,xe" fillcolor="black" stroked="f" strokeweight="0">
                  <v:stroke miterlimit="83231f" joinstyle="miter"/>
                  <v:path arrowok="t" o:connecttype="custom" o:connectlocs="0,0;297,574;37,406;46,1118;0,1119;0,383;1,383;0,382;0,0" o:connectangles="0,0,0,0,0,0,0,0,0" textboxrect="0,0,29707,111893"/>
                </v:shape>
                <v:shape id="Shape 1950" o:spid="_x0000_s1100" style="position:absolute;left:8016;top:1519;width:2678;height:8758;visibility:visible;mso-wrap-style:square;v-text-anchor:top" coordsize="267776,875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YyMcA&#10;AADeAAAADwAAAGRycy9kb3ducmV2LnhtbESP0WrCQBRE3wv+w3ILfZG60RaV1FVUEFr6IGo+4DZ7&#10;3YRk76bZNca/dwtCH4eZOcMsVr2tRUetLx0rGI8SEMS50yUbBdlp9zoH4QOyxtoxKbiRh9Vy8LTA&#10;VLsrH6g7BiMihH2KCooQmlRKnxdk0Y9cQxy9s2sthihbI3WL1wi3tZwkyVRaLDkuFNjQtqC8Ol6s&#10;guo721dfv5vMkAnT4ftGdtufs1Ivz/36A0SgPvyHH+1PrWA2mb+N4e9Ov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ZGMjHAAAA3gAAAA8AAAAAAAAAAAAAAAAAmAIAAGRy&#10;cy9kb3ducmV2LnhtbFBLBQYAAAAABAAEAPUAAACMAwAAAAA=&#10;" path="m167720,875881v135,-111,347,-221,405,-333c168192,875437,168231,875326,168115,875214v-125,-111,-588,-222,-714,-333c167286,874770,167411,874660,167411,874548v,-111,,-222,-10,-334c167401,874103,167401,873993,167401,873881v,-111,,-222,,-333c167401,873437,167401,873326,167401,873215v,-111,-9,-222,-9,-333c167392,872771,167392,872660,167392,872548v-10,-111,-10,-222,-10,-333c167382,872104,167382,871994,167382,871882v-10,-111,-10,-222,-10,-334c167372,871437,167372,871326,167363,871215v,-111,,-221,,-333c167353,870771,167353,870660,167353,870548v,-111,-10,-221,-10,-333c167343,870104,167343,869993,167343,869881v-9,-110,-9,-221,-9,-332c167334,869438,167324,869327,167324,869216v,-112,,-223,,-334c167315,868771,167315,868659,167315,868548v,-111,,-221,,-333c167315,868105,167315,867994,167305,867882v,-111,,-221,,-333c167305,867438,167305,867327,167305,867215v-10,-111,-10,-222,-10,-333c167295,866771,167286,866661,167286,866549v,-111,-10,-222,-10,-333c167276,866105,167276,865994,167266,865883v,-111,,-222,,-334c167256,865438,167256,865327,167256,865215v,-111,,-222,,-333c167266,864771,167266,864661,167266,864549v,-110,,-221,,-333c167276,864105,167276,863995,167276,863883v,-111,,-222,-10,-334c167266,863438,167256,863327,167256,863216v,-111,-9,-222,-9,-333c167247,862772,167247,862661,167247,862550v,-112,,-222,,-333c167256,862105,167256,861995,167256,861883v,-111,,-222,10,-334c167266,861438,167266,861327,167266,861216v,-111,10,-221,10,-333c167276,860772,167276,860661,167276,860550v,-111,,-221,-10,-333c167266,860106,167266,859995,167266,859883v,-111,-10,-222,-10,-333c167256,859439,167266,859328,167266,859217v,-112,,-223,,-334c167266,858772,167266,858661,167266,858550v,-111,,-221,,-333c167266,858106,167266,857995,167256,857883v,-111,,-222,,-333c167256,857439,167256,857329,167256,857217v-9,-111,-9,-222,-9,-333c167247,856773,167247,856663,167247,856551v,-111,,-222,,-334c167247,856106,167256,855995,167266,855884v,-111,10,-222,20,-334c167295,855439,167295,855328,167305,855216v10,-111,19,-221,19,-332c167334,854773,167343,854663,167343,854551v10,-111,20,-222,20,-334c167372,854106,167382,853995,167382,853884v,-111,10,-221,10,-333c167392,853440,167392,853329,167382,853218v-10,-112,-29,-222,-48,-333c167315,852774,167286,852663,167266,852551v-19,-111,-48,-222,-58,-333c167189,852106,167179,851996,167170,851884v-10,-111,-10,-222,-20,-334c167141,851439,167131,851328,167122,851217v-10,-110,-20,-220,-39,-332c167073,850774,167054,850663,167044,850551v-9,-111,-29,-221,-38,-333c166996,850107,166986,849996,166977,849884v,-111,,-222,9,-333c167006,849440,167025,849330,167063,849219v30,-112,78,-223,116,-334c167208,848774,167256,848662,167256,848551v10,-111,,-221,-29,-333c167199,848107,167131,847996,167073,847884v-58,-111,-144,-222,-203,-333c166822,847441,166764,847330,166764,847219v-9,-111,20,-222,78,-334c166900,846774,167025,846664,167122,846552v96,-111,241,-222,318,-334c167517,846107,167594,845996,167594,845885v-9,-111,-86,-221,-183,-333c167315,845441,167131,845330,166996,845218v-135,-111,-309,-222,-386,-333c166533,844774,166494,844664,166523,844552v39,-111,174,-222,290,-334c166929,844107,167122,843996,167227,843885v97,-111,174,-221,174,-332c167392,843442,167295,843331,167189,843219v-96,-111,-280,-222,-396,-333c166677,842775,166562,842664,166504,842552v-68,-111,-68,-222,-58,-333c166456,842107,166533,841997,166581,841885v48,-110,116,-221,145,-333c166764,841441,166774,841330,166784,841219v19,-111,19,-221,29,-333c166832,840775,166851,840664,166880,840552v29,-111,77,-222,116,-333c167035,840108,167083,839998,167122,839887v38,-111,77,-222,105,-334c167256,839442,167286,839331,167295,839220v20,-112,29,-223,20,-334c167315,838775,167295,838663,167276,838552v-10,-111,-29,-221,-49,-333c167218,838109,167208,837998,167199,837886v-10,-111,-10,-222,-20,-333c167170,837442,167150,837332,167141,837220v-10,-111,-29,-222,-48,-334c167073,836775,167063,836665,167044,836553v-19,-111,-38,-221,-48,-333c166977,836108,166957,835998,166948,835887v-10,-111,-19,-222,-19,-334c166929,835442,166919,835331,166938,835219v19,-111,39,-222,87,-333c167073,834775,167170,834665,167256,834553v87,-110,242,-222,300,-333c167623,834109,167681,833998,167633,833887v-58,-111,-232,-221,-406,-333c167044,833443,166726,833332,166562,833220v-164,-111,-319,-221,-319,-333c166243,832776,166407,832665,166562,832553v144,-111,434,-221,598,-332c167334,832109,167488,831999,167556,831887v67,-111,38,-222,,-334c167517,831442,167392,831331,167315,831220v-78,-111,-174,-221,-222,-333c167044,830776,167015,830665,167015,830554v,-111,29,-222,78,-333c167131,830110,167208,830000,167276,829888v58,-111,144,-222,173,-334c167488,829443,167508,829332,167488,829221v-29,-112,-96,-223,-164,-334c167247,828777,167131,828665,167044,828554v-87,-111,-183,-221,-251,-333c166736,828110,166687,827999,166668,827887v-29,-111,-19,-222,-19,-333c166658,827443,166687,827333,166706,827221v10,-111,30,-222,39,-333c166745,826777,166736,826666,166726,826555v-20,-111,-49,-222,-68,-333c166629,826111,166600,825999,166572,825888v-29,-111,-49,-222,-78,-334c166465,825443,166436,825332,166407,825220v-38,-111,-77,-221,-106,-332c166272,824777,166234,824667,166234,824555v-10,-111,9,-222,48,-334c166330,824110,166407,823999,166494,823888v78,-111,193,-221,280,-333c166870,823444,166967,823333,167054,823221v87,-111,164,-220,251,-332c167382,822778,167459,822667,167565,822555v97,-111,213,-222,328,-333c168009,822110,168154,822000,168251,821888v106,-111,212,-222,250,-334c168549,821443,168559,821332,168501,821222v-57,-111,-212,-221,-347,-333c168009,820778,167787,820667,167633,820555v-145,-111,-270,-222,-367,-333c167170,820111,167141,820001,167063,819889v-67,-111,-134,-222,-221,-334c166755,819444,166620,819334,166543,819223v-87,-111,-164,-223,-193,-334c166320,818778,166350,818666,166379,818555v28,-111,105,-221,144,-333c166562,818111,166610,818000,166629,817888v29,-111,48,-222,29,-332c166639,817445,166610,817335,166533,817223v-68,-111,-183,-222,-299,-334c166127,816778,165964,816667,165877,816556v-97,-111,-184,-222,-164,-333c165722,816112,165828,816000,165954,815889v125,-111,357,-222,511,-334c166620,815445,166793,815334,166880,815222v87,-111,126,-222,87,-333c166938,814778,166803,814668,166677,814556v-125,-111,-337,-222,-453,-334c166108,814111,165993,814000,165973,813889v-19,-111,48,-220,135,-332c166195,813446,166379,813335,166504,813223v116,-111,260,-222,328,-333c166909,812779,166938,812668,166948,812556v9,-111,-29,-222,-39,-333c166900,812111,166870,812001,166880,811889v,-110,29,-221,58,-333c166967,811445,167006,811334,167035,811223v28,-111,48,-221,67,-333c167112,810779,167122,810668,167131,810556v10,-111,10,-222,19,-333c167160,810112,167170,810003,167189,809891v10,-111,29,-222,38,-334c167237,809446,167256,809335,167256,809224v,-111,10,-222,-29,-334c167189,808779,167150,808668,167025,808556v-135,-111,-328,-221,-569,-333c166205,808113,165751,808001,165529,807890v-231,-111,-569,-222,-463,-333c165172,807446,165597,807336,166157,807224v559,-111,1592,-222,2258,-334c169080,806779,169862,806668,170132,806557v135,-54,68,-278,-96,-333c169698,806114,168878,806002,168096,805891v-781,-111,-1969,-222,-2750,-334c164564,805446,163715,805335,163416,805223v-164,-58,-58,-273,87,-333c163773,804779,164564,804669,165037,804557v483,-111,1062,-222,1332,-333c166581,804139,166697,803976,166677,803891v-28,-111,-270,-221,-482,-333c165993,803447,165664,803336,165433,803224v-242,-111,-512,-222,-656,-333c164622,802780,164506,802669,164555,802557v38,-110,250,-221,463,-332c165221,802113,165616,802003,165819,801891v193,-111,338,-222,367,-334c166214,801446,166070,801335,165993,801224v-78,-111,-232,-221,-290,-333c165645,800780,165616,800669,165645,800558v29,-111,96,-222,232,-333c166002,800114,166214,800004,166427,799892v202,-111,511,-222,695,-334c167305,799447,167459,799336,167517,799225v58,-111,-9,-222,-48,-334c167430,798781,167334,798669,167305,798558v-19,-111,-10,-221,19,-333c167363,798114,167440,798003,167527,797891v86,-111,202,-222,308,-333c167942,797447,168067,797337,168173,797225v116,-111,222,-222,328,-333c168598,796780,168714,796670,168781,796559v68,-111,106,-222,126,-333c168926,796115,168897,796003,168897,795892v,-111,,-222,10,-334c168907,795447,168935,795337,168926,795225v-10,-111,-39,-222,-77,-333c168801,794781,168723,794671,168656,794559v-68,-111,-164,-222,-241,-334c168337,794114,168260,794003,168192,793892v-77,-111,-134,-221,-193,-333c167932,793448,167874,793337,167797,793225v-77,-111,-164,-221,-261,-332c167430,792782,167315,792671,167179,792560v-135,-112,-299,-223,-453,-334c166562,792114,166359,792004,166195,791892v-154,-111,-338,-222,-424,-334c165684,791447,165626,791336,165664,791226v39,-111,174,-221,329,-333c166137,790782,166407,790671,166552,790559v145,-111,328,-222,299,-333c166822,790123,166649,789996,166369,789893v-290,-111,-811,-222,-1284,-334c164622,789448,163966,789338,163551,789226v-415,-110,-820,-221,-955,-333c162499,788809,162586,788644,162750,788559v213,-111,714,-221,1139,-333c164323,788115,164950,788004,165327,787892v366,-111,666,-222,791,-332c166243,787450,166127,787337,166089,787227v-48,-111,-212,-222,-232,-334c165828,786782,165867,786671,165934,786560v68,-111,242,-222,329,-333c166359,786116,166456,786005,166484,785893v29,-111,,-222,-38,-334c166407,785449,166320,785339,166243,785227v-67,-111,-164,-222,-202,-334c166002,784782,165944,784672,166002,784560v68,-111,193,-222,415,-334c166639,784115,167006,784004,167343,783893v338,-111,763,-220,1110,-332c168801,783450,169215,783339,169418,783227v193,-102,434,-232,270,-333c169514,782784,169032,782671,168337,782561v-695,-112,-1910,-223,-2827,-334c164593,782113,163435,782006,162837,781890v-463,-78,-897,-244,-888,-331c161959,781452,162528,781335,162895,781228v367,-107,984,-224,1254,-331c164362,780800,164487,780654,164487,780556v-9,-107,-270,-214,-376,-331c164014,780118,163869,780002,163879,779894v10,-106,154,-223,280,-330c164275,779447,164487,779340,164612,779223v126,-107,213,-214,290,-331c164969,778785,165008,778668,165047,778561v38,-107,19,-224,77,-331c165172,778114,165191,778006,165375,777890v173,-107,444,-214,811,-331c166562,777452,167141,777335,167604,777228v463,-107,1081,-224,1361,-331c169177,776809,169389,776644,169283,776557v-135,-108,-618,-215,-1139,-331c167633,776119,166793,776002,166166,775895v-618,-107,-1341,-224,-1737,-331c164082,775466,163773,775330,163792,775233v20,-117,367,-234,772,-341c164979,774785,165703,774668,166282,774561v579,-107,1274,-224,1737,-331c168482,774114,168926,774007,169061,773900v87,-69,-29,-273,-222,-341c168521,773452,167768,773335,167150,773228v-617,-107,-1592,-224,-2016,-331c164844,772819,164487,772644,164632,772566v212,-116,1023,-224,1785,-340c167179,772119,168530,772002,169187,771895v607,-98,1293,-234,1186,-331c170257,771447,169428,771340,168521,771233v-917,-117,-2538,-224,-3629,-341c163802,770785,162490,770668,161978,770562v-174,-39,-328,-293,-144,-331c162345,770114,163812,770007,165066,769900v1254,-117,3310,-224,4285,-341c170132,769471,171029,769316,170885,769228v-183,-107,-1457,-224,-2634,-331c167073,768781,164960,768673,163821,768566v-1148,-116,-2219,-223,-2451,-340c161158,768129,161853,767992,162374,767895v598,-107,1852,-224,2576,-331c165674,767447,166359,767340,166726,767233v260,-87,434,-253,434,-340c167170,766785,166977,766669,166784,766562v-193,-107,-493,-224,-772,-331c165722,766114,165375,766007,165085,765900v-289,-117,-588,-224,-800,-341c164072,765452,163879,765345,163821,765228v-48,-97,-9,-233,135,-330c164130,764781,164487,764674,164825,764567v337,-117,868,-224,1148,-341c166263,764119,166494,764012,166523,763895v39,-107,-193,-224,-347,-331c166021,763447,165684,763340,165597,763233v-68,-87,-106,-253,38,-340c165819,762786,166214,762679,166706,762562v493,-107,1245,-224,1872,-331c169206,762114,170055,762007,170480,761900v366,-97,829,-243,685,-341c171000,761452,170325,761336,169476,761229v-878,-108,-2383,-224,-3570,-331c164719,760791,163204,760674,162354,760567v-771,-107,-1553,-234,-1524,-341c160868,760129,161698,760002,162586,759895v946,-107,2779,-224,3908,-331c167623,759447,168907,759341,169331,759234v213,-59,-77,-283,-280,-341c168637,758786,167488,758679,166861,758562v-627,-107,-1322,-224,-1554,-331c165162,758163,165288,757968,165462,757900v279,-117,1013,-224,1524,-340c167508,757452,168251,757345,168559,757229v203,-68,338,-263,271,-331c168723,756781,168222,756674,167922,756567v-289,-117,-723,-224,-859,-341c166929,756119,166996,756002,167122,755895v134,-107,520,-223,733,-330c168067,755457,168366,755341,168395,755234v29,-98,-125,-234,-337,-341c167806,754786,167305,754679,166909,754562v-396,-107,-916,-224,-1235,-331c165355,754124,165085,754007,164998,753900v-86,-117,49,-223,174,-340c165298,753453,165597,753346,165761,753229v164,-107,347,-224,376,-331c166157,752820,166127,752645,165944,752567v-260,-117,-704,-224,-1380,-341c163899,752119,162721,752012,161911,751896v-801,-108,-1882,-215,-2162,-331c159585,751506,159913,751292,160183,751234v492,-117,1708,-224,2490,-331c163445,750786,164400,750679,164835,750562v250,-68,463,-263,405,-331c165124,750124,164545,750008,164169,749900v-386,-116,-965,-223,-1226,-340c162731,749472,162519,749326,162615,749229v125,-107,550,-214,1081,-331c164226,748791,165134,748674,165828,748567v695,-117,1515,-224,2037,-331c168395,748119,168771,748013,168965,747896v144,-78,96,-244,57,-331c168965,747458,168781,747341,168617,747234v-173,-117,-328,-224,-618,-331c167720,746786,167372,746679,166900,746562v-473,-107,-1033,-214,-1709,-331c164516,746124,163657,746008,162847,745901v-820,-117,-1834,-224,-2548,-331c159585,745453,158755,745346,158581,745229v-96,-58,290,-273,647,-331c159932,744791,161477,744674,162779,744567v1313,-116,3242,-223,4294,-331c168096,744129,168994,744003,169100,743896v96,-98,-676,-224,-1371,-331c166957,743458,165423,743341,164497,743234v-936,-117,-2027,-224,-2336,-331c162007,742845,162345,742621,162625,742562v569,-107,1939,-214,2923,-330c166543,742125,167971,742008,168559,741901v309,-59,695,-273,531,-331c168781,741453,167672,741346,166697,741229v-975,-107,-2490,-214,-3435,-331c162316,740791,161390,740675,161023,740567v-164,-48,-97,-282,29,-330c161322,740120,162142,740013,162644,739896v502,-107,1158,-214,1399,-331c164188,739497,164217,739302,164092,739234v-203,-117,-773,-224,-1265,-331c162326,738787,161448,738679,161100,738563v-183,-59,-598,-273,-357,-331c161197,738125,162287,738008,163841,737901v1563,-107,4332,-224,6310,-331c172129,737453,174745,737346,175709,737229v203,-19,386,-301,223,-331c175150,736791,172718,736675,170981,736568v-1737,-117,-4255,-224,-5452,-331c164642,736149,163706,735984,163783,735896v106,-107,1399,-214,2354,-331c167083,735458,168704,735341,169495,735234v695,-97,1313,-233,1371,-331c170923,734787,170344,734680,169843,734563v-492,-107,-1390,-214,-1988,-331c167256,734125,166677,734008,166272,733901v-405,-117,-608,-224,-868,-331c165153,733453,164960,733346,164728,733230v-231,-107,-521,-215,-685,-331c163879,732792,163715,732675,163754,732568v48,-107,251,-224,550,-331c164622,732120,165153,732013,165655,731896v511,-107,1206,-214,1688,-331c167816,731458,168453,731341,168530,731234v29,-58,-347,-282,-752,-331c166938,730787,165452,730680,163474,730563v-1969,-107,-5018,-214,-7537,-331c153419,730125,150292,730008,148353,729901v-1949,-107,-3522,-224,-4082,-331c144040,729522,144599,729278,145005,729230v974,-107,2827,-214,5153,-331c152483,728792,155793,728675,158948,728568v3146,-107,7286,-224,10113,-331c171888,728120,174716,728013,175922,727906v251,-29,521,-311,376,-340c175632,727458,173500,727342,171927,727235v-1583,-107,-3667,-224,-5105,-331c165384,726787,164111,726680,163281,726563v-714,-88,-1284,-233,-1409,-331c161756,726135,162123,725999,162432,725901v357,-107,1061,-224,1582,-331c164545,725454,165153,725347,165597,725239v444,-116,791,-223,1100,-340c166996,724792,167189,724675,167420,724568v232,-107,445,-224,647,-331c168270,724120,168463,724013,168627,723906v174,-117,318,-224,453,-340c169215,723459,169370,723352,169437,723235v77,-107,155,-224,68,-331c169418,722797,169235,722680,168916,722573v-328,-117,-839,-224,-1370,-341c167006,722125,166272,722008,165693,721902v-579,-108,-1148,-224,-1611,-331c163619,721454,163281,721347,162904,721240v-376,-117,-714,-224,-1070,-341c161477,720792,161042,720685,160753,720568v-300,-107,-685,-224,-676,-331c160077,720159,160396,719984,160782,719906v550,-116,1515,-224,2605,-340c164487,719459,166002,719352,167343,719235v1342,-107,2847,-224,4082,-331c172670,718787,173828,718680,174764,718573v926,-117,1756,-224,2239,-340c177331,718155,177813,717979,177601,717902v-222,-88,-1168,-244,-2364,-331c173712,717454,171319,717347,168424,717240v-2895,-117,-7131,-224,-10527,-341c154490,716792,150158,716685,148015,716568v-1496,-78,-3348,-253,-2982,-331c145564,716121,148488,716013,151161,715907v2663,-117,7141,-224,9871,-341c163754,715459,166350,715352,167517,715235v299,-29,647,-302,502,-331c167459,714787,165771,714680,164169,714573v-1602,-117,-3773,-224,-5771,-340c156410,714126,154027,714018,152203,713902v-1824,-107,-3889,-224,-4728,-331c147263,713542,146925,713259,147147,713240v936,-117,3155,-224,5934,-341c155870,712792,160357,712685,163860,712568v3493,-107,7961,-223,10219,-330c175739,712150,177504,711984,177389,711907v-155,-117,-2538,-224,-4256,-341c171406,711459,168482,711352,167073,711235v-1187,-97,-2316,-233,-2364,-331c164661,710797,165819,710680,166755,710573v945,-116,2653,-223,3599,-340c171300,710126,172226,710019,172419,709902v135,-68,-415,-263,-878,-331c170827,709464,169380,709347,168154,709240v-1235,-117,-2943,-224,-3985,-341c163126,708792,162142,708685,161901,708569v-135,-59,386,-263,820,-331c163474,708131,165047,708014,166427,707907v1379,-117,3435,-224,4554,-341c172052,707459,173046,707342,173114,707235v48,-97,-878,-223,-1766,-331c170393,706797,168675,706681,167372,706574v-1312,-117,-2779,-224,-3879,-341c162393,706126,161390,706019,160782,705902v-483,-87,-994,-243,-917,-331c159962,705464,160618,705347,161390,705240v771,-117,2248,-224,3136,-340c165423,704792,166369,704686,166745,704569v164,-49,135,-283,77,-331c166687,704131,166176,704014,165964,703907v-213,-117,-406,-224,-425,-341c165520,703459,165761,703352,165857,703235v97,-107,319,-223,270,-330c166079,702807,165867,702671,165548,702574v-357,-117,-1022,-224,-1601,-341c163358,702126,162451,702019,162046,701902v-309,-78,-647,-243,-541,-331c161631,701464,162287,701348,162837,701240v560,-116,1525,-223,2007,-330c165288,700802,165838,700676,165703,700569v-126,-97,-849,-234,-1708,-331c163030,700131,161341,700014,159932,699907v-1408,-117,-3290,-224,-4409,-331c154394,699459,153342,699352,153168,699236v-125,-78,647,-244,1322,-331c155397,698798,157221,698681,158581,698574v1361,-117,3060,-224,4102,-331c163715,698126,164478,698019,164776,697902v203,-68,-86,-253,-279,-331c164207,697464,163455,697348,163049,697240v-395,-116,-859,-223,-955,-330c162036,696842,162239,696637,162490,696569v395,-107,1138,-224,2016,-331c165375,696131,166629,696014,167720,695907v1090,-116,2296,-224,3309,-331c172043,695460,172911,695353,173789,695236v869,-107,1747,-214,2470,-331c176983,694798,177862,694681,178132,694574v77,-29,-49,-302,-251,-331c177147,694126,175796,694019,173731,693902v-2055,-107,-5278,-223,-8211,-330c162586,693464,158803,693348,156130,693241v-2672,-117,-5191,-224,-6658,-331c148382,692822,147369,692657,147320,692569v-57,-87,859,-233,1747,-331c150090,692131,151730,692014,153438,691907v1718,-116,4034,-223,5915,-331c161235,691460,163570,691353,164748,691236v849,-78,1823,-253,1679,-331c166214,690798,164651,690681,163503,690574v-1158,-117,-3175,-224,-4005,-331c158987,690175,158350,689971,158514,689902v280,-106,1525,-213,2605,-330c162210,689465,163899,689348,165028,689241v1138,-117,2258,-224,2894,-331c168424,688822,168820,688657,168887,688569v78,-107,-231,-214,-472,-331c168183,688131,167613,688015,167479,687907v-39,-38,-49,-301,125,-330c168164,687460,169215,687353,170846,687236v1631,-107,4391,-214,6523,-331c179502,686798,182358,686681,183632,686574v714,-58,1621,-272,1380,-331c184578,686127,182686,686020,181017,685903v-1669,-107,-4188,-214,-5992,-331c173210,685465,171358,685348,170171,685241v-1158,-107,-1892,-224,-2306,-331c167662,684852,167613,684628,167613,684569v,-107,377,-214,271,-331c167806,684161,167449,683985,166967,683908v-666,-107,-1805,-224,-3059,-331c162663,683460,160878,683353,159460,683236v-1419,-107,-3146,-214,-4063,-331c154683,682818,153853,682662,153998,682574v174,-107,1235,-223,2490,-331c157752,682127,160000,682020,161582,681903v1574,-107,3455,-214,4382,-331c166552,681504,167112,681309,167102,681241v-29,-107,-926,-224,-1283,-331c165471,680793,164941,680686,164979,680570v39,-107,531,-224,1100,-331c166658,680132,167652,680015,168472,679908v820,-107,1795,-224,2509,-331c171695,679460,172352,679353,172757,679236v347,-87,714,-233,646,-331c173345,678828,172863,678652,172294,678575v-782,-107,-2114,-224,-3552,-331c167295,678127,165298,678020,163628,677913v-1669,-117,-3377,-224,-4892,-341c157221,677465,155841,677348,154519,677241v-1312,-107,-2750,-224,-3696,-331c149878,676794,148835,676686,148855,676570v19,-68,1032,-253,2094,-331c152493,676132,155551,676025,158167,675908v2605,-107,6542,-224,8443,-331c168096,675489,169630,675334,169563,675246v-87,-117,-2036,-224,-3484,-340c164642,674799,162316,674691,160898,674575v-1409,-107,-2644,-224,-3291,-331c157269,674185,156932,673962,157009,673913v164,-117,897,-224,1553,-341c159209,673465,160241,673358,160917,673241v675,-107,1399,-224,1689,-330c162760,672852,162798,672638,162673,672580v-251,-117,-975,-224,-1534,-341c160569,672132,159585,672025,159286,671908v-77,-29,-116,-302,48,-331c159971,671460,161380,671353,163097,671246v1718,-116,4613,-224,6524,-340c171522,670799,173789,670692,174523,670575v231,-39,-213,-302,-522,-331c173027,670127,170624,670020,168685,669913v-1930,-117,-4574,-224,-6292,-341c160666,669465,159160,669358,158350,669242v-425,-59,-839,-273,-782,-331c157655,668794,158456,668687,158929,668580v473,-117,1110,-224,1496,-341c160811,668132,160965,668025,161235,667908v270,-107,396,-224,811,-331c162451,667461,162963,667353,163696,667247v733,-117,1746,-224,2760,-341c167469,666799,168820,666692,169785,666575v974,-107,2084,-224,2480,-331c172371,666215,172322,665942,172149,665913v-637,-117,-1892,-224,-3696,-340c166649,665466,163889,665358,161322,665242v-2557,-107,-6012,-224,-8241,-331c150843,664804,148758,664687,147929,664580v-184,-29,9,-312,193,-341c148903,664132,150814,664025,152647,663908v1834,-107,4391,-223,6484,-330c161235,663461,163609,663354,165249,663247v1631,-117,3069,-224,3696,-341c169119,662877,169128,662604,169013,662575v-405,-107,-1670,-224,-2538,-331c165607,662137,164535,662020,163821,661913v-724,-117,-1148,-224,-1640,-340c161679,661466,161361,661358,160839,661242v-511,-107,-1225,-224,-1756,-331c158543,660804,157800,660687,157607,660580v-116,-68,87,-272,299,-341c158254,660132,159141,660025,159691,659909v550,-108,1148,-224,1506,-331c161554,659471,161670,659354,161853,659247v174,-107,212,-234,492,-341c162596,658819,163001,658673,163686,658575v830,-107,2017,-224,3619,-331c168916,658137,171435,658021,173307,657914v1872,-117,4265,-224,5239,-341c178894,657534,179473,657281,179164,657242v-859,-107,-3146,-224,-5761,-331c170798,656804,166456,656687,163493,656580v-2962,-117,-6359,-224,-7845,-340c155079,656201,154374,655957,154548,655909v463,-107,2606,-224,3889,-331c159710,655471,161332,655354,162229,655247v811,-97,1197,-234,1602,-331c164198,654819,164371,654673,164941,654575v704,-107,1650,-223,3126,-330c169544,654137,171763,654021,173789,653914v2017,-117,4719,-224,6408,-341c181895,653466,183815,653359,183931,653242v67,-68,-1505,-263,-3020,-331c178421,652804,173596,652687,169013,652580v-4584,-116,-11647,-223,-15613,-331c149424,652133,145728,652026,145159,651909v-473,-88,2403,-234,4805,-331c152850,651471,158688,651354,162432,651247v3754,-117,8105,-224,10055,-331c173297,650867,174320,650624,174089,650575v-551,-107,-3194,-223,-4912,-330c167459,650138,165047,650021,163802,649914v-1052,-98,-1930,-244,-2084,-331c161534,649466,162220,649359,162721,649242v492,-107,1534,-224,1998,-331c165124,648814,165635,648678,165491,648580v-136,-97,-859,-243,-1737,-330c162711,648133,161004,648026,159257,647909v-1756,-107,-4284,-214,-6012,-331c151518,647471,149617,647354,148893,647247v-164,-29,-144,-311,20,-331c149608,646800,151450,646693,153101,646576v1650,-107,3917,-224,5722,-331c160627,646138,162297,646021,163918,645914v1621,-117,3097,-224,4612,-331c170045,645466,171840,645359,172998,645242v1168,-107,2325,-214,2509,-331c175652,644834,174841,644658,174146,644581v-945,-117,-2837,-224,-4255,-331c168463,644133,166610,644026,165607,643909v-869,-97,-1921,-234,-1718,-331c164072,643491,165414,643335,166957,643247v1844,-116,5250,-223,7990,-331c177697,642800,181470,642693,183449,642576v1678,-88,3348,-234,3357,-331c186826,642138,185186,642021,183555,641914v-1660,-117,-4613,-224,-6697,-331c174764,641466,172525,641359,171039,641242v-1495,-106,-2277,-214,-3136,-330c167034,640805,166706,640688,165848,640581v-869,-117,-1920,-224,-3137,-331c161496,640133,159875,640026,158553,639909v-1322,-107,-2780,-214,-3764,-331c153805,639471,152917,639354,152647,639247v-125,-48,241,-282,560,-331c153882,638800,155416,638693,156719,638576v1303,-107,3377,-214,4285,-331c161602,638177,162413,637982,162152,637914v-377,-107,-1969,-224,-3455,-331c157221,637467,154789,637359,153265,637243v-1515,-107,-3059,-214,-3667,-331c149424,636882,149463,636610,149617,636581v560,-117,2084,-224,3358,-331c154249,636133,156246,636026,157279,635909v955,-97,1862,-223,1891,-331c159190,635472,158273,635355,157424,635248v-849,-107,-2423,-224,-3339,-331c153168,634800,152059,634693,151943,634576v-68,-58,675,-272,1389,-331c154664,634138,157154,634021,159884,633914v2731,-107,6880,-224,9823,-331c172641,633467,175854,633360,177504,633243v1072,-68,2181,-253,2114,-331c179521,632805,178190,632688,176916,632581v-1264,-107,-3030,-224,-4912,-331c170123,632133,167855,632026,165635,631910v-2229,-107,-5104,-215,-6986,-331c156768,631472,154896,631355,154336,631248v-261,-49,424,-282,907,-331c156323,630800,158601,630693,160801,630576v2200,-107,5297,-214,7643,-331c170788,630138,173394,630021,174870,629914v1225,-87,2432,-243,2441,-330c177321,629486,176125,629340,174918,629243v-1447,-107,-3840,-214,-6272,-331c166224,628805,163156,628698,160357,628581v-2798,-107,-5906,-224,-8482,-331c149299,628133,146558,628026,144899,627919v-1496,-107,-3001,-233,-2973,-340c141955,627491,143499,627345,145072,627248v1872,-107,5317,-224,8077,-331c155909,626800,159527,626693,161641,626576v2084,-107,3686,-214,4159,-330c166195,626158,165191,626002,164545,625915v-791,-107,-2605,-224,-3474,-331c160203,625467,159324,625360,159353,625253v10,-98,907,-243,1844,-341c162364,624805,164535,624698,166350,624581v1814,-107,4371,-224,5731,-331c173307,624153,174465,624017,174513,623920v58,-117,-1042,-224,-2094,-341c171338,623472,169283,623365,168048,623248v-1245,-107,-2596,-224,-3069,-331c164786,622868,165047,622625,165221,622586v395,-117,1534,-224,2151,-340c167990,622139,168627,622031,168926,621915v202,-68,232,-263,261,-331c169235,621467,169100,621360,169206,621253v106,-117,347,-224,637,-341c170123,620805,170586,620698,170923,620582v338,-108,811,-224,965,-331c171936,620212,171985,619959,171821,619920v-444,-107,-1409,-234,-2827,-341c167469,619472,164950,619365,162634,619248v-2315,-107,-5413,-224,-7507,-331c153033,618800,150920,618693,150071,618586v-136,-19,-184,-321,-20,-340c151074,618139,153303,618032,156237,617915v2923,-107,7411,-224,11376,-331c171579,617467,176819,617360,180042,617253v3223,-117,6060,-224,6919,-341c187492,616844,186083,616650,185186,616582v-1438,-108,-4613,-224,-6852,-331c176086,616134,173481,616027,171724,615920v-1756,-117,-3078,-224,-3908,-341c167266,615511,166755,615326,166755,615248v,-107,521,-223,1061,-331c168337,614810,169235,614694,169939,614587v704,-117,1515,-224,2104,-341c172622,614139,173172,614032,173451,613915v203,-78,386,-253,290,-331c173606,613467,173124,613360,172651,613253v-473,-117,-1187,-224,-1766,-340c170306,612806,169756,612698,169196,612582v-569,-107,-1013,-224,-1698,-331c166803,612144,166195,612027,165037,611920v-1148,-117,-2624,-224,-4448,-341c158755,611472,156140,611365,154075,611248v-2065,-107,-4526,-223,-5886,-330c147041,610820,146076,610674,145912,610587v-203,-117,598,-224,1090,-341c147494,610139,148392,610032,148855,609915v463,-107,723,-224,926,-331c149964,609477,149916,609351,150051,609253v136,-116,241,-223,541,-340c150891,608806,151393,608699,151827,608582v434,-107,1013,-224,1370,-331c153564,608144,153824,608027,154008,607920v173,-117,202,-224,250,-341c154317,607472,154287,607365,154336,607249v48,-107,96,-224,202,-331c154635,606811,154789,606694,154924,606587v136,-117,261,-224,406,-341c155416,606178,155523,605983,155803,605915v308,-78,1090,-253,2199,-331c159614,605477,161949,605361,165471,605254v3532,-117,9100,-224,13684,-331c183738,604806,189673,604699,192982,604582v3001,-97,5491,-234,6002,-331c199544,604144,197633,604027,196350,603920v-1293,-117,-3889,-224,-5114,-340c190088,603482,189267,603356,188959,603249v-203,-59,250,-263,231,-331c189180,602850,189074,602655,188843,602587v-386,-117,-1187,-224,-1959,-331c186122,602139,185224,602032,184240,601915v-994,-107,-1853,-223,-3272,-330c179541,601477,177890,601361,175700,601254v-2190,-117,-5134,-224,-7884,-331c165066,600806,161650,600699,159209,600582v-2441,-107,-4873,-214,-6051,-331c152609,600203,151914,599969,152116,599920v425,-116,1959,-223,3638,-330c157433,599473,159855,599366,162210,599249v2345,-107,5269,-224,7652,-331c172236,598811,174803,598694,176491,598587v1699,-117,2798,-224,3541,-331c180525,598178,180737,597993,180968,597915v280,-87,551,-243,1139,-330c182841,597478,183941,597361,185350,597254v1399,-117,3261,-224,5162,-331c192423,596806,194787,596699,196784,596582v1998,-107,4285,-214,5723,-331c203944,596144,205025,596028,205430,595920v212,-58,-202,-272,-492,-330c204398,595473,203481,595366,202188,595249v-1293,-107,-2914,-214,-5028,-331c195047,594811,192133,594694,189499,594587v-2634,-117,-5722,-224,-8135,-331c178942,594140,176897,594033,174986,593916v-1911,-107,-3387,-214,-5095,-331c168183,593478,166378,593361,164748,593254v-1631,-117,-3513,-224,-4613,-331c159141,592816,158090,592689,158157,592582v67,-97,1196,-233,2412,-331c161959,592145,164535,592028,166484,591921v1950,-117,4449,-224,5761,-331c173317,591492,174397,591346,174368,591249v-48,-107,-1283,-214,-2412,-331c170827,590811,168665,590694,167594,590587v-1051,-107,-2180,-223,-2084,-331c165587,590159,166822,590023,168154,589916v1505,-107,4352,-214,6349,-331c176511,589478,179367,589361,180168,589254v241,-29,-406,-302,-869,-331c177717,588806,173934,588699,170673,588583v-3272,-107,-7788,-214,-10963,-331c156545,588145,153602,588028,151653,587921v-1804,-107,-3146,-234,-3599,-331c147841,587541,148363,587298,148749,587249v868,-107,2624,-214,4564,-331c155262,586811,158205,586695,160415,586587v2210,-106,4747,-223,6156,-330c167749,586159,168646,586013,168907,585916v270,-88,-358,-234,-473,-331c168308,585478,167980,585361,168135,585254v135,-97,579,-233,1196,-331c170007,584807,171097,584700,172236,584583v1138,-107,2789,-214,3927,-331c177302,584145,178460,584028,179087,583921v425,-78,791,-253,801,-331c179917,583473,179463,583366,179232,583250v-232,-108,-579,-215,-724,-331c178353,582812,178460,582695,178344,582588v-97,-88,-241,-253,-550,-331c177379,582140,176761,582033,175874,581916v-888,-107,-2056,-214,-3416,-331c171097,581478,169321,581361,167710,581254v-1621,-107,-3628,-224,-4960,-331c161428,580807,160270,580700,159749,580583v-173,-29,-183,-292,-135,-331c159769,580145,160444,580028,160666,579921v202,-97,309,-233,309,-331c160975,579473,160705,579366,160666,579259v-29,-77,-97,-263,58,-340c160917,578831,161399,578675,162113,578588v888,-107,2056,-224,3937,-331c167942,578140,170566,578033,173432,577926v2866,-117,6832,-224,9794,-341c186179,577478,189412,577361,191178,577255v1332,-88,2393,-254,2654,-331c194159,576817,193301,576700,193223,576593v-38,-49,-57,-292,116,-341c193764,576145,194690,576028,195790,575921v1110,-107,2789,-224,4188,-331c201378,575474,203066,575366,204186,575259v1119,-116,2171,-223,2518,-340c206878,574870,206540,574646,206260,574588v-540,-107,-1862,-224,-2827,-331c202468,574140,201223,574033,200461,573926v-763,-117,-1438,-224,-1602,-340c198782,573537,199139,573313,199496,573255v714,-107,2084,-224,3657,-331c204726,572807,207254,572700,208943,572593v1688,-117,3686,-224,4332,-341c213468,572223,213102,571960,212822,571921v-946,-107,-3184,-224,-5220,-330c205556,571474,202584,571367,200577,571260v-2008,-117,-3957,-224,-5037,-341c194825,570851,194169,570666,194131,570588v-49,-107,801,-224,1090,-331c195520,570140,196244,570033,195897,569926v-271,-87,-1371,-253,-2751,-340c191361,569479,188524,569372,185186,569255v-3349,-107,-8183,-224,-12101,-331c169167,568807,164574,568700,161679,568593v-2895,-117,-4911,-224,-5973,-341c155436,568233,155262,567951,155291,567922v87,-107,898,-224,955,-331c156285,567493,155937,567357,155590,567260v-396,-117,-1245,-224,-1727,-341c153371,566812,152879,566705,152676,566588v-154,-78,-87,-253,-67,-331c152628,566141,152782,566034,152811,565927v39,-117,29,-224,,-341c152782,565479,152715,565372,152637,565255v-77,-107,-202,-224,-280,-331c152271,564817,152203,564700,152155,564593v-48,-117,-68,-224,-87,-340c152049,564145,152039,564038,152010,563922v-19,-107,-116,-224,-77,-331c151962,563513,152049,563328,152271,563260v279,-97,858,-243,1737,-341c155088,562812,156594,562705,158765,562588v2181,-107,5433,-223,8289,-331c169920,562150,173529,562034,175922,561927v2393,-117,4545,-224,5491,-341c181606,561567,181750,561284,181596,561255v-753,-107,-2731,-224,-4719,-331c174880,560817,172023,560700,169630,560593v-2393,-117,-4998,-223,-7112,-340c160405,560146,158514,560039,156951,559922v-1564,-107,-2721,-224,-3802,-331c152059,559484,151354,559367,150447,559260v-907,-117,-1689,-224,-2750,-341c146635,558812,145439,558705,144059,558589v-1370,-108,-2943,-224,-4612,-331c137767,558151,135963,558034,134043,557927v-1930,-117,-4073,-224,-6138,-331c125831,557479,123563,557372,121614,557255v-1949,-107,-3793,-224,-5423,-331c114550,556817,113016,556701,111800,556593v-1206,-116,-2461,-223,-2866,-340c108819,556224,109098,555961,109378,555922v927,-107,2586,-224,5182,-331c117194,555484,120803,555367,125194,555260v4400,-117,9756,-224,15748,-331c146925,554812,153757,554706,161119,554589v7353,-107,16164,-224,23960,-331c192876,554151,201599,554034,207882,553927v6281,-117,11386,-224,14908,-341c225907,553489,227798,553353,229024,553255v1051,-77,1563,-243,2074,-331c231793,552817,232440,552701,233154,552594v704,-117,1746,-224,2210,-331c235682,552185,236097,552000,235933,551922v-212,-97,-975,-224,-1959,-331c232903,551484,231272,551367,229496,551260v-1775,-116,-3927,-224,-6195,-331c221043,550813,218486,550706,215919,550589v-2557,-107,-5365,-214,-7999,-331c205295,550151,202651,550034,200142,549927v-2499,-117,-5008,-224,-7256,-331c190638,549479,188283,549372,186642,549255v-1630,-107,-3049,-214,-3580,-330c182841,548876,183207,548642,183478,548594v617,-117,2161,-224,3338,-331c187994,548146,189682,548039,190541,547922v714,-87,1370,-233,1399,-331c191979,547484,191158,547367,190744,547260v-406,-116,-1071,-223,-1264,-330c189383,546871,189393,546647,189557,546589v309,-88,1032,-234,2094,-331c192867,546151,194690,546034,196890,545927v2201,-117,5172,-224,7932,-331c207582,545480,210853,545372,213459,545256v2596,-107,5104,-214,6976,-331c222307,544818,223658,544701,224691,544594v955,-107,1476,-234,1891,-331c226978,544156,227036,544029,227325,543922v328,-107,763,-214,1177,-331c228927,543484,229554,543368,229853,543261v251,-98,473,-234,425,-331c230220,542813,229921,542706,229526,542589v-396,-107,-1081,-214,-1660,-331c227287,542151,226640,542034,226032,541927v-608,-107,-1235,-224,-1833,-331c223610,541480,222993,541373,222472,541256v-522,-107,-898,-214,-1390,-331c220590,540818,220117,540701,219528,540594v-598,-117,-1051,-224,-2036,-331c216508,540146,215427,540039,213623,539923v-1805,-108,-4323,-215,-6967,-331c204012,539485,200663,539368,197778,539261v-2876,-107,-6108,-224,-8405,-331c187067,538813,184886,538706,183998,538589v-173,-19,-154,-311,,-331c184828,538151,187164,538034,188939,537927v1785,-107,4420,-223,5751,-330c195819,537499,197016,537353,196929,537256v-87,-88,-1428,-243,-2866,-331c192249,536818,189383,536701,186093,536594v-3291,-107,-7846,-224,-11773,-331c170393,536146,165944,536040,162518,535923v-3425,-107,-6416,-214,-8742,-331c151450,535485,149916,535368,148546,535261v-1361,-107,-1998,-224,-2953,-331c144628,534813,143933,534706,142795,534599v-1149,-117,-2461,-224,-4063,-340c137121,534151,134988,534035,133145,533928v-1843,-107,-4178,-224,-5490,-331c126458,533490,125136,533363,125281,533256v96,-68,1650,-253,3310,-331c131196,532818,135008,532701,140894,532594v5896,-107,14686,-224,23053,-331c172303,532147,183275,532040,191062,531932v7778,-116,15130,-223,19560,-340c214154,531504,216865,531349,217666,531261v502,-58,-743,-282,-936,-331c216315,530813,215292,530706,215205,530599v-86,-117,637,-224,1004,-340c216576,530152,217328,530035,217405,529928v68,-98,-337,-244,-723,-331c216219,529480,215360,529373,214636,529266v-724,-117,-1582,-224,-2287,-341c211635,528818,211017,528701,210381,528594v-637,-107,-1245,-223,-1853,-330c207920,528147,207341,528040,206733,527933v-608,-117,-1177,-224,-1843,-341c204234,527485,203481,527378,202767,527261v-724,-107,-1447,-224,-2181,-331c199853,526814,199110,526706,198367,526599v-743,-116,-1486,-223,-2229,-340c195404,526152,194700,526035,193928,525928v-772,-107,-1621,-224,-2432,-331c190686,525480,189885,525373,189055,525266v-840,-117,-1544,-224,-2557,-341c185475,524818,184587,524711,182928,524595v-1651,-107,-3378,-224,-6379,-331c173548,524147,169707,524040,164921,523933v-4795,-117,-11058,-224,-17137,-341c141714,523485,134631,523368,128475,523261v-6166,-107,-12053,-224,-17649,-331c105239,522814,100250,522707,94914,522600v-5337,-117,-10731,-224,-16106,-341c73434,522152,67827,522045,62684,521928v-5134,-107,-10142,-224,-14716,-331c43385,521480,39207,521373,35221,521266v-3976,-116,-7671,-224,-11136,-340c20631,520819,17340,520712,14474,520595v-2865,-107,-5529,-224,-7584,-331c4835,520147,3262,520040,2152,519933v-975,-97,-1621,-243,-1930,-341c39,519544,,519320,29,519261v58,-107,261,-223,521,-330c811,518824,1071,518707,1612,518600v559,-117,1254,-224,2287,-341c4921,518152,6176,518045,7797,517928v1621,-107,3561,-224,5809,-331c15854,517481,18614,517373,21287,517266v2673,-116,5780,-223,8347,-340c32191,516819,34874,516712,36649,516595v1785,-107,3146,-224,3648,-331c40548,516206,39998,515991,39631,515933v-714,-117,-2258,-224,-3628,-341c34642,515485,32896,515378,31448,515262v-1447,-107,-3097,-224,-4101,-331c26392,514824,25195,514707,25446,514600v203,-88,1747,-253,3503,-341c31284,514152,35530,514045,39467,513928v3937,-107,9360,-223,13095,-331c56305,513490,59422,513374,61902,513267v2480,-117,3465,-224,5510,-341c69467,512819,71233,512712,74215,512595v2972,-107,6996,-224,11058,-331c89336,512157,94489,512040,98590,511933v4101,-117,8279,-224,11300,-340c112910,511486,115023,511378,116722,511262v1698,-107,2306,-224,3387,-331c121199,510824,121884,510707,123254,510600v1361,-117,3214,-224,5066,-341c130183,510152,132470,510045,134400,509928v1920,-107,3734,-223,5461,-330c141589,509491,143142,509374,144763,509267v1621,-117,3310,-224,4815,-341c151084,508819,152628,508712,153795,508595v1158,-107,1998,-214,2760,-331c157318,508157,157713,508040,158340,507933v627,-116,1245,-223,1969,-330c161023,507486,161824,507379,162644,507262v830,-107,1698,-224,2615,-331c166176,506824,167063,506707,168154,506600v1081,-117,2190,-224,3599,-341c173162,506152,174957,506045,176607,505929v1650,-108,3696,-215,5037,-331c182976,505491,184172,505374,184616,505267v212,-59,-87,-282,-309,-331c183825,504819,182503,504712,181750,504595v-753,-107,-1785,-224,-1949,-331c179705,504196,180284,504002,180795,503934v830,-117,2480,-224,3946,-331c186208,503486,188312,503379,189595,503262v1284,-107,2471,-214,2856,-331c192674,502863,192230,502659,191921,502600v-521,-117,-1766,-224,-2625,-331c188437,502153,187405,502046,186758,501929v-646,-107,-1022,-214,-1331,-331c185137,501491,185089,501374,184896,501267v-203,-117,-338,-224,-675,-331c183883,500819,183400,500712,182879,500595v-530,-107,-1167,-223,-1795,-330c180448,500157,179753,500041,179058,499934v-705,-117,-1448,-224,-2181,-331c176144,499486,175333,499379,174677,499262v-666,-107,-1370,-214,-1776,-331c172554,498834,172265,498698,172265,498600v,-116,309,-223,636,-330c173220,498153,173867,498046,174223,497929v367,-107,695,-214,869,-331c175237,497501,175208,497364,175237,497267v38,-117,,-224,48,-331c175323,496849,175352,496683,175545,496596v213,-98,580,-234,1187,-331c177427,496158,178440,496041,179695,495934v1254,-117,3194,-224,4564,-331c185629,495486,187395,495379,187907,495262v183,-39,-261,-292,-589,-331c186411,494824,184240,494708,182483,494600v-1765,-107,-4052,-223,-5722,-330c175082,494153,173847,494046,172438,493929v-1418,-107,-2412,-214,-4178,-331c166494,493491,164535,493374,161853,493267v-2683,-117,-6166,-224,-9698,-331c148623,492820,144377,492712,140691,492596v-3695,-107,-7498,-214,-10682,-331c126835,492158,123775,492041,121604,491934v-2161,-107,-3753,-224,-4593,-331c116741,491564,116519,491301,116586,491262v193,-107,1207,-214,1602,-330c118584,490825,119144,490708,118950,490601v-173,-98,-964,-234,-1949,-331c115872,490153,113933,490046,112157,489929v-1785,-107,-4274,-214,-5828,-331c104775,489491,103174,489374,102845,489267v-173,-58,715,-272,1467,-331c105789,488820,108481,488713,111685,488596v3203,-107,7719,-214,11849,-331c127664,488158,132480,488041,136474,487934v3986,-107,7778,-224,10991,-331c150678,487486,153274,487379,155754,487263v2490,-107,4449,-215,6630,-331c164574,486825,166600,486708,168858,486601v2258,-107,4700,-224,7083,-331c178315,486153,180834,486046,183130,485929v2297,-107,4564,-214,6562,-331c191699,485491,193639,485375,195144,485267v1515,-107,2818,-223,3609,-330c199332,484849,199737,484684,199863,484606v144,-98,-116,-253,-49,-341c199911,484158,200162,484041,200422,483934v261,-107,685,-224,965,-331c201667,483487,201918,483379,202101,483263v174,-107,319,-214,377,-331c202526,482825,202420,482718,202410,482601v-10,-107,-68,-224,19,-331c202516,482153,202709,482046,202960,481939v241,-117,540,-224,926,-340c204282,481491,204793,481375,205324,481268v521,-107,1129,-224,1718,-331c207621,480820,208209,480713,208827,480606v608,-117,1206,-224,1891,-341c211394,480158,212118,480051,212909,479934v791,-107,1698,-224,2547,-331c216296,479487,217126,479380,217984,479273v859,-117,1747,-224,2635,-341c221516,478825,222423,478708,223340,478601v907,-107,1766,-224,2740,-331c227055,478153,228126,478046,229188,477939v1051,-117,2151,-224,3232,-340c233501,477492,234562,477385,235643,477268v1091,-107,2181,-224,3281,-331c240024,476820,241057,476713,242243,476606v1197,-117,2538,-224,3851,-341c247406,476158,248960,476051,250118,475935v1148,-108,2171,-224,2894,-331c253746,475487,254084,475380,254479,475273v386,-117,589,-224,888,-341c255656,474825,255936,474718,256245,474601v309,-107,627,-224,965,-331c257548,474154,258030,474046,258271,473939v232,-107,425,-233,386,-340c258628,473540,258368,473336,258001,473268v-521,-97,-1505,-234,-3020,-331c253196,472820,250658,472713,247329,472606v-3329,-117,-7768,-224,-12303,-340c230490,472159,225067,472051,220117,471935v-4941,-107,-10209,-224,-14754,-331c200827,471487,196495,471380,192896,471273v-3609,-117,-6504,-224,-9139,-341c181123,470825,179106,470718,177090,470601v-2027,-107,-3725,-223,-5472,-330c169871,470154,168251,470047,166591,469940v-1650,-117,-3387,-224,-4893,-341c160203,469492,158707,469385,157588,469268v-1120,-107,-2037,-224,-2625,-331c154490,468850,154172,468694,154065,468606v-125,-116,68,-224,107,-340c154220,468159,154287,468052,154326,467935v39,-107,-58,-224,77,-331c154538,467497,154760,467380,155166,467273v414,-117,1109,-224,1746,-341c157559,466825,158292,466718,159026,466602v733,-108,1486,-224,2306,-331c162152,466164,163069,466047,163947,465940v878,-117,1727,-224,2653,-341c167517,465492,168482,465385,169466,465268v975,-107,2036,-224,2992,-331c173413,464830,174291,464714,175208,464607v926,-117,1823,-224,2779,-341c178942,464159,179965,464052,180940,463935v974,-107,2007,-224,2885,-331c184693,463497,185600,463380,186199,463273v598,-117,1138,-224,1225,-340c187482,462864,187096,462680,186720,462602v-579,-107,-1650,-224,-2741,-331c182879,462164,181432,462047,180139,461940v-1293,-117,-2509,-224,-3918,-341c174812,461492,173500,461385,171676,461268v-1814,-107,-3985,-223,-6359,-331c162943,460830,160067,460714,157424,460607v-2654,-117,-5558,-224,-8009,-341c146964,460159,144541,460052,142718,459935v-1815,-107,-3320,-224,-4227,-331c137873,459526,137343,459351,137294,459273v-67,-117,551,-223,811,-331c138356,458826,138993,458719,138848,458602v-106,-78,-782,-244,-1582,-331c136204,458164,134322,458047,132499,457940v-1814,-117,-4237,-224,-6128,-331c124490,457492,122531,457385,121180,457269v-1351,-108,-2413,-224,-2905,-331c118111,456899,118150,456646,118237,456607v289,-117,1225,-224,1727,-331c120456,456159,120996,456052,121238,455935v173,-78,154,-253,183,-331c121450,455497,121315,455381,121450,455273v135,-116,473,-223,810,-330c122598,454826,123139,454719,123457,454602v318,-107,473,-224,733,-331c124461,454164,124625,454047,125040,453940v414,-117,955,-224,1640,-331c127355,453492,128127,453386,129112,453269v984,-107,2152,-224,3464,-331c133879,452831,135422,452714,136976,452607v1554,-117,3127,-224,4931,-331c143702,452159,145680,452052,147774,451935v2094,-107,4391,-214,6687,-331c156758,451497,159045,451381,161544,451274v2499,-117,5172,-224,7922,-331c172216,450826,175198,450719,178054,450602v2847,-107,5703,-224,8502,-331c189354,450164,192191,450047,194864,449940v2663,-116,5442,-224,7700,-331c204822,449493,206926,449386,208422,449269v1495,-107,2682,-214,3136,-331c211732,448899,211374,448646,211104,448607v-704,-117,-2287,-224,-3783,-331c205816,448159,203906,448052,202092,447935v-1805,-107,-3629,-214,-5616,-330c194488,447498,192548,447381,190184,447274v-2374,-117,-4921,-224,-7922,-331c179251,446826,175739,446719,172129,446602v-3599,-107,-7710,-214,-11502,-331c156835,446164,152908,446047,149356,445940v-3551,-116,-7005,-223,-10035,-330c136291,445493,133406,445386,131158,445269v-2249,-107,-4063,-214,-5318,-331c124721,444841,123882,444704,123611,444607v-125,-48,184,-282,454,-331c124692,444169,125783,444043,127510,443936v1795,-107,4072,-214,7353,-331c138134,443498,142476,443381,147147,443274v4680,-117,10788,-224,15767,-331c167884,442826,173394,442719,177003,442602v3599,-107,6040,-214,7545,-331c185320,442213,185851,441999,186054,441941v270,-78,444,-263,936,-331c187723,441493,189151,441386,190473,441269v1313,-107,3107,-214,4429,-331c196215,440831,197450,440714,198367,440607v917,-116,1630,-224,2036,-331c200654,440208,200847,440014,200799,439936v-78,-107,-522,-214,-879,-331c199573,439498,198984,439381,198695,439274v-290,-107,-386,-224,-531,-331c198019,438826,198019,438719,197836,438603v-174,-108,-589,-215,-743,-331c196939,438165,196862,438048,196910,437941v48,-107,289,-224,473,-331c197566,437493,197807,437386,198019,437269v213,-107,425,-214,618,-331c198840,436831,199052,436714,199206,436607v155,-107,203,-223,367,-331c199747,436160,199901,436053,200220,435936v327,-107,791,-214,1302,-331c202043,435498,202603,435391,203317,435274v714,-107,1602,-224,2480,-331c206675,434826,207698,434719,208566,434612v869,-116,1660,-223,2422,-340c211760,434165,212378,434048,213169,433941v792,-107,1718,-224,2577,-331c216595,433493,217454,433386,218303,433269v849,-107,1640,-214,2528,-330c221719,432831,222800,432724,223649,432608v859,-107,1544,-224,2306,-331c226707,432160,227460,432053,228184,431946v724,-117,1486,-224,2094,-341c230876,431498,231291,431391,231803,431274v511,-107,1100,-224,1544,-331c233800,430827,234138,430720,234485,430612v357,-116,647,-223,965,-340c235769,430165,236126,430058,236415,429941v280,-107,521,-224,753,-331c237409,429493,237727,429386,237834,429279v77,-87,86,-253,-58,-340c237602,428841,237264,428715,236714,428608v-588,-107,-1466,-224,-2480,-331c233211,428160,231793,428053,230606,427946v-1196,-117,-2412,-224,-3531,-341c225955,427498,224942,427391,223890,427274v-1052,-107,-2075,-223,-3117,-330c219721,426827,218670,426720,217598,426613v-1061,-117,-2181,-224,-3222,-341c213324,426165,212253,426058,211317,425941v-936,-107,-1747,-224,-2567,-331c207920,425494,207119,425386,206357,425279v-763,-116,-1506,-224,-2162,-340c203529,424832,202931,424725,202391,424608v-531,-107,-1013,-224,-1419,-331c200577,424160,200277,424053,199997,423946v-289,-117,-540,-224,-742,-340c199062,423498,198975,423391,198811,423275v-164,-108,-377,-224,-531,-331c198126,422827,198000,422720,197903,422613v-96,-117,-105,-224,-212,-341c197585,422165,197402,422058,197267,421941v-126,-107,-251,-224,-357,-331c196803,421503,196707,421387,196640,421280v-68,-117,-97,-224,-145,-341c196437,420832,196340,420725,196311,420608v-38,-107,-48,-224,-38,-331c196283,420160,196408,420053,196350,419946v-58,-117,-251,-224,-405,-340c195790,419499,195674,419391,195443,419275v-232,-107,-454,-224,-868,-331c194159,418837,193503,418720,192944,418613v-560,-117,-1168,-224,-1718,-341c190676,418165,190116,418058,189624,417941v-492,-107,-887,-223,-1351,-330c187801,417504,187357,417387,186826,417280v-521,-117,-1216,-224,-1727,-341c184578,416832,184211,416725,183719,416608v-493,-107,-888,-224,-1563,-331c181490,416170,180573,416053,179714,415946v-859,-116,-1824,-223,-2692,-340c176144,415499,175218,415392,174484,415275v-733,-107,-1399,-224,-1872,-331c172139,414837,171965,414720,171666,414613v-308,-117,-501,-224,-887,-340c170402,414165,169881,414058,169389,413942v-502,-107,-1090,-224,-1583,-331c167324,413504,166793,413387,166456,413280v-338,-117,-637,-224,-676,-341c165751,412832,165983,412715,166243,412608v280,-107,850,-223,1168,-331c167729,412170,168241,412054,168135,411947v-77,-88,-647,-254,-1332,-331c165925,411499,164285,411392,162866,411275v-1428,-107,-3156,-224,-4603,-331c156816,410837,155484,410720,154181,410613v-1293,-117,-2451,-224,-3696,-340c149231,410166,148063,410059,146684,409942v-1371,-107,-2944,-224,-4459,-331c140720,409504,139041,409387,137613,409280v-1419,-117,-2741,-224,-3927,-331c132489,408832,131379,408725,130453,408608v-936,-107,-1727,-223,-2355,-330c127462,408171,127182,408054,126670,407947v-521,-117,-1061,-224,-1669,-331c124383,407499,123573,407392,123003,407275v-578,-107,-964,-214,-1466,-331c121035,406837,120524,406720,120002,406613v-530,-116,-1138,-223,-1630,-330c117880,406166,117455,406059,117050,405942v-415,-107,-792,-224,-1129,-331c115573,405504,115284,405387,115004,405280v-280,-117,-627,-224,-772,-331c114087,404842,114097,404716,114116,404609v19,-108,125,-214,232,-331c114425,404180,114473,404044,114695,403947v251,-117,570,-224,1139,-331c116403,403499,117040,403392,118111,403275v1071,-107,2586,-224,4149,-331c123833,402837,125831,402721,127539,402614v1698,-117,3329,-224,4921,-331c134062,402166,135577,402059,137121,401942v1534,-107,3030,-214,4593,-331c143268,401504,145005,401387,146491,401280v1476,-116,3097,-224,4130,-331c151643,400833,152435,400726,152666,400609v155,-68,-289,-253,-646,-331c151480,400171,150235,400054,149443,399947v-801,-117,-1833,-224,-2219,-331c147060,399567,147050,399324,147127,399275v164,-107,811,-214,1129,-330c148575,398837,148884,398721,149038,398614v116,-88,309,-253,145,-331c149009,398185,148479,398039,147755,397942v-907,-107,-2384,-214,-3995,-331c142148,397504,139890,397387,138076,397280v-1823,-116,-3754,-223,-5240,-331c131351,396833,130067,396726,129141,396609v-927,-107,-1545,-214,-1863,-331c127114,396220,127172,396005,127191,395947v39,-117,300,-224,328,-331c127548,395499,127462,395392,127384,395276v-77,-107,-299,-214,-337,-331c127008,394838,127037,394721,127143,394614v87,-98,232,-234,521,-331c127925,394186,128359,394040,129093,393942v887,-107,2219,-214,3927,-331c134718,393504,137140,393388,139311,393280v2181,-107,4796,-223,6774,-330c148054,392833,150128,392726,151171,392609v598,-58,1341,-263,1158,-331c152029,392171,150621,392054,149328,391947v-1284,-107,-3185,-224,-4709,-331c143094,391500,141434,391393,140190,391276v-1236,-107,-2374,-214,-3011,-331c136744,390867,136349,390692,136358,390614v20,-107,589,-224,927,-331c137623,390166,138192,390059,138395,389942v135,-68,308,-262,144,-330c138308,389514,137671,389378,136773,389281v-1022,-107,-2817,-224,-4381,-331c130829,388833,128764,388726,127403,388609v-1370,-107,-2412,-214,-3222,-331c123360,388171,122955,388054,122492,387947v-463,-107,-637,-223,-1090,-331c120938,387500,120533,387393,119732,387276v-801,-107,-1911,-214,-3155,-331c115332,386838,113740,386721,112254,386614v-1496,-107,-3146,-224,-4613,-331c106165,386166,104640,386059,103415,385943v-1236,-107,-2442,-215,-3156,-331c99671,385524,99130,385368,99111,385281v-19,-107,569,-224,1033,-331c100607,384833,101417,384726,101881,384619v463,-117,800,-224,1051,-341c103174,384171,103396,384055,103357,383948v-39,-88,-328,-244,-705,-331c102189,383500,101215,383393,100578,383286v-637,-117,-1467,-224,-1747,-341c98677,382887,98696,382673,98860,382614v299,-107,1071,-224,1785,-331c101359,382167,102344,382059,103144,381952v802,-116,1593,-223,2326,-340c106204,381505,106831,381398,107535,381281v705,-107,1341,-224,2162,-331c110517,380833,111337,380726,112456,380619v1110,-117,2230,-224,3928,-340c118082,380171,120012,380055,122646,379948v2644,-107,5761,-224,9582,-331c136040,379500,140556,379393,145555,379286v4998,-117,10990,-224,16665,-341c167884,378838,173944,378731,179569,378614v5636,-107,11078,-224,16414,-330c201320,378167,206781,378060,211567,377953v4777,-117,9418,-224,13095,-341c228348,377505,231243,377388,233646,377281v2402,-107,3927,-224,5452,-331c240613,376833,241645,376726,242784,376619v1139,-116,2113,-224,3155,-340c246981,376172,247840,376064,249017,375948v1188,-107,2480,-224,4015,-331c254557,375500,256477,375393,258214,375286v1727,-117,3744,-224,5210,-341c264891,374838,266281,374731,266995,374614v395,-58,781,-272,733,-330c267641,374167,266927,374060,266454,373953v-463,-117,-1100,-224,-1543,-341c264457,373505,264177,373398,263762,373281v-415,-107,-743,-224,-1351,-331c261803,372833,260993,372726,260105,372619v-888,-116,-1891,-223,-3030,-340c255936,372172,254875,372065,253263,371948v-1611,-107,-3599,-224,-5866,-331c245129,371510,242359,371393,239657,371286v-2701,-117,-5654,-224,-8472,-340c228367,370838,225424,370731,222780,370615v-2654,-107,-5075,-224,-7459,-331c212938,370167,210593,370060,208460,369953v-2132,-117,-4140,-224,-5944,-341c200712,369505,199322,369398,197624,369281v-1689,-107,-3416,-223,-5278,-331c190473,368843,188399,368727,186449,368620v-1958,-117,-3830,-224,-5838,-341c178605,368172,176607,368065,174397,367948v-2209,-107,-4632,-224,-7044,-331c164941,367510,162413,367393,159942,367286v-2480,-117,-5047,-224,-7440,-340c150109,366839,147591,366732,145564,366615v-2036,-107,-3947,-224,-5240,-331c139089,366177,138375,366060,137854,365953v-395,-88,-569,-253,-733,-341c136908,365505,136822,365398,136542,365282v-270,-108,-598,-224,-1071,-331c135008,364844,134293,364727,133743,364620v-550,-117,-1100,-224,-1563,-341c131717,364172,131351,364065,130974,363948v-376,-107,-994,-224,-1061,-331c129874,363559,130202,363345,130559,363286v695,-116,2026,-223,3570,-340c135664,362839,137932,362732,139784,362615v1853,-107,4082,-214,5452,-331c146616,362177,147543,362060,148054,361953v202,-49,251,-292,251,-331c148314,361525,147938,361379,148112,361282v183,-107,656,-224,1351,-331c150167,360844,151402,360727,152367,360620v965,-117,2046,-224,2895,-341c156102,360172,156854,360065,157433,359948v579,-107,1023,-214,1284,-330c158919,359530,159112,359374,158987,359287v-164,-117,-627,-224,-1255,-331c157105,358839,156024,358732,155243,358615v-782,-107,-1535,-224,-2191,-331c152386,358177,151701,358060,151277,357953v-396,-107,-840,-233,-743,-331c150630,357515,151209,357389,151904,357282v733,-107,1853,-214,3040,-331c156140,356844,157655,356727,159054,356620v1390,-117,2886,-224,4256,-331c164680,356172,165964,356065,167276,355949v1312,-108,2547,-215,3908,-331c172554,355511,174021,355394,175478,355287v1457,-117,3020,-224,4449,-331c181354,354839,182715,354732,184028,354615v1312,-107,2528,-214,3743,-331c188987,354177,190136,354061,191313,353953v1187,-116,2403,-223,3570,-330c196061,353506,197180,353399,198328,353282v1149,-107,2335,-214,3464,-331c202921,352844,204070,352727,205112,352620v1052,-117,1978,-224,2982,-331c209107,352173,210197,352065,211162,351949v965,-107,1891,-214,2702,-331c214675,351511,215302,351394,216026,351287v713,-117,1476,-224,2151,-331c218843,350839,219567,350732,220040,350615v482,-107,917,-214,1013,-331c221101,350226,220879,350012,220619,349954v-502,-117,-1332,-224,-2548,-331c216865,349506,215205,349399,213352,349282v-1852,-107,-4100,-214,-6397,-331c204649,348844,202053,348727,199573,348620v-2480,-107,-4950,-224,-7517,-331c189489,348173,186961,348066,184191,347949v-2769,-107,-5741,-214,-8732,-331c172458,347511,169341,347394,166205,347287v-3136,-117,-6427,-224,-9553,-331c153515,346839,150312,346732,147417,346615v-2895,-106,-5751,-214,-8125,-330c136908,346178,134670,346061,133145,345954v-1515,-107,-2509,-224,-3030,-331c129942,345584,129932,345321,129980,345282v164,-107,753,-214,1091,-331c131408,344844,131765,344728,132016,344620v251,-107,338,-223,550,-330c132778,344173,132933,344066,133300,343949v366,-107,839,-214,1476,-331c135422,343511,136156,343394,137159,343287v994,-107,2191,-224,3610,-331c142196,342840,143914,342732,145680,342616v1776,-107,3821,-214,5722,-331c153303,342178,155397,342061,157105,341954v1708,-107,3320,-224,4555,-331c162895,341506,163696,341399,164497,341282v810,-107,1389,-214,2007,-331c167122,340844,167778,340728,168202,340621v425,-107,627,-224,849,-331c169264,340173,169360,340066,169505,339949v145,-107,338,-214,405,-331c169978,339511,169958,339394,169930,339287v-20,-107,-116,-224,-155,-331c169737,338840,169746,338733,169698,338625v-48,-106,-48,-233,-222,-340c169273,338178,168994,338061,168530,337954v-463,-107,-1003,-224,-1843,-331c165848,337506,164805,337399,163513,337283v-1284,-108,-3021,-215,-4546,-331c157452,336845,155744,336728,154384,336621v-1351,-107,-2644,-224,-3522,-331c149974,336173,149318,336066,149096,335959v-232,-117,154,-224,386,-341c149723,335511,150302,335394,150505,335287v164,-87,164,-243,183,-330c150717,334840,150611,334733,150659,334626v48,-117,155,-224,309,-341c151122,334178,151344,334061,151576,333954v222,-107,550,-224,762,-331c152560,333506,152705,333399,152869,333292v174,-116,299,-223,492,-340c153545,332845,153786,332728,153998,332621v203,-107,367,-224,627,-331c154895,332173,155262,332066,155580,331959v309,-117,666,-224,946,-340c156796,331511,156970,331404,157250,331288v280,-107,588,-224,945,-331c158562,330840,158987,330733,159411,330626v415,-117,792,-224,1313,-341c161235,330178,161795,330061,162518,329954v724,-107,1602,-224,2519,-331c165964,329507,167006,329400,168077,329293v1061,-117,2239,-224,3358,-341c172545,328845,173703,328738,174745,328621v1051,-107,2093,-224,2972,-331c178595,328173,179376,328066,180032,327959v647,-117,1197,-224,1583,-340c182011,327512,182310,327395,182368,327288v67,-107,-155,-224,-376,-331c181770,326840,181413,326733,181046,326626v-376,-117,-762,-224,-1264,-341c179270,326178,178595,326071,177997,325954v-599,-107,-1236,-223,-1815,-330c175603,325507,175082,325400,174503,325293v-588,-117,-1206,-224,-1833,-341c172043,324845,171367,324738,170740,324621v-627,-107,-1226,-224,-1853,-331c168251,324173,167585,324066,166948,323959v-637,-116,-1322,-224,-1882,-340c164497,323512,163947,323405,163551,323288v-386,-107,-859,-224,-840,-331c162731,322879,163165,322704,163667,322626v704,-117,2026,-224,3310,-341c168260,322178,169978,322071,171348,321955v1380,-107,2702,-224,3860,-331c176366,321517,177331,321400,178286,321293v965,-117,1843,-224,2692,-341c181827,320845,182657,320738,183410,320621v743,-107,1428,-223,2074,-331c186122,320174,186672,320067,187260,319960v589,-117,1216,-224,1766,-341c189586,319512,190097,319405,190579,319288v493,-107,898,-224,1381,-331c192442,318850,192992,318733,193484,318626v482,-117,927,-224,1399,-340c195347,318179,195810,318071,196302,317955v482,-107,1061,-224,1476,-331c198193,317517,198541,317400,198811,317293v270,-117,492,-224,579,-341c199438,316884,199457,316699,199303,316621v-241,-107,-753,-223,-1380,-330c197305,316183,196456,316067,195578,315960v-878,-117,-1824,-224,-2934,-341c191545,315512,190348,315405,188968,315288v-1380,-107,-2914,-224,-4613,-331c182657,314850,180698,314733,178778,314626v-1920,-116,-3966,-223,-5963,-340c170817,314179,168829,314072,166822,313955v-2007,-107,-4188,-224,-6040,-331c158929,313517,156941,313400,155696,313293v-1215,-107,-2296,-224,-2412,-341c153207,312884,154114,312699,154973,312622v1283,-108,3599,-215,6011,-331c163406,312184,166803,312067,169476,311960v2682,-117,5626,-224,7585,-331c179029,311512,180409,311405,181268,311288v492,-58,917,-262,936,-331c182252,310850,181740,310734,181557,310627v-183,-117,-376,-224,-434,-341c181065,310179,181297,310072,181190,309955v-86,-88,-318,-243,-685,-331c180052,309517,179348,309400,178460,309293v-898,-117,-1998,-224,-3320,-331c173828,308846,172265,308739,170557,308622v-1708,-107,-3716,-214,-5665,-331c162943,308184,160801,308067,158871,307960v-1930,-117,-3879,-224,-5549,-331c151643,307512,150099,307405,148816,307288v-1273,-107,-2316,-214,-3174,-330c144773,306850,144223,306734,143644,306627v-579,-117,-994,-224,-1505,-331c141627,306179,141010,306072,140595,305955v-405,-107,-850,-214,-907,-331c139649,305537,139948,305381,140276,305293v434,-116,1091,-223,2017,-330c143219,304846,144358,304739,145844,304622v1476,-107,3329,-214,5327,-331c153168,304184,155619,304067,157800,303960v2181,-117,4805,-224,6465,-331c165915,303512,167227,303405,167720,303289v299,-69,-309,-263,-521,-331c166861,302851,165954,302734,165693,302627v-154,-68,-183,-263,-38,-331c165896,302179,166456,302072,167170,301955v714,-107,1688,-214,2769,-331c171020,301517,172265,301401,173635,301294v1370,-117,2982,-224,4535,-331c179724,300846,181384,300739,182937,300622v1554,-107,3001,-214,4555,-331c189045,300184,190618,300067,192239,299960v1612,-116,3310,-224,4960,-331c198839,299513,200470,299406,202111,299289v1640,-107,3319,-214,4931,-331c208653,298851,210400,298734,211789,298627v1390,-107,2722,-224,3590,-331c216170,298189,216730,298062,216942,297955v174,-77,-28,-243,-203,-330c216518,297518,215910,297401,215591,297294v-318,-117,-608,-224,-743,-331c214704,296856,214858,296729,214752,296622v-116,-107,-319,-214,-579,-331c213912,296184,213488,296067,213189,295960v-309,-107,-531,-223,-821,-331c212069,295513,211732,295406,211423,295289v-309,-107,-647,-214,-908,-331c210255,294851,210091,294734,209840,294627v-261,-107,-579,-224,-878,-331c208663,294179,208402,294072,208036,293956v-367,-107,-715,-215,-1265,-331c206222,293518,205527,293401,204726,293294v-811,-107,-1728,-224,-2808,-331c200847,292846,199641,292739,198261,292622v-1371,-107,-2934,-214,-4574,-331c192046,292184,190232,292068,188437,291960v-1795,-106,-3637,-223,-5529,-330c181017,291513,179000,291406,177090,291299v-1921,-117,-3976,-224,-5665,-341c169746,290851,168135,290734,167006,290627v-1129,-107,-1844,-224,-2374,-331c164226,290209,164005,290043,163860,289956v-184,-107,-222,-214,-309,-331c163454,289518,163397,289401,163300,289294v-96,-107,-231,-224,-328,-331c162885,288846,162818,288739,162760,288632v-58,-117,-77,-224,-135,-340c162557,288185,162490,288068,162374,287961v-116,-107,-251,-224,-444,-331c161737,287513,161448,287406,161197,287289v-242,-107,-492,-214,-753,-331c160174,286851,159923,286744,159614,286627v-318,-107,-666,-223,-1042,-331c158195,286180,157838,286073,157346,285966v-492,-117,-1032,-224,-1717,-341c154934,285518,154152,285401,153197,285294v-965,-107,-2075,-224,-3319,-331c148633,284846,147118,284739,145709,284632v-1409,-116,-2875,-224,-4294,-340c139997,284185,138626,284078,137189,283961v-1448,-107,-2973,-224,-4401,-331c131351,283513,129884,283406,128591,283299v-1284,-117,-2538,-224,-3513,-341c124094,282851,123167,282735,122724,282628v-242,-59,-435,-273,-357,-331c122521,282180,123071,282073,123621,281966v540,-117,1177,-224,2007,-341c126458,281518,127452,281411,128581,281294v1119,-107,2470,-224,3802,-331c133715,280847,135201,280739,136571,280632v1370,-116,2711,-223,4033,-340c141926,280185,143219,280078,144483,279961v1274,-107,2490,-224,3716,-331c149424,279513,150534,279406,151836,279299v1313,-117,2770,-224,4208,-340c157481,278852,159026,278744,160473,278628v1447,-107,2924,-224,4265,-331c166079,278180,167488,278073,168511,277966v1033,-117,1833,-224,2393,-341c171416,277528,171676,277392,171888,277294v222,-107,270,-223,386,-330c172390,276847,172467,276740,172612,276633v135,-117,299,-224,473,-341c173258,276185,173577,276078,173654,275961v68,-88,68,-243,-77,-331c173403,275513,173075,275406,172583,275299v-492,-116,-1138,-224,-1959,-340c169804,274852,168704,274745,167681,274628v-1023,-107,-2133,-224,-3194,-331c163416,274180,162268,274073,161284,273966v-975,-117,-1911,-224,-2674,-341c157848,273518,157279,273411,156680,273295v-598,-108,-1206,-224,-1650,-331c154587,272857,154239,272740,154017,272633v-222,-107,-347,-234,-357,-341c153660,272185,153795,272078,153959,271961v155,-107,492,-224,656,-331c154780,271523,154847,271407,154944,271299v86,-116,154,-223,241,-340c155262,270852,155416,270745,155446,270628v28,-88,86,-234,-59,-331c155223,270190,154924,270073,154432,269966v-511,-117,-1312,-224,-2113,-340c151518,269518,150505,269411,149627,269295v-869,-107,-1737,-224,-2548,-331c146269,268857,145574,268740,144773,268633v-801,-117,-1650,-224,-2480,-341c141453,268185,140633,268078,139774,267961v-858,-107,-1717,-223,-2615,-331c136262,267523,135268,267407,134390,267300v-868,-117,-1640,-224,-2480,-341c131071,266852,130222,266745,129343,266628v-868,-107,-1824,-224,-2692,-331c125792,266190,124991,266073,124171,265966v-830,-117,-1669,-223,-2480,-340c120881,265519,120061,265412,119288,265295v-781,-107,-1601,-224,-2267,-331c116365,264857,115795,264740,115332,264633v-453,-117,-704,-224,-1052,-331c113933,264185,113605,264078,113257,263962v-347,-108,-781,-224,-1051,-331c111935,263524,111704,263407,111617,263300v-87,-117,-58,-224,77,-331c111800,262872,112022,262726,112399,262628v453,-107,1196,-214,1978,-331c115158,262190,116258,262074,117079,261966v820,-116,1553,-223,2238,-330c120002,261519,120552,261412,121190,261295v627,-107,1322,-224,1929,-331c123737,260857,124354,260740,124875,260633v512,-117,946,-224,1342,-331c126612,260185,126863,260078,127230,259962v376,-107,637,-224,1225,-331c129044,259524,129720,259407,130752,259300v1033,-117,2345,-224,3908,-331c136233,258852,138346,258745,140170,258628v1824,-107,3898,-214,5433,-331c147137,258190,148430,258074,149366,257967v936,-117,1390,-224,1853,-331c151682,257519,151750,257412,152155,257295v415,-107,965,-224,1544,-331c154287,256857,154982,256740,155658,256633v665,-116,1389,-224,2065,-331c158398,256186,159160,256079,159710,255962v550,-107,936,-214,1322,-331c161409,255524,161689,255407,161968,255300v290,-117,579,-224,763,-331c162914,254852,163040,254745,163088,254628v38,-107,-87,-223,-77,-330c163020,254191,163069,254074,163146,253967v77,-117,318,-224,347,-331c163513,253519,163233,253412,163281,253295v29,-68,183,-253,454,-331c164140,252857,164892,252740,165703,252633v801,-116,1727,-223,2846,-330c169659,252186,171020,252079,172400,251962v1380,-107,3059,-214,4419,-331c178180,251524,179550,251407,180563,251300v1014,-117,1660,-224,2345,-331c183593,250853,183998,250745,184655,250629v646,-107,1351,-214,2161,-331c187627,250191,188640,250074,189509,249967v868,-117,1843,-224,2528,-331c192712,249519,193243,249412,193590,249295v290,-87,550,-233,521,-331c194063,248857,193725,248741,193349,248634v-386,-107,-868,-224,-1505,-331c191207,248186,190628,248079,189509,247962v-1120,-107,-2683,-214,-4391,-331c183410,247524,181161,247407,179261,247300v-1901,-116,-3879,-224,-5530,-331c172081,246853,170788,246746,169351,246629v-1438,-107,-2895,-214,-4246,-331c163744,246191,162297,246074,161187,245967v-1110,-107,-2007,-224,-2740,-331c157704,245519,157163,245412,156768,245296v-386,-107,-522,-224,-715,-331c155851,244858,155629,244741,155561,244634v-67,-107,-10,-224,87,-331c155735,244186,155976,244079,156102,243962v125,-107,212,-214,289,-331c156468,243524,156565,243408,156575,243300v9,-107,-116,-223,-126,-330c156430,242853,156516,242746,156488,242629v-39,-107,-126,-214,-261,-331c156092,242191,155803,242084,155687,241967v-116,-107,-39,-224,-155,-331c155407,241520,155185,241412,154963,241305v-212,-116,-541,-223,-733,-340c154037,240858,153988,240741,153815,240634v-174,-107,-406,-224,-627,-331c152965,240186,152772,240079,152473,239962v-299,-107,-694,-214,-1100,-330c150968,239524,150476,239417,150032,239301v-454,-107,-888,-224,-1332,-331c148256,238853,147648,238746,147378,238639v-212,-88,-260,-253,-308,-341c147002,238191,147012,238074,146964,237967v-39,-107,-261,-224,-145,-331c146934,237520,147369,237413,147639,237296v261,-107,588,-214,772,-331c148594,236858,148633,236751,148710,236634v77,-107,106,-224,145,-331c148903,236186,148980,236079,148970,235972v-9,-117,-38,-224,-164,-340c148691,235525,148507,235418,148256,235301v-250,-107,-550,-224,-965,-331c146867,234853,146240,234746,145728,234639v-511,-117,-1100,-224,-1495,-341c143837,234191,143586,234084,143354,233968v-231,-108,-443,-224,-501,-331c142814,233549,142853,233393,143017,233306v193,-117,791,-224,1032,-341c144290,232858,144348,232751,144464,232634v116,-97,106,-233,309,-331c144985,232187,145506,232079,145776,231972v271,-116,425,-223,608,-340c146577,231525,146664,231418,146896,231301v222,-107,473,-224,849,-331c148131,230853,148604,230746,149183,230639v579,-117,1177,-224,2045,-340c152107,230191,153052,230084,154413,229968v1360,-107,3271,-224,4970,-331c161081,229520,163078,229413,164603,229306v1515,-117,2779,-224,3889,-341c169611,228858,170557,228751,171300,228634v743,-107,1331,-224,1640,-331c173124,228235,173152,228041,173152,227973v,-117,-58,-224,-231,-341c172767,227535,172535,227398,172110,227301v-482,-107,-1187,-224,-2094,-331c169109,226853,167913,226746,166668,226639v-1235,-117,-2837,-224,-4082,-340c161341,226192,160183,226085,159199,225968v-994,-107,-1853,-224,-2538,-331c155966,225530,155358,225413,155079,225306v-155,-68,-174,-273,-58,-341c155214,224858,155638,224742,156285,224634v666,-107,1640,-223,2731,-330c160096,224187,161534,224080,162808,223973v1274,-117,2818,-224,3840,-341c167672,223525,168472,223418,168945,223301v319,-68,560,-253,560,-331c169505,222863,169254,222746,168955,222639v-299,-116,-878,-223,-1274,-340c167276,222192,166890,222085,166562,221968v-338,-107,-676,-224,-898,-331c165442,221530,165327,221413,165240,221306v-78,-117,-29,-224,-49,-341c165172,220858,165269,220751,165143,220635v-115,-107,-318,-224,-685,-331c164082,220197,163503,220080,162904,219973v-607,-117,-1283,-224,-2065,-341c160058,219525,158987,219418,158205,219301v-791,-107,-1534,-223,-2094,-331c155561,218863,155050,218747,154876,218640v-106,-78,39,-263,232,-331c155397,218192,156217,218085,156623,217968v415,-107,665,-224,936,-331c157829,217530,157983,217413,158273,217306v280,-117,569,-224,984,-340c159672,216858,160145,216752,160772,216635v617,-107,1341,-224,2210,-331c163850,216197,164902,216080,165973,215973v1071,-117,2412,-224,3455,-331c170460,215525,171309,215418,172197,215301v878,-107,1795,-223,2509,-330c175420,214864,176076,214747,176472,214640v338,-98,386,-244,608,-341c177340,214192,177726,214085,178064,213968v328,-107,801,-224,1004,-331c179251,213540,179232,213404,179309,213306v87,-116,299,-223,280,-330c179560,212878,179405,212732,179155,212635v-300,-107,-956,-224,-1332,-331c177437,212197,177244,212080,176877,211973v-376,-117,-897,-224,-1302,-331c175159,211525,174793,211418,174416,211302v-386,-108,-549,-224,-1119,-331c172728,210864,171908,210747,171000,210640v-916,-117,-2016,-224,-3184,-331c166648,210192,165269,210085,163985,209968v-1293,-107,-2605,-224,-3879,-331c158833,209530,157530,209414,156323,209307v-1215,-117,-2537,-224,-3483,-331c151894,208859,151257,208752,150640,208635v-608,-107,-1052,-214,-1467,-331c148768,208197,148314,208080,148170,207973v-136,-97,-58,-243,96,-331c148430,207526,148768,207419,149192,207302v425,-107,1100,-224,1622,-331c151344,206864,151933,206747,152348,206640v405,-117,666,-224,936,-331c153554,206192,153795,206085,153969,205968v164,-107,299,-214,357,-331c154384,205530,154355,205414,154307,205307v-49,-117,-251,-224,-280,-331c153988,204859,154008,204752,154085,204635v77,-107,260,-214,396,-331c154625,204197,154770,204080,154924,203973v155,-116,415,-224,454,-330c155426,203526,155262,203419,155194,203302v-77,-107,-212,-214,-260,-331c154886,202864,154837,202747,154895,202640v29,-58,155,-272,415,-331c155803,202202,156613,202085,157925,201969v1361,-107,3349,-214,5520,-331c165626,201531,168463,201414,170981,201307v2519,-117,5375,-224,7575,-331c180756,200859,182754,200752,184182,200635v1428,-107,2210,-214,2943,-331c187858,200197,188100,200081,188601,199973v512,-116,1062,-223,1554,-330c190657,199526,191207,199419,191583,199302v367,-107,618,-214,782,-331c192519,198864,192596,198747,192548,198640v-48,-107,-231,-224,-473,-331c191824,198193,191438,198085,191062,197969v-367,-107,-820,-214,-1226,-331c189422,197531,189036,197414,188611,197307v-424,-107,-907,-224,-1312,-331c186884,196859,186575,196752,186141,196635v-425,-107,-782,-214,-1419,-331c184076,196198,183265,196081,182290,195974v-974,-107,-2084,-224,-3435,-331c177514,195526,175893,195419,174214,195302v-1669,-107,-3773,-214,-5413,-331c167160,194864,165520,194747,164371,194640v-1138,-107,-1901,-223,-2441,-331c161515,194222,161197,194056,161158,193969v-48,-107,260,-214,463,-331c161824,193531,162210,193414,162374,193307v154,-107,270,-224,222,-331c162538,192859,162335,192752,162046,192636v-299,-107,-840,-215,-1245,-331c160405,192198,159846,192081,159614,191974v-174,-88,-309,-253,-193,-331c159576,191526,160000,191419,160531,191312v530,-117,1225,-224,2055,-341c163416,190864,164497,190748,165500,190641v1013,-107,2220,-224,3136,-331c169544,190193,170325,190086,170972,189969v637,-107,1003,-214,1495,-331c172969,189531,173394,189424,173953,189307v570,-107,1322,-224,1892,-331c176414,188860,176954,188752,177388,188645v425,-116,753,-223,1014,-340c178662,188198,178875,188081,178952,187974v77,-107,29,-224,-77,-331c178769,187526,178527,187419,178305,187312v-212,-117,-540,-224,-743,-340c177369,186864,177244,186757,177138,186641v-107,-107,-155,-224,-213,-331c176868,186193,176916,186086,176781,185979v-116,-107,-300,-234,-656,-341c175719,185531,174938,185424,174387,185307v-550,-107,-1177,-224,-1563,-330c172438,184860,172158,184753,172091,184646v-39,-78,125,-263,357,-341c172815,184198,173567,184081,174301,183974v733,-107,1746,-224,2567,-331c177688,183526,178643,183419,179232,183312v598,-116,1013,-224,1186,-340c180573,182884,180409,182738,180293,182641v-135,-107,-454,-224,-675,-331c179386,182193,179155,182086,178932,181979v-222,-117,-366,-224,-656,-341c177987,181531,177620,181424,177205,181308v-424,-108,-1013,-224,-1428,-331c175352,180860,175025,180753,174677,180646v-347,-117,-724,-224,-994,-341c173413,180198,173191,180091,173075,179974v-125,-107,-125,-224,-125,-331c172950,179536,172921,179410,173065,179313v155,-117,483,-224,831,-341c174243,178865,174667,178758,175130,178641v473,-107,1024,-224,1564,-331c177224,178203,177881,178086,178344,177979v473,-117,859,-224,1148,-340c179782,177531,179955,177424,180100,177308v145,-107,222,-224,261,-331c180390,176860,180341,176753,180293,176646v-48,-117,-135,-224,-232,-341c179965,176208,179936,176082,179724,175974v-222,-107,-579,-223,-994,-331c178315,175536,177688,175420,177234,175313v-453,-117,-743,-224,-1216,-341c175555,174865,174947,174758,174436,174641v-512,-107,-1091,-224,-1467,-331c172583,174193,172390,174086,172139,173979v-251,-117,-569,-224,-656,-340c171396,173532,171599,173425,171647,173308v39,-107,29,-224,87,-331c171772,172899,171772,172724,171965,172646v271,-117,869,-224,1400,-341c173896,172198,174513,172091,175140,171974v628,-106,1419,-223,1998,-330c177707,171537,178315,171420,178595,171313v174,-78,241,-263,174,-341c178682,170875,178402,170748,177987,170641v-444,-107,-1119,-224,-1882,-331c175352,170203,174426,170087,173451,169980v-984,-117,-2094,-224,-3222,-341c169109,169532,167942,169425,166716,169308v-1235,-107,-2528,-224,-3860,-331c161525,168870,160029,168753,158746,168646v-1294,-117,-2394,-224,-3609,-331c153921,168198,152666,168091,151450,167975v-1215,-107,-2721,-224,-3609,-331c146973,167537,146519,167420,146133,167313v-376,-107,-521,-234,-685,-341c145265,166865,144937,166758,145053,166641v116,-107,733,-223,1100,-331c146510,166203,146905,166087,147224,165980v309,-117,492,-224,810,-331c148353,165532,148845,165425,149135,165308v299,-107,492,-224,675,-331c149994,164870,150003,164753,150215,164646v213,-116,415,-224,869,-331c151537,164199,152184,164092,152917,163975v743,-107,1573,-214,2586,-331c156516,163537,157761,163420,158997,163313v1225,-117,2711,-224,3907,-331c164101,162865,165240,162758,166166,162641v927,-107,1612,-223,2306,-330c169167,162204,169678,162087,170354,161980v675,-117,1370,-224,2161,-331c173297,161532,174204,161425,175082,161308v879,-107,1786,-214,2721,-331c178739,160870,179695,160753,180698,160647v1014,-117,2171,-224,3156,-331c184848,160199,185861,160092,186642,159975v782,-107,1323,-214,1911,-331c189132,159537,189663,159420,190126,159313v463,-117,830,-224,1196,-331c191689,158866,191950,158759,192307,158642v357,-107,791,-214,1158,-331c193832,158204,194073,158087,194488,157980v414,-117,1023,-224,1457,-331c196379,157532,196823,157425,197074,157308v231,-97,279,-223,395,-331c197576,156870,197778,156754,197769,156647v-20,-117,-242,-224,-406,-331c197209,156199,196967,156092,196813,155975v-154,-107,-154,-214,-357,-331c196244,155537,195925,155420,195568,155313v-357,-116,-743,-224,-1254,-331c193793,154866,193243,154759,192490,154642v-752,-107,-1640,-214,-2673,-331c188785,154204,187540,154087,186295,153980v-1245,-117,-2692,-224,-3946,-331c181094,153532,179955,153425,178759,153308v-1197,-107,-2355,-214,-3561,-330c173992,152871,172815,152754,171531,152647v-1293,-107,-2586,-224,-4062,-331c165983,152199,164304,152092,162644,151975v-1650,-107,-3377,-214,-5105,-331c155812,151537,153988,151420,152280,151313v-1708,-116,-3541,-223,-5008,-330c145805,150866,144435,150759,143470,150642v-965,-107,-1553,-214,-1988,-331c141116,150223,140913,150068,140807,149980v-126,-107,-116,-224,-106,-331c140710,149552,140710,149406,140874,149309v184,-107,570,-214,956,-331c142225,148871,142814,148754,143200,148647v386,-107,637,-224,965,-331c144493,148199,144869,148092,145178,147975v309,-107,531,-214,820,-331c146298,147538,146587,147421,146954,147314v357,-107,830,-224,1196,-331c148517,146866,148816,146759,149144,146642v319,-107,676,-214,955,-331c150379,146204,150659,146087,150814,145980v164,-107,221,-224,260,-331c151122,145533,151074,145426,151093,145309v29,-107,58,-214,116,-331c151267,144871,151383,144754,151441,144647v48,-107,106,-224,106,-331c151557,144199,151528,144092,151470,143976v-58,-98,-97,-234,-290,-331c150958,143538,150572,143421,150128,143314v-434,-107,-1099,-224,-1601,-331c148034,142866,147591,142759,147147,142652v-435,-117,-926,-224,-1255,-341c145564,142204,145342,142097,145178,141980v-164,-107,-231,-223,-270,-330c144879,141562,144821,141397,144966,141319v193,-117,637,-224,1100,-341c146519,140871,147012,140754,147697,140647v695,-107,1573,-224,2509,-331c151142,140199,152464,140092,153303,139985v849,-116,1438,-223,1959,-340c155793,139538,156189,139421,156478,139314v270,-107,463,-224,482,-331c156989,138866,156748,138759,156632,138652v-116,-117,-154,-224,-376,-340c156044,138204,155706,138097,155339,137981v-357,-107,-907,-224,-1254,-331c153728,137533,153467,137426,153216,137319v-251,-117,-414,-224,-617,-341c152386,136871,152174,136754,151952,136647v-231,-107,-511,-224,-704,-331c151064,136200,150910,136093,150823,135986v-96,-117,-58,-224,-125,-341c150630,135538,150437,135431,150408,135314v-38,-107,-67,-224,68,-331c150611,134866,151007,134759,151238,134652v232,-117,405,-224,628,-340c152087,134205,152280,134088,152579,133981v300,-107,705,-224,1091,-331c154046,133533,154355,133426,154847,133319v483,-117,1119,-224,1737,-341c157202,132871,157925,132764,158543,132647v627,-107,1167,-223,1785,-330c160946,132200,161641,132093,162268,131986v636,-117,1274,-224,1862,-341c164719,131538,165211,131431,165800,131314v588,-107,1263,-224,1842,-331c168222,130866,168820,130759,169254,130652v444,-116,820,-224,1033,-340c170470,130224,170614,130078,170537,129981v-87,-107,-473,-224,-781,-331c169447,129533,168984,129426,168685,129319v-300,-117,-599,-224,-714,-341c167865,128881,167855,128755,167980,128648v135,-107,589,-224,801,-331c169003,128210,169254,128093,169283,127986v29,-107,-116,-234,-318,-341c168742,127538,168453,127431,167971,127314v-483,-107,-1207,-223,-1901,-331c165375,126867,164555,126760,163802,126653v-743,-117,-1525,-224,-2210,-341c160907,126205,160270,126098,159682,125981v-589,-107,-1149,-224,-1602,-331c157626,125543,157288,125426,156941,125319v-338,-117,-550,-224,-936,-340c155629,124872,154982,124764,154654,124648v-318,-107,-530,-224,-589,-331c154017,124210,154278,124093,154345,123986v68,-117,10,-224,136,-341c154596,123538,154780,123431,155069,123314v299,-107,868,-223,1187,-330c156584,122877,156825,122760,156999,122653v164,-117,260,-224,270,-341c157288,122205,157134,122098,157086,121981v-39,-107,-193,-224,-58,-331c157153,121543,157636,121426,157858,121319v222,-116,415,-223,502,-340c158437,120872,158379,120765,158321,120648v-48,-97,-97,-234,-290,-331c157809,120210,157327,120093,157028,119986v-299,-117,-656,-224,-801,-341c156092,119548,156082,119422,156169,119315v87,-107,270,-224,599,-331c157105,118877,157568,118760,158147,118653v579,-117,1467,-224,2104,-331c160888,118205,161554,118098,161988,117981v425,-107,540,-224,839,-331c163117,117543,163397,117427,163754,117320v357,-117,820,-224,1206,-341c165355,116872,165664,116765,166098,116648v425,-107,879,-214,1429,-331c168086,116210,168897,116093,169418,115986v521,-117,888,-224,1225,-331c170972,115539,171184,115432,171416,115315v241,-107,501,-214,646,-331c172197,114877,172129,114760,172265,114653v135,-117,318,-224,598,-331c173152,114205,173606,114098,173973,113981v357,-107,714,-214,1052,-330c175372,113543,175758,113427,176009,113320v250,-117,434,-224,540,-331c176655,112872,176588,112765,176636,112648v48,-107,87,-214,183,-331c176925,112210,177090,112093,177234,111986v145,-116,309,-223,454,-331c177833,111539,177958,111432,178131,111315v165,-107,445,-214,589,-331c178875,110877,178952,110760,179029,110653v87,-117,106,-224,183,-331c179289,110205,179444,110098,179512,109982v67,-108,106,-214,115,-331c179646,109544,179579,109427,179618,109320v38,-117,96,-224,241,-331c179994,108872,180245,108765,180467,108648v222,-107,501,-214,704,-331c181374,108210,181596,108094,181673,107987v67,-117,38,-224,-87,-331c181461,107539,181133,107432,180930,107315v-203,-107,-453,-214,-540,-331c180293,106877,180380,106760,180380,106653v,-117,-39,-224,,-331c180418,106206,180505,106099,180631,105982v125,-107,415,-214,502,-331c181229,105544,181161,105427,181190,105320v30,-107,39,-224,126,-331c181403,104872,181519,104765,181692,104648v174,-107,425,-214,695,-330c182657,104211,183062,104094,183313,103987v251,-117,386,-224,579,-331c184085,103539,184365,103432,184481,103315v126,-107,222,-214,135,-331c184529,102877,184201,102760,183960,102653v-251,-107,-569,-223,-811,-331c182899,102206,182735,102099,182483,101982v-250,-107,-569,-214,-839,-331c181374,101544,181027,101427,180853,101320v-164,-107,-78,-224,-212,-331c180505,100872,180255,100765,180052,100649v-213,-107,-502,-215,-676,-331c179203,100211,179135,100094,179000,99987v-135,-107,-299,-224,-444,-331c178402,99539,178344,99432,178103,99315v-251,-107,-656,-214,-1013,-331c176732,98877,176231,98761,175951,98653v-280,-106,-367,-223,-531,-330c175256,98206,175073,98099,174966,97982v-106,-107,-299,-214,-193,-331c174870,97544,175198,97427,175594,97320v386,-107,1071,-224,1505,-331c177533,96873,177929,96766,178190,96649v260,-107,299,-214,472,-331c178836,96211,179058,96094,179232,95987v173,-107,309,-224,463,-331c179859,95539,180032,95432,180197,95325v164,-117,357,-224,501,-340c180843,94878,180988,94761,181036,94654v39,-78,116,-253,-29,-331c180814,94206,180418,94099,179859,93982v-560,-107,-1274,-214,-2191,-331c176752,93544,175526,93427,174339,93320v-1177,-107,-2605,-223,-3773,-331c169408,92873,168356,92766,167372,92659v-994,-117,-1901,-224,-2760,-341c163754,92211,162982,92094,162210,91987v-772,-107,-1554,-224,-2220,-331c159315,91539,158610,91432,158176,91325v-405,-107,-608,-233,-781,-340c157221,90878,157144,90761,157105,90654v-39,-107,-67,-224,58,-331c157288,90206,157616,90099,157858,89992v241,-117,550,-224,752,-341c158813,89544,159026,89428,159083,89321v48,-108,-19,-224,-164,-331c158784,88873,158408,88766,158234,88659v-183,-117,-299,-224,-376,-341c157781,88211,157781,88104,157790,87987v,-107,-48,-224,78,-331c157993,87540,158340,87432,158553,87325v221,-116,492,-223,607,-340c159276,86878,159160,86761,159247,86654v87,-107,251,-224,425,-331c159846,86206,160145,86099,160289,85992v145,-117,203,-224,242,-340c160569,85544,160579,85437,160502,85321v-77,-107,-232,-224,-444,-331c159846,84873,159431,84766,159219,84659v-213,-117,-396,-224,-435,-341c158746,84221,158823,84094,158987,83987v173,-107,415,-224,839,-330c160251,83540,160946,83433,161554,83326v607,-117,1302,-224,1920,-341c164092,82878,164690,82771,165240,82654v560,-107,1080,-224,1582,-331c167324,82206,167691,82099,168260,81992v560,-116,1284,-224,1920,-340c170827,81545,171550,81438,172129,81321v570,-107,1014,-224,1496,-331c174098,80873,174600,80766,174996,80659v405,-117,791,-224,1022,-341c176231,80221,176318,80095,176356,79988v39,-108,-68,-224,-116,-331c176202,79540,176125,79433,176086,79326v-39,-117,-58,-224,-87,-341c175980,78878,175961,78771,175951,78654v,-107,19,-224,19,-331c175970,78216,175989,78100,175961,77992v-29,-116,-78,-223,-165,-340c175719,77545,175652,77438,175459,77321v-184,-107,-444,-224,-792,-331c174310,76873,173828,76766,173345,76659v-482,-117,-1013,-224,-1573,-340c171203,76211,170605,76104,169949,75988v-657,-107,-1467,-224,-2133,-331c167160,75550,166513,75433,165993,75326v-522,-117,-879,-224,-1303,-341c164265,74878,163812,74771,163435,74654v-376,-107,-675,-223,-994,-331c162113,74216,161882,74100,161496,73993v-377,-117,-907,-224,-1322,-341c159749,73545,159353,73438,158977,73321v-367,-107,-695,-224,-1042,-331c157578,72883,157221,72766,156845,72659v-386,-117,-859,-223,-1197,-340c155310,72212,155001,72105,154828,71988v-184,-107,-174,-224,-280,-331c154451,71550,154249,71433,154239,71326v-9,-117,126,-224,261,-341c154625,70878,154895,70771,155040,70655v135,-108,164,-224,318,-331c155513,70217,155754,70100,155957,69993v193,-117,395,-224,569,-341c156700,69545,156816,69438,156999,69321v193,-107,463,-214,646,-331c157829,68883,158002,68767,158089,68659v87,-116,,-223,78,-330c158234,68212,158427,68105,158543,67988v106,-107,212,-224,280,-331c158881,67550,158813,67433,158910,67326v96,-117,309,-224,492,-331c159595,66878,159855,66772,160058,66655v193,-108,415,-214,560,-331c160753,66217,160811,66100,160898,65993v86,-117,163,-224,212,-331c161168,65545,161158,65438,161206,65321v49,-107,106,-214,193,-331c161486,64883,161631,64767,161727,64660v87,-117,155,-224,212,-331c161997,64212,162094,64105,162084,63988v-9,-107,-135,-224,-202,-331c161804,63550,161708,63433,161650,63326v-58,-116,-87,-224,-135,-331c161467,62879,161380,62771,161351,62655v-29,-107,-29,-214,10,-331c161399,62217,161457,62100,161592,61993v135,-117,347,-224,569,-331c162374,61545,162596,61438,162904,61321v300,-107,609,-223,1081,-330c164448,60883,165143,60767,165722,60660v579,-117,1148,-224,1727,-331c168019,60212,168578,60105,169167,59988v579,-107,1264,-214,1785,-331c171464,59550,171927,59433,172274,59326v348,-116,560,-224,763,-331c173239,58879,173374,58772,173500,58655v125,-107,280,-214,280,-331c173789,58227,173712,58090,173519,57993v-212,-117,-608,-224,-1033,-331c172062,57545,171445,57438,170962,57322v-482,-107,-975,-215,-1351,-331c169244,56884,168906,56767,168742,56660v-154,-98,-202,-234,-144,-331c168656,56212,168926,56105,169109,55988v183,-107,435,-214,569,-331c169814,55550,169997,55434,169930,55326v-59,-107,-348,-223,-647,-330c168984,54879,168482,54772,168115,54655v-366,-107,-704,-214,-1022,-331c166764,54217,166369,54100,166185,53993v-154,-97,-260,-233,-173,-331c166118,53546,166465,53439,166803,53322v347,-107,830,-214,1245,-331c168472,52884,169003,52767,169331,52660v338,-107,569,-224,714,-331c170180,52212,170142,52105,170190,51988v48,-107,145,-214,135,-330c170306,51551,170113,51434,170103,51327v,-98,29,-244,193,-331c170499,50879,171010,50772,171290,50655v289,-107,531,-214,695,-331c172149,50217,172236,50100,172284,49993v58,-107,58,-223,29,-331c172284,49546,172188,49439,172129,49322v-57,-107,-86,-214,-144,-331c171927,48884,171840,48767,171792,48660v-49,-107,-39,-224,-116,-331c171599,48212,171454,48105,171309,47989v-145,-107,-347,-214,-492,-331c170663,47551,170614,47434,170431,47327v-183,-107,-463,-224,-733,-331c169437,46879,169090,46772,168829,46655v-270,-107,-530,-214,-714,-331c167932,46217,167797,46101,167710,45994v-87,-108,-48,-224,-106,-331c167546,45546,167469,45439,167353,45332v-106,-117,-212,-224,-415,-341c166726,44884,166456,44767,166118,44660v-328,-107,-801,-224,-1187,-331c164545,44213,164207,44106,163812,43989v-386,-107,-869,-214,-1226,-331c162229,43551,161930,43444,161669,43327v-251,-107,-453,-224,-608,-331c160907,42879,160743,42772,160762,42665v20,-117,251,-224,415,-340c161351,42217,161602,42101,161795,41994v183,-107,386,-224,521,-331c162451,41546,162557,41439,162605,41332v58,-117,20,-224,20,-341c162634,40884,162654,40777,162634,40660v-29,-107,-96,-223,-144,-330c162432,40213,162325,40106,162316,39999v-10,-117,106,-224,116,-341c162441,39551,162470,39444,162374,39327v-87,-107,-309,-224,-502,-331c161679,38880,161457,38772,161225,38665v-231,-116,-520,-224,-762,-340c160212,38218,159913,38111,159749,37994v-154,-107,-222,-224,-241,-331c159489,37546,159508,37439,159614,37332v106,-117,376,-224,531,-341c160299,36884,160512,36777,160560,36661v38,-108,-29,-224,-155,-331c160289,36213,160154,36106,159846,35999v-309,-117,-849,-224,-1274,-341c158138,35551,157684,35444,157269,35327v-415,-107,-810,-224,-1187,-331c155706,34880,155281,34772,155001,34665v-270,-116,-347,-223,-559,-340c154239,34218,153998,34111,153747,33994v-251,-107,-589,-224,-801,-331c152734,33546,152522,33439,152444,33332v-67,-97,-106,-243,39,-340c152647,32885,153052,32777,153438,32661v396,-107,898,-224,1390,-331c155310,32213,155860,32106,156372,31999v511,-117,1109,-224,1544,-341c158350,31551,158640,31444,158987,31327v347,-107,675,-223,994,-331c160299,30880,160618,30773,160907,30666v280,-117,473,-224,772,-341c161968,30218,162432,30111,162654,29994v231,-107,415,-224,386,-331c163001,29556,162683,29439,162451,29332v-232,-116,-492,-224,-820,-340c161303,28885,160859,28778,160482,28661v-376,-107,-878,-224,-1109,-331c159170,28233,159103,28087,159083,27999v-19,-117,10,-224,164,-341c159392,27551,159633,27444,159981,27327v347,-107,955,-223,1351,-330c161737,26890,162084,26773,162364,26666v280,-117,454,-224,656,-341c163223,26218,163397,26111,163599,25994v203,-107,434,-224,618,-331c164400,25556,164545,25440,164699,25332v155,-116,290,-223,435,-340c165278,24885,165500,24778,165587,24661v87,-107,87,-224,87,-331c165664,24223,165655,24106,165539,23999v-116,-117,-299,-224,-550,-340c164738,23551,164323,23444,164033,23328v-299,-107,-550,-224,-791,-331c163001,22890,162750,22773,162586,22666v-174,-117,-328,-224,-347,-331c162219,22218,162384,22111,162480,21994v97,-107,174,-223,338,-330c162972,21556,163136,21440,163426,21333v289,-117,771,-224,1148,-341c164941,20885,165327,20778,165664,20661v328,-107,618,-224,898,-331c166841,20223,167063,20106,167343,19999v280,-116,589,-224,907,-331c168569,19552,168994,19445,169244,19328v261,-107,406,-224,550,-331c169939,18890,170055,18773,170132,18666v68,-117,212,-224,106,-331c170123,18218,169804,18111,169457,17995v-348,-108,-840,-224,-1313,-331c167681,17557,167199,17440,166648,17333v-540,-117,-1225,-224,-1756,-331c164362,16885,163840,16778,163445,16661v-396,-107,-656,-224,-927,-331c162248,16223,162036,16106,161834,15999v-213,-116,-425,-223,-560,-330c161129,15552,161052,15445,161003,15328v-48,-107,-48,-214,-48,-331c160955,14890,160946,14773,160994,14666v58,-117,164,-224,280,-331c161389,14219,161563,14111,161718,13995v154,-107,347,-224,492,-331c162354,13557,162547,13440,162586,13333v39,-117,-48,-224,-154,-331c162325,12885,162094,12778,161930,12661v-174,-107,-280,-214,-492,-331c161216,12223,160926,12107,160627,12000v-289,-117,-646,-224,-974,-331c159324,11552,159045,11445,158678,11328v-367,-107,-830,-224,-1206,-331c157086,10890,156680,10773,156382,10666v-300,-116,-522,-224,-695,-331c155513,10219,155378,10112,155339,9995v-29,-107,,-224,145,-331c155629,9557,155909,9440,156217,9333v319,-117,830,-224,1139,-331c157665,8885,157916,8778,158089,8661v174,-107,271,-214,309,-330c158427,8243,158456,8087,158302,8000v-184,-117,-657,-224,-1014,-331c156932,7552,156449,7445,156140,7328v-309,-107,-482,-214,-704,-331c155223,6890,155030,6774,154847,6666v-183,-116,-366,-223,-530,-330c154162,6219,154037,6112,153901,5995v-135,-107,-270,-214,-386,-331c153390,5557,153245,5440,153158,5333v-96,-107,-202,-224,-202,-331c152956,4885,153023,4778,153139,4662v106,-107,328,-214,492,-331c153795,4224,153950,4107,154124,4000v173,-117,347,-224,530,-331c154837,3552,155021,3445,155243,3328v231,-107,492,-214,772,-331c156304,2890,156575,2774,156980,2667v395,-107,781,-224,1437,-331c159074,2219,160260,2112,160936,1995v675,-107,1496,-214,1525,-331c162490,1557,161573,1440,161110,1333v-464,-107,-1429,-224,-1448,-331c159653,905,160319,769,160994,662v772,-107,2210,-214,3291,-331c165355,224,166398,107,167459,e" filled="f" strokeweight="0">
                  <v:stroke endcap="round"/>
                  <v:path arrowok="t" o:connecttype="custom" o:connectlocs="1673,8621;1672,8481;1676,8341;1673,8201;1701,8061;1667,7922;1651,7782;1660,7642;1653,7502;1655,7362;1676,7222;1627,7082;1779,6942;1661,6802;1723,6662;1534,6522;1610,6382;1721,6242;1470,6102;2025,5962;1778,5822;1557,5682;1851,5542;2175,5402;1962,5262;853,5122;1729,4982;1998,4842;1716,4702;1200,4562;1846,4422;2343,4282;1708,4142;1520,4002;1077,3862;2571,3722;1531,3583;1326,3443;1607,3303;1979,3163;1657,3023;1626,2883;1645,2743;1262,2603;1651,2463;1448,2323;1551,2183;1545,2043;1687,1903;1801,1763;1685,1623;1442,1483;1519,1343;1580,1203;1804,1063;1646,923;1760,783;1620,643;1720,503;1604,363;1623,223;1584,83" o:connectangles="0,0,0,0,0,0,0,0,0,0,0,0,0,0,0,0,0,0,0,0,0,0,0,0,0,0,0,0,0,0,0,0,0,0,0,0,0,0,0,0,0,0,0,0,0,0,0,0,0,0,0,0,0,0,0,0,0,0,0,0,0,0" textboxrect="0,0,267776,87588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50" o:spid="_x0000_s1101" type="#_x0000_t75" style="position:absolute;left:798;top:2413;width:19233;height:10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5MjTGAAAA3gAAAA8AAABkcnMvZG93bnJldi54bWxEj0FrAjEUhO+C/yG8Qm+a7bbosjWKCNqC&#10;p6otPT42z03azcuyibr996YgeBxm5htmtuhdI87UBetZwdM4A0FceW25VnDYr0cFiBCRNTaeScEf&#10;BVjMh4MZltpf+IPOu1iLBOFQogITY1tKGSpDDsPYt8TJO/rOYUyyq6Xu8JLgrpF5lk2kQ8tpwWBL&#10;K0PV7+7kFLxtv6sTf9aF/Vn56dHgF73YjVKPD/3yFUSkPt7Dt/a7VjDNi+cc/u+kK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kyNMYAAADeAAAADwAAAAAAAAAAAAAA&#10;AACfAgAAZHJzL2Rvd25yZXYueG1sUEsFBgAAAAAEAAQA9wAAAJIDAAAAAA==&#10;">
                  <v:imagedata r:id="rId9" o:title=""/>
                </v:shape>
                <v:rect id="Rectangle 1953" o:spid="_x0000_s1102" style="position:absolute;left:24502;top:12219;width:922;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iL8gA&#10;AADeAAAADwAAAGRycy9kb3ducmV2LnhtbESPT2vCQBTE7wW/w/KE3upGhTbGbES0RY/1D6i3R/aZ&#10;BLNvQ3Zr0n76bqHgcZiZ3zDpoje1uFPrKssKxqMIBHFudcWFguPh4yUG4TyyxtoyKfgmB4ts8JRi&#10;om3HO7rvfSEChF2CCkrvm0RKl5dk0I1sQxy8q20N+iDbQuoWuwA3tZxE0as0WHFYKLGhVUn5bf9l&#10;FGziZnne2p+uqN8vm9PnabY+zLxSz8N+OQfhqfeP8H97qxW8TeLp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aIvyAAAAN4AAAAPAAAAAAAAAAAAAAAAAJgCAABk&#10;cnMvZG93bnJldi54bWxQSwUGAAAAAAQABAD1AAAAjQMAAAAA&#10;" filled="f" stroked="f">
                  <v:textbox inset="0,0,0,0">
                    <w:txbxContent>
                      <w:p w:rsidR="00D845B0" w:rsidRDefault="00D845B0" w:rsidP="00D845B0">
                        <w:r>
                          <w:rPr>
                            <w:color w:val="0D0D0D"/>
                            <w:sz w:val="15"/>
                          </w:rPr>
                          <w:t>X</w:t>
                        </w:r>
                      </w:p>
                    </w:txbxContent>
                  </v:textbox>
                </v:rect>
                <v:rect id="Rectangle 1954" o:spid="_x0000_s1103" style="position:absolute;left:8553;top:41;width:922;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6W8gA&#10;AADeAAAADwAAAGRycy9kb3ducmV2LnhtbESPW2vCQBSE34X+h+UIvunGCzamriJe0EerBdu3Q/Y0&#10;Cc2eDdnVRH99tyD0cZiZb5j5sjWluFHtCssKhoMIBHFqdcGZgo/zrh+DcB5ZY2mZFNzJwXLx0plj&#10;om3D73Q7+UwECLsEFeTeV4mULs3JoBvYijh437Y26IOsM6lrbALclHIURVNpsOCwkGNF65zSn9PV&#10;KNjH1erzYB9NVm6/9pfjZbY5z7xSvW67egPhqfX/4Wf7oBW8juLx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DpbyAAAAN4AAAAPAAAAAAAAAAAAAAAAAJgCAABk&#10;cnMvZG93bnJldi54bWxQSwUGAAAAAAQABAD1AAAAjQMAAAAA&#10;" filled="f" stroked="f">
                  <v:textbox inset="0,0,0,0">
                    <w:txbxContent>
                      <w:p w:rsidR="00D845B0" w:rsidRDefault="00D845B0" w:rsidP="00D845B0">
                        <w:r>
                          <w:rPr>
                            <w:color w:val="0D0D0D"/>
                            <w:sz w:val="15"/>
                          </w:rPr>
                          <w:t>Y</w:t>
                        </w:r>
                      </w:p>
                    </w:txbxContent>
                  </v:textbox>
                </v:rect>
                <v:shape id="Shape 1956" o:spid="_x0000_s1104" style="position:absolute;left:19790;top:1567;width:911;height:911;visibility:visible;mso-wrap-style:square;v-text-anchor:top" coordsize="91107,9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PB8gA&#10;AADeAAAADwAAAGRycy9kb3ducmV2LnhtbESPQWvCQBSE7wX/w/IEb3XXFKuNriJWwR56aCyIt0f2&#10;NQnNvg3ZNUZ/fbdQ6HGYmW+Y5bq3teio9ZVjDZOxAkGcO1NxoeHzuH+cg/AB2WDtmDTcyMN6NXhY&#10;YmrclT+oy0IhIoR9ihrKEJpUSp+XZNGPXUMcvS/XWgxRtoU0LV4j3NYyUepZWqw4LpTY0Lak/Du7&#10;WA3ZaZLkXuHmJTurbvdO99Pb9lXr0bDfLEAE6sN/+K99MBpmyfxpCr934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E8HyAAAAN4AAAAPAAAAAAAAAAAAAAAAAJgCAABk&#10;cnMvZG93bnJldi54bWxQSwUGAAAAAAQABAD1AAAAjQMAAAAA&#10;" path="m42314,r1374,1176c42510,2548,41823,3823,41430,4999v-589,1666,-884,3529,-884,5391c40546,12252,40939,15193,41823,19212r3828,19996l69901,42247v6676,882,11192,1078,13548,686c85806,42443,87867,41266,89831,39306r1276,1078l73337,60870,72061,59792v1080,-1372,1865,-2548,2160,-3431c74417,55675,74515,54989,74319,54303v-196,-686,-491,-1176,-884,-1568c72846,52245,72257,51852,71472,51558v-491,-98,-2062,-392,-4713,-686l47419,48324r4123,21172c51935,71653,52328,73123,52622,73711v295,588,687,1176,1178,1568c54487,75965,55469,76161,56451,75965v1080,-196,2356,-1176,4025,-2940l61752,74201,47026,91158,45750,89982v884,-1274,1570,-2548,1963,-3725c48302,84297,48695,82141,48793,79984v99,-2254,-98,-5097,-785,-8626l43492,47736,21501,45187v-5891,-686,-10309,-686,-12960,98c5793,46069,3436,47540,1277,49892l,48716,19242,26661r1277,1079c18948,29700,18162,31268,18064,32445v,1078,295,1960,884,2548c19831,35777,21599,36267,24250,36659r17377,2157l38190,20976v-392,-2058,-687,-3430,-981,-4117c36914,16271,36521,15781,36030,15291v-490,-392,-1079,-686,-1669,-686c33576,14507,32791,14703,32202,14997v-688,392,-1767,1470,-3338,3137l27587,16957,42314,xe" fillcolor="#0d0d0d" stroked="f" strokeweight="0">
                  <v:stroke miterlimit="83231f" joinstyle="miter"/>
                  <v:path arrowok="t" o:connecttype="custom" o:connectlocs="423,0;437,12;414,50;405,104;418,192;456,392;699,422;834,429;898,393;911,404;733,608;721,598;742,563;743,543;734,527;715,515;668,508;474,483;515,695;526,737;538,752;564,759;605,730;617,742;470,911;457,899;477,862;488,799;480,713;435,477;215,452;85,453;13,499;0,487;192,266;205,277;181,324;189,350;242,366;416,388;382,210;372,168;360,153;344,146;322,150;289,181;276,169;423,0" o:connectangles="0,0,0,0,0,0,0,0,0,0,0,0,0,0,0,0,0,0,0,0,0,0,0,0,0,0,0,0,0,0,0,0,0,0,0,0,0,0,0,0,0,0,0,0,0,0,0,0" textboxrect="0,0,91107,91158"/>
                </v:shape>
                <v:shape id="Shape 1957" o:spid="_x0000_s1105" style="position:absolute;left:20241;top:1479;width:227;height:203;visibility:visible;mso-wrap-style:square;v-text-anchor:top" coordsize="22678,2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sh8YA&#10;AADeAAAADwAAAGRycy9kb3ducmV2LnhtbESP0WoCMRRE3wv+Q7gFX0rNqlWX1SiloFQfhKofcNlc&#10;N0s3N0sSdf17UxD6OMzMGWax6mwjruRD7VjBcJCBIC6drrlScDqu33MQISJrbByTgjsFWC17Lwss&#10;tLvxD10PsRIJwqFABSbGtpAylIYshoFriZN3dt5iTNJXUnu8Jbht5CjLptJizWnBYEtfhsrfw8Uq&#10;2LxtT7m78NnXk/ixm3gyzWyvVP+1+5yDiNTF//Cz/a0VzEb5eAp/d9IV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ash8YAAADeAAAADwAAAAAAAAAAAAAAAACYAgAAZHJz&#10;L2Rvd25yZXYueG1sUEsFBgAAAAAEAAQA9QAAAIsDAAAAAA==&#10;" path="m4713,98c5989,,7167,490,8345,1470v884,686,2749,2843,5596,6470l22678,18820r-1374,1568l9229,13233c5890,11272,3731,9900,2651,9018,1178,7646,393,6371,196,5195,,4019,393,2843,1374,1862,2258,784,3338,196,4713,98xe" fillcolor="#0d0d0d" stroked="f" strokeweight="0">
                  <v:stroke miterlimit="83231f" joinstyle="miter"/>
                  <v:path arrowok="t" o:connecttype="custom" o:connectlocs="47,1;84,15;140,79;227,187;213,203;92,132;27,90;2,52;14,19;47,1" o:connectangles="0,0,0,0,0,0,0,0,0,0" textboxrect="0,0,22678,20388"/>
                </v:shape>
                <v:shape id="Shape 1959" o:spid="_x0000_s1106" style="position:absolute;left:273;top:3110;width:791;height:785;visibility:visible;mso-wrap-style:square;v-text-anchor:top" coordsize="79100,7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6NccA&#10;AADeAAAADwAAAGRycy9kb3ducmV2LnhtbESP3WrCQBSE7wu+w3KE3tWNKWiaukppWkhEhPpzf5o9&#10;JsHs2ZDdavr23YLg5TAz3zCL1WBacaHeNZYVTCcRCOLS6oYrBYf951MCwnlkja1lUvBLDlbL0cMC&#10;U22v/EWXna9EgLBLUUHtfZdK6cqaDLqJ7YiDd7K9QR9kX0nd4zXATSvjKJpJgw2HhRo7eq+pPO9+&#10;jILs5buYzuiY5B/WH7dDttbFBpV6HA9vryA8Df4evrVzrWAeJ89z+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IejXHAAAA3gAAAA8AAAAAAAAAAAAAAAAAmAIAAGRy&#10;cy9kb3ducmV2LnhtbFBLBQYAAAAABAAEAPUAAACMAwAAAAA=&#10;" path="m25276,l46112,17350r-1107,1274l43928,17742v-1126,-981,-2381,-1569,-3766,-1765c38778,15683,37647,16075,36770,17154v-717,882,-1283,3038,-1695,6469l32175,47736,54229,40678v3311,-1078,5424,-2156,6341,-3234c61129,36757,61453,36071,61544,35189v91,-784,-62,-1568,-459,-2450c60688,31954,59842,30974,58549,29896r1106,-1372l73729,40216r40,-28c74976,39992,76115,40384,77185,41266v1080,882,1679,1961,1797,3235c79100,45775,78687,47049,77725,48226v-736,882,-2857,2744,-6371,5685l60591,62929,59010,61556,65921,49402v1900,-3431,3280,-5685,4137,-6665l71370,41835r-183,-79c69533,41364,67785,41266,65946,41462v-1838,196,-4443,883,-7813,1961l30987,52147,20821,64301v-2492,3039,-3711,5195,-3658,6469c17236,72535,18254,74201,20217,75867r1581,1275l20692,78514,,61360,1106,59988r1724,1470c4890,63125,6869,63713,8768,63223v1164,-392,2883,-1863,5155,-4607l23522,47148,27140,15585v414,-3627,588,-6077,523,-7155c27598,7449,27029,5685,25955,3431,25675,2745,25080,2058,24170,1274l25276,xe" fillcolor="#0d0d0d" stroked="f" strokeweight="0">
                  <v:stroke miterlimit="83231f" joinstyle="miter"/>
                  <v:path arrowok="t" o:connecttype="custom" o:connectlocs="253,0;461,173;450,186;439,177;402,160;368,172;351,236;322,477;542,407;606,374;615,352;611,327;585,299;597,285;737,402;738,402;772,413;790,445;777,482;714,539;606,629;590,615;659,494;701,427;714,418;712,417;659,415;581,434;310,521;208,643;172,708;202,759;218,771;207,785;0,613;11,600;28,614;88,632;139,586;235,471;271,156;277,84;260,34;242,13;253,0" o:connectangles="0,0,0,0,0,0,0,0,0,0,0,0,0,0,0,0,0,0,0,0,0,0,0,0,0,0,0,0,0,0,0,0,0,0,0,0,0,0,0,0,0,0,0,0,0" textboxrect="0,0,79100,78514"/>
                </v:shape>
                <v:shape id="Shape 1961" o:spid="_x0000_s1107" style="position:absolute;left:10551;top:11816;width:346;height:855;visibility:visible;mso-wrap-style:square;v-text-anchor:top" coordsize="34558,85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CHr8A&#10;AADeAAAADwAAAGRycy9kb3ducmV2LnhtbERPzYrCMBC+C75DGGFvmq6CK9Uoi6Doces+wNDMNtVm&#10;EpJY69tvDoLHj+9/sxtsJ3oKsXWs4HNWgCCunW65UfB7OUxXIGJC1tg5JgVPirDbjkcbLLV78A/1&#10;VWpEDuFYogKTki+ljLUhi3HmPHHm/lywmDIMjdQBHzncdnJeFEtpseXcYNDT3lB9q+5Wwf5Cz2Mo&#10;rvpGp15W3p7N0p+V+pgM32sQiYb0Fr/cJ63ga75a5L35Tr4C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BMIevwAAAN4AAAAPAAAAAAAAAAAAAAAAAJgCAABkcnMvZG93bnJl&#10;di54bWxQSwUGAAAAAAQABAD1AAAAhAMAAAAA&#10;" path="m,c5007,1490,9425,3519,13057,6097v5204,3705,9425,8361,12960,13958c29453,25662,31710,31719,32889,38247v1669,9499,883,18575,-2455,27221c27096,74123,21991,80798,15021,85493r-295,-1696c18064,81013,20715,77612,22482,73583v1865,-4018,2847,-8919,3044,-14693c25722,53127,25329,47226,24249,41188,23071,34660,21500,28789,19537,23574,18064,19477,16494,16262,14923,13919,13352,11576,11388,9390,9032,7371,6676,5342,3829,3529,295,1931l,xe" fillcolor="#0d0d0d" stroked="f" strokeweight="0">
                  <v:stroke miterlimit="83231f" joinstyle="miter"/>
                  <v:path arrowok="t" o:connecttype="custom" o:connectlocs="0,0;131,61;260,201;329,383;305,655;150,855;147,838;225,736;256,589;243,412;196,236;149,139;90,74;3,19;0,0" o:connectangles="0,0,0,0,0,0,0,0,0,0,0,0,0,0,0" textboxrect="0,0,34558,85493"/>
                </v:shape>
                <v:shape id="Shape 1963" o:spid="_x0000_s1108" style="position:absolute;left:11117;top:11691;width:215;height:646;visibility:visible;mso-wrap-style:square;v-text-anchor:top" coordsize="21519,6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fkMkA&#10;AADeAAAADwAAAGRycy9kb3ducmV2LnhtbESPW2vCQBSE3wv9D8sp9KXUjRa8pK6ihWL0QWgUxLfT&#10;7MmFZM+G7FbTf+8KhT4OM/MNM1/2phEX6lxlWcFwEIEgzqyuuFBwPHy+TkE4j6yxsUwKfsnBcvH4&#10;MMdY2yt/0SX1hQgQdjEqKL1vYyldVpJBN7AtcfBy2xn0QXaF1B1eA9w0chRFY2mw4rBQYksfJWV1&#10;+mMUbJJ8XSfpebXndLb9zk/1bvNSK/X81K/eQXjq/X/4r51oBZPR9G0G9zvhC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VCfkMkAAADeAAAADwAAAAAAAAAAAAAAAACYAgAA&#10;ZHJzL2Rvd25yZXYueG1sUEsFBgAAAAAEAAQA9QAAAI4DAAAAAA==&#10;" path="m15119,r6400,851l21519,6867,15217,2715c8247,3940,6480,14242,9818,33601l21519,31553r,2938l10309,36453v1767,10018,4025,17252,6774,21682l21519,61096r,3466l11585,60135c6774,54930,3534,47304,1767,37247,,27171,393,18673,3044,11772,5694,4871,9720,941,15119,xe" fillcolor="#0d0d0d" stroked="f" strokeweight="0">
                  <v:stroke miterlimit="83231f" joinstyle="miter"/>
                  <v:path arrowok="t" o:connecttype="custom" o:connectlocs="151,0;215,9;215,69;152,27;98,336;215,316;215,345;103,365;171,582;215,611;215,646;116,602;18,373;30,118;151,0" o:connectangles="0,0,0,0,0,0,0,0,0,0,0,0,0,0,0" textboxrect="0,0,21519,64562"/>
                </v:shape>
                <v:shape id="Shape 1964" o:spid="_x0000_s1109" style="position:absolute;left:11332;top:11700;width:196;height:658;visibility:visible;mso-wrap-style:square;v-text-anchor:top" coordsize="19617,6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ZcMYA&#10;AADeAAAADwAAAGRycy9kb3ducmV2LnhtbESPy2rCQBSG94W+w3AK3RSdGMVK6ihFKOjChRe6PmSO&#10;mWDmTJwZk/TtOwvB5c9/41uuB9uIjnyoHSuYjDMQxKXTNVcKzqef0QJEiMgaG8ek4I8CrFevL0ss&#10;tOv5QN0xViKNcChQgYmxLaQMpSGLYexa4uRdnLcYk/SV1B77NG4bmWfZXFqsOT0YbGljqLwe71ZB&#10;/2tOM5/fbtNDN1w/dpO4z7d7pd7fhu8vEJGG+Aw/2lut4DNfzBJAwkko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sZcMYAAADeAAAADwAAAAAAAAAAAAAAAACYAgAAZHJz&#10;L2Rvd25yZXYueG1sUEsFBgAAAAAEAAQA9QAAAIsDAAAAAA==&#10;" path="m,l1184,157c3639,1286,6019,3207,8327,5922v4614,5430,7755,12998,9425,22711c19617,39112,19126,47708,16377,54413,13628,61127,9701,64920,4694,65802l,63711,,60246r4301,2871c11174,61911,12941,51531,9505,31976l,33640,,30702,9014,29123c7345,19439,5234,12325,2681,7782l,6016,,xe" fillcolor="#0d0d0d" stroked="f" strokeweight="0">
                  <v:stroke miterlimit="83231f" joinstyle="miter"/>
                  <v:path arrowok="t" o:connecttype="custom" o:connectlocs="0,0;12,2;83,59;177,286;164,544;47,658;0,637;0,602;43,631;95,320;0,336;0,307;90,291;27,78;0,60;0,0" o:connectangles="0,0,0,0,0,0,0,0,0,0,0,0,0,0,0,0" textboxrect="0,0,19617,65802"/>
                </v:shape>
                <v:shape id="Shape 1966" o:spid="_x0000_s1110" style="position:absolute;left:8631;top:10828;width:200;height:428;visibility:visible;mso-wrap-style:square;v-text-anchor:top" coordsize="20049,4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xCsYA&#10;AADeAAAADwAAAGRycy9kb3ducmV2LnhtbESPUWvCQBCE3wv9D8cW+lYvWokSPaUtFUQo1KjvS26b&#10;BHN7MbfV+O89odDHYWa+YebL3jXqTF2oPRsYDhJQxIW3NZcG9rvVyxRUEGSLjWcycKUAy8Xjwxwz&#10;6y+8pXMupYoQDhkaqETaTOtQVOQwDHxLHL0f3zmUKLtS2w4vEe4aPUqSVDusOS5U2NJHRcUx/3UG&#10;JE1PX6fX9+9Jq3eyyT+PYX1IjHl+6t9moIR6+Q//tdfWwGQ0HQ/hfideAb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ixCsYAAADeAAAADwAAAAAAAAAAAAAAAACYAgAAZHJz&#10;L2Rvd25yZXYueG1sUEsFBgAAAAAEAAQA9QAAAIsDAAAAAA==&#10;" path="m20049,r,10705l6588,25204c4104,29762,3888,33271,5950,35732v2228,2656,5812,3063,10746,1217l20049,34763r,6752l19508,41789c12302,42750,7059,41270,3780,37359,560,33526,,28233,2130,21480,4251,14736,9229,8080,17053,1532l20049,xe" fillcolor="#0d0d0d" stroked="f" strokeweight="0">
                  <v:stroke miterlimit="83231f" joinstyle="miter"/>
                  <v:path arrowok="t" o:connecttype="custom" o:connectlocs="200,0;200,107;66,252;59,358;167,370;200,348;200,416;195,418;38,374;21,215;170,15;200,0" o:connectangles="0,0,0,0,0,0,0,0,0,0,0,0" textboxrect="0,0,20049,42750"/>
                </v:shape>
                <v:shape id="Shape 1967" o:spid="_x0000_s1111" style="position:absolute;left:8831;top:10727;width:197;height:516;visibility:visible;mso-wrap-style:square;v-text-anchor:top" coordsize="19718,5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358oA&#10;AADeAAAADwAAAGRycy9kb3ducmV2LnhtbESPQWvCQBSE74L/YXlCL1I3jWJD6iptiigUCrU9tLdH&#10;9jWJZt+m2VWjv94tCB6HmfmGmS06U4sDta6yrOBhFIEgzq2uuFDw9bm8T0A4j6yxtkwKTuRgMe/3&#10;Zphqe+QPOmx8IQKEXYoKSu+bVEqXl2TQjWxDHLxf2xr0QbaF1C0eA9zUMo6iqTRYcVgosaGspHy3&#10;2RsFf9/R1ibZW1Wc36fL4U+2esHXsVJ3g+75CYSnzt/C1/ZaK3iMk0kM/3fCFZDz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8N+fKAAAA3gAAAA8AAAAAAAAAAAAAAAAAmAIA&#10;AGRycy9kb3ducmV2LnhtbFBLBQYAAAAABAAEAPUAAACPAwAAAAA=&#10;" path="m19718,r,6695l4220,16784,17729,32878r1989,-2103l19718,41610,,51600,,44848,15500,34741,1991,18646,,20791,,10085,19718,xe" fillcolor="#0d0d0d" stroked="f" strokeweight="0">
                  <v:stroke miterlimit="83231f" joinstyle="miter"/>
                  <v:path arrowok="t" o:connecttype="custom" o:connectlocs="197,0;197,67;42,168;177,329;197,308;197,416;0,516;0,448;155,347;20,186;0,208;0,101;197,0" o:connectangles="0,0,0,0,0,0,0,0,0,0,0,0,0" textboxrect="0,0,19718,51600"/>
                </v:shape>
                <v:shape id="Shape 1968" o:spid="_x0000_s1112" style="position:absolute;left:9028;top:10715;width:202;height:428;visibility:visible;mso-wrap-style:square;v-text-anchor:top" coordsize="20150,4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AiscA&#10;AADeAAAADwAAAGRycy9kb3ducmV2LnhtbESPQWvCQBSE74L/YXlCb3XTRFRSVxHB0kJ70NaDt0f2&#10;mQ1m34bsGuO/7wqCx2FmvmEWq97WoqPWV44VvI0TEMSF0xWXCv5+t69zED4ga6wdk4IbeVgth4MF&#10;5tpdeUfdPpQiQtjnqMCE0ORS+sKQRT92DXH0Tq61GKJsS6lbvEa4rWWaJFNpseK4YLChjaHivL9Y&#10;BfUhy/SkydKP8/RmZPdz/D7ZL6VeRv36HUSgPjzDj/anVjBL55MM7nfi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KwIrHAAAA3gAAAA8AAAAAAAAAAAAAAAAAmAIAAGRy&#10;cy9kb3ducmV2LnhtbFBLBQYAAAAABAAEAPUAAACMAwAAAAA=&#10;" path="m33,1176c7338,,12747,1510,16272,5705v3377,4029,3878,9400,1482,16114c15359,28524,10371,35052,2802,41384l,42804,,31969,13320,17884v2662,-4480,2883,-8043,664,-10689c11702,4475,8103,4014,3190,5811l,7888,,1193r33,-17xe" fillcolor="#0d0d0d" stroked="f" strokeweight="0">
                  <v:stroke miterlimit="83231f" joinstyle="miter"/>
                  <v:path arrowok="t" o:connecttype="custom" o:connectlocs="0,12;163,57;178,218;28,414;0,428;0,320;134,179;140,72;32,58;0,79;0,12;0,12" o:connectangles="0,0,0,0,0,0,0,0,0,0,0,0" textboxrect="0,0,20150,42804"/>
                </v:shape>
                <v:shape id="Shape 1970" o:spid="_x0000_s1113" style="position:absolute;left:9023;top:11336;width:683;height:605;visibility:visible;mso-wrap-style:square;v-text-anchor:top" coordsize="68232,60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9fMcA&#10;AADeAAAADwAAAGRycy9kb3ducmV2LnhtbESP3WrCQBSE7wu+w3IE7+pGSatGVxFREFrwrw9wmj1m&#10;Q7JnQ3bV+PbdQqGXw8x8wyxWna3FnVpfOlYwGiYgiHOnSy4UfF12r1MQPiBrrB2Tgid5WC17LwvM&#10;tHvwie7nUIgIYZ+hAhNCk0npc0MW/dA1xNG7utZiiLItpG7xEeG2luMkeZcWS44LBhvaGMqr880q&#10;eNtU30e9vc4O8rk11efHPpmdUqUG/W49BxGoC//hv/ZeK5iMp2kKv3fi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LvXzHAAAA3gAAAA8AAAAAAAAAAAAAAAAAmAIAAGRy&#10;cy9kb3ducmV2LnhtbFBLBQYAAAAABAAEAPUAAACMAwAAAAA=&#10;" path="m43158,1461c52318,,60682,1107,68232,4774l66720,6028c62636,4460,58395,3911,53996,4382,49598,4862,44846,6440,39741,9126v-5105,2685,-10004,5998,-14706,9939c19920,23338,15610,27622,12086,31905,9317,35277,7295,38247,6048,40796,4791,43344,3868,46138,3279,49167v-579,3028,-707,6440,-353,10253l1600,60527c393,55411,,50627,412,46177,992,39845,2857,33787,5998,27985,9140,22192,13244,17173,18310,12939,25712,6744,33988,2921,43158,1461xe" fillcolor="#0d0d0d" stroked="f" strokeweight="0">
                  <v:stroke miterlimit="83231f" joinstyle="miter"/>
                  <v:path arrowok="t" o:connecttype="custom" o:connectlocs="432,15;683,48;668,60;540,44;398,91;251,191;121,319;61,408;33,491;29,594;16,605;4,462;60,280;183,129;432,15" o:connectangles="0,0,0,0,0,0,0,0,0,0,0,0,0,0,0" textboxrect="0,0,68232,60527"/>
                </v:shape>
                <v:rect id="Rectangle 1971" o:spid="_x0000_s1114" style="position:absolute;left:21146;top:11221;width:655;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svccA&#10;AADeAAAADwAAAGRycy9kb3ducmV2LnhtbESPT2vCQBTE70K/w/IEb7pR1MbUVcQ/6NFqwfb2yL4m&#10;odm3Ibua6KfvFoQeh5n5DTNftqYUN6pdYVnBcBCBIE6tLjhT8HHe9WMQziNrLC2Tgjs5WC5eOnNM&#10;tG34nW4nn4kAYZeggtz7KpHSpTkZdANbEQfv29YGfZB1JnWNTYCbUo6iaCoNFhwWcqxonVP6c7oa&#10;Bfu4Wn0e7KPJyu3X/nK8zDbnmVeq121XbyA8tf4//GwftILXUTye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y7L3HAAAA3gAAAA8AAAAAAAAAAAAAAAAAmAIAAGRy&#10;cy9kb3ducmV2LnhtbFBLBQYAAAAABAAEAPUAAACMAwAAAAA=&#10;" filled="f" stroked="f">
                  <v:textbox inset="0,0,0,0">
                    <w:txbxContent>
                      <w:p w:rsidR="00D845B0" w:rsidRDefault="00D845B0" w:rsidP="00D845B0">
                        <w:r>
                          <w:rPr>
                            <w:color w:val="0D0D0D"/>
                            <w:sz w:val="17"/>
                          </w:rPr>
                          <w:t>a</w:t>
                        </w:r>
                      </w:p>
                    </w:txbxContent>
                  </v:textbox>
                </v:rect>
                <v:rect id="Rectangle 1972" o:spid="_x0000_s1115" style="position:absolute;left:21662;top:11771;width:491;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yysgA&#10;AADeAAAADwAAAGRycy9kb3ducmV2LnhtbESPT2vCQBTE7wW/w/KE3upGKTbGbES0RY/1D6i3R/aZ&#10;BLNvQ3Zr0n76bqHgcZiZ3zDpoje1uFPrKssKxqMIBHFudcWFguPh4yUG4TyyxtoyKfgmB4ts8JRi&#10;om3HO7rvfSEChF2CCkrvm0RKl5dk0I1sQxy8q20N+iDbQuoWuwA3tZxE0VQarDgslNjQqqT8tv8y&#10;CjZxszxv7U9X1O+XzenzNFsfZl6p52G/nIPw1PtH+L+91QreJvH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IHLKyAAAAN4AAAAPAAAAAAAAAAAAAAAAAJgCAABk&#10;cnMvZG93bnJldi54bWxQSwUGAAAAAAQABAD1AAAAjQMAAAAA&#10;" filled="f" stroked="f">
                  <v:textbox inset="0,0,0,0">
                    <w:txbxContent>
                      <w:p w:rsidR="00D845B0" w:rsidRDefault="00D845B0" w:rsidP="00D845B0">
                        <w:r>
                          <w:rPr>
                            <w:color w:val="0D0D0D"/>
                            <w:sz w:val="12"/>
                          </w:rPr>
                          <w:t>x</w:t>
                        </w:r>
                      </w:p>
                    </w:txbxContent>
                  </v:textbox>
                </v:rect>
                <v:rect id="Rectangle 20790" o:spid="_x0000_s1116" style="position:absolute;left:22033;top:11221;width:491;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XUcgA&#10;AADeAAAADwAAAGRycy9kb3ducmV2LnhtbESPQWvCQBSE7wX/w/KE3upGKTWmriLakhw1Fmxvj+xr&#10;Esy+DdmtSfvrXUHocZiZb5jlejCNuFDnassKppMIBHFhdc2lgo/j+1MMwnlkjY1lUvBLDtar0cMS&#10;E217PtAl96UIEHYJKqi8bxMpXVGRQTexLXHwvm1n0AfZlVJ32Ae4aeQsil6kwZrDQoUtbSsqzvmP&#10;UZDG7eYzs3992bx9paf9abE7LrxSj+Nh8wrC0+D/w/d2phXMZ/Hz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bNdRyAAAAN4AAAAPAAAAAAAAAAAAAAAAAJgCAABk&#10;cnMvZG93bnJldi54bWxQSwUGAAAAAAQABAD1AAAAjQMAAAAA&#10;" filled="f" stroked="f">
                  <v:textbox inset="0,0,0,0">
                    <w:txbxContent>
                      <w:p w:rsidR="00D845B0" w:rsidRDefault="00D845B0" w:rsidP="00D845B0">
                        <w:r>
                          <w:rPr>
                            <w:color w:val="0D0D0D"/>
                            <w:sz w:val="17"/>
                          </w:rPr>
                          <w:t>(</w:t>
                        </w:r>
                      </w:p>
                    </w:txbxContent>
                  </v:textbox>
                </v:rect>
                <v:rect id="Rectangle 20792" o:spid="_x0000_s1117" style="position:absolute;left:22402;top:11221;width:410;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I8UA&#10;AADeAAAADwAAAGRycy9kb3ducmV2LnhtbERPTWvCQBC9F/wPywi91U1F2hhdRdQSjzURbG9DdkxC&#10;s7Mhu03S/vruoeDx8b7X29E0oqfO1ZYVPM8iEMSF1TWXCi7521MMwnlkjY1lUvBDDrabycMaE20H&#10;PlOf+VKEEHYJKqi8bxMpXVGRQTezLXHgbrYz6APsSqk7HEK4aeQ8il6kwZpDQ4Ut7SsqvrJvoyCN&#10;293Hyf4OZXP8TK/v1+UhX3qlHqfjbgXC0+jv4n/3SSt4nceL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MjxQAAAN4AAAAPAAAAAAAAAAAAAAAAAJgCAABkcnMv&#10;ZG93bnJldi54bWxQSwUGAAAAAAQABAD1AAAAigMAAAAA&#10;" filled="f" stroked="f">
                  <v:textbox inset="0,0,0,0">
                    <w:txbxContent>
                      <w:p w:rsidR="00D845B0" w:rsidRDefault="00D845B0" w:rsidP="00D845B0">
                        <w:r>
                          <w:rPr>
                            <w:color w:val="0D0D0D"/>
                            <w:sz w:val="17"/>
                          </w:rPr>
                          <w:t>t</w:t>
                        </w:r>
                      </w:p>
                    </w:txbxContent>
                  </v:textbox>
                </v:rect>
                <v:rect id="Rectangle 20791" o:spid="_x0000_s1118" style="position:absolute;left:22695;top:11221;width:49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uMcA&#10;AADeAAAADwAAAGRycy9kb3ducmV2LnhtbESPQWvCQBSE74L/YXmCN90oUpPUVcRW9NiqoL09sq9J&#10;aPZtyK4m9de7BaHHYWa+YRarzlTiRo0rLSuYjCMQxJnVJecKTsftKAbhPLLGyjIp+CUHq2W/t8BU&#10;25Y/6XbwuQgQdikqKLyvUyldVpBBN7Y1cfC+bWPQB9nkUjfYBrip5DSKXqTBksNCgTVtCsp+Dlej&#10;YBfX68ve3tu8ev/anT/Oydsx8UoNB936FYSnzv+Hn+29VjCfxr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5rjHAAAA3gAAAA8AAAAAAAAAAAAAAAAAmAIAAGRy&#10;cy9kb3ducmV2LnhtbFBLBQYAAAAABAAEAPUAAACMAwAAAAA=&#10;" filled="f" stroked="f">
                  <v:textbox inset="0,0,0,0">
                    <w:txbxContent>
                      <w:p w:rsidR="00D845B0" w:rsidRDefault="00D845B0" w:rsidP="00D845B0">
                        <w:r>
                          <w:rPr>
                            <w:color w:val="0D0D0D"/>
                            <w:sz w:val="17"/>
                          </w:rPr>
                          <w:t>)</w:t>
                        </w:r>
                      </w:p>
                    </w:txbxContent>
                  </v:textbox>
                </v:rect>
                <v:shape id="Shape 1975" o:spid="_x0000_s1119" style="position:absolute;left:17396;top:3209;width:316;height:527;visibility:visible;mso-wrap-style:square;v-text-anchor:top" coordsize="31578,5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am8cA&#10;AADeAAAADwAAAGRycy9kb3ducmV2LnhtbESPy2rCQBSG9wXfYTiCuzoxUg3RUVSQSr2At/1p5jQJ&#10;Zs6EzFTTPr2zKHT589/4pvPWVOJOjSstKxj0IxDEmdUl5wou5/VrAsJ5ZI2VZVLwQw7ms87LFFNt&#10;H3yk+8nnIoywS1FB4X2dSumyggy6vq2Jg/dlG4M+yCaXusFHGDeVjKNoJA2WHB4KrGlVUHY7fRsF&#10;v9fdcGX3yWG5Hu+G7/vlZ7z52CrV67aLCQhPrf8P/7U3WsE4Tt4CQMAJKC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ympvHAAAA3gAAAA8AAAAAAAAAAAAAAAAAmAIAAGRy&#10;cy9kb3ducmV2LnhtbFBLBQYAAAAABAAEAPUAAACMAwAAAAA=&#10;" path="m16395,686c18752,,21108,196,23464,1176v1571,588,3927,2647,7363,6078l31578,8009r,12668l27587,16663v-2356,5294,-3730,8822,-4221,10587c22384,30386,22089,33033,22482,35091v295,2058,1178,3823,2651,5293c26998,42247,28962,43227,31318,43325r260,-87l31578,51802r-2322,933c26115,52637,23169,51264,20420,48520,18752,46854,17671,44991,17180,42933v-589,-2745,-392,-6176,688,-10292c18948,28524,21402,22446,25329,14311l23955,12939c20420,9410,17573,7548,15119,7351v-2356,-196,-4614,785,-6774,2843c6774,11762,5890,13429,5792,15291v-98,1764,393,3235,1473,4411l9523,21858v1178,1177,1767,2353,1865,3627c11388,26661,10897,27740,9916,28720v-982,980,-2062,1372,-3338,1274c5400,29994,4123,29308,3043,28230,884,25975,,22839,393,18820,884,14703,3142,10684,7167,6665,10308,3627,13352,1666,16395,686xe" fillcolor="#0d0d0d" stroked="f" strokeweight="0">
                  <v:stroke miterlimit="83231f" joinstyle="miter"/>
                  <v:path arrowok="t" o:connecttype="custom" o:connectlocs="164,7;235,12;308,72;316,80;316,207;276,167;234,272;225,351;252,404;313,433;316,432;316,518;293,527;204,485;172,429;179,326;253,143;240,129;151,73;84,102;58,153;73,197;95,218;114,255;99,287;66,300;30,282;4,188;72,67;164,7" o:connectangles="0,0,0,0,0,0,0,0,0,0,0,0,0,0,0,0,0,0,0,0,0,0,0,0,0,0,0,0,0,0" textboxrect="0,0,31578,52735"/>
                </v:shape>
                <v:shape id="Shape 1976" o:spid="_x0000_s1120" style="position:absolute;left:17712;top:3289;width:250;height:438;visibility:visible;mso-wrap-style:square;v-text-anchor:top" coordsize="24971,43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or8gA&#10;AADeAAAADwAAAGRycy9kb3ducmV2LnhtbESPQWvCQBSE74X+h+UVvDUbBWtMXUUUqSdpo5feXrOv&#10;STT7NmS3JvHXdwtCj8PMfMMsVr2pxZVaV1lWMI5iEMS51RUXCk7H3XMCwnlkjbVlUjCQg9Xy8WGB&#10;qbYdf9A184UIEHYpKii9b1IpXV6SQRfZhjh437Y16INsC6lb7ALc1HISxy/SYMVhocSGNiXll+zH&#10;KNie5OGtWd/29LnJv+YHug3d+1mp0VO/fgXhqff/4Xt7rxXMJsl0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qiivyAAAAN4AAAAPAAAAAAAAAAAAAAAAAJgCAABk&#10;cnMvZG93bnJldi54bWxQSwUGAAAAAAQABAD1AAAAjQMAAAAA&#10;" path="m,l11030,11105v3240,3430,5400,5391,6186,5979c18099,17770,18885,18064,19375,17966v589,,982,-196,1375,-588c21143,16986,21437,16496,21633,16104v197,-883,295,-2843,295,-5882l24088,12379v883,6665,,11272,-2552,13821c20259,27376,18786,27964,17216,27866v-1572,-196,-3437,-1274,-5498,-3333c10834,30807,10147,34727,9656,36002v-786,2058,-1865,3822,-3436,5293l,43793,,35229,5336,33453c7300,31493,8576,27670,9263,21985l,12668,,xe" fillcolor="#0d0d0d" stroked="f" strokeweight="0">
                  <v:stroke miterlimit="83231f" joinstyle="miter"/>
                  <v:path arrowok="t" o:connecttype="custom" o:connectlocs="0,0;110,111;172,171;194,180;208,174;217,161;220,102;241,124;216,262;172,279;117,245;97,360;62,413;0,438;0,352;53,335;93,220;0,127;0,0" o:connectangles="0,0,0,0,0,0,0,0,0,0,0,0,0,0,0,0,0,0,0" textboxrect="0,0,24971,43793"/>
                </v:shape>
                <v:shape id="Shape 1978" o:spid="_x0000_s1121" style="position:absolute;left:17953;top:3139;width:480;height:453;visibility:visible;mso-wrap-style:square;v-text-anchor:top" coordsize="48008,4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Z+cgA&#10;AADeAAAADwAAAGRycy9kb3ducmV2LnhtbESP3WrCQBSE7wt9h+UUelc3DVVDdBXbUlGhir/Xh+wx&#10;Cc2eDdmtxj59VxC8HGbmG2Y4bk0lTtS40rKC104EgjizuuRcwW779ZKAcB5ZY2WZFFzIwXj0+DDE&#10;VNszr+m08bkIEHYpKii8r1MpXVaQQdexNXHwjrYx6INscqkbPAe4qWQcRT1psOSwUGBNHwVlP5tf&#10;o2A2/1zMp/i9+Fu9rbNJVx7278upUs9P7WQAwlPr7+Fbe6YV9OOkG8P1TrgCcv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Mhn5yAAAAN4AAAAPAAAAAAAAAAAAAAAAAJgCAABk&#10;cnMvZG93bnJldi54bWxQSwUGAAAAAAQABAD1AAAAjQMAAAAA&#10;" path="m22384,r982,980c22580,1862,22090,2745,21893,3823v-294,1372,-196,3725,295,7155l23170,18428r14137,2548c40743,21662,43001,21957,43983,21760v1080,-196,2061,-784,3141,-1666l48008,20976,36914,31856r-884,-882c36816,30190,37209,29406,37307,28720v98,-588,,-1078,-393,-1470c36521,26858,34950,26465,32300,25877l23955,24309r1178,8724c25526,35679,25820,37150,26115,37444v392,392,981,588,1669,588c28471,37934,29256,37542,30042,36856r884,882l23268,45285r-884,-882c22875,43717,23268,42933,23366,42149v197,-1079,,-3431,-491,-6960l21402,23819,10603,21760c7462,21172,5400,20976,4222,21172v-1178,196,-2258,785,-3338,1863l,22054,10996,11174r981,981c11290,12841,10897,13429,10897,13919v-98,588,99,980,491,1372c11781,15781,12665,16075,14138,16369v490,98,1177,196,2061,392l20519,17840r-687,-4607c19341,10390,18948,8724,18555,8234v-393,-392,-884,-490,-1374,-490c16690,7842,16003,8136,15413,8822r-981,-980l22384,xe" fillcolor="#0d0d0d" stroked="f" strokeweight="0">
                  <v:stroke miterlimit="83231f" joinstyle="miter"/>
                  <v:path arrowok="t" o:connecttype="custom" o:connectlocs="224,0;234,10;219,38;222,110;232,184;373,210;440,218;471,201;480,210;369,319;360,310;373,287;369,273;323,259;240,243;251,330;261,375;278,380;300,369;309,378;233,453;224,444;234,422;229,352;214,238;106,218;42,212;9,230;0,221;110,112;120,122;109,139;114,153;141,164;162,168;205,178;198,132;186,82;172,77;154,88;144,78;224,0" o:connectangles="0,0,0,0,0,0,0,0,0,0,0,0,0,0,0,0,0,0,0,0,0,0,0,0,0,0,0,0,0,0,0,0,0,0,0,0,0,0,0,0,0,0" textboxrect="0,0,48008,45285"/>
                </v:shape>
                <v:shape id="Shape 1979" o:spid="_x0000_s1122" style="position:absolute;left:18124;top:2932;width:165;height:166;visibility:visible;mso-wrap-style:square;v-text-anchor:top" coordsize="16493,1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bMgA&#10;AADeAAAADwAAAGRycy9kb3ducmV2LnhtbESPQWvCQBSE74L/YXlCL6VuVGzS1FVEECxoQVsovT2y&#10;r9lg9m3IbmP8912h4HGYmW+Yxaq3teio9ZVjBZNxAoK4cLriUsHnx/YpA+EDssbaMSm4kofVcjhY&#10;YK7dhY/UnUIpIoR9jgpMCE0upS8MWfRj1xBH78e1FkOUbSl1i5cIt7WcJsmztFhxXDDY0MZQcT79&#10;WgVf36bz8+tj2tDhJfVv+/59lh2Vehj161cQgfpwD/+3d1pBOs3mM7jdiVd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ICxsyAAAAN4AAAAPAAAAAAAAAAAAAAAAAJgCAABk&#10;cnMvZG93bnJldi54bWxQSwUGAAAAAAQABAD1AAAAjQMAAAAA&#10;" path="m3730,c4811,,5694,392,6480,1176v589,686,1963,2451,3927,5391l16493,15389r-1178,1176l6480,10292c4025,8626,2455,7450,1669,6665,687,5587,98,4607,,3627,,2745,393,1862,1080,1078,1865,392,2749,,3730,xe" fillcolor="#0d0d0d" stroked="f" strokeweight="0">
                  <v:stroke miterlimit="83231f" joinstyle="miter"/>
                  <v:path arrowok="t" o:connecttype="custom" o:connectlocs="37,0;65,12;104,66;165,154;153,166;65,103;17,67;0,36;11,11;37,0" o:connectangles="0,0,0,0,0,0,0,0,0,0" textboxrect="0,0,16493,16565"/>
                </v:shape>
                <v:shape id="Shape 1981" o:spid="_x0000_s1123" style="position:absolute;left:18055;top:2297;width:744;height:741;visibility:visible;mso-wrap-style:square;v-text-anchor:top" coordsize="74417,7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BU8cA&#10;AADeAAAADwAAAGRycy9kb3ducmV2LnhtbESPT0sDMRTE7wW/Q3hCb23WUttl27SIYCmoB7d/zq+b&#10;525w87Ikcbv66Y0geBxm5jfMejvYVvTkg3Gs4G6agSCunDZcKzgeniY5iBCRNbaOScEXBdhubkZr&#10;LLS78hv1ZaxFgnAoUEETY1dIGaqGLIap64iT9+68xZikr6X2eE1w28pZli2kRcNpocGOHhuqPspP&#10;q2C+yy8l94e9WeTIp5dvfzavz0qNb4eHFYhIQ/wP/7X3WsFylt/P4fdOu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TgVPHAAAA3gAAAA8AAAAAAAAAAAAAAAAAmAIAAGRy&#10;cy9kb3ducmV2LnhtbFBLBQYAAAAABAAEAPUAAACMAwAAAAA=&#10;" path="m4025,l5596,1568c4221,6371,3927,11370,4909,16369v981,4999,3239,10292,6774,15880c15217,37836,19537,43227,24543,48226v5400,5489,10702,10096,15905,13723c44669,64791,48204,66850,51247,68026v3142,1176,6382,1960,9916,2450c64697,70868,68723,70672,73042,69888r1375,1372c68624,73123,63126,74103,58021,74005,50658,73907,43491,72339,36521,69300,29551,66163,23365,61949,18064,56557,10210,48618,5105,39404,2552,29112,,18722,491,9018,4025,xe" fillcolor="#0d0d0d" stroked="f" strokeweight="0">
                  <v:stroke miterlimit="83231f" joinstyle="miter"/>
                  <v:path arrowok="t" o:connecttype="custom" o:connectlocs="40,0;56,16;49,164;117,322;245,482;404,619;512,680;611,705;730,699;744,713;580,740;365,693;181,566;26,291;40,0" o:connectangles="0,0,0,0,0,0,0,0,0,0,0,0,0,0,0" textboxrect="0,0,74417,74103"/>
                </v:shape>
                <v:shape id="Shape 1982" o:spid="_x0000_s1124" style="position:absolute;left:18305;top:2233;width:519;height:497;visibility:visible;mso-wrap-style:square;v-text-anchor:top" coordsize="51837,4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kscA&#10;AADeAAAADwAAAGRycy9kb3ducmV2LnhtbESPQUsDMRSE70L/Q3gFbzbrQrWuTUu7IgpeauvB42Pz&#10;3F1NXtbk2a7/3giCx2FmvmGW69E7daSY+sAGLmcFKOIm2J5bAy+H+4sFqCTIFl1gMvBNCdarydkS&#10;KxtO/EzHvbQqQzhVaKATGSqtU9ORxzQLA3H23kL0KFnGVtuIpwz3TpdFcaU99pwXOhyo7qj52H95&#10;A9bVfZQ7eXg9bOt39/R5U+qdNeZ8Om5uQQmN8h/+az9aA9flYj6H3zv5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1/5LHAAAA3gAAAA8AAAAAAAAAAAAAAAAAmAIAAGRy&#10;cy9kb3ducmV2LnhtbFBLBQYAAAAABAAEAPUAAACMAwAAAAA=&#10;" path="m1178,l12665,11468,20813,3431r2651,2646l15315,14213,37797,36953v2160,2255,4026,3529,5498,3627c44670,40776,45946,40384,46928,39306v883,-784,1473,-1862,1669,-3137c48891,34797,48793,33425,48204,31954r1472,-1470c51248,33915,51837,37052,51444,39894v-393,2941,-1375,5195,-3142,6959c47124,47932,45651,48814,43884,49206v-1767,490,-3534,392,-5301,-294c36816,48226,34754,46559,32202,44011l8934,20388,3338,25877,2160,24603v785,-1862,1276,-4313,1472,-7057c3730,14703,3534,11860,2847,8920,2455,7351,1571,4803,,1176l1178,xe" fillcolor="#0d0d0d" stroked="f" strokeweight="0">
                  <v:stroke miterlimit="83231f" joinstyle="miter"/>
                  <v:path arrowok="t" o:connecttype="custom" o:connectlocs="12,0;127,115;208,34;235,61;153,142;378,370;433,406;470,393;487,362;483,320;497,305;515,399;484,469;439,492;386,489;322,440;89,204;33,259;22,246;36,175;29,89;0,12;12,0" o:connectangles="0,0,0,0,0,0,0,0,0,0,0,0,0,0,0,0,0,0,0,0,0,0,0" textboxrect="0,0,51837,49696"/>
                </v:shape>
                <v:shape id="Shape 1983" o:spid="_x0000_s1125" style="position:absolute;left:18341;top:2026;width:744;height:742;visibility:visible;mso-wrap-style:square;v-text-anchor:top" coordsize="74417,7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cXscA&#10;AADeAAAADwAAAGRycy9kb3ducmV2LnhtbESPzW7CMBCE70h9B2uRegOHoEIacFBbCqInftoH2MZL&#10;EjVeR7Eh4e1rpEo9jmbmG81y1ZtaXKl1lWUFk3EEgji3uuJCwdfnZpSAcB5ZY22ZFNzIwSp7GCwx&#10;1bbjI11PvhABwi5FBaX3TSqly0sy6Ma2IQ7e2bYGfZBtIXWLXYCbWsZRNJMGKw4LJTb0VlL+c7oY&#10;Be94nHK8LfavB/2cbKYf33a7niv1OOxfFiA89f4//NfeaQXzOHmawf1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FXF7HAAAA3gAAAA8AAAAAAAAAAAAAAAAAmAIAAGRy&#10;cy9kb3ducmV2LnhtbFBLBQYAAAAABAAEAPUAAACMAwAAAAA=&#10;" path="m16395,98v7363,98,14530,1764,21500,4803c44866,7940,50953,12252,56352,17644v7855,7939,13058,17055,15610,27445c74417,55479,73926,65183,70392,74201l69017,72829v1375,-4901,1669,-9802,687,-14801c68821,53029,66563,47638,62930,42051,59298,36463,55076,31170,50069,26073,44670,20682,39368,16075,34067,12449,29943,9508,26409,7450,23366,6273,20322,5097,16984,4313,13450,3921,9916,3529,5989,3725,1570,4509l,2843c5792,980,11290,,16395,98xe" fillcolor="#0d0d0d" stroked="f" strokeweight="0">
                  <v:stroke miterlimit="83231f" joinstyle="miter"/>
                  <v:path arrowok="t" o:connecttype="custom" o:connectlocs="164,1;379,49;563,176;719,451;704,742;690,728;697,580;629,421;501,261;341,124;234,63;134,39;16,45;0,28;164,1" o:connectangles="0,0,0,0,0,0,0,0,0,0,0,0,0,0,0" textboxrect="0,0,74417,74201"/>
                </v:shape>
                <v:rect id="Rectangle 1984" o:spid="_x0000_s1126" style="position:absolute;left:10006;top:1321;width:653;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BjMgA&#10;AADeAAAADwAAAGRycy9kb3ducmV2LnhtbESPQWvCQBSE7wX/w/KE3upGoTWmriLakhw1Fmxvj+xr&#10;Esy+DdmtSfvrXUHocZiZb5jlejCNuFDnassKppMIBHFhdc2lgo/j+1MMwnlkjY1lUvBLDtar0cMS&#10;E217PtAl96UIEHYJKqi8bxMpXVGRQTexLXHwvm1n0AfZlVJ32Ae4aeQsil6kwZrDQoUtbSsqzvmP&#10;UZDG7eYzs3992bx9paf9abE7LrxSj+Nh8wrC0+D/w/d2phXMZ/Hz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tUGMyAAAAN4AAAAPAAAAAAAAAAAAAAAAAJgCAABk&#10;cnMvZG93bnJldi54bWxQSwUGAAAAAAQABAD1AAAAjQMAAAAA&#10;" filled="f" stroked="f">
                  <v:textbox inset="0,0,0,0">
                    <w:txbxContent>
                      <w:p w:rsidR="00D845B0" w:rsidRDefault="00D845B0" w:rsidP="00D845B0">
                        <w:r>
                          <w:rPr>
                            <w:color w:val="0D0D0D"/>
                            <w:sz w:val="17"/>
                          </w:rPr>
                          <w:t>a</w:t>
                        </w:r>
                      </w:p>
                    </w:txbxContent>
                  </v:textbox>
                </v:rect>
                <v:rect id="Rectangle 1985" o:spid="_x0000_s1127" style="position:absolute;left:10524;top:1869;width:491;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sUA&#10;AADeAAAADwAAAGRycy9kb3ducmV2LnhtbERPTWvCQBC9F/wPywi91U0F2xhdRdQSjzURbG9DdkxC&#10;s7Mhu03S/vruoeDx8b7X29E0oqfO1ZYVPM8iEMSF1TWXCi7521MMwnlkjY1lUvBDDrabycMaE20H&#10;PlOf+VKEEHYJKqi8bxMpXVGRQTezLXHgbrYz6APsSqk7HEK4aeQ8il6kwZpDQ4Ut7SsqvrJvoyCN&#10;293Hyf4OZXP8TK/v1+UhX3qlHqfjbgXC0+jv4n/3SSt4nceL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tX+xQAAAN4AAAAPAAAAAAAAAAAAAAAAAJgCAABkcnMv&#10;ZG93bnJldi54bWxQSwUGAAAAAAQABAD1AAAAigMAAAAA&#10;" filled="f" stroked="f">
                  <v:textbox inset="0,0,0,0">
                    <w:txbxContent>
                      <w:p w:rsidR="00D845B0" w:rsidRDefault="00D845B0" w:rsidP="00D845B0">
                        <w:r>
                          <w:rPr>
                            <w:color w:val="0D0D0D"/>
                            <w:sz w:val="12"/>
                          </w:rPr>
                          <w:t>y</w:t>
                        </w:r>
                      </w:p>
                    </w:txbxContent>
                  </v:textbox>
                </v:rect>
                <v:rect id="Rectangle 20789" o:spid="_x0000_s1128" style="position:absolute;left:11261;top:1321;width:409;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wZccA&#10;AADeAAAADwAAAGRycy9kb3ducmV2LnhtbESPQWvCQBSE74L/YXmCN90oWJPUVcRW9NiqoL09sq9J&#10;aPZtyK4m9de7BaHHYWa+YRarzlTiRo0rLSuYjCMQxJnVJecKTsftKAbhPLLGyjIp+CUHq2W/t8BU&#10;25Y/6XbwuQgQdikqKLyvUyldVpBBN7Y1cfC+bWPQB9nkUjfYBrip5DSKXqTBksNCgTVtCsp+Dlej&#10;YBfX68ve3tu8ev/anT/Oydsx8UoNB936FYSnzv+Hn+29VjCfxr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mcGXHAAAA3gAAAA8AAAAAAAAAAAAAAAAAmAIAAGRy&#10;cy9kb3ducmV2LnhtbFBLBQYAAAAABAAEAPUAAACMAwAAAAA=&#10;" filled="f" stroked="f">
                  <v:textbox inset="0,0,0,0">
                    <w:txbxContent>
                      <w:p w:rsidR="00D845B0" w:rsidRDefault="00D845B0" w:rsidP="00D845B0">
                        <w:r>
                          <w:rPr>
                            <w:color w:val="0D0D0D"/>
                            <w:sz w:val="17"/>
                          </w:rPr>
                          <w:t>t</w:t>
                        </w:r>
                      </w:p>
                    </w:txbxContent>
                  </v:textbox>
                </v:rect>
                <v:rect id="Rectangle 20788" o:spid="_x0000_s1129" style="position:absolute;left:11560;top:1321;width:490;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TRcUA&#10;AADeAAAADwAAAGRycy9kb3ducmV2LnhtbESPy4rCMBSG94LvEI4wO0114dRqFPGCLh0V1N2hObbF&#10;5qQ00Xbm6c1iwOXPf+ObLVpTihfVrrCsYDiIQBCnVhecKTiftv0YhPPIGkvLpOCXHCzm3c4ME20b&#10;/qHX0WcijLBLUEHufZVI6dKcDLqBrYiDd7e1QR9knUldYxPGTSlHUTSWBgsODzlWtMopfRyfRsEu&#10;rpbXvf1rsnJz210Ol8n6NPFKffXa5RSEp9Z/wv/tvVbwPYrH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BNFxQAAAN4AAAAPAAAAAAAAAAAAAAAAAJgCAABkcnMv&#10;ZG93bnJldi54bWxQSwUGAAAAAAQABAD1AAAAigMAAAAA&#10;" filled="f" stroked="f">
                  <v:textbox inset="0,0,0,0">
                    <w:txbxContent>
                      <w:p w:rsidR="00D845B0" w:rsidRDefault="00D845B0" w:rsidP="00D845B0">
                        <w:r>
                          <w:rPr>
                            <w:color w:val="0D0D0D"/>
                            <w:sz w:val="17"/>
                          </w:rPr>
                          <w:t>)</w:t>
                        </w:r>
                      </w:p>
                    </w:txbxContent>
                  </v:textbox>
                </v:rect>
                <v:rect id="Rectangle 20787" o:spid="_x0000_s1130" style="position:absolute;left:10892;top:1321;width:490;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23sgA&#10;AADeAAAADwAAAGRycy9kb3ducmV2LnhtbESPQWvCQBSE74L/YXlCb7rRg42pq4htMcc2EdLeHtnX&#10;JJh9G7Jbk/bXdwuCx2FmvmG2+9G04kq9aywrWC4iEMSl1Q1XCs756zwG4TyyxtYyKfghB/vddLLF&#10;RNuB3+ma+UoECLsEFdTed4mUrqzJoFvYjjh4X7Y36IPsK6l7HALctHIVRWtpsOGwUGNHx5rKS/Zt&#10;FJzi7vCR2t+hal8+T8VbsXnON16ph9l4eALhafT38K2dagWPq3i9hP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fLbeyAAAAN4AAAAPAAAAAAAAAAAAAAAAAJgCAABk&#10;cnMvZG93bnJldi54bWxQSwUGAAAAAAQABAD1AAAAjQMAAAAA&#10;" filled="f" stroked="f">
                  <v:textbox inset="0,0,0,0">
                    <w:txbxContent>
                      <w:p w:rsidR="00D845B0" w:rsidRDefault="00D845B0" w:rsidP="00D845B0">
                        <w:r>
                          <w:rPr>
                            <w:color w:val="0D0D0D"/>
                            <w:sz w:val="17"/>
                          </w:rPr>
                          <w:t>(</w:t>
                        </w:r>
                      </w:p>
                    </w:txbxContent>
                  </v:textbox>
                </v:rect>
                <v:shape id="Shape 1988" o:spid="_x0000_s1131" style="position:absolute;left:2119;top:3974;width:229;height:372;visibility:visible;mso-wrap-style:square;v-text-anchor:top" coordsize="22921,3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9lcMA&#10;AADeAAAADwAAAGRycy9kb3ducmV2LnhtbESPQYvCMBSE74L/ITzBm6b24LrVKCII3lxbYa+P5tkW&#10;m5fSRBv//UYQ9jjMzDfMZhdMK57Uu8aygsU8AUFcWt1wpeBaHGcrEM4ja2wtk4IXOdhtx6MNZtoO&#10;fKFn7isRIewyVFB732VSurImg25uO+Lo3Wxv0EfZV1L3OES4aWWaJEtpsOG4UGNHh5rKe/4wCr7v&#10;P7luD+nrHH6vNyxCVVzCoNR0EvZrEJ6C/w9/2iet4CtdLVN434lX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A9lcMAAADeAAAADwAAAAAAAAAAAAAAAACYAgAAZHJzL2Rv&#10;d25yZXYueG1sUEsFBgAAAAAEAAQA9QAAAIgDAAAAAA==&#10;" path="m9955,588c12733,,16170,196,20273,1274r2648,1074l22921,6454,17848,5881v-2091,294,-3858,1177,-5321,2647c10682,10292,9690,12390,9553,14683v-128,2294,510,4156,1924,5597c13391,22221,17190,23525,22885,24181r36,-35l22921,37219r-4219,-775c17465,35189,16916,33758,17063,32160v137,-1597,1247,-3440,3318,-5528c14039,25769,10191,25093,8846,24593,6843,23838,5076,22682,3534,21123,1139,18692,,15869,118,12664,236,9410,1649,6469,4369,3823,6087,2156,7942,1078,9955,588xe" fillcolor="#0d0d0d" stroked="f" strokeweight="0">
                  <v:stroke miterlimit="83231f" joinstyle="miter"/>
                  <v:path arrowok="t" o:connecttype="custom" o:connectlocs="99,6;203,13;229,23;229,65;178,59;125,85;95,147;115,203;229,242;229,241;229,372;187,364;170,321;204,266;88,246;35,211;1,127;44,38;99,6" o:connectangles="0,0,0,0,0,0,0,0,0,0,0,0,0,0,0,0,0,0,0" textboxrect="0,0,22921,37219"/>
                </v:shape>
                <v:shape id="Shape 1989" o:spid="_x0000_s1132" style="position:absolute;left:2348;top:3874;width:0;height: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kMUA&#10;AADeAAAADwAAAGRycy9kb3ducmV2LnhtbESPQWvCQBSE70L/w/KE3nRjKjZEV5GWUqGnRqEeH9ln&#10;Nph9G3a3Mf33XaHQ4zAz3zCb3Wg7MZAPrWMFi3kGgrh2uuVGwen4NitAhIissXNMCn4owG77MNlg&#10;qd2NP2moYiMShEOJCkyMfSllqA1ZDHPXEyfv4rzFmKRvpPZ4S3DbyTzLVtJiy2nBYE8vhupr9W0V&#10;nNF/5IXevw7L96+qMkud0Skq9Tgd92sQkcb4H/5rH7SC57xYPcH9Tr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QxQAAAN4AAAAPAAAAAAAAAAAAAAAAAJgCAABkcnMv&#10;ZG93bnJldi54bWxQSwUGAAAAAAQABAD1AAAAigMAAAAA&#10;" path="m7,r,30l,13,7,xe" fillcolor="#0d0d0d" stroked="f" strokeweight="0">
                  <v:stroke miterlimit="83231f" joinstyle="miter"/>
                  <v:path arrowok="t" o:connecttype="custom" o:connectlocs="1,0;1,1;0,0;1,0" o:connectangles="0,0,0,0" textboxrect="0,0,7,30"/>
                </v:shape>
                <v:shape id="Shape 1990" o:spid="_x0000_s1133" style="position:absolute;left:2348;top:3808;width:300;height:556;visibility:visible;mso-wrap-style:square;v-text-anchor:top" coordsize="30025,5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Bj8gA&#10;AADeAAAADwAAAGRycy9kb3ducmV2LnhtbESPQWvCQBSE70L/w/IKvenGWGyI2UgRKj14aLS0OT6y&#10;zyQ0+zZkt5r667uC4HGYmW+YbD2aTpxocK1lBfNZBIK4srrlWsHn4W2agHAeWWNnmRT8kYN1/jDJ&#10;MNX2zAWd9r4WAcIuRQWN930qpasaMuhmticO3tEOBn2QQy31gOcAN52Mo2gpDbYcFhrsadNQ9bP/&#10;NQo2VMaXXT9+FPNvWZRfZbK9LHZKPT2OrysQnkZ/D9/a71rBS5wsn+F6J1wBm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aEGPyAAAAN4AAAAPAAAAAAAAAAAAAAAAAJgCAABk&#10;cnMvZG93bnJldi54bWxQSwUGAAAAAAQABAD1AAAAjQMAAAAA&#10;" path="m11244,392v4065,490,8100,2745,12105,6763c26422,10292,28425,13429,29338,16467v687,2255,550,4607,-442,6960c28248,24995,26216,27446,22809,30768l10852,42511c7494,45805,5501,47893,4873,48765v-629,862,-933,1578,-894,2117c4009,51431,4215,51892,4598,52284v402,402,844,676,1325,804c6787,53303,8741,53421,11794,53440l9644,55558,,53785,,40711,13384,27544c8034,25191,4490,23819,2742,23329l,23019,,18913r15721,6376l17105,23917v3515,-3431,5380,-6371,5587,-8822c22908,12743,21965,10488,19874,8332,18284,6763,16585,5881,14779,5783v-1826,-98,-3309,392,-4438,1470l8191,9508c7013,10684,5805,11272,4568,11370v-1227,,-2326,-490,-3279,-1470l,6584r,-29l1839,3039c4038,882,7180,,11244,392xe" fillcolor="#0d0d0d" stroked="f" strokeweight="0">
                  <v:stroke miterlimit="83231f" joinstyle="miter"/>
                  <v:path arrowok="t" o:connecttype="custom" o:connectlocs="112,4;233,72;293,165;289,234;228,308;108,425;49,488;40,509;46,523;59,531;118,535;96,556;0,538;0,407;134,276;27,233;0,230;0,189;157,253;171,239;227,151;199,83;148,58;103,73;82,95;46,114;13,99;0,66;0,66;18,30;112,4" o:connectangles="0,0,0,0,0,0,0,0,0,0,0,0,0,0,0,0,0,0,0,0,0,0,0,0,0,0,0,0,0,0,0" textboxrect="0,0,30025,55558"/>
                </v:shape>
                <v:shape id="Shape 1992" o:spid="_x0000_s1134" style="position:absolute;left:2759;top:4535;width:166;height:165;visibility:visible;mso-wrap-style:square;v-text-anchor:top" coordsize="16602,1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7G8YA&#10;AADeAAAADwAAAGRycy9kb3ducmV2LnhtbESPzWoCMRSF90LfIdxCd5pRWpXRKFpoqRQXji5cXibX&#10;zODkZkjScfr2jVBweTg/H2e57m0jOvKhdqxgPMpAEJdO12wUnI4fwzmIEJE1No5JwS8FWK+eBkvM&#10;tbvxgboiGpFGOOSooIqxzaUMZUUWw8i1xMm7OG8xJumN1B5vadw2cpJlU2mx5kSosKX3ispr8WMT&#10;t/g2TTH+3OujP21t92oOu7NR6uW53yxAROrjI/zf/tIKZpP59A3ud9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s7G8YAAADeAAAADwAAAAAAAAAAAAAAAACYAgAAZHJz&#10;L2Rvd25yZXYueG1sUEsFBgAAAAAEAAQA9QAAAIsDAAAAAA==&#10;" path="m12940,39v932,-39,1777,324,2533,1088c16228,1902,16602,2784,16592,3784v-10,990,-422,1891,-1237,2705c14717,7106,12949,8410,10034,10400l1109,16448,,15320,6224,6489c7943,4029,9170,2441,9896,1715,10996,647,12007,88,12940,39xe" fillcolor="#0d0d0d" stroked="f" strokeweight="0">
                  <v:stroke miterlimit="83231f" joinstyle="miter"/>
                  <v:path arrowok="t" o:connecttype="custom" o:connectlocs="129,0;155,11;166,38;154,65;100,104;11,165;0,154;62,65;99,17;129,0" o:connectangles="0,0,0,0,0,0,0,0,0,0" textboxrect="0,0,16602,16448"/>
                </v:shape>
                <v:shape id="Shape 1993" o:spid="_x0000_s1135" style="position:absolute;left:2175;top:4360;width:570;height:418;visibility:visible;mso-wrap-style:square;v-text-anchor:top" coordsize="57060,4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LVskA&#10;AADeAAAADwAAAGRycy9kb3ducmV2LnhtbESPT2sCMRTE70K/Q3iFXqRmq7DarVFKweIflNZ68PjY&#10;vO5uu3lZkqjrtzeC4HGYmd8w42lranEk5yvLCl56CQji3OqKCwW7n9nzCIQPyBpry6TgTB6mk4fO&#10;GDNtT/xNx20oRISwz1BBGUKTSenzkgz6nm2Io/drncEQpSukdniKcFPLfpKk0mDFcaHEhj5Kyv+3&#10;B6Ng5eZf+/3iTIfB7m/9+TrsrpfNRqmnx/b9DUSgNtzDt/ZcKxj2R2kK1zvxCsj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rsLVskAAADeAAAADwAAAAAAAAAAAAAAAACYAgAA&#10;ZHJzL2Rvd25yZXYueG1sUEsFBgAAAAAEAAQA9QAAAI4DAAAAAA==&#10;" path="m31848,l42618,10929r-952,931l41135,11321v-755,-764,-1482,-1176,-2199,-1235c38229,10027,37621,10243,37130,10733v-667,647,-1316,1843,-1934,3558l28972,31631,47105,24142v991,-402,1826,-941,2513,-1607c49922,22231,50089,21947,50128,21672v59,-314,-9,-676,-176,-1078c49775,20192,49323,19633,48607,18898r942,-931l57060,25593r-943,931c55420,25956,54811,25603,54271,25466v-540,-138,-1296,-138,-2267,9c51611,25554,50668,25907,49176,26544l16346,40002v-3181,1313,-6087,1794,-8718,1441c4987,41090,2994,40227,1630,38845,638,37836,118,36718,59,35503,,34287,344,33307,1100,32562v716,-696,1521,-1029,2425,-990c4418,31611,5272,32043,6077,32866v560,559,1129,1510,1708,2852c8198,36650,8492,37208,8659,37375v511,510,1325,813,2445,892c12233,38355,13862,37963,15983,37081r5714,-2343l31122,8929v275,-774,530,-1832,756,-3165c32054,4744,32113,4009,32054,3529,31936,2872,31554,1999,30906,931l31848,xe" fillcolor="#0d0d0d" stroked="f" strokeweight="0">
                  <v:stroke miterlimit="83231f" joinstyle="miter"/>
                  <v:path arrowok="t" o:connecttype="custom" o:connectlocs="318,0;426,109;416,119;411,113;389,101;371,107;352,143;289,316;471,241;496,225;501,217;499,206;486,189;495,180;570,256;561,265;542,255;519,255;491,265;163,400;76,414;16,388;1,355;11,326;35,316;61,329;78,357;86,374;111,383;160,371;217,347;311,89;318,58;320,35;309,9;318,0" o:connectangles="0,0,0,0,0,0,0,0,0,0,0,0,0,0,0,0,0,0,0,0,0,0,0,0,0,0,0,0,0,0,0,0,0,0,0,0" textboxrect="0,0,57060,41796"/>
                </v:shape>
                <v:shape id="Shape 1995" o:spid="_x0000_s1136" style="position:absolute;left:3088;top:4753;width:743;height:743;visibility:visible;mso-wrap-style:square;v-text-anchor:top" coordsize="74338,74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WjMQA&#10;AADeAAAADwAAAGRycy9kb3ducmV2LnhtbESPT4vCMBTE78J+h/AWvGnqn9VSjbIIgnvU6v3RPNuy&#10;zUtJYq1++o0g7HGYmd8w621vGtGR87VlBZNxAoK4sLrmUsE5349SED4ga2wsk4IHedhuPgZrzLS9&#10;85G6UyhFhLDPUEEVQptJ6YuKDPqxbYmjd7XOYIjSlVI7vEe4aeQ0SRbSYM1xocKWdhUVv6ebUTC/&#10;Pegnn7j8ebmYXTubpV3/lSo1/Oy/VyAC9eE//G4ftILlNF0s4XUnX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HlozEAAAA3gAAAA8AAAAAAAAAAAAAAAAAmAIAAGRycy9k&#10;b3ducmV2LnhtbFBLBQYAAAAABAAEAPUAAACJAwAAAAA=&#10;" path="m71511,v1914,5773,2827,11243,2759,16389c74142,23731,72532,30866,69459,37806,66396,44746,62125,50902,56667,56263,48724,64066,39555,69231,29158,71760,18771,74289,9042,73780,,70231l1424,68830v4869,1411,9807,1656,14824,735c21265,68643,26586,66389,32211,62801,37827,59214,43168,54950,48214,49990,53673,44628,58247,39306,61929,34033v2906,-4117,4948,-7695,6126,-10743c69243,20241,70038,16957,70451,13429v402,-3529,226,-7469,-550,-11841l71511,xe" fillcolor="#0d0d0d" stroked="f" strokeweight="0">
                  <v:stroke miterlimit="83231f" joinstyle="miter"/>
                  <v:path arrowok="t" o:connecttype="custom" o:connectlocs="715,0;742,164;694,378;566,563;291,718;0,702;14,688;162,696;322,628;482,500;619,340;680,233;704,134;699,16;715,0" o:connectangles="0,0,0,0,0,0,0,0,0,0,0,0,0,0,0" textboxrect="0,0,74338,74289"/>
                </v:shape>
                <v:shape id="Shape 1996" o:spid="_x0000_s1137" style="position:absolute;left:3127;top:4718;width:498;height:517;visibility:visible;mso-wrap-style:square;v-text-anchor:top" coordsize="49824,5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Ez8MA&#10;AADeAAAADwAAAGRycy9kb3ducmV2LnhtbERPz2vCMBS+C/sfwht401QF7apRxLEhOzmVwW6P5rUp&#10;Ni8lidr99+Yw8Pjx/V5tetuKG/nQOFYwGWcgiEunG64VnE8foxxEiMgaW8ek4I8CbNYvgxUW2t35&#10;m27HWIsUwqFABSbGrpAylIYshrHriBNXOW8xJuhrqT3eU7ht5TTL5tJiw6nBYEc7Q+XleLUKDu/1&#10;z6c9T67mzZ9+Z19Y+YOrlBq+9tsliEh9fIr/3XutYDHN52lvupOu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GEz8MAAADeAAAADwAAAAAAAAAAAAAAAACYAgAAZHJzL2Rv&#10;d25yZXYueG1sUEsFBgAAAAAEAAQA9QAAAIgDAAAAAA==&#10;" path="m48656,r1168,1186l38259,12547r8090,8214l43659,23407,35569,15193,12723,37620v-2277,2245,-3494,4078,-3642,5509c8924,44560,9356,45795,10367,46814v825,843,1895,1412,3201,1686c14874,48775,16258,48628,17711,48059r1473,1490c15797,51127,12655,51715,9768,51323,6892,50931,4595,49863,2877,48128,1718,46951,913,45471,452,43707,,41943,118,40188,805,38453v687,-1735,2297,-3842,4840,-6332l29325,8861,23837,3293,25113,2049v1944,852,4320,1352,7118,1499c35029,3705,37915,3450,40890,2784,42441,2421,45033,1490,48656,xe" fillcolor="#0d0d0d" stroked="f" strokeweight="0">
                  <v:stroke miterlimit="83231f" joinstyle="miter"/>
                  <v:path arrowok="t" o:connecttype="custom" o:connectlocs="486,0;498,12;382,125;463,208;436,234;356,152;127,376;91,431;104,468;136,485;177,480;192,495;98,513;29,481;5,437;8,384;56,321;293,89;238,33;251,20;322,35;409,28;486,0" o:connectangles="0,0,0,0,0,0,0,0,0,0,0,0,0,0,0,0,0,0,0,0,0,0,0" textboxrect="0,0,49824,51715"/>
                </v:shape>
                <v:shape id="Shape 1997" o:spid="_x0000_s1138" style="position:absolute;left:2819;top:4467;width:742;height:743;visibility:visible;mso-wrap-style:square;v-text-anchor:top" coordsize="74260,7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OzMgA&#10;AADeAAAADwAAAGRycy9kb3ducmV2LnhtbESPzW7CMBCE75V4B2srcanAaQ6QBAxCVPwceiEtB26r&#10;eJukjddRbCC8Pa6ExHE0M99o5sveNOJCnastK3gfRyCIC6trLhV8f21GCQjnkTU2lknBjRwsF4OX&#10;OWbaXvlAl9yXIkDYZaig8r7NpHRFRQbd2LbEwfuxnUEfZFdK3eE1wE0j4yiaSIM1h4UKW1pXVPzl&#10;Z6OANjaNP3enKH1bH7dxbn4Tvf1Qavjar2YgPPX+GX6091rBNE4mKfzfCVd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5Q7MyAAAAN4AAAAPAAAAAAAAAAAAAAAAAJgCAABk&#10;cnMvZG93bnJldi54bWxQSwUGAAAAAAQABAD1AAAAjQMAAAAA&#10;" path="m45121,2509c55528,,65237,500,74260,4029l72650,5617c67810,4176,62871,3940,57855,4881,52838,5832,47527,8087,41901,11645,36276,15203,30945,19457,25889,24417,20411,29808,15836,35121,12184,40374,9307,44511,7255,48108,6047,51157,4840,54205,4045,57498,3642,61037v-402,3538,-216,7479,530,11821l2749,74260c893,68487,,63017,69,57861,147,50529,1738,43384,4820,36434,7903,29475,12164,23329,17593,17996,25535,10194,34715,5028,45121,2509xe" fillcolor="#0d0d0d" stroked="f" strokeweight="0">
                  <v:stroke miterlimit="83231f" joinstyle="miter"/>
                  <v:path arrowok="t" o:connecttype="custom" o:connectlocs="451,25;742,40;726,56;578,49;419,117;259,244;122,404;60,512;36,611;42,729;27,743;1,579;48,365;176,180;451,25" o:connectangles="0,0,0,0,0,0,0,0,0,0,0,0,0,0,0" textboxrect="0,0,74260,74260"/>
                </v:shape>
                <w10:anchorlock/>
              </v:group>
            </w:pict>
          </mc:Fallback>
        </mc:AlternateContent>
      </w:r>
    </w:p>
    <w:p w:rsidR="00D845B0" w:rsidRPr="00D845B0" w:rsidRDefault="00D845B0" w:rsidP="00D845B0">
      <w:pPr>
        <w:widowControl w:val="0"/>
        <w:spacing w:after="0" w:line="240" w:lineRule="auto"/>
        <w:jc w:val="center"/>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widowControl w:val="0"/>
        <w:spacing w:after="0" w:line="240" w:lineRule="auto"/>
        <w:jc w:val="center"/>
        <w:rPr>
          <w:rFonts w:eastAsia="Times New Roman"/>
          <w:snapToGrid w:val="0"/>
          <w:color w:val="000000"/>
          <w:szCs w:val="24"/>
          <w:lang w:val="en-US"/>
        </w:rPr>
      </w:pPr>
      <w:r w:rsidRPr="00D845B0">
        <w:rPr>
          <w:rFonts w:eastAsia="Times New Roman"/>
          <w:snapToGrid w:val="0"/>
          <w:color w:val="000000"/>
          <w:sz w:val="20"/>
          <w:szCs w:val="24"/>
          <w:lang w:val="en-US"/>
        </w:rPr>
        <w:t xml:space="preserve">Figure 3. Schematic representation of ground motion orientation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 w:val="20"/>
          <w:szCs w:val="24"/>
          <w:lang w:val="en-US"/>
        </w:rPr>
        <w:t xml:space="preserve">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 w:val="20"/>
          <w:szCs w:val="24"/>
          <w:lang w:val="en-US"/>
        </w:rPr>
        <w:lastRenderedPageBreak/>
        <w:t xml:space="preserve"> </w:t>
      </w:r>
    </w:p>
    <w:p w:rsidR="00D845B0" w:rsidRPr="00D845B0" w:rsidRDefault="00D845B0" w:rsidP="00D845B0">
      <w:pPr>
        <w:keepNext/>
        <w:keepLines/>
        <w:widowControl w:val="0"/>
        <w:spacing w:after="0" w:line="240" w:lineRule="auto"/>
        <w:jc w:val="both"/>
        <w:outlineLvl w:val="0"/>
        <w:rPr>
          <w:rFonts w:eastAsia="Times New Roman"/>
          <w:b/>
          <w:snapToGrid w:val="0"/>
          <w:color w:val="000000"/>
          <w:szCs w:val="24"/>
          <w:lang w:val="en-US"/>
        </w:rPr>
      </w:pPr>
      <w:r w:rsidRPr="00D845B0">
        <w:rPr>
          <w:rFonts w:eastAsia="Times New Roman"/>
          <w:b/>
          <w:snapToGrid w:val="0"/>
          <w:color w:val="000000"/>
          <w:szCs w:val="24"/>
          <w:lang w:val="en-US"/>
        </w:rPr>
        <w:t xml:space="preserve">4. ANALYSIS RESULTS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In this section, analyses result of 1386 NRHA conducted via OpenSees (2009) structural analysis program is presented. In the analyses, both orthogonal horizontal components of ground motions were subjected to structural models, simultaneously. Analyses results are presented so that the effect of hysteretic representation of LRB on maximum-direction of ground motions can be discussed. Selected response quantity is the maximum isolator displacement computed by taking square-root-of –sum-of-squares of displacements in both horizontal directions.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keepNext/>
        <w:keepLines/>
        <w:widowControl w:val="0"/>
        <w:numPr>
          <w:ilvl w:val="1"/>
          <w:numId w:val="0"/>
        </w:numPr>
        <w:spacing w:after="0" w:line="240" w:lineRule="auto"/>
        <w:jc w:val="both"/>
        <w:outlineLvl w:val="1"/>
        <w:rPr>
          <w:rFonts w:eastAsia="Times New Roman"/>
          <w:b/>
          <w:i/>
          <w:snapToGrid w:val="0"/>
          <w:color w:val="000000"/>
          <w:szCs w:val="24"/>
          <w:lang w:val="en-US"/>
        </w:rPr>
      </w:pPr>
      <w:r w:rsidRPr="00D845B0">
        <w:rPr>
          <w:rFonts w:eastAsia="Times New Roman"/>
          <w:b/>
          <w:i/>
          <w:snapToGrid w:val="0"/>
          <w:color w:val="000000"/>
          <w:szCs w:val="24"/>
          <w:lang w:val="en-US"/>
        </w:rPr>
        <w:t xml:space="preserve">Variation of Maximum-Direction with Isolation Period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One of the important parameters that affect the design of seismically isolated structures is the isolation period. To get an optimum design by considering the balance between the isolator displacement and accelerations (or forces) transferred to the superstructure, engineers may need to consider a range of isolation periods rather than having one single value. Accordingly, results presented in this section corresponds to four distinct isolation periods of 2.25s, 2.50s, 2.75s and 3.0s. For each isolation period, NRHA were repeated for both deteriorating and non-deteriorating representations of LRBs. In order to focus solely on the effect of isolation period, Q/W ratio is kept constant and equals to 0.105. Variation of maximum-direction of ground motions due to change in seismic isolation period is demonstrated in Figure 4 for each record, individually. In Figure 4, maximum isolator displacements (MIDs) are presented for each ground motions. Grey bars represent MIDs obtained for deteriorating hysteretic behavior of LRBs while red lines stand for MIDs calculated for nondeteriorating hysteretic behavior of LRBs. Figure 4 also introduces the incidence angle at which MID is maximum among all the rotated versions of ground motion pairs for both deteriorating and non-deteriorating cases.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In Figure 4, it is clearly seen that a change in isolation period may lead to differentiation in maximum-direction of ground motion pairs. The original observation in Figure 4 is that maximum-directions of ground motions may not be identical for deteriorating and non-deteriorating cases. For instance, when isolation period, T</w:t>
      </w:r>
      <w:r w:rsidRPr="00D845B0">
        <w:rPr>
          <w:rFonts w:eastAsia="Times New Roman"/>
          <w:snapToGrid w:val="0"/>
          <w:color w:val="000000"/>
          <w:szCs w:val="24"/>
          <w:vertAlign w:val="subscript"/>
          <w:lang w:val="en-US"/>
        </w:rPr>
        <w:t>iso</w:t>
      </w:r>
      <w:r w:rsidRPr="00D845B0">
        <w:rPr>
          <w:rFonts w:eastAsia="Times New Roman"/>
          <w:snapToGrid w:val="0"/>
          <w:color w:val="000000"/>
          <w:szCs w:val="24"/>
          <w:lang w:val="en-US"/>
        </w:rPr>
        <w:t>, is equal to 3.0s, for EQ#4 the maximum-direction is 50</w:t>
      </w:r>
      <w:r w:rsidRPr="00D845B0">
        <w:rPr>
          <w:rFonts w:eastAsia="Times New Roman"/>
          <w:snapToGrid w:val="0"/>
          <w:color w:val="000000"/>
          <w:szCs w:val="24"/>
          <w:vertAlign w:val="superscript"/>
          <w:lang w:val="en-US"/>
        </w:rPr>
        <w:t>°</w:t>
      </w:r>
      <w:r w:rsidRPr="00D845B0">
        <w:rPr>
          <w:rFonts w:eastAsia="Times New Roman"/>
          <w:snapToGrid w:val="0"/>
          <w:color w:val="000000"/>
          <w:szCs w:val="24"/>
          <w:lang w:val="en-US"/>
        </w:rPr>
        <w:t xml:space="preserve"> for non-deteriorating case while it is 30</w:t>
      </w:r>
      <w:r w:rsidRPr="00D845B0">
        <w:rPr>
          <w:rFonts w:eastAsia="Times New Roman"/>
          <w:snapToGrid w:val="0"/>
          <w:color w:val="000000"/>
          <w:szCs w:val="24"/>
          <w:vertAlign w:val="superscript"/>
          <w:lang w:val="en-US"/>
        </w:rPr>
        <w:t>°</w:t>
      </w:r>
      <w:r w:rsidRPr="00D845B0">
        <w:rPr>
          <w:rFonts w:eastAsia="Times New Roman"/>
          <w:snapToGrid w:val="0"/>
          <w:color w:val="000000"/>
          <w:szCs w:val="24"/>
          <w:lang w:val="en-US"/>
        </w:rPr>
        <w:t xml:space="preserve"> for deteriorating case. On the other hand, the maximum-directions for both deteriorating and non-deteriorating cases of EQ#11 are the same and equal to 60</w:t>
      </w:r>
      <w:r w:rsidRPr="00D845B0">
        <w:rPr>
          <w:rFonts w:eastAsia="Times New Roman"/>
          <w:snapToGrid w:val="0"/>
          <w:color w:val="000000"/>
          <w:szCs w:val="24"/>
          <w:vertAlign w:val="superscript"/>
          <w:lang w:val="en-US"/>
        </w:rPr>
        <w:t>°</w:t>
      </w:r>
      <w:r w:rsidRPr="00D845B0">
        <w:rPr>
          <w:rFonts w:eastAsia="Times New Roman"/>
          <w:snapToGrid w:val="0"/>
          <w:color w:val="000000"/>
          <w:szCs w:val="24"/>
          <w:lang w:val="en-US"/>
        </w:rPr>
        <w:t xml:space="preserve">. Data presented in Figure 4 reveals that maximum-direction of a ground motion may be sensitive to isolation period and hysteretic model used to represent isolator units depending on the ground motion characteristics.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keepNext/>
        <w:keepLines/>
        <w:widowControl w:val="0"/>
        <w:numPr>
          <w:ilvl w:val="1"/>
          <w:numId w:val="0"/>
        </w:numPr>
        <w:spacing w:after="0" w:line="240" w:lineRule="auto"/>
        <w:jc w:val="both"/>
        <w:outlineLvl w:val="1"/>
        <w:rPr>
          <w:rFonts w:eastAsia="Times New Roman"/>
          <w:b/>
          <w:i/>
          <w:snapToGrid w:val="0"/>
          <w:color w:val="000000"/>
          <w:szCs w:val="24"/>
          <w:lang w:val="en-US"/>
        </w:rPr>
      </w:pPr>
      <w:r w:rsidRPr="00D845B0">
        <w:rPr>
          <w:rFonts w:eastAsia="Times New Roman"/>
          <w:b/>
          <w:i/>
          <w:snapToGrid w:val="0"/>
          <w:color w:val="000000"/>
          <w:szCs w:val="24"/>
          <w:lang w:val="en-US"/>
        </w:rPr>
        <w:t xml:space="preserve">Variation of Maximum-Direction with Characteristic Strength of LRB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Maximum isolator displacements and corresponding maximum-directions for ground motion pairs listed in Table 2 are given in Figure 5 as a function of Q/W ratio. To be able to highlight the significance of Q/W ratio on maximum-direction only, isolation period T</w:t>
      </w:r>
      <w:r w:rsidRPr="00D845B0">
        <w:rPr>
          <w:rFonts w:eastAsia="Times New Roman"/>
          <w:snapToGrid w:val="0"/>
          <w:color w:val="000000"/>
          <w:szCs w:val="24"/>
          <w:vertAlign w:val="subscript"/>
          <w:lang w:val="en-US"/>
        </w:rPr>
        <w:t>iso</w:t>
      </w:r>
      <w:r w:rsidRPr="00D845B0">
        <w:rPr>
          <w:rFonts w:eastAsia="Times New Roman"/>
          <w:snapToGrid w:val="0"/>
          <w:color w:val="000000"/>
          <w:szCs w:val="24"/>
          <w:lang w:val="en-US"/>
        </w:rPr>
        <w:t xml:space="preserve"> is kept constant and equals to 3.0s. Similar to Figure 4, the horizontal axis of the graph represents the ground motion number whereas the vertical axis is for maximum isolator displacement. Figure 5 indicates that Q/W ratio is also a noticeable effect on maximum-direction of ground motions for analyses of seismically isolated structures. Changing the Q/W ratio may lead to variation of maximum-direction. For instance, for EQ #10, in case deteriorating analyses the maximum-directions for Q/W ratios of 0.090, 0.105, 0.120 and 0.135 are 30</w:t>
      </w:r>
      <w:r w:rsidRPr="00D845B0">
        <w:rPr>
          <w:rFonts w:eastAsia="Times New Roman"/>
          <w:snapToGrid w:val="0"/>
          <w:color w:val="000000"/>
          <w:szCs w:val="24"/>
          <w:vertAlign w:val="superscript"/>
          <w:lang w:val="en-US"/>
        </w:rPr>
        <w:t>°</w:t>
      </w:r>
      <w:r w:rsidRPr="00D845B0">
        <w:rPr>
          <w:rFonts w:eastAsia="Times New Roman"/>
          <w:snapToGrid w:val="0"/>
          <w:color w:val="000000"/>
          <w:szCs w:val="24"/>
          <w:lang w:val="en-US"/>
        </w:rPr>
        <w:t>, 80</w:t>
      </w:r>
      <w:r w:rsidRPr="00D845B0">
        <w:rPr>
          <w:rFonts w:eastAsia="Times New Roman"/>
          <w:snapToGrid w:val="0"/>
          <w:color w:val="000000"/>
          <w:szCs w:val="24"/>
          <w:vertAlign w:val="superscript"/>
          <w:lang w:val="en-US"/>
        </w:rPr>
        <w:t>°</w:t>
      </w:r>
      <w:r w:rsidRPr="00D845B0">
        <w:rPr>
          <w:rFonts w:eastAsia="Times New Roman"/>
          <w:snapToGrid w:val="0"/>
          <w:color w:val="000000"/>
          <w:szCs w:val="24"/>
          <w:lang w:val="en-US"/>
        </w:rPr>
        <w:t>, 70</w:t>
      </w:r>
      <w:r w:rsidRPr="00D845B0">
        <w:rPr>
          <w:rFonts w:eastAsia="Times New Roman"/>
          <w:snapToGrid w:val="0"/>
          <w:color w:val="000000"/>
          <w:szCs w:val="24"/>
          <w:vertAlign w:val="superscript"/>
          <w:lang w:val="en-US"/>
        </w:rPr>
        <w:t>°</w:t>
      </w:r>
      <w:r w:rsidRPr="00D845B0">
        <w:rPr>
          <w:rFonts w:eastAsia="Times New Roman"/>
          <w:snapToGrid w:val="0"/>
          <w:color w:val="000000"/>
          <w:szCs w:val="24"/>
          <w:lang w:val="en-US"/>
        </w:rPr>
        <w:t xml:space="preserve"> and 0</w:t>
      </w:r>
      <w:r w:rsidRPr="00D845B0">
        <w:rPr>
          <w:rFonts w:eastAsia="Times New Roman"/>
          <w:snapToGrid w:val="0"/>
          <w:color w:val="000000"/>
          <w:szCs w:val="24"/>
          <w:vertAlign w:val="superscript"/>
          <w:lang w:val="en-US"/>
        </w:rPr>
        <w:t>°</w:t>
      </w:r>
      <w:r w:rsidRPr="00D845B0">
        <w:rPr>
          <w:rFonts w:eastAsia="Times New Roman"/>
          <w:snapToGrid w:val="0"/>
          <w:color w:val="000000"/>
          <w:szCs w:val="24"/>
          <w:lang w:val="en-US"/>
        </w:rPr>
        <w:t xml:space="preserve"> (as-recorded), respectively.  However, there are also cases for deteriorating analyses where maximum-directions do not change with increasing Q/W ratio (i.e. EQ #11).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The comparison of maximum-directions obtained from analyses performed with different hysteretic representations of LRBs revealed that depending on the ground motion record under consideration, maximumdirections may be different for both cases. For instance, the maximum-directions of EQ #3 are 80</w:t>
      </w:r>
      <w:r w:rsidRPr="00D845B0">
        <w:rPr>
          <w:rFonts w:eastAsia="Times New Roman"/>
          <w:snapToGrid w:val="0"/>
          <w:color w:val="000000"/>
          <w:szCs w:val="24"/>
          <w:vertAlign w:val="superscript"/>
          <w:lang w:val="en-US"/>
        </w:rPr>
        <w:t>°</w:t>
      </w:r>
      <w:r w:rsidRPr="00D845B0">
        <w:rPr>
          <w:rFonts w:eastAsia="Times New Roman"/>
          <w:snapToGrid w:val="0"/>
          <w:color w:val="000000"/>
          <w:szCs w:val="24"/>
          <w:lang w:val="en-US"/>
        </w:rPr>
        <w:t>, 80</w:t>
      </w:r>
      <w:r w:rsidRPr="00D845B0">
        <w:rPr>
          <w:rFonts w:eastAsia="Times New Roman"/>
          <w:snapToGrid w:val="0"/>
          <w:color w:val="000000"/>
          <w:szCs w:val="24"/>
          <w:vertAlign w:val="superscript"/>
          <w:lang w:val="en-US"/>
        </w:rPr>
        <w:t>°</w:t>
      </w:r>
      <w:r w:rsidRPr="00D845B0">
        <w:rPr>
          <w:rFonts w:eastAsia="Times New Roman"/>
          <w:snapToGrid w:val="0"/>
          <w:color w:val="000000"/>
          <w:szCs w:val="24"/>
          <w:lang w:val="en-US"/>
        </w:rPr>
        <w:t>, 10</w:t>
      </w:r>
      <w:r w:rsidRPr="00D845B0">
        <w:rPr>
          <w:rFonts w:eastAsia="Times New Roman"/>
          <w:snapToGrid w:val="0"/>
          <w:color w:val="000000"/>
          <w:szCs w:val="24"/>
          <w:vertAlign w:val="superscript"/>
          <w:lang w:val="en-US"/>
        </w:rPr>
        <w:t>°</w:t>
      </w:r>
      <w:r w:rsidRPr="00D845B0">
        <w:rPr>
          <w:rFonts w:eastAsia="Times New Roman"/>
          <w:snapToGrid w:val="0"/>
          <w:color w:val="000000"/>
          <w:szCs w:val="24"/>
          <w:lang w:val="en-US"/>
        </w:rPr>
        <w:t xml:space="preserve"> and 10</w:t>
      </w:r>
      <w:r w:rsidRPr="00D845B0">
        <w:rPr>
          <w:rFonts w:eastAsia="Times New Roman"/>
          <w:snapToGrid w:val="0"/>
          <w:color w:val="000000"/>
          <w:szCs w:val="24"/>
          <w:vertAlign w:val="superscript"/>
          <w:lang w:val="en-US"/>
        </w:rPr>
        <w:t>°</w:t>
      </w:r>
      <w:r w:rsidRPr="00D845B0">
        <w:rPr>
          <w:rFonts w:eastAsia="Times New Roman"/>
          <w:snapToGrid w:val="0"/>
          <w:color w:val="000000"/>
          <w:szCs w:val="24"/>
          <w:lang w:val="en-US"/>
        </w:rPr>
        <w:t xml:space="preserve"> for non-deteriorating case while their counterparts for deteriorating case are 10</w:t>
      </w:r>
      <w:r w:rsidRPr="00D845B0">
        <w:rPr>
          <w:rFonts w:eastAsia="Times New Roman"/>
          <w:snapToGrid w:val="0"/>
          <w:color w:val="000000"/>
          <w:szCs w:val="24"/>
          <w:vertAlign w:val="superscript"/>
          <w:lang w:val="en-US"/>
        </w:rPr>
        <w:t>°</w:t>
      </w:r>
      <w:r w:rsidRPr="00D845B0">
        <w:rPr>
          <w:rFonts w:eastAsia="Times New Roman"/>
          <w:snapToGrid w:val="0"/>
          <w:color w:val="000000"/>
          <w:szCs w:val="24"/>
          <w:lang w:val="en-US"/>
        </w:rPr>
        <w:t>, 10</w:t>
      </w:r>
      <w:r w:rsidRPr="00D845B0">
        <w:rPr>
          <w:rFonts w:eastAsia="Times New Roman"/>
          <w:snapToGrid w:val="0"/>
          <w:color w:val="000000"/>
          <w:szCs w:val="24"/>
          <w:vertAlign w:val="superscript"/>
          <w:lang w:val="en-US"/>
        </w:rPr>
        <w:t>°</w:t>
      </w:r>
      <w:r w:rsidRPr="00D845B0">
        <w:rPr>
          <w:rFonts w:eastAsia="Times New Roman"/>
          <w:snapToGrid w:val="0"/>
          <w:color w:val="000000"/>
          <w:szCs w:val="24"/>
          <w:lang w:val="en-US"/>
        </w:rPr>
        <w:t>, 0</w:t>
      </w:r>
      <w:r w:rsidRPr="00D845B0">
        <w:rPr>
          <w:rFonts w:eastAsia="Times New Roman"/>
          <w:snapToGrid w:val="0"/>
          <w:color w:val="000000"/>
          <w:szCs w:val="24"/>
          <w:vertAlign w:val="superscript"/>
          <w:lang w:val="en-US"/>
        </w:rPr>
        <w:t>°</w:t>
      </w:r>
      <w:r w:rsidRPr="00D845B0">
        <w:rPr>
          <w:rFonts w:eastAsia="Times New Roman"/>
          <w:snapToGrid w:val="0"/>
          <w:color w:val="000000"/>
          <w:szCs w:val="24"/>
          <w:lang w:val="en-US"/>
        </w:rPr>
        <w:t>, 80</w:t>
      </w:r>
      <w:r w:rsidRPr="00D845B0">
        <w:rPr>
          <w:rFonts w:eastAsia="Times New Roman"/>
          <w:snapToGrid w:val="0"/>
          <w:color w:val="000000"/>
          <w:szCs w:val="24"/>
          <w:vertAlign w:val="superscript"/>
          <w:lang w:val="en-US"/>
        </w:rPr>
        <w:t>°</w:t>
      </w:r>
      <w:r w:rsidRPr="00D845B0">
        <w:rPr>
          <w:rFonts w:eastAsia="Times New Roman"/>
          <w:snapToGrid w:val="0"/>
          <w:color w:val="000000"/>
          <w:szCs w:val="24"/>
          <w:lang w:val="en-US"/>
        </w:rPr>
        <w:t xml:space="preserve">. Figure 5 shows that maximum-direction of a ground motion may be sensitive to Q/W ratio and hysteretic model used to idealize isolator units depending on the ground motion characteristics.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 w:val="20"/>
          <w:szCs w:val="24"/>
          <w:lang w:val="en-US"/>
        </w:rPr>
        <w:t xml:space="preserve">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noProof/>
          <w:snapToGrid w:val="0"/>
          <w:color w:val="000000"/>
          <w:szCs w:val="24"/>
        </w:rPr>
        <w:lastRenderedPageBreak/>
        <mc:AlternateContent>
          <mc:Choice Requires="wps">
            <w:drawing>
              <wp:anchor distT="0" distB="0" distL="114300" distR="114300" simplePos="0" relativeHeight="251665408" behindDoc="0" locked="0" layoutInCell="1" allowOverlap="1" wp14:anchorId="5BF6036A" wp14:editId="07EDE110">
                <wp:simplePos x="0" y="0"/>
                <wp:positionH relativeFrom="column">
                  <wp:posOffset>732790</wp:posOffset>
                </wp:positionH>
                <wp:positionV relativeFrom="paragraph">
                  <wp:posOffset>5085080</wp:posOffset>
                </wp:positionV>
                <wp:extent cx="854075" cy="1403985"/>
                <wp:effectExtent l="0" t="8255" r="0" b="0"/>
                <wp:wrapNone/>
                <wp:docPr id="735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54075" cy="1403985"/>
                        </a:xfrm>
                        <a:prstGeom prst="rect">
                          <a:avLst/>
                        </a:prstGeom>
                        <a:solidFill>
                          <a:srgbClr val="FFFFFF"/>
                        </a:solidFill>
                        <a:ln w="9525">
                          <a:noFill/>
                          <a:miter lim="800000"/>
                          <a:headEnd/>
                          <a:tailEnd/>
                        </a:ln>
                      </wps:spPr>
                      <wps:txbx>
                        <w:txbxContent>
                          <w:p w:rsidR="00D845B0" w:rsidRPr="00EB2719" w:rsidRDefault="00D845B0" w:rsidP="00D845B0">
                            <w:pPr>
                              <w:rPr>
                                <w:b/>
                              </w:rPr>
                            </w:pPr>
                            <w:r w:rsidRPr="00EB2719">
                              <w:rPr>
                                <w:b/>
                              </w:rPr>
                              <w:t>MID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9" type="#_x0000_t202" style="position:absolute;left:0;text-align:left;margin-left:57.7pt;margin-top:400.4pt;width:67.25pt;height:110.55pt;rotation:-90;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" stroked="f">
                <v:textbox style="mso-fit-shape-to-text:t">
                  <w:txbxContent>
                    <w:p w:rsidR="00D845B0" w:rsidRPr="00EB2719" w:rsidRDefault="00D845B0" w:rsidP="00D845B0">
                      <w:pPr>
                        <w:rPr>
                          <w:b/>
                        </w:rPr>
                      </w:pPr>
                      <w:r w:rsidRPr="00EB2719">
                        <w:rPr>
                          <w:b/>
                        </w:rPr>
                        <w:t>MID (</w:t>
                      </w:r>
                      <w:proofErr w:type="spellStart"/>
                      <w:r w:rsidRPr="00EB2719">
                        <w:rPr>
                          <w:b/>
                        </w:rPr>
                        <w:t>mm</w:t>
                      </w:r>
                      <w:proofErr w:type="spellEnd"/>
                      <w:r w:rsidRPr="00EB2719">
                        <w:rPr>
                          <w:b/>
                        </w:rPr>
                        <w:t>)</w:t>
                      </w:r>
                    </w:p>
                  </w:txbxContent>
                </v:textbox>
              </v:shape>
            </w:pict>
          </mc:Fallback>
        </mc:AlternateContent>
      </w:r>
      <w:r w:rsidRPr="00D845B0">
        <w:rPr>
          <w:rFonts w:eastAsia="Times New Roman"/>
          <w:noProof/>
          <w:snapToGrid w:val="0"/>
          <w:color w:val="000000"/>
          <w:szCs w:val="24"/>
        </w:rPr>
        <mc:AlternateContent>
          <mc:Choice Requires="wps">
            <w:drawing>
              <wp:anchor distT="0" distB="0" distL="114300" distR="114300" simplePos="0" relativeHeight="251664384" behindDoc="0" locked="0" layoutInCell="1" allowOverlap="1" wp14:anchorId="4BDFD756" wp14:editId="6554E4BE">
                <wp:simplePos x="0" y="0"/>
                <wp:positionH relativeFrom="column">
                  <wp:posOffset>783591</wp:posOffset>
                </wp:positionH>
                <wp:positionV relativeFrom="paragraph">
                  <wp:posOffset>3427730</wp:posOffset>
                </wp:positionV>
                <wp:extent cx="854075" cy="1403985"/>
                <wp:effectExtent l="0" t="8255" r="0" b="0"/>
                <wp:wrapNone/>
                <wp:docPr id="735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54075" cy="1403985"/>
                        </a:xfrm>
                        <a:prstGeom prst="rect">
                          <a:avLst/>
                        </a:prstGeom>
                        <a:solidFill>
                          <a:srgbClr val="FFFFFF"/>
                        </a:solidFill>
                        <a:ln w="9525">
                          <a:noFill/>
                          <a:miter lim="800000"/>
                          <a:headEnd/>
                          <a:tailEnd/>
                        </a:ln>
                      </wps:spPr>
                      <wps:txbx>
                        <w:txbxContent>
                          <w:p w:rsidR="00D845B0" w:rsidRPr="00EB2719" w:rsidRDefault="00D845B0" w:rsidP="00D845B0">
                            <w:pPr>
                              <w:rPr>
                                <w:b/>
                              </w:rPr>
                            </w:pPr>
                            <w:r w:rsidRPr="00EB2719">
                              <w:rPr>
                                <w:b/>
                              </w:rPr>
                              <w:t>MID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0" type="#_x0000_t202" style="position:absolute;left:0;text-align:left;margin-left:61.7pt;margin-top:269.9pt;width:67.25pt;height:110.55pt;rotation:-90;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" stroked="f">
                <v:textbox style="mso-fit-shape-to-text:t">
                  <w:txbxContent>
                    <w:p w:rsidR="00D845B0" w:rsidRPr="00EB2719" w:rsidRDefault="00D845B0" w:rsidP="00D845B0">
                      <w:pPr>
                        <w:rPr>
                          <w:b/>
                        </w:rPr>
                      </w:pPr>
                      <w:r w:rsidRPr="00EB2719">
                        <w:rPr>
                          <w:b/>
                        </w:rPr>
                        <w:t>MID (</w:t>
                      </w:r>
                      <w:proofErr w:type="spellStart"/>
                      <w:r w:rsidRPr="00EB2719">
                        <w:rPr>
                          <w:b/>
                        </w:rPr>
                        <w:t>mm</w:t>
                      </w:r>
                      <w:proofErr w:type="spellEnd"/>
                      <w:r w:rsidRPr="00EB2719">
                        <w:rPr>
                          <w:b/>
                        </w:rPr>
                        <w:t>)</w:t>
                      </w:r>
                    </w:p>
                  </w:txbxContent>
                </v:textbox>
              </v:shape>
            </w:pict>
          </mc:Fallback>
        </mc:AlternateContent>
      </w:r>
      <w:r w:rsidRPr="00D845B0">
        <w:rPr>
          <w:rFonts w:eastAsia="Times New Roman"/>
          <w:noProof/>
          <w:snapToGrid w:val="0"/>
          <w:color w:val="000000"/>
          <w:szCs w:val="24"/>
        </w:rPr>
        <mc:AlternateContent>
          <mc:Choice Requires="wps">
            <w:drawing>
              <wp:anchor distT="0" distB="0" distL="114300" distR="114300" simplePos="0" relativeHeight="251662336" behindDoc="0" locked="0" layoutInCell="1" allowOverlap="1" wp14:anchorId="04D83973" wp14:editId="76209DE2">
                <wp:simplePos x="0" y="0"/>
                <wp:positionH relativeFrom="column">
                  <wp:posOffset>123825</wp:posOffset>
                </wp:positionH>
                <wp:positionV relativeFrom="paragraph">
                  <wp:posOffset>2388235</wp:posOffset>
                </wp:positionV>
                <wp:extent cx="1033145" cy="273685"/>
                <wp:effectExtent l="0" t="1270" r="0" b="0"/>
                <wp:wrapNone/>
                <wp:docPr id="735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33145" cy="273685"/>
                        </a:xfrm>
                        <a:prstGeom prst="rect">
                          <a:avLst/>
                        </a:prstGeom>
                        <a:solidFill>
                          <a:srgbClr val="FFFFFF"/>
                        </a:solidFill>
                        <a:ln w="9525">
                          <a:noFill/>
                          <a:miter lim="800000"/>
                          <a:headEnd/>
                          <a:tailEnd/>
                        </a:ln>
                      </wps:spPr>
                      <wps:txbx>
                        <w:txbxContent>
                          <w:p w:rsidR="00D845B0" w:rsidRPr="00EB2719" w:rsidRDefault="00D845B0" w:rsidP="00D845B0">
                            <w:pPr>
                              <w:rPr>
                                <w:b/>
                              </w:rPr>
                            </w:pPr>
                            <w:r w:rsidRPr="00EB2719">
                              <w:rPr>
                                <w:b/>
                              </w:rPr>
                              <w:t>MID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9.75pt;margin-top:188.05pt;width:81.35pt;height:21.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" stroked="f">
                <v:textbox>
                  <w:txbxContent>
                    <w:p w:rsidR="00D845B0" w:rsidRPr="00EB2719" w:rsidRDefault="00D845B0" w:rsidP="00D845B0">
                      <w:pPr>
                        <w:rPr>
                          <w:b/>
                        </w:rPr>
                      </w:pPr>
                      <w:r w:rsidRPr="00EB2719">
                        <w:rPr>
                          <w:b/>
                        </w:rPr>
                        <w:t>MID (</w:t>
                      </w:r>
                      <w:proofErr w:type="spellStart"/>
                      <w:r w:rsidRPr="00EB2719">
                        <w:rPr>
                          <w:b/>
                        </w:rPr>
                        <w:t>mm</w:t>
                      </w:r>
                      <w:proofErr w:type="spellEnd"/>
                      <w:r w:rsidRPr="00EB2719">
                        <w:rPr>
                          <w:b/>
                        </w:rPr>
                        <w:t>)</w:t>
                      </w:r>
                    </w:p>
                  </w:txbxContent>
                </v:textbox>
              </v:shape>
            </w:pict>
          </mc:Fallback>
        </mc:AlternateContent>
      </w:r>
      <w:r w:rsidRPr="00D845B0">
        <w:rPr>
          <w:rFonts w:eastAsia="Times New Roman"/>
          <w:noProof/>
          <w:snapToGrid w:val="0"/>
          <w:color w:val="000000"/>
          <w:szCs w:val="24"/>
        </w:rPr>
        <mc:AlternateContent>
          <mc:Choice Requires="wps">
            <w:drawing>
              <wp:anchor distT="0" distB="0" distL="114300" distR="114300" simplePos="0" relativeHeight="251663360" behindDoc="0" locked="0" layoutInCell="1" allowOverlap="1" wp14:anchorId="5C55CE47" wp14:editId="62D75847">
                <wp:simplePos x="0" y="0"/>
                <wp:positionH relativeFrom="column">
                  <wp:posOffset>782319</wp:posOffset>
                </wp:positionH>
                <wp:positionV relativeFrom="paragraph">
                  <wp:posOffset>186055</wp:posOffset>
                </wp:positionV>
                <wp:extent cx="854075" cy="1403985"/>
                <wp:effectExtent l="4445" t="0" r="7620" b="7620"/>
                <wp:wrapNone/>
                <wp:docPr id="735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54075" cy="1403985"/>
                        </a:xfrm>
                        <a:prstGeom prst="rect">
                          <a:avLst/>
                        </a:prstGeom>
                        <a:solidFill>
                          <a:srgbClr val="FFFFFF"/>
                        </a:solidFill>
                        <a:ln w="9525">
                          <a:noFill/>
                          <a:miter lim="800000"/>
                          <a:headEnd/>
                          <a:tailEnd/>
                        </a:ln>
                      </wps:spPr>
                      <wps:txbx>
                        <w:txbxContent>
                          <w:p w:rsidR="00D845B0" w:rsidRPr="00EB2719" w:rsidRDefault="00D845B0" w:rsidP="00D845B0">
                            <w:pPr>
                              <w:rPr>
                                <w:b/>
                              </w:rPr>
                            </w:pPr>
                            <w:r w:rsidRPr="00EB2719">
                              <w:rPr>
                                <w:b/>
                              </w:rPr>
                              <w:t>MID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2" type="#_x0000_t202" style="position:absolute;left:0;text-align:left;margin-left:61.6pt;margin-top:14.65pt;width:67.25pt;height:110.55pt;rotation:-90;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" stroked="f">
                <v:textbox style="mso-fit-shape-to-text:t">
                  <w:txbxContent>
                    <w:p w:rsidR="00D845B0" w:rsidRPr="00EB2719" w:rsidRDefault="00D845B0" w:rsidP="00D845B0">
                      <w:pPr>
                        <w:rPr>
                          <w:b/>
                        </w:rPr>
                      </w:pPr>
                      <w:r w:rsidRPr="00EB2719">
                        <w:rPr>
                          <w:b/>
                        </w:rPr>
                        <w:t>MID (</w:t>
                      </w:r>
                      <w:proofErr w:type="spellStart"/>
                      <w:r w:rsidRPr="00EB2719">
                        <w:rPr>
                          <w:b/>
                        </w:rPr>
                        <w:t>mm</w:t>
                      </w:r>
                      <w:proofErr w:type="spellEnd"/>
                      <w:r w:rsidRPr="00EB2719">
                        <w:rPr>
                          <w:b/>
                        </w:rPr>
                        <w:t>)</w:t>
                      </w:r>
                    </w:p>
                  </w:txbxContent>
                </v:textbox>
              </v:shape>
            </w:pict>
          </mc:Fallback>
        </mc:AlternateContent>
      </w:r>
      <w:r w:rsidRPr="00D845B0">
        <w:rPr>
          <w:rFonts w:eastAsia="Times New Roman"/>
          <w:noProof/>
          <w:snapToGrid w:val="0"/>
          <w:color w:val="000000"/>
          <w:szCs w:val="24"/>
        </w:rPr>
        <mc:AlternateContent>
          <mc:Choice Requires="wps">
            <w:drawing>
              <wp:anchor distT="0" distB="0" distL="114300" distR="114300" simplePos="0" relativeHeight="251660288" behindDoc="0" locked="0" layoutInCell="1" allowOverlap="1" wp14:anchorId="7A627781" wp14:editId="2E8F764B">
                <wp:simplePos x="0" y="0"/>
                <wp:positionH relativeFrom="column">
                  <wp:posOffset>777875</wp:posOffset>
                </wp:positionH>
                <wp:positionV relativeFrom="paragraph">
                  <wp:posOffset>186055</wp:posOffset>
                </wp:positionV>
                <wp:extent cx="854075" cy="1403985"/>
                <wp:effectExtent l="4445" t="0" r="7620" b="7620"/>
                <wp:wrapNone/>
                <wp:docPr id="735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54075" cy="1403985"/>
                        </a:xfrm>
                        <a:prstGeom prst="rect">
                          <a:avLst/>
                        </a:prstGeom>
                        <a:solidFill>
                          <a:srgbClr val="FFFFFF"/>
                        </a:solidFill>
                        <a:ln w="9525">
                          <a:noFill/>
                          <a:miter lim="800000"/>
                          <a:headEnd/>
                          <a:tailEnd/>
                        </a:ln>
                      </wps:spPr>
                      <wps:txbx>
                        <w:txbxContent>
                          <w:p w:rsidR="00D845B0" w:rsidRPr="00EB2719" w:rsidRDefault="00D845B0" w:rsidP="00D845B0">
                            <w:pPr>
                              <w:rPr>
                                <w:b/>
                              </w:rPr>
                            </w:pPr>
                            <w:r w:rsidRPr="00EB2719">
                              <w:rPr>
                                <w:b/>
                              </w:rPr>
                              <w:t>MID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3" type="#_x0000_t202" style="position:absolute;left:0;text-align:left;margin-left:61.25pt;margin-top:14.65pt;width:67.25pt;height:110.55pt;rotation:-90;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" stroked="f">
                <v:textbox style="mso-fit-shape-to-text:t">
                  <w:txbxContent>
                    <w:p w:rsidR="00D845B0" w:rsidRPr="00EB2719" w:rsidRDefault="00D845B0" w:rsidP="00D845B0">
                      <w:pPr>
                        <w:rPr>
                          <w:b/>
                        </w:rPr>
                      </w:pPr>
                      <w:r w:rsidRPr="00EB2719">
                        <w:rPr>
                          <w:b/>
                        </w:rPr>
                        <w:t>MID (</w:t>
                      </w:r>
                      <w:proofErr w:type="spellStart"/>
                      <w:r w:rsidRPr="00EB2719">
                        <w:rPr>
                          <w:b/>
                        </w:rPr>
                        <w:t>mm</w:t>
                      </w:r>
                      <w:proofErr w:type="spellEnd"/>
                      <w:r w:rsidRPr="00EB2719">
                        <w:rPr>
                          <w:b/>
                        </w:rPr>
                        <w:t>)</w:t>
                      </w:r>
                    </w:p>
                  </w:txbxContent>
                </v:textbox>
              </v:shape>
            </w:pict>
          </mc:Fallback>
        </mc:AlternateContent>
      </w:r>
      <w:r w:rsidRPr="00D845B0">
        <w:rPr>
          <w:rFonts w:eastAsia="Times New Roman"/>
          <w:noProof/>
          <w:snapToGrid w:val="0"/>
          <w:color w:val="000000"/>
          <w:szCs w:val="24"/>
        </w:rPr>
        <mc:AlternateContent>
          <mc:Choice Requires="wps">
            <w:drawing>
              <wp:anchor distT="0" distB="0" distL="114300" distR="114300" simplePos="0" relativeHeight="251661312" behindDoc="0" locked="0" layoutInCell="1" allowOverlap="1" wp14:anchorId="50B9DA69" wp14:editId="04FCCCB5">
                <wp:simplePos x="0" y="0"/>
                <wp:positionH relativeFrom="column">
                  <wp:posOffset>213360</wp:posOffset>
                </wp:positionH>
                <wp:positionV relativeFrom="paragraph">
                  <wp:posOffset>2301875</wp:posOffset>
                </wp:positionV>
                <wp:extent cx="854075" cy="273686"/>
                <wp:effectExtent l="4445" t="0" r="7620" b="7620"/>
                <wp:wrapNone/>
                <wp:docPr id="735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54075" cy="273686"/>
                        </a:xfrm>
                        <a:prstGeom prst="rect">
                          <a:avLst/>
                        </a:prstGeom>
                        <a:solidFill>
                          <a:srgbClr val="FFFFFF"/>
                        </a:solidFill>
                        <a:ln w="9525">
                          <a:noFill/>
                          <a:miter lim="800000"/>
                          <a:headEnd/>
                          <a:tailEnd/>
                        </a:ln>
                      </wps:spPr>
                      <wps:txbx>
                        <w:txbxContent>
                          <w:p w:rsidR="00D845B0" w:rsidRPr="00EB2719" w:rsidRDefault="00D845B0" w:rsidP="00D845B0">
                            <w:pPr>
                              <w:rPr>
                                <w:b/>
                              </w:rPr>
                            </w:pPr>
                            <w:r w:rsidRPr="00EB2719">
                              <w:rPr>
                                <w:b/>
                              </w:rPr>
                              <w:t>MID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16.8pt;margin-top:181.25pt;width:67.25pt;height:21.5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" stroked="f">
                <v:textbox>
                  <w:txbxContent>
                    <w:p w:rsidR="00D845B0" w:rsidRPr="00EB2719" w:rsidRDefault="00D845B0" w:rsidP="00D845B0">
                      <w:pPr>
                        <w:rPr>
                          <w:b/>
                        </w:rPr>
                      </w:pPr>
                      <w:r w:rsidRPr="00EB2719">
                        <w:rPr>
                          <w:b/>
                        </w:rPr>
                        <w:t>MID (</w:t>
                      </w:r>
                      <w:proofErr w:type="spellStart"/>
                      <w:r w:rsidRPr="00EB2719">
                        <w:rPr>
                          <w:b/>
                        </w:rPr>
                        <w:t>mm</w:t>
                      </w:r>
                      <w:proofErr w:type="spellEnd"/>
                      <w:r w:rsidRPr="00EB2719">
                        <w:rPr>
                          <w:b/>
                        </w:rPr>
                        <w:t>)</w:t>
                      </w:r>
                    </w:p>
                  </w:txbxContent>
                </v:textbox>
              </v:shape>
            </w:pict>
          </mc:Fallback>
        </mc:AlternateContent>
      </w:r>
      <w:r w:rsidRPr="00D845B0">
        <w:rPr>
          <w:rFonts w:ascii="Calibri" w:eastAsia="Calibri" w:hAnsi="Calibri" w:cs="Calibri"/>
          <w:noProof/>
          <w:snapToGrid w:val="0"/>
          <w:color w:val="000000"/>
          <w:szCs w:val="24"/>
        </w:rPr>
        <mc:AlternateContent>
          <mc:Choice Requires="wpg">
            <w:drawing>
              <wp:inline distT="0" distB="0" distL="0" distR="0" wp14:anchorId="7145F812" wp14:editId="244AACD9">
                <wp:extent cx="5541645" cy="6525895"/>
                <wp:effectExtent l="0" t="0" r="1905" b="8255"/>
                <wp:docPr id="72810" name="Group 25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6525895"/>
                          <a:chOff x="0" y="0"/>
                          <a:chExt cx="55419" cy="65257"/>
                        </a:xfrm>
                      </wpg:grpSpPr>
                      <wps:wsp>
                        <wps:cNvPr id="72812" name="Rectangle 2082"/>
                        <wps:cNvSpPr>
                          <a:spLocks noChangeArrowheads="1"/>
                        </wps:cNvSpPr>
                        <wps:spPr bwMode="auto">
                          <a:xfrm rot="-5399999">
                            <a:off x="799" y="3781"/>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b/>
                                </w:rPr>
                                <w:t xml:space="preserve"> </w:t>
                              </w:r>
                            </w:p>
                          </w:txbxContent>
                        </wps:txbx>
                        <wps:bodyPr rot="0" vert="horz" wrap="square" lIns="0" tIns="0" rIns="0" bIns="0" anchor="t" anchorCtr="0" upright="1">
                          <a:noAutofit/>
                        </wps:bodyPr>
                      </wps:wsp>
                      <wps:wsp>
                        <wps:cNvPr id="72814" name="Rectangle 2095"/>
                        <wps:cNvSpPr>
                          <a:spLocks noChangeArrowheads="1"/>
                        </wps:cNvSpPr>
                        <wps:spPr bwMode="auto">
                          <a:xfrm rot="-5399999">
                            <a:off x="799" y="20336"/>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b/>
                                </w:rPr>
                                <w:t xml:space="preserve"> </w:t>
                              </w:r>
                            </w:p>
                          </w:txbxContent>
                        </wps:txbx>
                        <wps:bodyPr rot="0" vert="horz" wrap="square" lIns="0" tIns="0" rIns="0" bIns="0" anchor="t" anchorCtr="0" upright="1">
                          <a:noAutofit/>
                        </wps:bodyPr>
                      </wps:wsp>
                      <wps:wsp>
                        <wps:cNvPr id="72819" name="Rectangle 2107"/>
                        <wps:cNvSpPr>
                          <a:spLocks noChangeArrowheads="1"/>
                        </wps:cNvSpPr>
                        <wps:spPr bwMode="auto">
                          <a:xfrm rot="-5399999">
                            <a:off x="799" y="36782"/>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b/>
                                </w:rPr>
                                <w:t xml:space="preserve"> </w:t>
                              </w:r>
                            </w:p>
                          </w:txbxContent>
                        </wps:txbx>
                        <wps:bodyPr rot="0" vert="horz" wrap="square" lIns="0" tIns="0" rIns="0" bIns="0" anchor="t" anchorCtr="0" upright="1">
                          <a:noAutofit/>
                        </wps:bodyPr>
                      </wps:wsp>
                      <wps:wsp>
                        <wps:cNvPr id="72821" name="Rectangle 2118"/>
                        <wps:cNvSpPr>
                          <a:spLocks noChangeArrowheads="1"/>
                        </wps:cNvSpPr>
                        <wps:spPr bwMode="auto">
                          <a:xfrm rot="-5399999">
                            <a:off x="798" y="54023"/>
                            <a:ext cx="46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b/>
                                </w:rPr>
                                <w:t xml:space="preserve"> </w:t>
                              </w:r>
                            </w:p>
                          </w:txbxContent>
                        </wps:txbx>
                        <wps:bodyPr rot="0" vert="horz" wrap="square" lIns="0" tIns="0" rIns="0" bIns="0" anchor="t" anchorCtr="0" upright="1">
                          <a:noAutofit/>
                        </wps:bodyPr>
                      </wps:wsp>
                      <pic:pic xmlns:pic="http://schemas.openxmlformats.org/drawingml/2006/picture">
                        <pic:nvPicPr>
                          <pic:cNvPr id="72822" name="Picture 253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584" y="0"/>
                            <a:ext cx="49835" cy="652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5389" o:spid="_x0000_s1145" style="width:436.35pt;height:513.85pt;mso-position-horizontal-relative:char;mso-position-vertical-relative:line" coordsize="55419,65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">
                <v:rect id="Rectangle 2082" o:spid="_x0000_s1146" style="position:absolute;left:799;top:3781;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ZFccA&#10;AADeAAAADwAAAGRycy9kb3ducmV2LnhtbESPW2vCQBSE3wX/w3IKfdNNglSJrlIEiS8V6g0fT7Mn&#10;F5o9G7Orpv++Wyj4OMzMN8xi1ZtG3KlztWUF8TgCQZxbXXOp4HjYjGYgnEfW2FgmBT/kYLUcDhaY&#10;avvgT7rvfSkChF2KCirv21RKl1dk0I1tSxy8wnYGfZBdKXWHjwA3jUyi6E0arDksVNjSuqL8e38z&#10;Ck7x4XbO3O6LL8V1Ovnw2a4oM6VeX/r3OQhPvX+G/9tbrWCazOIE/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wGRXHAAAA3gAAAA8AAAAAAAAAAAAAAAAAmAIAAGRy&#10;cy9kb3ducmV2LnhtbFBLBQYAAAAABAAEAPUAAACMAwAAAAA=&#10;" filled="f" stroked="f">
                  <v:textbox inset="0,0,0,0">
                    <w:txbxContent>
                      <w:p w:rsidR="00D845B0" w:rsidRDefault="00D845B0" w:rsidP="00D845B0">
                        <w:r>
                          <w:rPr>
                            <w:b/>
                          </w:rPr>
                          <w:t xml:space="preserve"> </w:t>
                        </w:r>
                      </w:p>
                    </w:txbxContent>
                  </v:textbox>
                </v:rect>
                <v:rect id="Rectangle 2095" o:spid="_x0000_s1147" style="position:absolute;left:799;top:20336;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k+scA&#10;AADeAAAADwAAAGRycy9kb3ducmV2LnhtbESPT2vCQBTE7wW/w/IEb3UTkRqiq5RCiReFaisen9mX&#10;PzT7NmZXTb99VxA8DjPzG2ax6k0jrtS52rKCeByBIM6trrlU8L3/fE1AOI+ssbFMCv7IwWo5eFlg&#10;qu2Nv+i686UIEHYpKqi8b1MpXV6RQTe2LXHwCtsZ9EF2pdQd3gLcNHISRW/SYM1hocKWPirKf3cX&#10;o+An3l8Omdue+FicZ9ONz7ZFmSk1GvbvcxCeev8MP9prrWA2SeIp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VJPrHAAAA3gAAAA8AAAAAAAAAAAAAAAAAmAIAAGRy&#10;cy9kb3ducmV2LnhtbFBLBQYAAAAABAAEAPUAAACMAwAAAAA=&#10;" filled="f" stroked="f">
                  <v:textbox inset="0,0,0,0">
                    <w:txbxContent>
                      <w:p w:rsidR="00D845B0" w:rsidRDefault="00D845B0" w:rsidP="00D845B0">
                        <w:r>
                          <w:rPr>
                            <w:b/>
                          </w:rPr>
                          <w:t xml:space="preserve"> </w:t>
                        </w:r>
                      </w:p>
                    </w:txbxContent>
                  </v:textbox>
                </v:rect>
                <v:rect id="Rectangle 2107" o:spid="_x0000_s1148" style="position:absolute;left:799;top:36782;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LZMcA&#10;AADeAAAADwAAAGRycy9kb3ducmV2LnhtbESPT2vCQBTE70K/w/KE3nQTKVWjqxShpJcKahWPz+zL&#10;H8y+jdlV02/vFoQeh5n5DTNfdqYWN2pdZVlBPIxAEGdWV1wo+Nl9DiYgnEfWWFsmBb/kYLl46c0x&#10;0fbOG7ptfSEChF2CCkrvm0RKl5Vk0A1tQxy83LYGfZBtIXWL9wA3tRxF0bs0WHFYKLGhVUnZeXs1&#10;Cvbx7npI3frEx/wyfvv26TovUqVe+93HDISnzv+Hn+0vrWA8msR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Ui2THAAAA3gAAAA8AAAAAAAAAAAAAAAAAmAIAAGRy&#10;cy9kb3ducmV2LnhtbFBLBQYAAAAABAAEAPUAAACMAwAAAAA=&#10;" filled="f" stroked="f">
                  <v:textbox inset="0,0,0,0">
                    <w:txbxContent>
                      <w:p w:rsidR="00D845B0" w:rsidRDefault="00D845B0" w:rsidP="00D845B0">
                        <w:r>
                          <w:rPr>
                            <w:b/>
                          </w:rPr>
                          <w:t xml:space="preserve"> </w:t>
                        </w:r>
                      </w:p>
                    </w:txbxContent>
                  </v:textbox>
                </v:rect>
                <v:rect id="Rectangle 2118" o:spid="_x0000_s1149" style="position:absolute;left:798;top:54023;width:467;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N38cA&#10;AADeAAAADwAAAGRycy9kb3ducmV2LnhtbESPW2vCQBSE3wX/w3IKfdNNglSJrlIEiS8V6g0fT7Mn&#10;F5o9G7Orpv++Wyj4OMzMN8xi1ZtG3KlztWUF8TgCQZxbXXOp4HjYjGYgnEfW2FgmBT/kYLUcDhaY&#10;avvgT7rvfSkChF2KCirv21RKl1dk0I1tSxy8wnYGfZBdKXWHjwA3jUyi6E0arDksVNjSuqL8e38z&#10;Ck7x4XbO3O6LL8V1Ovnw2a4oM6VeX/r3OQhPvX+G/9tbrWCazJIY/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OTd/HAAAA3gAAAA8AAAAAAAAAAAAAAAAAmAIAAGRy&#10;cy9kb3ducmV2LnhtbFBLBQYAAAAABAAEAPUAAACMAwAAAAA=&#10;" filled="f" stroked="f">
                  <v:textbox inset="0,0,0,0">
                    <w:txbxContent>
                      <w:p w:rsidR="00D845B0" w:rsidRDefault="00D845B0" w:rsidP="00D845B0">
                        <w:r>
                          <w:rPr>
                            <w:b/>
                          </w:rPr>
                          <w:t xml:space="preserve"> </w:t>
                        </w:r>
                      </w:p>
                    </w:txbxContent>
                  </v:textbox>
                </v:rect>
                <v:shape id="Picture 25351" o:spid="_x0000_s1150" type="#_x0000_t75" style="position:absolute;left:5584;width:49835;height:65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J9n/EAAAA3gAAAA8AAABkcnMvZG93bnJldi54bWxEj0GLwjAUhO8L/ofwhL2tqRVcqUYRQRBc&#10;D1u9eHs0z6bYvJQk1vrvNwsLexxm5htmtRlsK3ryoXGsYDrJQBBXTjdcK7ic9x8LECEia2wdk4IX&#10;BdisR28rLLR78jf1ZaxFgnAoUIGJsSukDJUhi2HiOuLk3Zy3GJP0tdQenwluW5ln2VxabDgtGOxo&#10;Z6i6lw+rYIu32ctPe6zbr2NXGu9PdPVKvY+H7RJEpCH+h//aB63gM1/kOfzeSV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J9n/EAAAA3gAAAA8AAAAAAAAAAAAAAAAA&#10;nwIAAGRycy9kb3ducmV2LnhtbFBLBQYAAAAABAAEAPcAAACQAwAAAAA=&#10;">
                  <v:imagedata r:id="rId11" o:title=""/>
                </v:shape>
                <w10:anchorlock/>
              </v:group>
            </w:pict>
          </mc:Fallback>
        </mc:AlternateContent>
      </w:r>
    </w:p>
    <w:p w:rsidR="00D845B0" w:rsidRPr="00D845B0" w:rsidRDefault="00D845B0" w:rsidP="00D845B0">
      <w:pPr>
        <w:keepNext/>
        <w:keepLines/>
        <w:widowControl w:val="0"/>
        <w:spacing w:after="0" w:line="240" w:lineRule="auto"/>
        <w:jc w:val="center"/>
        <w:outlineLvl w:val="1"/>
        <w:rPr>
          <w:rFonts w:eastAsia="Times New Roman"/>
          <w:b/>
          <w:i/>
          <w:snapToGrid w:val="0"/>
          <w:color w:val="000000"/>
          <w:szCs w:val="24"/>
          <w:lang w:val="en-US"/>
        </w:rPr>
      </w:pPr>
      <w:r w:rsidRPr="00D845B0">
        <w:rPr>
          <w:rFonts w:eastAsia="Times New Roman"/>
          <w:snapToGrid w:val="0"/>
          <w:color w:val="000000"/>
          <w:szCs w:val="24"/>
          <w:lang w:val="en-US"/>
        </w:rPr>
        <w:t xml:space="preserve">EQ # </w:t>
      </w:r>
    </w:p>
    <w:p w:rsidR="00D845B0" w:rsidRPr="00D845B0" w:rsidRDefault="00D845B0" w:rsidP="00D845B0">
      <w:pPr>
        <w:widowControl w:val="0"/>
        <w:spacing w:after="0" w:line="240" w:lineRule="auto"/>
        <w:jc w:val="both"/>
        <w:rPr>
          <w:rFonts w:eastAsia="Times New Roman"/>
          <w:snapToGrid w:val="0"/>
          <w:szCs w:val="24"/>
          <w:lang w:val="en-US"/>
        </w:rPr>
      </w:pPr>
      <w:r w:rsidRPr="00D845B0">
        <w:rPr>
          <w:rFonts w:eastAsia="Times New Roman"/>
          <w:snapToGrid w:val="0"/>
          <w:szCs w:val="24"/>
          <w:lang w:val="en-US"/>
        </w:rPr>
        <w:t xml:space="preserve"> </w:t>
      </w:r>
    </w:p>
    <w:p w:rsidR="00D845B0" w:rsidRPr="00D845B0" w:rsidRDefault="00D845B0" w:rsidP="00D845B0">
      <w:pPr>
        <w:widowControl w:val="0"/>
        <w:spacing w:after="0" w:line="240" w:lineRule="auto"/>
        <w:jc w:val="center"/>
        <w:rPr>
          <w:rFonts w:eastAsia="Times New Roman"/>
          <w:snapToGrid w:val="0"/>
          <w:sz w:val="20"/>
          <w:szCs w:val="24"/>
          <w:lang w:val="en-US"/>
        </w:rPr>
      </w:pPr>
      <w:r w:rsidRPr="00D845B0">
        <w:rPr>
          <w:rFonts w:eastAsia="Times New Roman"/>
          <w:snapToGrid w:val="0"/>
          <w:sz w:val="20"/>
          <w:szCs w:val="24"/>
          <w:lang w:val="en-US"/>
        </w:rPr>
        <w:t>Figure 4. Variation of maximum direction of ground motions according to the isolation system period and bilinear representation of LRBs. a) T</w:t>
      </w:r>
      <w:r w:rsidRPr="00D845B0">
        <w:rPr>
          <w:rFonts w:eastAsia="Times New Roman"/>
          <w:snapToGrid w:val="0"/>
          <w:sz w:val="20"/>
          <w:szCs w:val="24"/>
          <w:vertAlign w:val="subscript"/>
          <w:lang w:val="en-US"/>
        </w:rPr>
        <w:t>iso</w:t>
      </w:r>
      <w:r w:rsidRPr="00D845B0">
        <w:rPr>
          <w:rFonts w:eastAsia="Times New Roman"/>
          <w:snapToGrid w:val="0"/>
          <w:sz w:val="20"/>
          <w:szCs w:val="24"/>
          <w:lang w:val="en-US"/>
        </w:rPr>
        <w:t>=2.25s, b) T</w:t>
      </w:r>
      <w:r w:rsidRPr="00D845B0">
        <w:rPr>
          <w:rFonts w:eastAsia="Times New Roman"/>
          <w:snapToGrid w:val="0"/>
          <w:sz w:val="20"/>
          <w:szCs w:val="24"/>
          <w:vertAlign w:val="subscript"/>
          <w:lang w:val="en-US"/>
        </w:rPr>
        <w:t>iso</w:t>
      </w:r>
      <w:r w:rsidRPr="00D845B0">
        <w:rPr>
          <w:rFonts w:eastAsia="Times New Roman"/>
          <w:snapToGrid w:val="0"/>
          <w:sz w:val="20"/>
          <w:szCs w:val="24"/>
          <w:lang w:val="en-US"/>
        </w:rPr>
        <w:t>= 2.50s, c) T</w:t>
      </w:r>
      <w:r w:rsidRPr="00D845B0">
        <w:rPr>
          <w:rFonts w:eastAsia="Times New Roman"/>
          <w:snapToGrid w:val="0"/>
          <w:sz w:val="20"/>
          <w:szCs w:val="24"/>
          <w:vertAlign w:val="subscript"/>
          <w:lang w:val="en-US"/>
        </w:rPr>
        <w:t>iso</w:t>
      </w:r>
      <w:r w:rsidRPr="00D845B0">
        <w:rPr>
          <w:rFonts w:eastAsia="Times New Roman"/>
          <w:snapToGrid w:val="0"/>
          <w:sz w:val="20"/>
          <w:szCs w:val="24"/>
          <w:lang w:val="en-US"/>
        </w:rPr>
        <w:t>=2.75s, d) T</w:t>
      </w:r>
      <w:r w:rsidRPr="00D845B0">
        <w:rPr>
          <w:rFonts w:eastAsia="Times New Roman"/>
          <w:snapToGrid w:val="0"/>
          <w:sz w:val="20"/>
          <w:szCs w:val="24"/>
          <w:vertAlign w:val="subscript"/>
          <w:lang w:val="en-US"/>
        </w:rPr>
        <w:t>iso</w:t>
      </w:r>
      <w:r w:rsidRPr="00D845B0">
        <w:rPr>
          <w:rFonts w:eastAsia="Times New Roman"/>
          <w:snapToGrid w:val="0"/>
          <w:sz w:val="20"/>
          <w:szCs w:val="24"/>
          <w:lang w:val="en-US"/>
        </w:rPr>
        <w:t xml:space="preserve">=3.00s.  </w:t>
      </w:r>
    </w:p>
    <w:p w:rsidR="00D845B0" w:rsidRPr="00D845B0" w:rsidRDefault="00D845B0" w:rsidP="00D845B0">
      <w:pPr>
        <w:widowControl w:val="0"/>
        <w:spacing w:after="0" w:line="240" w:lineRule="auto"/>
        <w:jc w:val="both"/>
        <w:rPr>
          <w:rFonts w:eastAsia="Times New Roman"/>
          <w:snapToGrid w:val="0"/>
          <w:szCs w:val="24"/>
          <w:lang w:val="en-US"/>
        </w:rPr>
      </w:pP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noProof/>
          <w:snapToGrid w:val="0"/>
          <w:color w:val="000000"/>
          <w:szCs w:val="24"/>
        </w:rPr>
        <w:lastRenderedPageBreak/>
        <mc:AlternateContent>
          <mc:Choice Requires="wps">
            <w:drawing>
              <wp:anchor distT="0" distB="0" distL="114300" distR="114300" simplePos="0" relativeHeight="251669504" behindDoc="0" locked="0" layoutInCell="1" allowOverlap="1" wp14:anchorId="5FD5C04B" wp14:editId="263EF7AE">
                <wp:simplePos x="0" y="0"/>
                <wp:positionH relativeFrom="column">
                  <wp:posOffset>499745</wp:posOffset>
                </wp:positionH>
                <wp:positionV relativeFrom="paragraph">
                  <wp:posOffset>-119380</wp:posOffset>
                </wp:positionV>
                <wp:extent cx="854075" cy="1403985"/>
                <wp:effectExtent l="4445" t="0" r="26670" b="26670"/>
                <wp:wrapNone/>
                <wp:docPr id="735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54075" cy="1403985"/>
                        </a:xfrm>
                        <a:prstGeom prst="rect">
                          <a:avLst/>
                        </a:prstGeom>
                        <a:solidFill>
                          <a:srgbClr val="FFFFFF"/>
                        </a:solidFill>
                        <a:ln w="9525">
                          <a:solidFill>
                            <a:srgbClr val="000000"/>
                          </a:solidFill>
                          <a:miter lim="800000"/>
                          <a:headEnd/>
                          <a:tailEnd/>
                        </a:ln>
                      </wps:spPr>
                      <wps:txbx>
                        <w:txbxContent>
                          <w:p w:rsidR="00D845B0" w:rsidRPr="00EB2719" w:rsidRDefault="00D845B0" w:rsidP="00D845B0">
                            <w:pPr>
                              <w:rPr>
                                <w:b/>
                              </w:rPr>
                            </w:pPr>
                            <w:r w:rsidRPr="00EB2719">
                              <w:rPr>
                                <w:b/>
                              </w:rPr>
                              <w:t>MID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1" type="#_x0000_t202" style="position:absolute;left:0;text-align:left;margin-left:39.35pt;margin-top:-9.4pt;width:67.25pt;height:110.55pt;rotation:-90;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">
                <v:textbox style="mso-fit-shape-to-text:t">
                  <w:txbxContent>
                    <w:p w:rsidR="00D845B0" w:rsidRPr="00EB2719" w:rsidRDefault="00D845B0" w:rsidP="00D845B0">
                      <w:pPr>
                        <w:rPr>
                          <w:b/>
                        </w:rPr>
                      </w:pPr>
                      <w:r w:rsidRPr="00EB2719">
                        <w:rPr>
                          <w:b/>
                        </w:rPr>
                        <w:t>MID (</w:t>
                      </w:r>
                      <w:proofErr w:type="spellStart"/>
                      <w:r w:rsidRPr="00EB2719">
                        <w:rPr>
                          <w:b/>
                        </w:rPr>
                        <w:t>mm</w:t>
                      </w:r>
                      <w:proofErr w:type="spellEnd"/>
                      <w:r w:rsidRPr="00EB2719">
                        <w:rPr>
                          <w:b/>
                        </w:rPr>
                        <w:t>)</w:t>
                      </w:r>
                    </w:p>
                  </w:txbxContent>
                </v:textbox>
              </v:shape>
            </w:pict>
          </mc:Fallback>
        </mc:AlternateContent>
      </w:r>
      <w:r w:rsidRPr="00D845B0">
        <w:rPr>
          <w:rFonts w:eastAsia="Times New Roman"/>
          <w:noProof/>
          <w:snapToGrid w:val="0"/>
          <w:color w:val="000000"/>
          <w:szCs w:val="24"/>
        </w:rPr>
        <mc:AlternateContent>
          <mc:Choice Requires="wps">
            <w:drawing>
              <wp:anchor distT="0" distB="0" distL="114300" distR="114300" simplePos="0" relativeHeight="251668480" behindDoc="0" locked="0" layoutInCell="1" allowOverlap="1" wp14:anchorId="58B0A068" wp14:editId="0B069997">
                <wp:simplePos x="0" y="0"/>
                <wp:positionH relativeFrom="column">
                  <wp:posOffset>499745</wp:posOffset>
                </wp:positionH>
                <wp:positionV relativeFrom="paragraph">
                  <wp:posOffset>1442720</wp:posOffset>
                </wp:positionV>
                <wp:extent cx="854075" cy="1403985"/>
                <wp:effectExtent l="4445" t="0" r="26670" b="26670"/>
                <wp:wrapNone/>
                <wp:docPr id="735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54075" cy="1403985"/>
                        </a:xfrm>
                        <a:prstGeom prst="rect">
                          <a:avLst/>
                        </a:prstGeom>
                        <a:solidFill>
                          <a:srgbClr val="FFFFFF"/>
                        </a:solidFill>
                        <a:ln w="9525">
                          <a:solidFill>
                            <a:srgbClr val="000000"/>
                          </a:solidFill>
                          <a:miter lim="800000"/>
                          <a:headEnd/>
                          <a:tailEnd/>
                        </a:ln>
                      </wps:spPr>
                      <wps:txbx>
                        <w:txbxContent>
                          <w:p w:rsidR="00D845B0" w:rsidRPr="00EB2719" w:rsidRDefault="00D845B0" w:rsidP="00D845B0">
                            <w:pPr>
                              <w:rPr>
                                <w:b/>
                              </w:rPr>
                            </w:pPr>
                            <w:r w:rsidRPr="00EB2719">
                              <w:rPr>
                                <w:b/>
                              </w:rPr>
                              <w:t>MID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2" type="#_x0000_t202" style="position:absolute;left:0;text-align:left;margin-left:39.35pt;margin-top:113.6pt;width:67.25pt;height:110.55pt;rotation:-90;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">
                <v:textbox style="mso-fit-shape-to-text:t">
                  <w:txbxContent>
                    <w:p w:rsidR="00D845B0" w:rsidRPr="00EB2719" w:rsidRDefault="00D845B0" w:rsidP="00D845B0">
                      <w:pPr>
                        <w:rPr>
                          <w:b/>
                        </w:rPr>
                      </w:pPr>
                      <w:r w:rsidRPr="00EB2719">
                        <w:rPr>
                          <w:b/>
                        </w:rPr>
                        <w:t>MID (</w:t>
                      </w:r>
                      <w:proofErr w:type="spellStart"/>
                      <w:r w:rsidRPr="00EB2719">
                        <w:rPr>
                          <w:b/>
                        </w:rPr>
                        <w:t>mm</w:t>
                      </w:r>
                      <w:proofErr w:type="spellEnd"/>
                      <w:r w:rsidRPr="00EB2719">
                        <w:rPr>
                          <w:b/>
                        </w:rPr>
                        <w:t>)</w:t>
                      </w:r>
                    </w:p>
                  </w:txbxContent>
                </v:textbox>
              </v:shape>
            </w:pict>
          </mc:Fallback>
        </mc:AlternateContent>
      </w:r>
      <w:r w:rsidRPr="00D845B0">
        <w:rPr>
          <w:rFonts w:eastAsia="Times New Roman"/>
          <w:noProof/>
          <w:snapToGrid w:val="0"/>
          <w:color w:val="000000"/>
          <w:szCs w:val="24"/>
        </w:rPr>
        <mc:AlternateContent>
          <mc:Choice Requires="wps">
            <w:drawing>
              <wp:anchor distT="0" distB="0" distL="114300" distR="114300" simplePos="0" relativeHeight="251667456" behindDoc="0" locked="0" layoutInCell="1" allowOverlap="1" wp14:anchorId="173EE73C" wp14:editId="6339B72C">
                <wp:simplePos x="0" y="0"/>
                <wp:positionH relativeFrom="column">
                  <wp:posOffset>500380</wp:posOffset>
                </wp:positionH>
                <wp:positionV relativeFrom="paragraph">
                  <wp:posOffset>3061970</wp:posOffset>
                </wp:positionV>
                <wp:extent cx="854075" cy="1403985"/>
                <wp:effectExtent l="4445" t="0" r="26670" b="26670"/>
                <wp:wrapNone/>
                <wp:docPr id="735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54075" cy="1403985"/>
                        </a:xfrm>
                        <a:prstGeom prst="rect">
                          <a:avLst/>
                        </a:prstGeom>
                        <a:solidFill>
                          <a:srgbClr val="FFFFFF"/>
                        </a:solidFill>
                        <a:ln w="9525">
                          <a:solidFill>
                            <a:srgbClr val="000000"/>
                          </a:solidFill>
                          <a:miter lim="800000"/>
                          <a:headEnd/>
                          <a:tailEnd/>
                        </a:ln>
                      </wps:spPr>
                      <wps:txbx>
                        <w:txbxContent>
                          <w:p w:rsidR="00D845B0" w:rsidRPr="00EB2719" w:rsidRDefault="00D845B0" w:rsidP="00D845B0">
                            <w:pPr>
                              <w:rPr>
                                <w:b/>
                              </w:rPr>
                            </w:pPr>
                            <w:r w:rsidRPr="00EB2719">
                              <w:rPr>
                                <w:b/>
                              </w:rPr>
                              <w:t>MID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3" type="#_x0000_t202" style="position:absolute;left:0;text-align:left;margin-left:39.4pt;margin-top:241.1pt;width:67.25pt;height:110.55pt;rotation:-90;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">
                <v:textbox style="mso-fit-shape-to-text:t">
                  <w:txbxContent>
                    <w:p w:rsidR="00D845B0" w:rsidRPr="00EB2719" w:rsidRDefault="00D845B0" w:rsidP="00D845B0">
                      <w:pPr>
                        <w:rPr>
                          <w:b/>
                        </w:rPr>
                      </w:pPr>
                      <w:r w:rsidRPr="00EB2719">
                        <w:rPr>
                          <w:b/>
                        </w:rPr>
                        <w:t>MID (</w:t>
                      </w:r>
                      <w:proofErr w:type="spellStart"/>
                      <w:r w:rsidRPr="00EB2719">
                        <w:rPr>
                          <w:b/>
                        </w:rPr>
                        <w:t>mm</w:t>
                      </w:r>
                      <w:proofErr w:type="spellEnd"/>
                      <w:r w:rsidRPr="00EB2719">
                        <w:rPr>
                          <w:b/>
                        </w:rPr>
                        <w:t>)</w:t>
                      </w:r>
                    </w:p>
                  </w:txbxContent>
                </v:textbox>
              </v:shape>
            </w:pict>
          </mc:Fallback>
        </mc:AlternateContent>
      </w:r>
      <w:r w:rsidRPr="00D845B0">
        <w:rPr>
          <w:rFonts w:eastAsia="Times New Roman"/>
          <w:noProof/>
          <w:snapToGrid w:val="0"/>
          <w:color w:val="000000"/>
          <w:szCs w:val="24"/>
        </w:rPr>
        <mc:AlternateContent>
          <mc:Choice Requires="wps">
            <w:drawing>
              <wp:anchor distT="0" distB="0" distL="114300" distR="114300" simplePos="0" relativeHeight="251666432" behindDoc="0" locked="0" layoutInCell="1" allowOverlap="1" wp14:anchorId="3834ECAD" wp14:editId="61686C95">
                <wp:simplePos x="0" y="0"/>
                <wp:positionH relativeFrom="column">
                  <wp:posOffset>494030</wp:posOffset>
                </wp:positionH>
                <wp:positionV relativeFrom="paragraph">
                  <wp:posOffset>4598670</wp:posOffset>
                </wp:positionV>
                <wp:extent cx="854075" cy="1403985"/>
                <wp:effectExtent l="4445" t="0" r="26670" b="26670"/>
                <wp:wrapNone/>
                <wp:docPr id="735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54075" cy="1403985"/>
                        </a:xfrm>
                        <a:prstGeom prst="rect">
                          <a:avLst/>
                        </a:prstGeom>
                        <a:solidFill>
                          <a:srgbClr val="FFFFFF"/>
                        </a:solidFill>
                        <a:ln w="9525">
                          <a:solidFill>
                            <a:srgbClr val="000000"/>
                          </a:solidFill>
                          <a:miter lim="800000"/>
                          <a:headEnd/>
                          <a:tailEnd/>
                        </a:ln>
                      </wps:spPr>
                      <wps:txbx>
                        <w:txbxContent>
                          <w:p w:rsidR="00D845B0" w:rsidRPr="00EB2719" w:rsidRDefault="00D845B0" w:rsidP="00D845B0">
                            <w:pPr>
                              <w:rPr>
                                <w:b/>
                              </w:rPr>
                            </w:pPr>
                            <w:r w:rsidRPr="00EB2719">
                              <w:rPr>
                                <w:b/>
                              </w:rPr>
                              <w:t>MID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4" type="#_x0000_t202" style="position:absolute;left:0;text-align:left;margin-left:38.9pt;margin-top:362.1pt;width:67.25pt;height:110.55pt;rotation:-90;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">
                <v:textbox style="mso-fit-shape-to-text:t">
                  <w:txbxContent>
                    <w:p w:rsidR="00D845B0" w:rsidRPr="00EB2719" w:rsidRDefault="00D845B0" w:rsidP="00D845B0">
                      <w:pPr>
                        <w:rPr>
                          <w:b/>
                        </w:rPr>
                      </w:pPr>
                      <w:r w:rsidRPr="00EB2719">
                        <w:rPr>
                          <w:b/>
                        </w:rPr>
                        <w:t>MID (</w:t>
                      </w:r>
                      <w:proofErr w:type="spellStart"/>
                      <w:r w:rsidRPr="00EB2719">
                        <w:rPr>
                          <w:b/>
                        </w:rPr>
                        <w:t>mm</w:t>
                      </w:r>
                      <w:proofErr w:type="spellEnd"/>
                      <w:r w:rsidRPr="00EB2719">
                        <w:rPr>
                          <w:b/>
                        </w:rPr>
                        <w:t>)</w:t>
                      </w:r>
                    </w:p>
                  </w:txbxContent>
                </v:textbox>
              </v:shape>
            </w:pict>
          </mc:Fallback>
        </mc:AlternateContent>
      </w:r>
      <w:r w:rsidRPr="00D845B0">
        <w:rPr>
          <w:rFonts w:ascii="Calibri" w:eastAsia="Calibri" w:hAnsi="Calibri" w:cs="Calibri"/>
          <w:noProof/>
          <w:snapToGrid w:val="0"/>
          <w:color w:val="000000"/>
          <w:szCs w:val="24"/>
        </w:rPr>
        <mc:AlternateContent>
          <mc:Choice Requires="wpg">
            <w:drawing>
              <wp:inline distT="0" distB="0" distL="0" distR="0" wp14:anchorId="7E1A71C2" wp14:editId="578B1351">
                <wp:extent cx="6019800" cy="6572250"/>
                <wp:effectExtent l="0" t="0" r="0" b="0"/>
                <wp:docPr id="65312" name="Group 25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6572250"/>
                          <a:chOff x="0" y="0"/>
                          <a:chExt cx="55988" cy="59984"/>
                        </a:xfrm>
                      </wpg:grpSpPr>
                      <wps:wsp>
                        <wps:cNvPr id="65314" name="Rectangle 2748"/>
                        <wps:cNvSpPr>
                          <a:spLocks noChangeArrowheads="1"/>
                        </wps:cNvSpPr>
                        <wps:spPr bwMode="auto">
                          <a:xfrm rot="-5399999">
                            <a:off x="799" y="2293"/>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b/>
                                </w:rPr>
                                <w:t xml:space="preserve"> </w:t>
                              </w:r>
                            </w:p>
                          </w:txbxContent>
                        </wps:txbx>
                        <wps:bodyPr rot="0" vert="horz" wrap="square" lIns="0" tIns="0" rIns="0" bIns="0" anchor="t" anchorCtr="0" upright="1">
                          <a:noAutofit/>
                        </wps:bodyPr>
                      </wps:wsp>
                      <wps:wsp>
                        <wps:cNvPr id="72801" name="Rectangle 2761"/>
                        <wps:cNvSpPr>
                          <a:spLocks noChangeArrowheads="1"/>
                        </wps:cNvSpPr>
                        <wps:spPr bwMode="auto">
                          <a:xfrm rot="-5399999">
                            <a:off x="799" y="17594"/>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b/>
                                </w:rPr>
                                <w:t xml:space="preserve"> </w:t>
                              </w:r>
                            </w:p>
                          </w:txbxContent>
                        </wps:txbx>
                        <wps:bodyPr rot="0" vert="horz" wrap="square" lIns="0" tIns="0" rIns="0" bIns="0" anchor="t" anchorCtr="0" upright="1">
                          <a:noAutofit/>
                        </wps:bodyPr>
                      </wps:wsp>
                      <wps:wsp>
                        <wps:cNvPr id="72806" name="Rectangle 2773"/>
                        <wps:cNvSpPr>
                          <a:spLocks noChangeArrowheads="1"/>
                        </wps:cNvSpPr>
                        <wps:spPr bwMode="auto">
                          <a:xfrm rot="-5399999">
                            <a:off x="799" y="32899"/>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b/>
                                </w:rPr>
                                <w:t xml:space="preserve"> </w:t>
                              </w:r>
                            </w:p>
                          </w:txbxContent>
                        </wps:txbx>
                        <wps:bodyPr rot="0" vert="horz" wrap="square" lIns="0" tIns="0" rIns="0" bIns="0" anchor="t" anchorCtr="0" upright="1">
                          <a:noAutofit/>
                        </wps:bodyPr>
                      </wps:wsp>
                      <wps:wsp>
                        <wps:cNvPr id="72808" name="Rectangle 2784"/>
                        <wps:cNvSpPr>
                          <a:spLocks noChangeArrowheads="1"/>
                        </wps:cNvSpPr>
                        <wps:spPr bwMode="auto">
                          <a:xfrm rot="-5399999">
                            <a:off x="799" y="49132"/>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B0" w:rsidRDefault="00D845B0" w:rsidP="00D845B0">
                              <w:r>
                                <w:rPr>
                                  <w:b/>
                                </w:rPr>
                                <w:t xml:space="preserve"> </w:t>
                              </w:r>
                            </w:p>
                          </w:txbxContent>
                        </wps:txbx>
                        <wps:bodyPr rot="0" vert="horz" wrap="square" lIns="0" tIns="0" rIns="0" bIns="0" anchor="t" anchorCtr="0" upright="1">
                          <a:noAutofit/>
                        </wps:bodyPr>
                      </wps:wsp>
                      <pic:pic xmlns:pic="http://schemas.openxmlformats.org/drawingml/2006/picture">
                        <pic:nvPicPr>
                          <pic:cNvPr id="72809" name="Picture 253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269" y="0"/>
                            <a:ext cx="50719" cy="599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5392" o:spid="_x0000_s1155" style="width:474pt;height:517.5pt;mso-position-horizontal-relative:char;mso-position-vertical-relative:line" coordsize="55988,59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">
                <v:rect id="Rectangle 2748" o:spid="_x0000_s1156" style="position:absolute;left:799;top:2293;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1gMgA&#10;AADeAAAADwAAAGRycy9kb3ducmV2LnhtbESPT2vCQBTE70K/w/IK3nSTam2JriKFEi8Kmio9PrMv&#10;fzD7Ns2umn77bqHQ4zAzv2EWq9404kadqy0riMcRCOLc6ppLBR/Z++gVhPPIGhvLpOCbHKyWD4MF&#10;JtreeU+3gy9FgLBLUEHlfZtI6fKKDLqxbYmDV9jOoA+yK6Xu8B7gppFPUTSTBmsOCxW29FZRfjlc&#10;jYJjnF1Pqdud+bP4eplufborylSp4WO/noPw1Pv/8F97oxXMnifxF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8HWAyAAAAN4AAAAPAAAAAAAAAAAAAAAAAJgCAABk&#10;cnMvZG93bnJldi54bWxQSwUGAAAAAAQABAD1AAAAjQMAAAAA&#10;" filled="f" stroked="f">
                  <v:textbox inset="0,0,0,0">
                    <w:txbxContent>
                      <w:p w:rsidR="00D845B0" w:rsidRDefault="00D845B0" w:rsidP="00D845B0">
                        <w:r>
                          <w:rPr>
                            <w:b/>
                          </w:rPr>
                          <w:t xml:space="preserve"> </w:t>
                        </w:r>
                      </w:p>
                    </w:txbxContent>
                  </v:textbox>
                </v:rect>
                <v:rect id="Rectangle 2761" o:spid="_x0000_s1157" style="position:absolute;left:799;top:17594;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v8cA&#10;AADeAAAADwAAAGRycy9kb3ducmV2LnhtbESPW2vCQBSE3wv9D8sRfKubiGhIXUUKEl8U6o0+nmZP&#10;LjR7NmZXjf++Wyj4OMzMN8x82ZtG3KhztWUF8SgCQZxbXXOp4HhYvyUgnEfW2FgmBQ9ysFy8vswx&#10;1fbOn3Tb+1IECLsUFVTet6mULq/IoBvZljh4he0M+iC7UuoO7wFuGjmOoqk0WHNYqLClj4ryn/3V&#10;KDjFh+s5c7tv/ious8nWZ7uizJQaDvrVOwhPvX+G/9sbrWA2TqIY/u6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7Eb/HAAAA3gAAAA8AAAAAAAAAAAAAAAAAmAIAAGRy&#10;cy9kb3ducmV2LnhtbFBLBQYAAAAABAAEAPUAAACMAwAAAAA=&#10;" filled="f" stroked="f">
                  <v:textbox inset="0,0,0,0">
                    <w:txbxContent>
                      <w:p w:rsidR="00D845B0" w:rsidRDefault="00D845B0" w:rsidP="00D845B0">
                        <w:r>
                          <w:rPr>
                            <w:b/>
                          </w:rPr>
                          <w:t xml:space="preserve"> </w:t>
                        </w:r>
                      </w:p>
                    </w:txbxContent>
                  </v:textbox>
                </v:rect>
                <v:rect id="Rectangle 2773" o:spid="_x0000_s1158" style="position:absolute;left:799;top:32899;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Jy8gA&#10;AADeAAAADwAAAGRycy9kb3ducmV2LnhtbESPS2vDMBCE74X+B7GF3Bo5JjjBjRJKILiXBppH6XFr&#10;rR/UWrmW7Lj/vgoEchxm5htmtRlNIwbqXG1ZwWwagSDOra65VHA67p6XIJxH1thYJgV/5GCzfnxY&#10;YarthT9oOPhSBAi7FBVU3replC6vyKCb2pY4eIXtDPogu1LqDi8BbhoZR1EiDdYcFipsaVtR/nPo&#10;jYLz7Nh/Zm7/zV/F72L+7rN9UWZKTZ7G1xcQnkZ/D9/ab1rBIl5GCVzvhCs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EonLyAAAAN4AAAAPAAAAAAAAAAAAAAAAAJgCAABk&#10;cnMvZG93bnJldi54bWxQSwUGAAAAAAQABAD1AAAAjQMAAAAA&#10;" filled="f" stroked="f">
                  <v:textbox inset="0,0,0,0">
                    <w:txbxContent>
                      <w:p w:rsidR="00D845B0" w:rsidRDefault="00D845B0" w:rsidP="00D845B0">
                        <w:r>
                          <w:rPr>
                            <w:b/>
                          </w:rPr>
                          <w:t xml:space="preserve"> </w:t>
                        </w:r>
                      </w:p>
                    </w:txbxContent>
                  </v:textbox>
                </v:rect>
                <v:rect id="Rectangle 2784" o:spid="_x0000_s1159" style="position:absolute;left:799;top:49132;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4IsQA&#10;AADeAAAADwAAAGRycy9kb3ducmV2LnhtbERPy2rCQBTdF/yH4QrdNROlVImOUgRJNw34Kl1eMzcP&#10;mrmTZiYm/fvOQnB5OO/1djSNuFHnassKZlEMgji3uuZSwfm0f1mCcB5ZY2OZFPyRg+1m8rTGRNuB&#10;D3Q7+lKEEHYJKqi8bxMpXV6RQRfZljhwhe0M+gC7UuoOhxBuGjmP4zdpsObQUGFLu4ryn2NvFFxm&#10;p/4rddmVv4vfxeunT7OiTJV6no7vKxCeRv8Q390fWsFivozD3nAnX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BuCLEAAAA3gAAAA8AAAAAAAAAAAAAAAAAmAIAAGRycy9k&#10;b3ducmV2LnhtbFBLBQYAAAAABAAEAPUAAACJAwAAAAA=&#10;" filled="f" stroked="f">
                  <v:textbox inset="0,0,0,0">
                    <w:txbxContent>
                      <w:p w:rsidR="00D845B0" w:rsidRDefault="00D845B0" w:rsidP="00D845B0">
                        <w:r>
                          <w:rPr>
                            <w:b/>
                          </w:rPr>
                          <w:t xml:space="preserve"> </w:t>
                        </w:r>
                      </w:p>
                    </w:txbxContent>
                  </v:textbox>
                </v:rect>
                <v:shape id="Picture 25353" o:spid="_x0000_s1160" type="#_x0000_t75" style="position:absolute;left:5269;width:50719;height:59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NUHGAAAA3gAAAA8AAABkcnMvZG93bnJldi54bWxEj0+LwjAUxO+C3yE8YW+aKqx/qlFkYUUU&#10;BHUPPT6aZ1tsXkoTbfXTG0HY4zAzv2EWq9aU4k61KywrGA4iEMSp1QVnCv7Ov/0pCOeRNZaWScGD&#10;HKyW3c4CY20bPtL95DMRIOxiVJB7X8VSujQng25gK+LgXWxt0AdZZ1LX2AS4KeUoisbSYMFhIceK&#10;fnJKr6ebUfBsG5kcvw+P4QHPk/1mndh0lyj11WvXcxCeWv8f/rS3WsFkNI1m8L4TroBc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I1QcYAAADeAAAADwAAAAAAAAAAAAAA&#10;AACfAgAAZHJzL2Rvd25yZXYueG1sUEsFBgAAAAAEAAQA9wAAAJIDAAAAAA==&#10;">
                  <v:imagedata r:id="rId13" o:title=""/>
                </v:shape>
                <w10:anchorlock/>
              </v:group>
            </w:pict>
          </mc:Fallback>
        </mc:AlternateContent>
      </w:r>
    </w:p>
    <w:p w:rsidR="00D845B0" w:rsidRPr="00D845B0" w:rsidRDefault="00D845B0" w:rsidP="00D845B0">
      <w:pPr>
        <w:keepNext/>
        <w:keepLines/>
        <w:widowControl w:val="0"/>
        <w:spacing w:after="0" w:line="240" w:lineRule="auto"/>
        <w:jc w:val="center"/>
        <w:outlineLvl w:val="1"/>
        <w:rPr>
          <w:rFonts w:eastAsia="Times New Roman"/>
          <w:snapToGrid w:val="0"/>
          <w:color w:val="000000"/>
          <w:szCs w:val="24"/>
          <w:lang w:val="en-US"/>
        </w:rPr>
      </w:pPr>
    </w:p>
    <w:p w:rsidR="00D845B0" w:rsidRPr="00D845B0" w:rsidRDefault="00D845B0" w:rsidP="00D845B0">
      <w:pPr>
        <w:keepNext/>
        <w:keepLines/>
        <w:widowControl w:val="0"/>
        <w:spacing w:after="0" w:line="240" w:lineRule="auto"/>
        <w:jc w:val="center"/>
        <w:outlineLvl w:val="1"/>
        <w:rPr>
          <w:rFonts w:eastAsia="Times New Roman"/>
          <w:b/>
          <w:i/>
          <w:snapToGrid w:val="0"/>
          <w:color w:val="000000"/>
          <w:szCs w:val="24"/>
          <w:lang w:val="en-US"/>
        </w:rPr>
      </w:pPr>
      <w:r w:rsidRPr="00D845B0">
        <w:rPr>
          <w:rFonts w:eastAsia="Times New Roman"/>
          <w:snapToGrid w:val="0"/>
          <w:color w:val="000000"/>
          <w:szCs w:val="24"/>
          <w:lang w:val="en-US"/>
        </w:rPr>
        <w:t xml:space="preserve">EQ # </w:t>
      </w:r>
    </w:p>
    <w:p w:rsidR="00D845B0" w:rsidRPr="00D845B0" w:rsidRDefault="00D845B0" w:rsidP="00D845B0">
      <w:pPr>
        <w:widowControl w:val="0"/>
        <w:spacing w:after="0" w:line="240" w:lineRule="auto"/>
        <w:jc w:val="both"/>
        <w:rPr>
          <w:rFonts w:eastAsia="Times New Roman"/>
          <w:snapToGrid w:val="0"/>
          <w:color w:val="000000"/>
          <w:lang w:val="en-US"/>
        </w:rPr>
      </w:pPr>
      <w:r w:rsidRPr="00D845B0">
        <w:rPr>
          <w:rFonts w:eastAsia="Times New Roman"/>
          <w:snapToGrid w:val="0"/>
          <w:color w:val="000000"/>
          <w:sz w:val="20"/>
          <w:szCs w:val="24"/>
          <w:lang w:val="en-US"/>
        </w:rPr>
        <w:t xml:space="preserve"> </w:t>
      </w:r>
    </w:p>
    <w:p w:rsidR="00D845B0" w:rsidRPr="00D845B0" w:rsidRDefault="00D845B0" w:rsidP="00D845B0">
      <w:pPr>
        <w:widowControl w:val="0"/>
        <w:spacing w:after="0" w:line="240" w:lineRule="auto"/>
        <w:jc w:val="center"/>
        <w:rPr>
          <w:rFonts w:eastAsia="Times New Roman"/>
          <w:snapToGrid w:val="0"/>
          <w:sz w:val="20"/>
          <w:szCs w:val="24"/>
          <w:lang w:val="en-US"/>
        </w:rPr>
      </w:pPr>
      <w:r w:rsidRPr="00D845B0">
        <w:rPr>
          <w:rFonts w:eastAsia="Times New Roman"/>
          <w:snapToGrid w:val="0"/>
          <w:sz w:val="20"/>
          <w:szCs w:val="24"/>
          <w:lang w:val="en-US"/>
        </w:rPr>
        <w:t xml:space="preserve">Figure 5. Variation of maximum direction of ground motions according to the Q/W ratio and bilinear representation of LRBs. a) Q/W=0.09, b) Q/W=0.105, c) Q/W=0.120, d) Q/W=0.135.  </w:t>
      </w:r>
    </w:p>
    <w:p w:rsidR="00D845B0" w:rsidRPr="00D845B0" w:rsidRDefault="00D845B0" w:rsidP="00D845B0">
      <w:pPr>
        <w:widowControl w:val="0"/>
        <w:spacing w:after="0" w:line="240" w:lineRule="auto"/>
        <w:jc w:val="both"/>
        <w:rPr>
          <w:rFonts w:eastAsia="Times New Roman"/>
          <w:snapToGrid w:val="0"/>
          <w:color w:val="000000"/>
          <w:szCs w:val="24"/>
          <w:lang w:val="en-US"/>
        </w:rPr>
      </w:pPr>
    </w:p>
    <w:p w:rsidR="00D845B0" w:rsidRPr="00D845B0" w:rsidRDefault="00D845B0" w:rsidP="00D845B0">
      <w:pPr>
        <w:widowControl w:val="0"/>
        <w:spacing w:after="0" w:line="240" w:lineRule="auto"/>
        <w:jc w:val="both"/>
        <w:rPr>
          <w:rFonts w:eastAsia="Times New Roman"/>
          <w:snapToGrid w:val="0"/>
          <w:color w:val="000000"/>
          <w:szCs w:val="24"/>
          <w:lang w:val="en-US"/>
        </w:rPr>
      </w:pPr>
    </w:p>
    <w:p w:rsidR="00D845B0" w:rsidRPr="00D845B0" w:rsidRDefault="00D845B0" w:rsidP="00D845B0">
      <w:pPr>
        <w:keepNext/>
        <w:keepLines/>
        <w:widowControl w:val="0"/>
        <w:spacing w:after="0" w:line="240" w:lineRule="auto"/>
        <w:jc w:val="both"/>
        <w:outlineLvl w:val="0"/>
        <w:rPr>
          <w:rFonts w:eastAsia="Times New Roman"/>
          <w:b/>
          <w:snapToGrid w:val="0"/>
          <w:color w:val="000000"/>
          <w:szCs w:val="24"/>
          <w:lang w:val="en-US"/>
        </w:rPr>
      </w:pPr>
      <w:r w:rsidRPr="00D845B0">
        <w:rPr>
          <w:rFonts w:eastAsia="Times New Roman"/>
          <w:b/>
          <w:snapToGrid w:val="0"/>
          <w:color w:val="000000"/>
          <w:szCs w:val="24"/>
          <w:lang w:val="en-US"/>
        </w:rPr>
        <w:t xml:space="preserve">5. CONCLUDING REMARKS </w:t>
      </w:r>
    </w:p>
    <w:p w:rsidR="00D845B0" w:rsidRPr="00D845B0" w:rsidRDefault="00D845B0" w:rsidP="00D845B0">
      <w:pPr>
        <w:widowControl w:val="0"/>
        <w:spacing w:after="0" w:line="240" w:lineRule="auto"/>
        <w:jc w:val="both"/>
        <w:rPr>
          <w:rFonts w:eastAsia="Times New Roman"/>
          <w:snapToGrid w:val="0"/>
          <w:color w:val="000000"/>
          <w:szCs w:val="24"/>
          <w:lang w:val="en-US"/>
        </w:rPr>
      </w:pP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This study investigated the variation of maximum-direction of ground motions due to change in important characteristics of isolator units considered during the design of seismically isolated structures. For this purpose, Q/W ratio and isolation period are selected as parameters together with the hysteretic idealizations of LRBs used in the analyses. Results of nonlinear response history analyses revealed that maximum-direction of ground motions may change for different characteristics of isolator units. Furthermore, using </w:t>
      </w:r>
      <w:r w:rsidRPr="00D845B0">
        <w:rPr>
          <w:rFonts w:eastAsia="Times New Roman"/>
          <w:snapToGrid w:val="0"/>
          <w:color w:val="000000"/>
          <w:szCs w:val="24"/>
          <w:lang w:val="en-US"/>
        </w:rPr>
        <w:lastRenderedPageBreak/>
        <w:t xml:space="preserve">deteriorating or nondeteriorating hysteretic representations for LRBs may also change the maximum-direction of ground motions.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widowControl w:val="0"/>
        <w:spacing w:after="0" w:line="240" w:lineRule="auto"/>
        <w:jc w:val="both"/>
        <w:rPr>
          <w:rFonts w:eastAsia="Times New Roman"/>
          <w:snapToGrid w:val="0"/>
          <w:color w:val="000000"/>
          <w:szCs w:val="24"/>
          <w:lang w:val="en-US"/>
        </w:rPr>
      </w:pPr>
      <w:r w:rsidRPr="00D845B0">
        <w:rPr>
          <w:rFonts w:eastAsia="Times New Roman"/>
          <w:snapToGrid w:val="0"/>
          <w:color w:val="000000"/>
          <w:szCs w:val="24"/>
          <w:lang w:val="en-US"/>
        </w:rPr>
        <w:t xml:space="preserve"> </w:t>
      </w:r>
    </w:p>
    <w:p w:rsidR="00D845B0" w:rsidRPr="00D845B0" w:rsidRDefault="00D845B0" w:rsidP="00D845B0">
      <w:pPr>
        <w:keepNext/>
        <w:widowControl w:val="0"/>
        <w:suppressAutoHyphens/>
        <w:spacing w:after="0" w:line="240" w:lineRule="auto"/>
        <w:jc w:val="both"/>
        <w:outlineLvl w:val="0"/>
        <w:rPr>
          <w:rFonts w:eastAsia="Calibri"/>
          <w:b/>
          <w:caps/>
          <w:snapToGrid w:val="0"/>
          <w:szCs w:val="24"/>
          <w:lang w:val="en-US" w:bidi="en-US"/>
        </w:rPr>
      </w:pPr>
      <w:r w:rsidRPr="00D845B0">
        <w:rPr>
          <w:rFonts w:eastAsia="Calibri"/>
          <w:b/>
          <w:caps/>
          <w:snapToGrid w:val="0"/>
          <w:szCs w:val="24"/>
          <w:lang w:val="en-US" w:bidi="en-US"/>
        </w:rPr>
        <w:t xml:space="preserve">6. REFERENCES </w:t>
      </w:r>
    </w:p>
    <w:p w:rsidR="00D845B0" w:rsidRPr="00D845B0" w:rsidRDefault="00D845B0" w:rsidP="00D845B0">
      <w:pPr>
        <w:widowControl w:val="0"/>
        <w:spacing w:after="0" w:line="240" w:lineRule="auto"/>
        <w:jc w:val="both"/>
        <w:rPr>
          <w:rFonts w:eastAsia="Times New Roman"/>
          <w:snapToGrid w:val="0"/>
          <w:color w:val="000000"/>
          <w:szCs w:val="24"/>
          <w:lang w:val="en-US"/>
        </w:rPr>
      </w:pPr>
    </w:p>
    <w:p w:rsidR="00D845B0" w:rsidRPr="00D845B0" w:rsidRDefault="00D845B0" w:rsidP="00D845B0">
      <w:pPr>
        <w:widowControl w:val="0"/>
        <w:spacing w:after="120" w:line="240" w:lineRule="auto"/>
        <w:jc w:val="both"/>
        <w:rPr>
          <w:rFonts w:eastAsia="Calibri"/>
          <w:snapToGrid w:val="0"/>
          <w:color w:val="000000"/>
          <w:sz w:val="20"/>
          <w:szCs w:val="20"/>
          <w:lang w:val="en-US" w:bidi="en-US"/>
        </w:rPr>
      </w:pPr>
      <w:r w:rsidRPr="00D845B0">
        <w:rPr>
          <w:rFonts w:eastAsia="Calibri"/>
          <w:snapToGrid w:val="0"/>
          <w:color w:val="000000"/>
          <w:sz w:val="20"/>
          <w:szCs w:val="20"/>
          <w:lang w:val="en-US" w:bidi="en-US"/>
        </w:rPr>
        <w:t xml:space="preserve">ASCE. (2010) Minimum design loads for buildings and other structures, ASCE/SEI 7-10, Reston, VA. </w:t>
      </w:r>
    </w:p>
    <w:p w:rsidR="00D845B0" w:rsidRPr="00D845B0" w:rsidRDefault="00D845B0" w:rsidP="00D845B0">
      <w:pPr>
        <w:widowControl w:val="0"/>
        <w:spacing w:after="120" w:line="240" w:lineRule="auto"/>
        <w:jc w:val="both"/>
        <w:rPr>
          <w:rFonts w:eastAsia="Calibri"/>
          <w:snapToGrid w:val="0"/>
          <w:color w:val="000000"/>
          <w:sz w:val="20"/>
          <w:szCs w:val="20"/>
          <w:lang w:val="en-US" w:bidi="en-US"/>
        </w:rPr>
      </w:pPr>
      <w:r w:rsidRPr="00D845B0">
        <w:rPr>
          <w:rFonts w:eastAsia="Calibri"/>
          <w:snapToGrid w:val="0"/>
          <w:color w:val="000000"/>
          <w:sz w:val="20"/>
          <w:szCs w:val="20"/>
          <w:lang w:val="en-US" w:bidi="en-US"/>
        </w:rPr>
        <w:t xml:space="preserve">Athanatopoulou A. (2005) Critical orientation of three correlated seismic components. </w:t>
      </w:r>
      <w:r w:rsidRPr="00D845B0">
        <w:rPr>
          <w:rFonts w:eastAsia="Calibri"/>
          <w:i/>
          <w:snapToGrid w:val="0"/>
          <w:color w:val="000000"/>
          <w:sz w:val="20"/>
          <w:szCs w:val="20"/>
          <w:lang w:val="en-US" w:bidi="en-US"/>
        </w:rPr>
        <w:t>Engineering Structures</w:t>
      </w:r>
      <w:r w:rsidRPr="00D845B0">
        <w:rPr>
          <w:rFonts w:eastAsia="Calibri"/>
          <w:snapToGrid w:val="0"/>
          <w:color w:val="000000"/>
          <w:sz w:val="20"/>
          <w:szCs w:val="20"/>
          <w:lang w:val="en-US" w:bidi="en-US"/>
        </w:rPr>
        <w:t xml:space="preserve">, 27(2): 301-312. </w:t>
      </w:r>
    </w:p>
    <w:p w:rsidR="00D845B0" w:rsidRPr="00D845B0" w:rsidRDefault="00D845B0" w:rsidP="00D845B0">
      <w:pPr>
        <w:widowControl w:val="0"/>
        <w:spacing w:after="120" w:line="240" w:lineRule="auto"/>
        <w:jc w:val="both"/>
        <w:rPr>
          <w:rFonts w:eastAsia="Calibri"/>
          <w:snapToGrid w:val="0"/>
          <w:color w:val="000000"/>
          <w:sz w:val="20"/>
          <w:szCs w:val="20"/>
          <w:lang w:val="en-US" w:bidi="en-US"/>
        </w:rPr>
      </w:pPr>
      <w:r w:rsidRPr="00D845B0">
        <w:rPr>
          <w:rFonts w:eastAsia="Calibri"/>
          <w:snapToGrid w:val="0"/>
          <w:color w:val="000000"/>
          <w:sz w:val="20"/>
          <w:szCs w:val="20"/>
          <w:lang w:val="en-US" w:bidi="en-US"/>
        </w:rPr>
        <w:t xml:space="preserve">Dicleli M. (2006) Performance of seismic-isolated bridges in relation to near-fault ground-motion and isolator characteristics. </w:t>
      </w:r>
      <w:r w:rsidRPr="00D845B0">
        <w:rPr>
          <w:rFonts w:eastAsia="Calibri"/>
          <w:i/>
          <w:snapToGrid w:val="0"/>
          <w:color w:val="000000"/>
          <w:sz w:val="20"/>
          <w:szCs w:val="20"/>
          <w:lang w:val="en-US" w:bidi="en-US"/>
        </w:rPr>
        <w:t>Earthquake Spectra</w:t>
      </w:r>
      <w:r w:rsidRPr="00D845B0">
        <w:rPr>
          <w:rFonts w:eastAsia="Calibri"/>
          <w:snapToGrid w:val="0"/>
          <w:color w:val="000000"/>
          <w:sz w:val="20"/>
          <w:szCs w:val="20"/>
          <w:lang w:val="en-US" w:bidi="en-US"/>
        </w:rPr>
        <w:t xml:space="preserve">, 22(4): 887-907. </w:t>
      </w:r>
    </w:p>
    <w:p w:rsidR="00D845B0" w:rsidRPr="00D845B0" w:rsidRDefault="00D845B0" w:rsidP="00D845B0">
      <w:pPr>
        <w:widowControl w:val="0"/>
        <w:spacing w:after="120" w:line="240" w:lineRule="auto"/>
        <w:jc w:val="both"/>
        <w:rPr>
          <w:rFonts w:eastAsia="Calibri"/>
          <w:snapToGrid w:val="0"/>
          <w:color w:val="000000"/>
          <w:sz w:val="20"/>
          <w:szCs w:val="20"/>
          <w:lang w:val="en-US" w:bidi="en-US"/>
        </w:rPr>
      </w:pPr>
      <w:r w:rsidRPr="00D845B0">
        <w:rPr>
          <w:rFonts w:eastAsia="Calibri"/>
          <w:snapToGrid w:val="0"/>
          <w:color w:val="000000"/>
          <w:sz w:val="20"/>
          <w:szCs w:val="20"/>
          <w:lang w:val="en-US" w:bidi="en-US"/>
        </w:rPr>
        <w:t xml:space="preserve">FEMA 451. National earthquake hazard reduction program (NEHRP) (2006) recommended provisions: design examples, Building Seismic Safety Council, National Institute of Building Sciences, Washington.  </w:t>
      </w:r>
    </w:p>
    <w:p w:rsidR="00D845B0" w:rsidRPr="00D845B0" w:rsidRDefault="00D845B0" w:rsidP="00D845B0">
      <w:pPr>
        <w:widowControl w:val="0"/>
        <w:spacing w:after="120" w:line="240" w:lineRule="auto"/>
        <w:jc w:val="both"/>
        <w:rPr>
          <w:rFonts w:eastAsia="Calibri"/>
          <w:snapToGrid w:val="0"/>
          <w:color w:val="000000"/>
          <w:sz w:val="20"/>
          <w:szCs w:val="20"/>
          <w:lang w:val="en-US" w:bidi="en-US"/>
        </w:rPr>
      </w:pPr>
      <w:r w:rsidRPr="00D845B0">
        <w:rPr>
          <w:rFonts w:eastAsia="Calibri"/>
          <w:snapToGrid w:val="0"/>
          <w:color w:val="000000"/>
          <w:sz w:val="20"/>
          <w:szCs w:val="20"/>
          <w:lang w:val="en-US" w:bidi="en-US"/>
        </w:rPr>
        <w:t xml:space="preserve">Goda K., Taylor C.A. (2012). Effects of aftershocks on peak ductility demand due to strong ground motion records from shallow crustal earthquakes. </w:t>
      </w:r>
      <w:r w:rsidRPr="00D845B0">
        <w:rPr>
          <w:rFonts w:eastAsia="Calibri"/>
          <w:i/>
          <w:snapToGrid w:val="0"/>
          <w:color w:val="000000"/>
          <w:sz w:val="20"/>
          <w:szCs w:val="20"/>
          <w:lang w:val="en-US" w:bidi="en-US"/>
        </w:rPr>
        <w:t>Earthquake Engineering and Structural Dynamics</w:t>
      </w:r>
      <w:r w:rsidRPr="00D845B0">
        <w:rPr>
          <w:rFonts w:eastAsia="Calibri"/>
          <w:snapToGrid w:val="0"/>
          <w:color w:val="000000"/>
          <w:sz w:val="20"/>
          <w:szCs w:val="20"/>
          <w:lang w:val="en-US" w:bidi="en-US"/>
        </w:rPr>
        <w:t xml:space="preserve">, 41(15): 2311-2330. </w:t>
      </w:r>
    </w:p>
    <w:p w:rsidR="00D845B0" w:rsidRPr="00D845B0" w:rsidRDefault="00D845B0" w:rsidP="00D845B0">
      <w:pPr>
        <w:widowControl w:val="0"/>
        <w:spacing w:after="120" w:line="240" w:lineRule="auto"/>
        <w:jc w:val="both"/>
        <w:rPr>
          <w:rFonts w:eastAsia="Calibri"/>
          <w:snapToGrid w:val="0"/>
          <w:color w:val="000000"/>
          <w:sz w:val="20"/>
          <w:szCs w:val="20"/>
          <w:lang w:val="en-US" w:bidi="en-US"/>
        </w:rPr>
      </w:pPr>
      <w:r w:rsidRPr="00D845B0">
        <w:rPr>
          <w:rFonts w:eastAsia="Calibri"/>
          <w:snapToGrid w:val="0"/>
          <w:color w:val="000000"/>
          <w:sz w:val="20"/>
          <w:szCs w:val="20"/>
          <w:lang w:val="en-US" w:bidi="en-US"/>
        </w:rPr>
        <w:t xml:space="preserve">Kalkan E., Kwong N.S. (2012) Evaluation of fault-normal/fault-parallel directions rotated ground motions for response history analysis of an instrumented six-story building. US Department of the Interior, US Geological Survey. </w:t>
      </w:r>
    </w:p>
    <w:p w:rsidR="00D845B0" w:rsidRPr="00D845B0" w:rsidRDefault="00D845B0" w:rsidP="00D845B0">
      <w:pPr>
        <w:widowControl w:val="0"/>
        <w:spacing w:after="120" w:line="240" w:lineRule="auto"/>
        <w:jc w:val="both"/>
        <w:rPr>
          <w:rFonts w:eastAsia="Calibri"/>
          <w:snapToGrid w:val="0"/>
          <w:color w:val="000000"/>
          <w:sz w:val="20"/>
          <w:szCs w:val="20"/>
          <w:lang w:val="en-US" w:bidi="en-US"/>
        </w:rPr>
      </w:pPr>
      <w:r w:rsidRPr="00D845B0">
        <w:rPr>
          <w:rFonts w:eastAsia="Calibri"/>
          <w:snapToGrid w:val="0"/>
          <w:color w:val="000000"/>
          <w:sz w:val="20"/>
          <w:szCs w:val="20"/>
          <w:lang w:val="en-US" w:bidi="en-US"/>
        </w:rPr>
        <w:t xml:space="preserve">Kalkan E., Kwong N.S. (2014) Pros and cons of rotating ground motion records to fault-normal/parallel directions for response history analysis of buildings. </w:t>
      </w:r>
      <w:r w:rsidRPr="00D845B0">
        <w:rPr>
          <w:rFonts w:eastAsia="Calibri"/>
          <w:i/>
          <w:snapToGrid w:val="0"/>
          <w:color w:val="000000"/>
          <w:sz w:val="20"/>
          <w:szCs w:val="20"/>
          <w:lang w:val="en-US" w:bidi="en-US"/>
        </w:rPr>
        <w:t>Journal of Structural Engineering</w:t>
      </w:r>
      <w:r w:rsidRPr="00D845B0">
        <w:rPr>
          <w:rFonts w:eastAsia="Calibri"/>
          <w:snapToGrid w:val="0"/>
          <w:color w:val="000000"/>
          <w:sz w:val="20"/>
          <w:szCs w:val="20"/>
          <w:lang w:val="en-US" w:bidi="en-US"/>
        </w:rPr>
        <w:t xml:space="preserve">, 140(3): 04013062. </w:t>
      </w:r>
    </w:p>
    <w:p w:rsidR="00D845B0" w:rsidRPr="00D845B0" w:rsidRDefault="00D845B0" w:rsidP="00D845B0">
      <w:pPr>
        <w:widowControl w:val="0"/>
        <w:spacing w:after="120" w:line="240" w:lineRule="auto"/>
        <w:jc w:val="both"/>
        <w:rPr>
          <w:rFonts w:eastAsia="Calibri"/>
          <w:snapToGrid w:val="0"/>
          <w:color w:val="000000"/>
          <w:sz w:val="20"/>
          <w:szCs w:val="20"/>
          <w:lang w:val="en-US" w:bidi="en-US"/>
        </w:rPr>
      </w:pPr>
      <w:r w:rsidRPr="00D845B0">
        <w:rPr>
          <w:rFonts w:eastAsia="Calibri"/>
          <w:snapToGrid w:val="0"/>
          <w:color w:val="000000"/>
          <w:sz w:val="20"/>
          <w:szCs w:val="20"/>
          <w:lang w:val="en-US" w:bidi="en-US"/>
        </w:rPr>
        <w:t xml:space="preserve">Kalpakidis I.V., Constantinou M.C. (2009) Effects of heating on the behavior of lead-rubber bearing. I:theory. </w:t>
      </w:r>
      <w:r w:rsidRPr="00D845B0">
        <w:rPr>
          <w:rFonts w:eastAsia="Calibri"/>
          <w:i/>
          <w:snapToGrid w:val="0"/>
          <w:color w:val="000000"/>
          <w:sz w:val="20"/>
          <w:szCs w:val="20"/>
          <w:lang w:val="en-US" w:bidi="en-US"/>
        </w:rPr>
        <w:t>Journal of Structural Engineering</w:t>
      </w:r>
      <w:r w:rsidRPr="00D845B0">
        <w:rPr>
          <w:rFonts w:eastAsia="Calibri"/>
          <w:snapToGrid w:val="0"/>
          <w:color w:val="000000"/>
          <w:sz w:val="20"/>
          <w:szCs w:val="20"/>
          <w:lang w:val="en-US" w:bidi="en-US"/>
        </w:rPr>
        <w:t xml:space="preserve">, 135: 1440-1449. </w:t>
      </w:r>
    </w:p>
    <w:p w:rsidR="00D845B0" w:rsidRPr="00D845B0" w:rsidRDefault="00D845B0" w:rsidP="00D845B0">
      <w:pPr>
        <w:widowControl w:val="0"/>
        <w:spacing w:after="120" w:line="240" w:lineRule="auto"/>
        <w:jc w:val="both"/>
        <w:rPr>
          <w:rFonts w:eastAsia="Calibri"/>
          <w:snapToGrid w:val="0"/>
          <w:color w:val="000000"/>
          <w:sz w:val="20"/>
          <w:szCs w:val="20"/>
          <w:lang w:val="en-US" w:bidi="en-US"/>
        </w:rPr>
      </w:pPr>
      <w:r w:rsidRPr="00D845B0">
        <w:rPr>
          <w:rFonts w:eastAsia="Calibri"/>
          <w:snapToGrid w:val="0"/>
          <w:color w:val="000000"/>
          <w:sz w:val="20"/>
          <w:szCs w:val="20"/>
          <w:lang w:val="en-US" w:bidi="en-US"/>
        </w:rPr>
        <w:t xml:space="preserve">Kalpakidis I.V., Constantinou M.C. (2009) Effects of heating on the behavior of lead-rubber bearings. II: verification of theory. </w:t>
      </w:r>
      <w:r w:rsidRPr="00D845B0">
        <w:rPr>
          <w:rFonts w:eastAsia="Calibri"/>
          <w:i/>
          <w:snapToGrid w:val="0"/>
          <w:color w:val="000000"/>
          <w:sz w:val="20"/>
          <w:szCs w:val="20"/>
          <w:lang w:val="en-US" w:bidi="en-US"/>
        </w:rPr>
        <w:t>Journal of Structural Engineering</w:t>
      </w:r>
      <w:r w:rsidRPr="00D845B0">
        <w:rPr>
          <w:rFonts w:eastAsia="Calibri"/>
          <w:snapToGrid w:val="0"/>
          <w:color w:val="000000"/>
          <w:sz w:val="20"/>
          <w:szCs w:val="20"/>
          <w:lang w:val="en-US" w:bidi="en-US"/>
        </w:rPr>
        <w:t xml:space="preserve">, 135(12): 1450-1461. </w:t>
      </w:r>
    </w:p>
    <w:p w:rsidR="00D845B0" w:rsidRPr="00D845B0" w:rsidRDefault="00D845B0" w:rsidP="00D845B0">
      <w:pPr>
        <w:widowControl w:val="0"/>
        <w:spacing w:after="120" w:line="240" w:lineRule="auto"/>
        <w:jc w:val="both"/>
        <w:rPr>
          <w:rFonts w:eastAsia="Calibri"/>
          <w:snapToGrid w:val="0"/>
          <w:color w:val="000000"/>
          <w:sz w:val="20"/>
          <w:szCs w:val="20"/>
          <w:lang w:val="en-US" w:bidi="en-US"/>
        </w:rPr>
      </w:pPr>
      <w:r w:rsidRPr="00D845B0">
        <w:rPr>
          <w:rFonts w:eastAsia="Calibri"/>
          <w:snapToGrid w:val="0"/>
          <w:color w:val="000000"/>
          <w:sz w:val="20"/>
          <w:szCs w:val="20"/>
          <w:lang w:val="en-US" w:bidi="en-US"/>
        </w:rPr>
        <w:t xml:space="preserve">Khoshnoudian F. and Poursha M. (2004). Responses of three dimensional buildings under bi-directional and unidirectional seismic excitations. In Proceedings of the </w:t>
      </w:r>
      <w:r w:rsidRPr="00D845B0">
        <w:rPr>
          <w:rFonts w:eastAsia="Calibri"/>
          <w:i/>
          <w:snapToGrid w:val="0"/>
          <w:color w:val="000000"/>
          <w:sz w:val="20"/>
          <w:szCs w:val="20"/>
          <w:lang w:val="en-US" w:bidi="en-US"/>
        </w:rPr>
        <w:t>13th World Conference on Earthquake Engineering</w:t>
      </w:r>
      <w:r w:rsidRPr="00D845B0">
        <w:rPr>
          <w:rFonts w:eastAsia="Calibri"/>
          <w:snapToGrid w:val="0"/>
          <w:color w:val="000000"/>
          <w:sz w:val="20"/>
          <w:szCs w:val="20"/>
          <w:lang w:val="en-US" w:bidi="en-US"/>
        </w:rPr>
        <w:t xml:space="preserve">, 1-6. </w:t>
      </w:r>
    </w:p>
    <w:p w:rsidR="00D845B0" w:rsidRPr="00D845B0" w:rsidRDefault="00D845B0" w:rsidP="00D845B0">
      <w:pPr>
        <w:widowControl w:val="0"/>
        <w:spacing w:after="120" w:line="240" w:lineRule="auto"/>
        <w:jc w:val="both"/>
        <w:rPr>
          <w:rFonts w:eastAsia="Calibri"/>
          <w:snapToGrid w:val="0"/>
          <w:color w:val="000000"/>
          <w:sz w:val="20"/>
          <w:szCs w:val="20"/>
          <w:lang w:val="en-US" w:bidi="en-US"/>
        </w:rPr>
      </w:pPr>
      <w:r w:rsidRPr="00D845B0">
        <w:rPr>
          <w:rFonts w:eastAsia="Calibri"/>
          <w:snapToGrid w:val="0"/>
          <w:color w:val="000000"/>
          <w:sz w:val="20"/>
          <w:szCs w:val="20"/>
          <w:lang w:val="en-US" w:bidi="en-US"/>
        </w:rPr>
        <w:t xml:space="preserve">Mavroeidis G.P., Papageorgiou A.S. (2003) A mathematical representation of near-fault ground motions. </w:t>
      </w:r>
      <w:r w:rsidRPr="00D845B0">
        <w:rPr>
          <w:rFonts w:eastAsia="Calibri"/>
          <w:i/>
          <w:snapToGrid w:val="0"/>
          <w:color w:val="000000"/>
          <w:sz w:val="20"/>
          <w:szCs w:val="20"/>
          <w:lang w:val="en-US" w:bidi="en-US"/>
        </w:rPr>
        <w:t>Bulletin of the Seismological Society of America</w:t>
      </w:r>
      <w:r w:rsidRPr="00D845B0">
        <w:rPr>
          <w:rFonts w:eastAsia="Calibri"/>
          <w:snapToGrid w:val="0"/>
          <w:color w:val="000000"/>
          <w:sz w:val="20"/>
          <w:szCs w:val="20"/>
          <w:lang w:val="en-US" w:bidi="en-US"/>
        </w:rPr>
        <w:t xml:space="preserve">, 93(3): 1099-1131. </w:t>
      </w:r>
    </w:p>
    <w:p w:rsidR="00D845B0" w:rsidRPr="00D845B0" w:rsidRDefault="00D845B0" w:rsidP="00D845B0">
      <w:pPr>
        <w:widowControl w:val="0"/>
        <w:spacing w:after="120" w:line="240" w:lineRule="auto"/>
        <w:jc w:val="both"/>
        <w:rPr>
          <w:rFonts w:eastAsia="Calibri"/>
          <w:snapToGrid w:val="0"/>
          <w:color w:val="000000"/>
          <w:sz w:val="20"/>
          <w:szCs w:val="20"/>
          <w:lang w:val="en-US" w:bidi="en-US"/>
        </w:rPr>
      </w:pPr>
      <w:r w:rsidRPr="00D845B0">
        <w:rPr>
          <w:rFonts w:eastAsia="Calibri"/>
          <w:snapToGrid w:val="0"/>
          <w:color w:val="000000"/>
          <w:sz w:val="20"/>
          <w:szCs w:val="20"/>
          <w:lang w:val="en-US" w:bidi="en-US"/>
        </w:rPr>
        <w:t xml:space="preserve">Mavronicola E.A., Polycarpou P.C., Komodromos P. (2017) Spatial seismic modeling of base-isolated buildings pounding against moat walls: effects of ground motion directionality and mass eccentricity. </w:t>
      </w:r>
      <w:r w:rsidRPr="00D845B0">
        <w:rPr>
          <w:rFonts w:eastAsia="Calibri"/>
          <w:i/>
          <w:snapToGrid w:val="0"/>
          <w:color w:val="000000"/>
          <w:sz w:val="20"/>
          <w:szCs w:val="20"/>
          <w:lang w:val="en-US" w:bidi="en-US"/>
        </w:rPr>
        <w:t>Earthquake Engineering and Structural Dynamics</w:t>
      </w:r>
      <w:r w:rsidRPr="00D845B0">
        <w:rPr>
          <w:rFonts w:eastAsia="Calibri"/>
          <w:snapToGrid w:val="0"/>
          <w:color w:val="000000"/>
          <w:sz w:val="20"/>
          <w:szCs w:val="20"/>
          <w:lang w:val="en-US" w:bidi="en-US"/>
        </w:rPr>
        <w:t xml:space="preserve">, 46(7): 1161-1179. </w:t>
      </w:r>
    </w:p>
    <w:p w:rsidR="00D845B0" w:rsidRPr="00D845B0" w:rsidRDefault="00D845B0" w:rsidP="00D845B0">
      <w:pPr>
        <w:widowControl w:val="0"/>
        <w:spacing w:after="120" w:line="240" w:lineRule="auto"/>
        <w:jc w:val="both"/>
        <w:rPr>
          <w:rFonts w:eastAsia="Calibri"/>
          <w:snapToGrid w:val="0"/>
          <w:color w:val="000000"/>
          <w:sz w:val="20"/>
          <w:szCs w:val="20"/>
          <w:lang w:val="en-US" w:bidi="en-US"/>
        </w:rPr>
      </w:pPr>
      <w:r w:rsidRPr="00D845B0">
        <w:rPr>
          <w:rFonts w:eastAsia="Calibri"/>
          <w:snapToGrid w:val="0"/>
          <w:color w:val="000000"/>
          <w:sz w:val="20"/>
          <w:szCs w:val="20"/>
          <w:lang w:val="en-US" w:bidi="en-US"/>
        </w:rPr>
        <w:t xml:space="preserve">OpenSees. (2009) Pacific </w:t>
      </w:r>
      <w:r w:rsidRPr="00D845B0">
        <w:rPr>
          <w:rFonts w:eastAsia="Calibri"/>
          <w:snapToGrid w:val="0"/>
          <w:color w:val="000000"/>
          <w:sz w:val="20"/>
          <w:szCs w:val="20"/>
          <w:lang w:val="en-US" w:bidi="en-US"/>
        </w:rPr>
        <w:tab/>
        <w:t>earthquake engineering research center, University of California, Berkeley. http://opensees.berkeley.edu.</w:t>
      </w:r>
    </w:p>
    <w:p w:rsidR="00D845B0" w:rsidRPr="00D845B0" w:rsidRDefault="00D845B0" w:rsidP="00D845B0">
      <w:pPr>
        <w:widowControl w:val="0"/>
        <w:spacing w:after="120" w:line="240" w:lineRule="auto"/>
        <w:jc w:val="both"/>
        <w:rPr>
          <w:rFonts w:eastAsia="Calibri"/>
          <w:snapToGrid w:val="0"/>
          <w:color w:val="000000"/>
          <w:sz w:val="20"/>
          <w:szCs w:val="20"/>
          <w:lang w:val="en-US" w:bidi="en-US"/>
        </w:rPr>
      </w:pPr>
      <w:r w:rsidRPr="00D845B0">
        <w:rPr>
          <w:rFonts w:eastAsia="Calibri"/>
          <w:snapToGrid w:val="0"/>
          <w:color w:val="000000"/>
          <w:sz w:val="20"/>
          <w:szCs w:val="20"/>
          <w:lang w:val="en-US" w:bidi="en-US"/>
        </w:rPr>
        <w:t xml:space="preserve">Ozdemir G., Erseker B., Avşar O. (2016) On the variation of maximum isolator displacements due to ground motion directionality. </w:t>
      </w:r>
      <w:r w:rsidRPr="00D845B0">
        <w:rPr>
          <w:rFonts w:eastAsia="Calibri"/>
          <w:i/>
          <w:snapToGrid w:val="0"/>
          <w:color w:val="000000"/>
          <w:sz w:val="20"/>
          <w:szCs w:val="20"/>
          <w:lang w:val="en-US" w:bidi="en-US"/>
        </w:rPr>
        <w:t>Interaction Between Theory and Practice in Civil Engineering and Construction</w:t>
      </w:r>
      <w:r w:rsidRPr="00D845B0">
        <w:rPr>
          <w:rFonts w:eastAsia="Calibri"/>
          <w:snapToGrid w:val="0"/>
          <w:color w:val="000000"/>
          <w:sz w:val="20"/>
          <w:szCs w:val="20"/>
          <w:lang w:val="en-US" w:bidi="en-US"/>
        </w:rPr>
        <w:t xml:space="preserve">, 229-234. </w:t>
      </w:r>
    </w:p>
    <w:p w:rsidR="00D845B0" w:rsidRPr="00D845B0" w:rsidRDefault="00D845B0" w:rsidP="00D845B0">
      <w:pPr>
        <w:widowControl w:val="0"/>
        <w:spacing w:after="120" w:line="240" w:lineRule="auto"/>
        <w:jc w:val="both"/>
        <w:rPr>
          <w:rFonts w:eastAsia="Calibri"/>
          <w:snapToGrid w:val="0"/>
          <w:color w:val="000000"/>
          <w:sz w:val="20"/>
          <w:szCs w:val="20"/>
          <w:lang w:val="en-US" w:bidi="en-US"/>
        </w:rPr>
      </w:pPr>
      <w:r w:rsidRPr="00D845B0">
        <w:rPr>
          <w:rFonts w:eastAsia="Calibri"/>
          <w:snapToGrid w:val="0"/>
          <w:color w:val="000000"/>
          <w:sz w:val="20"/>
          <w:szCs w:val="20"/>
          <w:lang w:val="en-US" w:bidi="en-US"/>
        </w:rPr>
        <w:t xml:space="preserve">Rigato A.B., Medina R.A. (2007) Influence of angle of incidence on seismic demands for inelastic single-storey structures subjected to bi-directional ground motions. </w:t>
      </w:r>
      <w:r w:rsidRPr="00D845B0">
        <w:rPr>
          <w:rFonts w:eastAsia="Calibri"/>
          <w:i/>
          <w:snapToGrid w:val="0"/>
          <w:color w:val="000000"/>
          <w:sz w:val="20"/>
          <w:szCs w:val="20"/>
          <w:lang w:val="en-US" w:bidi="en-US"/>
        </w:rPr>
        <w:t>Engineering Structures</w:t>
      </w:r>
      <w:r w:rsidRPr="00D845B0">
        <w:rPr>
          <w:rFonts w:eastAsia="Calibri"/>
          <w:snapToGrid w:val="0"/>
          <w:color w:val="000000"/>
          <w:sz w:val="20"/>
          <w:szCs w:val="20"/>
          <w:lang w:val="en-US" w:bidi="en-US"/>
        </w:rPr>
        <w:t xml:space="preserve">, 29(10): 2593-2601. </w:t>
      </w:r>
    </w:p>
    <w:p w:rsidR="00D845B0" w:rsidRPr="00D845B0" w:rsidRDefault="00D845B0" w:rsidP="00D845B0">
      <w:pPr>
        <w:widowControl w:val="0"/>
        <w:spacing w:after="120" w:line="240" w:lineRule="auto"/>
        <w:jc w:val="both"/>
        <w:rPr>
          <w:rFonts w:eastAsia="Calibri"/>
          <w:snapToGrid w:val="0"/>
          <w:color w:val="000000"/>
          <w:sz w:val="20"/>
          <w:szCs w:val="20"/>
          <w:lang w:val="en-US" w:bidi="en-US"/>
        </w:rPr>
      </w:pPr>
      <w:r w:rsidRPr="00D845B0">
        <w:rPr>
          <w:rFonts w:eastAsia="Calibri"/>
          <w:snapToGrid w:val="0"/>
          <w:color w:val="000000"/>
          <w:sz w:val="20"/>
          <w:szCs w:val="20"/>
          <w:lang w:val="en-US" w:bidi="en-US"/>
        </w:rPr>
        <w:t xml:space="preserve">Somerville P.G., Smith N.F., Graves R.W., Abrahamson N.A. (1997). Modification of empirical strong ground motion attenuation relations to include the amplitude and duration effects of rupture directivity. </w:t>
      </w:r>
      <w:r w:rsidRPr="00D845B0">
        <w:rPr>
          <w:rFonts w:eastAsia="Calibri"/>
          <w:i/>
          <w:snapToGrid w:val="0"/>
          <w:color w:val="000000"/>
          <w:sz w:val="20"/>
          <w:szCs w:val="20"/>
          <w:lang w:val="en-US" w:bidi="en-US"/>
        </w:rPr>
        <w:t>Seismological Research Letters</w:t>
      </w:r>
      <w:r w:rsidRPr="00D845B0">
        <w:rPr>
          <w:rFonts w:eastAsia="Calibri"/>
          <w:snapToGrid w:val="0"/>
          <w:color w:val="000000"/>
          <w:sz w:val="20"/>
          <w:szCs w:val="20"/>
          <w:lang w:val="en-US" w:bidi="en-US"/>
        </w:rPr>
        <w:t xml:space="preserve">, 68(1): 199-222. </w:t>
      </w:r>
    </w:p>
    <w:p w:rsidR="00D845B0" w:rsidRPr="00D845B0" w:rsidRDefault="00D845B0" w:rsidP="00D845B0">
      <w:pPr>
        <w:widowControl w:val="0"/>
        <w:spacing w:after="0" w:line="240" w:lineRule="auto"/>
        <w:jc w:val="both"/>
        <w:rPr>
          <w:rFonts w:eastAsia="Calibri"/>
          <w:snapToGrid w:val="0"/>
          <w:color w:val="000000"/>
          <w:sz w:val="20"/>
          <w:szCs w:val="20"/>
          <w:lang w:val="en-US" w:bidi="en-US"/>
        </w:rPr>
      </w:pPr>
      <w:r w:rsidRPr="00D845B0">
        <w:rPr>
          <w:rFonts w:eastAsia="Calibri"/>
          <w:snapToGrid w:val="0"/>
          <w:color w:val="000000"/>
          <w:sz w:val="20"/>
          <w:szCs w:val="20"/>
          <w:lang w:val="en-US" w:bidi="en-US"/>
        </w:rPr>
        <w:t xml:space="preserve">Tezcan S.S., Alhan C. (2001). Parametric analysis of irregular structures under seismic loading according to the new Turkish Earthquake Code. </w:t>
      </w:r>
      <w:r w:rsidRPr="00D845B0">
        <w:rPr>
          <w:rFonts w:eastAsia="Calibri"/>
          <w:i/>
          <w:snapToGrid w:val="0"/>
          <w:color w:val="000000"/>
          <w:sz w:val="20"/>
          <w:szCs w:val="20"/>
          <w:lang w:val="en-US" w:bidi="en-US"/>
        </w:rPr>
        <w:t>Engineering Structures</w:t>
      </w:r>
      <w:r w:rsidRPr="00D845B0">
        <w:rPr>
          <w:rFonts w:eastAsia="Calibri"/>
          <w:snapToGrid w:val="0"/>
          <w:color w:val="000000"/>
          <w:sz w:val="20"/>
          <w:szCs w:val="20"/>
          <w:lang w:val="en-US" w:bidi="en-US"/>
        </w:rPr>
        <w:t xml:space="preserve">, 23(6): 600-609. </w:t>
      </w:r>
    </w:p>
    <w:p w:rsidR="006B3BBD" w:rsidRPr="0013217D" w:rsidRDefault="006B3BBD" w:rsidP="0013217D">
      <w:pPr>
        <w:spacing w:line="240" w:lineRule="auto"/>
        <w:jc w:val="both"/>
      </w:pPr>
    </w:p>
    <w:sectPr w:rsidR="006B3BBD" w:rsidRPr="0013217D" w:rsidSect="00D845B0">
      <w:headerReference w:type="default" r:id="rId14"/>
      <w:footerReference w:type="default" r:id="rId15"/>
      <w:headerReference w:type="first" r:id="rId16"/>
      <w:footerReference w:type="first" r:id="rId17"/>
      <w:pgSz w:w="11906" w:h="16838"/>
      <w:pgMar w:top="1418" w:right="1134" w:bottom="1418" w:left="1134" w:header="709" w:footer="709" w:gutter="0"/>
      <w:pgNumType w:start="13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0E7" w:rsidRDefault="006D30E7" w:rsidP="0013217D">
      <w:pPr>
        <w:spacing w:after="0" w:line="240" w:lineRule="auto"/>
      </w:pPr>
      <w:r>
        <w:separator/>
      </w:r>
    </w:p>
  </w:endnote>
  <w:endnote w:type="continuationSeparator" w:id="0">
    <w:p w:rsidR="006D30E7" w:rsidRDefault="006D30E7"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511893"/>
      <w:docPartObj>
        <w:docPartGallery w:val="Page Numbers (Bottom of Page)"/>
        <w:docPartUnique/>
      </w:docPartObj>
    </w:sdtPr>
    <w:sdtEndPr/>
    <w:sdtContent>
      <w:p w:rsidR="00D845B0" w:rsidRDefault="00D845B0">
        <w:pPr>
          <w:pStyle w:val="a5"/>
          <w:jc w:val="center"/>
        </w:pPr>
        <w:r>
          <w:fldChar w:fldCharType="begin"/>
        </w:r>
        <w:r>
          <w:instrText>PAGE   \* MERGEFORMAT</w:instrText>
        </w:r>
        <w:r>
          <w:fldChar w:fldCharType="separate"/>
        </w:r>
        <w:r w:rsidR="00EB6D87">
          <w:rPr>
            <w:noProof/>
          </w:rPr>
          <w:t>140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831466"/>
      <w:docPartObj>
        <w:docPartGallery w:val="Page Numbers (Bottom of Page)"/>
        <w:docPartUnique/>
      </w:docPartObj>
    </w:sdtPr>
    <w:sdtEndPr/>
    <w:sdtContent>
      <w:p w:rsidR="00D845B0" w:rsidRDefault="00D845B0">
        <w:pPr>
          <w:pStyle w:val="a5"/>
          <w:jc w:val="center"/>
        </w:pPr>
        <w:r>
          <w:fldChar w:fldCharType="begin"/>
        </w:r>
        <w:r>
          <w:instrText>PAGE   \* MERGEFORMAT</w:instrText>
        </w:r>
        <w:r>
          <w:fldChar w:fldCharType="separate"/>
        </w:r>
        <w:r w:rsidR="00EB6D87">
          <w:rPr>
            <w:noProof/>
          </w:rPr>
          <w:t>133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0E7" w:rsidRDefault="006D30E7" w:rsidP="0013217D">
      <w:pPr>
        <w:spacing w:after="0" w:line="240" w:lineRule="auto"/>
      </w:pPr>
      <w:r>
        <w:separator/>
      </w:r>
    </w:p>
  </w:footnote>
  <w:footnote w:type="continuationSeparator" w:id="0">
    <w:p w:rsidR="006D30E7" w:rsidRDefault="006D30E7" w:rsidP="0013217D">
      <w:pPr>
        <w:spacing w:after="0" w:line="240" w:lineRule="auto"/>
      </w:pPr>
      <w:r>
        <w:continuationSeparator/>
      </w:r>
    </w:p>
  </w:footnote>
  <w:footnote w:id="1">
    <w:p w:rsidR="00D845B0" w:rsidRPr="00D845B0" w:rsidRDefault="00D845B0" w:rsidP="00D845B0">
      <w:pPr>
        <w:pStyle w:val="a9"/>
        <w:rPr>
          <w:lang w:val="en-US"/>
        </w:rPr>
      </w:pPr>
      <w:r w:rsidRPr="00A20A0B">
        <w:rPr>
          <w:rStyle w:val="footnotemark"/>
          <w:rFonts w:eastAsiaTheme="minorEastAsia"/>
          <w:sz w:val="22"/>
          <w:szCs w:val="22"/>
        </w:rPr>
        <w:footnoteRef/>
      </w:r>
      <w:r w:rsidRPr="00D845B0">
        <w:rPr>
          <w:sz w:val="22"/>
          <w:szCs w:val="22"/>
          <w:lang w:val="en-US"/>
        </w:rPr>
        <w:t xml:space="preserve"> </w:t>
      </w:r>
      <w:r w:rsidRPr="00D845B0">
        <w:rPr>
          <w:lang w:val="en-US"/>
        </w:rPr>
        <w:t xml:space="preserve">Master’s Degree Student, Eskisehir Technical University, Eskisehir, Turkey, </w:t>
      </w:r>
      <w:r w:rsidRPr="00D845B0">
        <w:rPr>
          <w:rStyle w:val="1"/>
          <w:lang w:val="en-US"/>
        </w:rPr>
        <w:t>esengul_cavdar@eskisehir.edu.tr</w:t>
      </w:r>
      <w:r w:rsidRPr="00D845B0">
        <w:rPr>
          <w:lang w:val="en-US"/>
        </w:rPr>
        <w:t xml:space="preserve"> </w:t>
      </w:r>
    </w:p>
  </w:footnote>
  <w:footnote w:id="2">
    <w:p w:rsidR="00D845B0" w:rsidRPr="00D845B0" w:rsidRDefault="00D845B0" w:rsidP="00D845B0">
      <w:pPr>
        <w:pStyle w:val="a9"/>
        <w:rPr>
          <w:lang w:val="en-US"/>
        </w:rPr>
      </w:pPr>
      <w:r>
        <w:rPr>
          <w:rStyle w:val="ab"/>
        </w:rPr>
        <w:footnoteRef/>
      </w:r>
      <w:r w:rsidRPr="00D845B0">
        <w:rPr>
          <w:lang w:val="en-US"/>
        </w:rPr>
        <w:t xml:space="preserve"> Assoc. Prof. Dr., Eskisehir Technical University, Eskisehir, Turkey, </w:t>
      </w:r>
      <w:r w:rsidRPr="00D845B0">
        <w:rPr>
          <w:rStyle w:val="1"/>
          <w:lang w:val="en-US"/>
        </w:rPr>
        <w:t>gokhan_ozdemir@eskisehir.edu.tr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3048B661" wp14:editId="708986D8">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5B0"/>
    <w:rsid w:val="000D7B9B"/>
    <w:rsid w:val="0013217D"/>
    <w:rsid w:val="00254B4D"/>
    <w:rsid w:val="006323CD"/>
    <w:rsid w:val="006B3BBD"/>
    <w:rsid w:val="006D30E7"/>
    <w:rsid w:val="0092552E"/>
    <w:rsid w:val="009267EB"/>
    <w:rsid w:val="00BB2547"/>
    <w:rsid w:val="00C261F0"/>
    <w:rsid w:val="00D75F34"/>
    <w:rsid w:val="00D845B0"/>
    <w:rsid w:val="00E07649"/>
    <w:rsid w:val="00EB6D87"/>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D845B0"/>
    <w:pPr>
      <w:spacing w:after="0" w:line="240" w:lineRule="auto"/>
    </w:pPr>
    <w:rPr>
      <w:sz w:val="20"/>
      <w:szCs w:val="20"/>
    </w:rPr>
  </w:style>
  <w:style w:type="character" w:customStyle="1" w:styleId="aa">
    <w:name w:val="Текст сноски Знак"/>
    <w:basedOn w:val="a0"/>
    <w:link w:val="a9"/>
    <w:uiPriority w:val="99"/>
    <w:semiHidden/>
    <w:rsid w:val="00D845B0"/>
    <w:rPr>
      <w:sz w:val="20"/>
      <w:szCs w:val="20"/>
    </w:rPr>
  </w:style>
  <w:style w:type="character" w:styleId="ab">
    <w:name w:val="footnote reference"/>
    <w:basedOn w:val="a0"/>
    <w:semiHidden/>
    <w:rsid w:val="00D845B0"/>
    <w:rPr>
      <w:rFonts w:ascii="Times New Roman" w:hAnsi="Times New Roman"/>
      <w:sz w:val="22"/>
      <w:vertAlign w:val="superscript"/>
    </w:rPr>
  </w:style>
  <w:style w:type="character" w:customStyle="1" w:styleId="1">
    <w:name w:val="Гиперссылка1"/>
    <w:basedOn w:val="a0"/>
    <w:rsid w:val="00D845B0"/>
    <w:rPr>
      <w:rFonts w:ascii="Times New Roman" w:hAnsi="Times New Roman"/>
      <w:color w:val="0000FF"/>
      <w:sz w:val="20"/>
      <w:u w:val="single"/>
    </w:rPr>
  </w:style>
  <w:style w:type="character" w:customStyle="1" w:styleId="footnotemark">
    <w:name w:val="footnote mark"/>
    <w:hidden/>
    <w:rsid w:val="00D845B0"/>
    <w:rPr>
      <w:rFonts w:ascii="Times New Roman" w:eastAsia="Times New Roman" w:hAnsi="Times New Roman" w:cs="Times New Roman"/>
      <w:color w:val="000000"/>
      <w:sz w:val="20"/>
      <w:vertAlign w:val="superscript"/>
    </w:rPr>
  </w:style>
  <w:style w:type="table" w:customStyle="1" w:styleId="TableGrid2">
    <w:name w:val="TableGrid2"/>
    <w:rsid w:val="00D845B0"/>
    <w:pPr>
      <w:spacing w:after="0" w:line="240" w:lineRule="auto"/>
    </w:pPr>
    <w:rPr>
      <w:rFonts w:ascii="Calibri" w:hAnsi="Calibri"/>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D845B0"/>
    <w:pPr>
      <w:spacing w:after="0" w:line="240" w:lineRule="auto"/>
    </w:pPr>
    <w:rPr>
      <w:sz w:val="20"/>
      <w:szCs w:val="20"/>
    </w:rPr>
  </w:style>
  <w:style w:type="character" w:customStyle="1" w:styleId="aa">
    <w:name w:val="Текст сноски Знак"/>
    <w:basedOn w:val="a0"/>
    <w:link w:val="a9"/>
    <w:uiPriority w:val="99"/>
    <w:semiHidden/>
    <w:rsid w:val="00D845B0"/>
    <w:rPr>
      <w:sz w:val="20"/>
      <w:szCs w:val="20"/>
    </w:rPr>
  </w:style>
  <w:style w:type="character" w:styleId="ab">
    <w:name w:val="footnote reference"/>
    <w:basedOn w:val="a0"/>
    <w:semiHidden/>
    <w:rsid w:val="00D845B0"/>
    <w:rPr>
      <w:rFonts w:ascii="Times New Roman" w:hAnsi="Times New Roman"/>
      <w:sz w:val="22"/>
      <w:vertAlign w:val="superscript"/>
    </w:rPr>
  </w:style>
  <w:style w:type="character" w:customStyle="1" w:styleId="1">
    <w:name w:val="Гиперссылка1"/>
    <w:basedOn w:val="a0"/>
    <w:rsid w:val="00D845B0"/>
    <w:rPr>
      <w:rFonts w:ascii="Times New Roman" w:hAnsi="Times New Roman"/>
      <w:color w:val="0000FF"/>
      <w:sz w:val="20"/>
      <w:u w:val="single"/>
    </w:rPr>
  </w:style>
  <w:style w:type="character" w:customStyle="1" w:styleId="footnotemark">
    <w:name w:val="footnote mark"/>
    <w:hidden/>
    <w:rsid w:val="00D845B0"/>
    <w:rPr>
      <w:rFonts w:ascii="Times New Roman" w:eastAsia="Times New Roman" w:hAnsi="Times New Roman" w:cs="Times New Roman"/>
      <w:color w:val="000000"/>
      <w:sz w:val="20"/>
      <w:vertAlign w:val="superscript"/>
    </w:rPr>
  </w:style>
  <w:style w:type="table" w:customStyle="1" w:styleId="TableGrid2">
    <w:name w:val="TableGrid2"/>
    <w:rsid w:val="00D845B0"/>
    <w:pPr>
      <w:spacing w:after="0" w:line="240" w:lineRule="auto"/>
    </w:pPr>
    <w:rPr>
      <w:rFonts w:ascii="Calibri" w:hAnsi="Calibr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8</Pages>
  <Words>3132</Words>
  <Characters>17857</Characters>
  <Application>Microsoft Office Word</Application>
  <DocSecurity>0</DocSecurity>
  <Lines>148</Lines>
  <Paragraphs>41</Paragraphs>
  <ScaleCrop>false</ScaleCrop>
  <Company>diakov.net</Company>
  <LinksUpToDate>false</LinksUpToDate>
  <CharactersWithSpaces>20948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2020-06-28T14:08:00Z</dcterms:created>
  <dcterms:modified xsi:type="dcterms:W3CDTF">2021-05-12T15:14:00Z</dcterms:modified>
</cp:coreProperties>
</file>